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96530" w14:textId="77777777" w:rsidR="00106B07" w:rsidRPr="001E24BB" w:rsidRDefault="00106B07" w:rsidP="00106B07">
      <w:pPr>
        <w:pStyle w:val="Rubrik1"/>
      </w:pPr>
      <w:r w:rsidRPr="001E24BB">
        <w:t>Vårdplan, slutenvård</w:t>
      </w:r>
    </w:p>
    <w:p w14:paraId="2D7BB71C" w14:textId="77777777" w:rsidR="00106B07" w:rsidRDefault="00106B07" w:rsidP="00106B07">
      <w:r>
        <w:t xml:space="preserve">Vårdplan slutenvård upprättas vid start av ett slutenvårdsvårdtillfälle och avslutas vid utskrivningen. Vid nytt slutenvårdstillfälle öppnas en ny vårdplan slutenvård. </w:t>
      </w:r>
    </w:p>
    <w:p w14:paraId="7E2C6A63" w14:textId="77777777" w:rsidR="00106B07" w:rsidRDefault="00106B07" w:rsidP="00106B07">
      <w:r>
        <w:t xml:space="preserve">Tänk på att vårdplanen ska upprättas tillsammans med patienten och om möjligt skrivas ut och ges till patienten. </w:t>
      </w:r>
    </w:p>
    <w:p w14:paraId="08FA412B" w14:textId="77777777" w:rsidR="00106B07" w:rsidRDefault="00106B07" w:rsidP="00106B07">
      <w:pPr>
        <w:pStyle w:val="Rubrik2"/>
      </w:pPr>
      <w:r>
        <w:t>Sökord Melior</w:t>
      </w:r>
    </w:p>
    <w:tbl>
      <w:tblPr>
        <w:tblStyle w:val="Tabellrutnt"/>
        <w:tblW w:w="8075" w:type="dxa"/>
        <w:tblInd w:w="992" w:type="dxa"/>
        <w:tblLayout w:type="fixed"/>
        <w:tblLook w:val="04A0" w:firstRow="1" w:lastRow="0" w:firstColumn="1" w:lastColumn="0" w:noHBand="0" w:noVBand="1"/>
      </w:tblPr>
      <w:tblGrid>
        <w:gridCol w:w="2264"/>
        <w:gridCol w:w="1417"/>
        <w:gridCol w:w="4394"/>
      </w:tblGrid>
      <w:tr w:rsidR="00106B07" w:rsidRPr="00AE6EF7" w14:paraId="5E2D5085" w14:textId="77777777" w:rsidTr="00FC7BA5">
        <w:tc>
          <w:tcPr>
            <w:tcW w:w="2264" w:type="dxa"/>
            <w:shd w:val="clear" w:color="auto" w:fill="A6A6A6" w:themeFill="background1" w:themeFillShade="A6"/>
            <w:vAlign w:val="bottom"/>
          </w:tcPr>
          <w:p w14:paraId="03A2C300" w14:textId="77777777" w:rsidR="00106B07" w:rsidRPr="00AE6EF7" w:rsidRDefault="00106B07" w:rsidP="00FC7BA5">
            <w:pPr>
              <w:spacing w:after="0"/>
              <w:ind w:left="0" w:right="-102"/>
              <w:jc w:val="both"/>
              <w:rPr>
                <w:rFonts w:ascii="Verdana" w:hAnsi="Verdana"/>
                <w:b/>
                <w:bCs/>
              </w:rPr>
            </w:pPr>
            <w:r w:rsidRPr="00AE6EF7">
              <w:rPr>
                <w:rFonts w:ascii="Verdana" w:hAnsi="Verdana"/>
                <w:b/>
                <w:bCs/>
              </w:rPr>
              <w:t>RUBRIK</w:t>
            </w:r>
          </w:p>
        </w:tc>
        <w:tc>
          <w:tcPr>
            <w:tcW w:w="1417" w:type="dxa"/>
            <w:shd w:val="clear" w:color="auto" w:fill="A6A6A6" w:themeFill="background1" w:themeFillShade="A6"/>
            <w:vAlign w:val="bottom"/>
          </w:tcPr>
          <w:p w14:paraId="161F8934" w14:textId="77777777" w:rsidR="00106B07" w:rsidRPr="00AE6EF7" w:rsidRDefault="00106B07" w:rsidP="00FC7BA5">
            <w:pPr>
              <w:spacing w:after="0"/>
              <w:ind w:left="0" w:right="-100"/>
              <w:jc w:val="both"/>
              <w:rPr>
                <w:rFonts w:ascii="Verdana" w:hAnsi="Verdana"/>
                <w:b/>
                <w:bCs/>
              </w:rPr>
            </w:pPr>
            <w:r w:rsidRPr="00AE6EF7">
              <w:rPr>
                <w:rFonts w:ascii="Verdana" w:hAnsi="Verdana"/>
                <w:b/>
                <w:bCs/>
              </w:rPr>
              <w:t>Term</w:t>
            </w:r>
          </w:p>
        </w:tc>
        <w:tc>
          <w:tcPr>
            <w:tcW w:w="4394" w:type="dxa"/>
            <w:shd w:val="clear" w:color="auto" w:fill="A6A6A6" w:themeFill="background1" w:themeFillShade="A6"/>
            <w:vAlign w:val="bottom"/>
          </w:tcPr>
          <w:p w14:paraId="52DF5E31" w14:textId="77777777" w:rsidR="00106B07" w:rsidRPr="00AE6EF7" w:rsidRDefault="00106B07" w:rsidP="00FC7BA5">
            <w:pPr>
              <w:spacing w:after="0"/>
              <w:ind w:left="0"/>
              <w:jc w:val="both"/>
              <w:rPr>
                <w:rFonts w:ascii="Verdana" w:hAnsi="Verdana"/>
                <w:b/>
                <w:bCs/>
              </w:rPr>
            </w:pPr>
            <w:r w:rsidRPr="00AE6EF7">
              <w:rPr>
                <w:rFonts w:ascii="Verdana" w:hAnsi="Verdana"/>
                <w:b/>
                <w:bCs/>
              </w:rPr>
              <w:t>Kommentar</w:t>
            </w:r>
          </w:p>
        </w:tc>
      </w:tr>
      <w:tr w:rsidR="00106B07" w:rsidRPr="00F115E8" w14:paraId="57EDF815" w14:textId="77777777" w:rsidTr="00FC7BA5">
        <w:tc>
          <w:tcPr>
            <w:tcW w:w="2264" w:type="dxa"/>
          </w:tcPr>
          <w:p w14:paraId="0B76EC8A" w14:textId="77777777" w:rsidR="00106B07" w:rsidRPr="00F115E8" w:rsidRDefault="00106B07" w:rsidP="00FC7BA5">
            <w:pPr>
              <w:rPr>
                <w:sz w:val="22"/>
                <w:szCs w:val="22"/>
              </w:rPr>
            </w:pPr>
          </w:p>
        </w:tc>
        <w:tc>
          <w:tcPr>
            <w:tcW w:w="1417" w:type="dxa"/>
          </w:tcPr>
          <w:p w14:paraId="6C5D2506" w14:textId="77777777" w:rsidR="00106B07" w:rsidRPr="00AD3C10" w:rsidRDefault="00106B07" w:rsidP="00FC7BA5">
            <w:pPr>
              <w:spacing w:after="0"/>
              <w:ind w:left="-2004" w:right="0"/>
              <w:rPr>
                <w:sz w:val="20"/>
                <w:szCs w:val="20"/>
              </w:rPr>
            </w:pPr>
            <w:r w:rsidRPr="00AD3C10">
              <w:rPr>
                <w:sz w:val="20"/>
                <w:szCs w:val="20"/>
              </w:rPr>
              <w:t>Vårdform,</w:t>
            </w:r>
            <w:r w:rsidRPr="00AD3C10">
              <w:rPr>
                <w:sz w:val="20"/>
                <w:szCs w:val="20"/>
              </w:rPr>
              <w:tab/>
              <w:t>Vårdform</w:t>
            </w:r>
          </w:p>
        </w:tc>
        <w:tc>
          <w:tcPr>
            <w:tcW w:w="4394" w:type="dxa"/>
          </w:tcPr>
          <w:p w14:paraId="4C624E8A" w14:textId="7C6F3E41" w:rsidR="00106B07" w:rsidRPr="00AD3C10" w:rsidRDefault="00500CED" w:rsidP="00FC7BA5">
            <w:pPr>
              <w:spacing w:after="0"/>
              <w:ind w:left="0" w:right="-111"/>
              <w:rPr>
                <w:sz w:val="20"/>
                <w:szCs w:val="20"/>
              </w:rPr>
            </w:pPr>
            <w:r w:rsidRPr="00AD3C10">
              <w:rPr>
                <w:sz w:val="20"/>
                <w:szCs w:val="20"/>
              </w:rPr>
              <w:t>I</w:t>
            </w:r>
            <w:r w:rsidR="00106B07" w:rsidRPr="00AD3C10">
              <w:rPr>
                <w:sz w:val="20"/>
                <w:szCs w:val="20"/>
              </w:rPr>
              <w:t xml:space="preserve"> rullisten finns alternativ:</w:t>
            </w:r>
          </w:p>
          <w:p w14:paraId="726BEB9B"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HSL (vid vårdintyg välj HSL och skriv i fritext: vårdintyg, samt tid för ankomst till vårdinrättning)</w:t>
            </w:r>
          </w:p>
          <w:p w14:paraId="313A9398" w14:textId="22E9751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Frivillig vård (Frivillig sluten psykiatrisk vård under pågående öppen psykiatrisk/</w:t>
            </w:r>
            <w:r w:rsidR="00E81F78">
              <w:rPr>
                <w:sz w:val="20"/>
                <w:szCs w:val="20"/>
              </w:rPr>
              <w:t xml:space="preserve"> </w:t>
            </w:r>
            <w:r w:rsidRPr="00AD3C10">
              <w:rPr>
                <w:sz w:val="20"/>
                <w:szCs w:val="20"/>
              </w:rPr>
              <w:t>rättspsykiatrisk tvångsvård)</w:t>
            </w:r>
          </w:p>
          <w:p w14:paraId="2F3CF27B"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LPT slutenvård  </w:t>
            </w:r>
          </w:p>
          <w:p w14:paraId="502F1E5E"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LPT öppenvård </w:t>
            </w:r>
          </w:p>
          <w:p w14:paraId="3AACD324"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med SUP slutenvård </w:t>
            </w:r>
          </w:p>
          <w:p w14:paraId="132CE180"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med SUP öppenvård </w:t>
            </w:r>
          </w:p>
          <w:p w14:paraId="3BD3A1AC"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utan SUP slutenvård </w:t>
            </w:r>
          </w:p>
          <w:p w14:paraId="40EE29D6"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utan SUP öppenvård </w:t>
            </w:r>
          </w:p>
          <w:p w14:paraId="0BC7D53B"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4§ </w:t>
            </w:r>
          </w:p>
          <w:p w14:paraId="0C4BEDC9" w14:textId="77777777" w:rsidR="00106B07" w:rsidRPr="00AD3C10" w:rsidRDefault="00106B07" w:rsidP="00106B07">
            <w:pPr>
              <w:pStyle w:val="Liststycke"/>
              <w:numPr>
                <w:ilvl w:val="0"/>
                <w:numId w:val="20"/>
              </w:numPr>
              <w:spacing w:after="0"/>
              <w:ind w:left="313" w:right="0" w:hanging="283"/>
              <w:rPr>
                <w:sz w:val="20"/>
                <w:szCs w:val="20"/>
              </w:rPr>
            </w:pPr>
            <w:r w:rsidRPr="00AD3C10">
              <w:rPr>
                <w:sz w:val="20"/>
                <w:szCs w:val="20"/>
              </w:rPr>
              <w:t xml:space="preserve">LRV 5§ </w:t>
            </w:r>
          </w:p>
        </w:tc>
      </w:tr>
      <w:tr w:rsidR="00106B07" w:rsidRPr="00F115E8" w14:paraId="143F0060" w14:textId="77777777" w:rsidTr="00FC7BA5">
        <w:tc>
          <w:tcPr>
            <w:tcW w:w="2264" w:type="dxa"/>
          </w:tcPr>
          <w:p w14:paraId="5F532315" w14:textId="77777777" w:rsidR="00106B07" w:rsidRPr="00F115E8" w:rsidRDefault="00106B07" w:rsidP="00FC7BA5">
            <w:pPr>
              <w:rPr>
                <w:sz w:val="22"/>
                <w:szCs w:val="22"/>
              </w:rPr>
            </w:pPr>
          </w:p>
        </w:tc>
        <w:tc>
          <w:tcPr>
            <w:tcW w:w="1417" w:type="dxa"/>
          </w:tcPr>
          <w:p w14:paraId="1375B439" w14:textId="77777777" w:rsidR="00106B07" w:rsidRPr="00AD3C10" w:rsidRDefault="00106B07" w:rsidP="00FC7BA5">
            <w:pPr>
              <w:spacing w:after="0"/>
              <w:ind w:left="0" w:right="-102"/>
              <w:rPr>
                <w:sz w:val="20"/>
                <w:szCs w:val="20"/>
              </w:rPr>
            </w:pPr>
            <w:r w:rsidRPr="00AD3C10">
              <w:rPr>
                <w:sz w:val="20"/>
                <w:szCs w:val="20"/>
              </w:rPr>
              <w:t>Primär diagnos</w:t>
            </w:r>
          </w:p>
        </w:tc>
        <w:tc>
          <w:tcPr>
            <w:tcW w:w="4394" w:type="dxa"/>
          </w:tcPr>
          <w:p w14:paraId="258FAF26" w14:textId="77777777" w:rsidR="00106B07" w:rsidRPr="00AD3C10" w:rsidRDefault="00106B07" w:rsidP="00FC7BA5">
            <w:pPr>
              <w:spacing w:after="0"/>
              <w:ind w:left="0"/>
              <w:rPr>
                <w:sz w:val="20"/>
                <w:szCs w:val="20"/>
              </w:rPr>
            </w:pPr>
            <w:r w:rsidRPr="00AD3C10">
              <w:rPr>
                <w:sz w:val="20"/>
                <w:szCs w:val="20"/>
              </w:rPr>
              <w:t>Fyll i om läkare lämnat</w:t>
            </w:r>
          </w:p>
        </w:tc>
      </w:tr>
      <w:tr w:rsidR="00106B07" w:rsidRPr="00F115E8" w14:paraId="367CD555" w14:textId="77777777" w:rsidTr="00FC7BA5">
        <w:tc>
          <w:tcPr>
            <w:tcW w:w="2264" w:type="dxa"/>
          </w:tcPr>
          <w:p w14:paraId="4FFE25DC" w14:textId="77777777" w:rsidR="00106B07" w:rsidRPr="00F115E8" w:rsidRDefault="00106B07" w:rsidP="00FC7BA5">
            <w:pPr>
              <w:rPr>
                <w:sz w:val="22"/>
                <w:szCs w:val="22"/>
              </w:rPr>
            </w:pPr>
          </w:p>
        </w:tc>
        <w:tc>
          <w:tcPr>
            <w:tcW w:w="1417" w:type="dxa"/>
          </w:tcPr>
          <w:p w14:paraId="63FF5198" w14:textId="77777777" w:rsidR="00106B07" w:rsidRPr="00AD3C10" w:rsidRDefault="00106B07" w:rsidP="00FC7BA5">
            <w:pPr>
              <w:spacing w:after="0"/>
              <w:ind w:left="0" w:right="-102"/>
              <w:rPr>
                <w:sz w:val="20"/>
                <w:szCs w:val="20"/>
              </w:rPr>
            </w:pPr>
            <w:r w:rsidRPr="00AD3C10">
              <w:rPr>
                <w:sz w:val="20"/>
                <w:szCs w:val="20"/>
              </w:rPr>
              <w:t>Annan diagnos</w:t>
            </w:r>
          </w:p>
        </w:tc>
        <w:tc>
          <w:tcPr>
            <w:tcW w:w="4394" w:type="dxa"/>
          </w:tcPr>
          <w:p w14:paraId="54EA2AE7" w14:textId="77777777" w:rsidR="00106B07" w:rsidRPr="00AD3C10" w:rsidRDefault="00106B07" w:rsidP="00FC7BA5">
            <w:pPr>
              <w:spacing w:after="0"/>
              <w:ind w:left="0"/>
              <w:rPr>
                <w:sz w:val="20"/>
                <w:szCs w:val="20"/>
              </w:rPr>
            </w:pPr>
            <w:r w:rsidRPr="00AD3C10">
              <w:rPr>
                <w:sz w:val="20"/>
                <w:szCs w:val="20"/>
              </w:rPr>
              <w:t>Fyll i om läkare lämnat</w:t>
            </w:r>
          </w:p>
        </w:tc>
      </w:tr>
      <w:tr w:rsidR="00106B07" w:rsidRPr="00F115E8" w14:paraId="1B5D7BBF" w14:textId="77777777" w:rsidTr="00FC7BA5">
        <w:tc>
          <w:tcPr>
            <w:tcW w:w="2264" w:type="dxa"/>
          </w:tcPr>
          <w:p w14:paraId="6E10E98E" w14:textId="77777777" w:rsidR="00106B07" w:rsidRPr="00F115E8" w:rsidRDefault="00106B07" w:rsidP="00FC7BA5">
            <w:pPr>
              <w:rPr>
                <w:sz w:val="22"/>
                <w:szCs w:val="22"/>
              </w:rPr>
            </w:pPr>
          </w:p>
        </w:tc>
        <w:tc>
          <w:tcPr>
            <w:tcW w:w="1417" w:type="dxa"/>
          </w:tcPr>
          <w:p w14:paraId="19DCD7F6" w14:textId="77777777" w:rsidR="00106B07" w:rsidRPr="00AD3C10" w:rsidRDefault="00106B07" w:rsidP="00FC7BA5">
            <w:pPr>
              <w:spacing w:after="0"/>
              <w:ind w:left="0" w:right="-108"/>
              <w:rPr>
                <w:sz w:val="20"/>
                <w:szCs w:val="20"/>
              </w:rPr>
            </w:pPr>
            <w:r w:rsidRPr="00AD3C10">
              <w:rPr>
                <w:sz w:val="20"/>
                <w:szCs w:val="20"/>
              </w:rPr>
              <w:t>Omvårdnads-ansvarig SV</w:t>
            </w:r>
          </w:p>
        </w:tc>
        <w:tc>
          <w:tcPr>
            <w:tcW w:w="4394" w:type="dxa"/>
          </w:tcPr>
          <w:p w14:paraId="4855B715" w14:textId="77777777" w:rsidR="00106B07" w:rsidRPr="00AD3C10" w:rsidRDefault="00106B07" w:rsidP="00FC7BA5">
            <w:pPr>
              <w:spacing w:after="0"/>
              <w:ind w:left="0" w:right="-118"/>
              <w:rPr>
                <w:sz w:val="20"/>
                <w:szCs w:val="20"/>
              </w:rPr>
            </w:pPr>
            <w:r w:rsidRPr="00AD3C10">
              <w:rPr>
                <w:sz w:val="20"/>
                <w:szCs w:val="20"/>
              </w:rPr>
              <w:t>Medicinskt ansvarig läkare, lämnas blankt till vårdavdelning.</w:t>
            </w:r>
          </w:p>
        </w:tc>
      </w:tr>
      <w:tr w:rsidR="00106B07" w:rsidRPr="00F115E8" w14:paraId="4F9F9FAE" w14:textId="77777777" w:rsidTr="00FC7BA5">
        <w:tc>
          <w:tcPr>
            <w:tcW w:w="2264" w:type="dxa"/>
          </w:tcPr>
          <w:p w14:paraId="6C60FD11" w14:textId="77777777" w:rsidR="00106B07" w:rsidRPr="00F115E8" w:rsidRDefault="00106B07" w:rsidP="00FC7BA5">
            <w:pPr>
              <w:rPr>
                <w:sz w:val="22"/>
                <w:szCs w:val="22"/>
              </w:rPr>
            </w:pPr>
          </w:p>
        </w:tc>
        <w:tc>
          <w:tcPr>
            <w:tcW w:w="1417" w:type="dxa"/>
          </w:tcPr>
          <w:p w14:paraId="5FD9553B" w14:textId="77777777" w:rsidR="00106B07" w:rsidRPr="00AD3C10" w:rsidRDefault="00106B07" w:rsidP="00FC7BA5">
            <w:pPr>
              <w:spacing w:after="0"/>
              <w:ind w:left="0" w:right="-242"/>
              <w:rPr>
                <w:sz w:val="20"/>
                <w:szCs w:val="20"/>
              </w:rPr>
            </w:pPr>
            <w:r w:rsidRPr="00AD3C10">
              <w:rPr>
                <w:sz w:val="20"/>
                <w:szCs w:val="20"/>
              </w:rPr>
              <w:t xml:space="preserve">Ansvarig </w:t>
            </w:r>
            <w:r w:rsidRPr="00AD3C10">
              <w:rPr>
                <w:sz w:val="20"/>
                <w:szCs w:val="20"/>
              </w:rPr>
              <w:br/>
              <w:t>läkare</w:t>
            </w:r>
          </w:p>
        </w:tc>
        <w:tc>
          <w:tcPr>
            <w:tcW w:w="4394" w:type="dxa"/>
          </w:tcPr>
          <w:p w14:paraId="2FA7B38B" w14:textId="20A151AE" w:rsidR="00646D0F" w:rsidRPr="00AD3C10" w:rsidRDefault="00106B07" w:rsidP="00AD3C10">
            <w:pPr>
              <w:spacing w:after="0"/>
              <w:ind w:left="0" w:right="-118"/>
              <w:rPr>
                <w:sz w:val="20"/>
                <w:szCs w:val="20"/>
              </w:rPr>
            </w:pPr>
            <w:r w:rsidRPr="00AD3C10">
              <w:rPr>
                <w:sz w:val="20"/>
                <w:szCs w:val="20"/>
              </w:rPr>
              <w:t>Medicinskt ansvarig läkare, lämnas blankt till vårdavdelning.</w:t>
            </w:r>
          </w:p>
        </w:tc>
      </w:tr>
      <w:tr w:rsidR="00106B07" w:rsidRPr="00AE6EF7" w14:paraId="4DD9D245" w14:textId="77777777" w:rsidTr="00FC7BA5">
        <w:tc>
          <w:tcPr>
            <w:tcW w:w="2264" w:type="dxa"/>
            <w:shd w:val="clear" w:color="auto" w:fill="D9D9D9" w:themeFill="background1" w:themeFillShade="D9"/>
          </w:tcPr>
          <w:p w14:paraId="39BDBB4A" w14:textId="77777777" w:rsidR="00106B07" w:rsidRPr="00AE6EF7" w:rsidRDefault="00106B07" w:rsidP="00FC7BA5">
            <w:pPr>
              <w:spacing w:after="0"/>
              <w:ind w:left="0" w:right="-115"/>
              <w:rPr>
                <w:rFonts w:ascii="Verdana" w:hAnsi="Verdana"/>
                <w:b/>
                <w:bCs/>
                <w:sz w:val="20"/>
                <w:szCs w:val="20"/>
              </w:rPr>
            </w:pPr>
            <w:r w:rsidRPr="00AE6EF7">
              <w:rPr>
                <w:rFonts w:ascii="Verdana" w:hAnsi="Verdana"/>
                <w:b/>
                <w:bCs/>
                <w:sz w:val="20"/>
                <w:szCs w:val="20"/>
              </w:rPr>
              <w:lastRenderedPageBreak/>
              <w:t>VID INSKRIVNING</w:t>
            </w:r>
          </w:p>
        </w:tc>
        <w:tc>
          <w:tcPr>
            <w:tcW w:w="1417" w:type="dxa"/>
            <w:shd w:val="clear" w:color="auto" w:fill="D9D9D9" w:themeFill="background1" w:themeFillShade="D9"/>
          </w:tcPr>
          <w:p w14:paraId="3EC6E0FF" w14:textId="2F10D116" w:rsidR="00106B07" w:rsidRPr="00AE6EF7" w:rsidRDefault="00106B07" w:rsidP="00F115E8">
            <w:pPr>
              <w:spacing w:after="0"/>
              <w:ind w:left="0" w:right="-115"/>
            </w:pPr>
          </w:p>
        </w:tc>
        <w:tc>
          <w:tcPr>
            <w:tcW w:w="4394" w:type="dxa"/>
            <w:shd w:val="clear" w:color="auto" w:fill="D9D9D9" w:themeFill="background1" w:themeFillShade="D9"/>
          </w:tcPr>
          <w:p w14:paraId="6EB26BAE" w14:textId="77777777" w:rsidR="00106B07" w:rsidRPr="00AE6EF7" w:rsidRDefault="00106B07" w:rsidP="00FC7BA5">
            <w:pPr>
              <w:spacing w:after="0"/>
              <w:ind w:left="0"/>
              <w:rPr>
                <w:rFonts w:ascii="Verdana" w:hAnsi="Verdana"/>
                <w:b/>
                <w:bCs/>
                <w:sz w:val="20"/>
                <w:szCs w:val="20"/>
              </w:rPr>
            </w:pPr>
          </w:p>
        </w:tc>
      </w:tr>
      <w:tr w:rsidR="0038564F" w:rsidRPr="005A3768" w14:paraId="3CDBC451" w14:textId="77777777" w:rsidTr="00FC7BA5">
        <w:tc>
          <w:tcPr>
            <w:tcW w:w="2264" w:type="dxa"/>
          </w:tcPr>
          <w:p w14:paraId="386475D0" w14:textId="77777777" w:rsidR="00106B07" w:rsidRPr="005A3768" w:rsidRDefault="00106B07" w:rsidP="00FC7BA5">
            <w:pPr>
              <w:rPr>
                <w:sz w:val="20"/>
                <w:szCs w:val="20"/>
              </w:rPr>
            </w:pPr>
          </w:p>
        </w:tc>
        <w:tc>
          <w:tcPr>
            <w:tcW w:w="1417" w:type="dxa"/>
          </w:tcPr>
          <w:p w14:paraId="010870C0" w14:textId="77777777" w:rsidR="00106B07" w:rsidRPr="005A3768" w:rsidRDefault="00106B07" w:rsidP="00FC7BA5">
            <w:pPr>
              <w:spacing w:after="0"/>
              <w:ind w:left="0" w:right="-100"/>
              <w:rPr>
                <w:sz w:val="20"/>
                <w:szCs w:val="20"/>
              </w:rPr>
            </w:pPr>
            <w:r w:rsidRPr="005A3768">
              <w:rPr>
                <w:sz w:val="20"/>
                <w:szCs w:val="20"/>
              </w:rPr>
              <w:t>Akuta behandlings-åtgärder</w:t>
            </w:r>
          </w:p>
          <w:p w14:paraId="3BDA3477" w14:textId="77777777" w:rsidR="00106B07" w:rsidRPr="005A3768" w:rsidRDefault="00106B07" w:rsidP="00FC7BA5">
            <w:pPr>
              <w:spacing w:after="0"/>
              <w:ind w:left="0"/>
              <w:rPr>
                <w:sz w:val="20"/>
                <w:szCs w:val="20"/>
              </w:rPr>
            </w:pPr>
          </w:p>
        </w:tc>
        <w:tc>
          <w:tcPr>
            <w:tcW w:w="4394" w:type="dxa"/>
          </w:tcPr>
          <w:p w14:paraId="3D1B9458" w14:textId="26EA1159" w:rsidR="00106B07" w:rsidRPr="005A3768" w:rsidRDefault="00106B07" w:rsidP="00AD3C10">
            <w:pPr>
              <w:pStyle w:val="Liststycke"/>
              <w:numPr>
                <w:ilvl w:val="0"/>
                <w:numId w:val="20"/>
              </w:numPr>
              <w:spacing w:after="0"/>
              <w:ind w:left="313" w:right="0" w:hanging="283"/>
              <w:rPr>
                <w:sz w:val="20"/>
                <w:szCs w:val="20"/>
              </w:rPr>
            </w:pPr>
            <w:r w:rsidRPr="005A3768">
              <w:rPr>
                <w:sz w:val="20"/>
                <w:szCs w:val="20"/>
              </w:rPr>
              <w:t>Inskrivningsrapporten, akuten skriver in. Signera med VGR-id</w:t>
            </w:r>
          </w:p>
          <w:p w14:paraId="6616D479" w14:textId="368EF5A2" w:rsidR="00106B07" w:rsidRPr="005A3768" w:rsidRDefault="00106B07" w:rsidP="00AD3C10">
            <w:pPr>
              <w:pStyle w:val="Liststycke"/>
              <w:numPr>
                <w:ilvl w:val="0"/>
                <w:numId w:val="20"/>
              </w:numPr>
              <w:spacing w:after="0"/>
              <w:ind w:left="313" w:right="0" w:hanging="283"/>
              <w:rPr>
                <w:sz w:val="20"/>
                <w:szCs w:val="20"/>
              </w:rPr>
            </w:pPr>
            <w:r w:rsidRPr="005A3768">
              <w:rPr>
                <w:sz w:val="20"/>
                <w:szCs w:val="20"/>
              </w:rPr>
              <w:t>Avdelningarna vill se provtagning/undersökning drogtest.</w:t>
            </w:r>
          </w:p>
          <w:p w14:paraId="14E2245D" w14:textId="2572298F" w:rsidR="00106B07" w:rsidRPr="005A3768" w:rsidRDefault="00106B07" w:rsidP="00AD3C10">
            <w:pPr>
              <w:pStyle w:val="Liststycke"/>
              <w:numPr>
                <w:ilvl w:val="0"/>
                <w:numId w:val="20"/>
              </w:numPr>
              <w:spacing w:after="0"/>
              <w:ind w:left="313" w:right="0" w:hanging="283"/>
              <w:rPr>
                <w:sz w:val="20"/>
                <w:szCs w:val="20"/>
              </w:rPr>
            </w:pPr>
            <w:r w:rsidRPr="005A3768">
              <w:rPr>
                <w:sz w:val="20"/>
                <w:szCs w:val="20"/>
              </w:rPr>
              <w:t xml:space="preserve">Om </w:t>
            </w:r>
            <w:proofErr w:type="spellStart"/>
            <w:r w:rsidRPr="005A3768">
              <w:rPr>
                <w:sz w:val="20"/>
                <w:szCs w:val="20"/>
              </w:rPr>
              <w:t>pat</w:t>
            </w:r>
            <w:proofErr w:type="spellEnd"/>
            <w:r w:rsidRPr="005A3768">
              <w:rPr>
                <w:sz w:val="20"/>
                <w:szCs w:val="20"/>
              </w:rPr>
              <w:t xml:space="preserve"> fått läkemedel, ange ”läkemedel lista”, Signera Om ej signerat = tolkas ej fått läkemedel</w:t>
            </w:r>
          </w:p>
          <w:p w14:paraId="4299C7AC" w14:textId="27B12765" w:rsidR="00106B07" w:rsidRPr="005A3768" w:rsidRDefault="00106B07" w:rsidP="00AD3C10">
            <w:pPr>
              <w:pStyle w:val="Liststycke"/>
              <w:numPr>
                <w:ilvl w:val="0"/>
                <w:numId w:val="20"/>
              </w:numPr>
              <w:spacing w:after="0"/>
              <w:ind w:left="313" w:right="0" w:hanging="283"/>
              <w:rPr>
                <w:sz w:val="20"/>
                <w:szCs w:val="20"/>
              </w:rPr>
            </w:pPr>
            <w:r w:rsidRPr="005A3768">
              <w:rPr>
                <w:sz w:val="20"/>
                <w:szCs w:val="20"/>
              </w:rPr>
              <w:t>Om Tvångsåtgärd - Akuten noterar ”v.g. se anteckning.” Avdelningen öppnar/gör tvångsåtgärdsanteckningen.</w:t>
            </w:r>
          </w:p>
          <w:p w14:paraId="208DDAB1" w14:textId="52411C5E" w:rsidR="00106B07" w:rsidRPr="005A3768" w:rsidRDefault="00106B07" w:rsidP="00AD3C10">
            <w:pPr>
              <w:pStyle w:val="Liststycke"/>
              <w:numPr>
                <w:ilvl w:val="0"/>
                <w:numId w:val="20"/>
              </w:numPr>
              <w:spacing w:after="0"/>
              <w:ind w:left="313" w:right="0" w:hanging="283"/>
              <w:rPr>
                <w:sz w:val="20"/>
                <w:szCs w:val="20"/>
              </w:rPr>
            </w:pPr>
            <w:r w:rsidRPr="005A3768">
              <w:rPr>
                <w:sz w:val="20"/>
                <w:szCs w:val="20"/>
              </w:rPr>
              <w:t xml:space="preserve">Akuten noterar/förmedlar kring akut behandling för </w:t>
            </w:r>
            <w:proofErr w:type="spellStart"/>
            <w:r w:rsidRPr="005A3768">
              <w:rPr>
                <w:sz w:val="20"/>
                <w:szCs w:val="20"/>
              </w:rPr>
              <w:t>pat</w:t>
            </w:r>
            <w:proofErr w:type="spellEnd"/>
            <w:r w:rsidRPr="005A3768">
              <w:rPr>
                <w:sz w:val="20"/>
                <w:szCs w:val="20"/>
              </w:rPr>
              <w:t xml:space="preserve"> när den kommer till avdelningen. </w:t>
            </w:r>
          </w:p>
          <w:p w14:paraId="7D0B7D88" w14:textId="77777777" w:rsidR="00106B07" w:rsidRPr="005A3768" w:rsidRDefault="00106B07" w:rsidP="005A3768">
            <w:pPr>
              <w:spacing w:after="80" w:line="240" w:lineRule="auto"/>
              <w:ind w:left="0" w:right="-118"/>
              <w:rPr>
                <w:sz w:val="20"/>
                <w:szCs w:val="20"/>
              </w:rPr>
            </w:pPr>
            <w:r w:rsidRPr="005A3768">
              <w:rPr>
                <w:sz w:val="20"/>
                <w:szCs w:val="20"/>
              </w:rPr>
              <w:t>Tillsynsgrad Förtydliga Extra 15/ Extra 30</w:t>
            </w:r>
          </w:p>
        </w:tc>
      </w:tr>
      <w:tr w:rsidR="0038564F" w:rsidRPr="005A3768" w14:paraId="564F2143" w14:textId="77777777" w:rsidTr="00FC7BA5">
        <w:tc>
          <w:tcPr>
            <w:tcW w:w="2264" w:type="dxa"/>
          </w:tcPr>
          <w:p w14:paraId="56071F48" w14:textId="77777777" w:rsidR="00106B07" w:rsidRPr="005A3768" w:rsidRDefault="00106B07" w:rsidP="00FC7BA5">
            <w:pPr>
              <w:rPr>
                <w:sz w:val="20"/>
                <w:szCs w:val="20"/>
              </w:rPr>
            </w:pPr>
          </w:p>
        </w:tc>
        <w:tc>
          <w:tcPr>
            <w:tcW w:w="1417" w:type="dxa"/>
          </w:tcPr>
          <w:p w14:paraId="6A47EE69" w14:textId="77777777" w:rsidR="00106B07" w:rsidRPr="005A3768" w:rsidRDefault="00106B07" w:rsidP="00FC7BA5">
            <w:pPr>
              <w:spacing w:after="0"/>
              <w:ind w:left="0" w:right="-100"/>
              <w:rPr>
                <w:sz w:val="20"/>
                <w:szCs w:val="20"/>
              </w:rPr>
            </w:pPr>
            <w:r w:rsidRPr="005A3768">
              <w:rPr>
                <w:sz w:val="20"/>
                <w:szCs w:val="20"/>
              </w:rPr>
              <w:t>Planering vid inskrivning</w:t>
            </w:r>
          </w:p>
        </w:tc>
        <w:tc>
          <w:tcPr>
            <w:tcW w:w="4394" w:type="dxa"/>
          </w:tcPr>
          <w:p w14:paraId="64922981" w14:textId="77777777" w:rsidR="00106B07" w:rsidRPr="005A3768" w:rsidRDefault="00106B07" w:rsidP="00FC7BA5">
            <w:pPr>
              <w:spacing w:after="0"/>
              <w:ind w:left="0" w:right="-101"/>
              <w:rPr>
                <w:sz w:val="20"/>
                <w:szCs w:val="20"/>
              </w:rPr>
            </w:pPr>
            <w:r w:rsidRPr="005A3768">
              <w:rPr>
                <w:sz w:val="20"/>
                <w:szCs w:val="20"/>
              </w:rPr>
              <w:t>Ange en översiktlig plan för patientens vård den närmaste tiden. Detta görs av akuten eller på vårdavdelningen i samband med inskrivning.</w:t>
            </w:r>
          </w:p>
        </w:tc>
      </w:tr>
      <w:tr w:rsidR="00106B07" w:rsidRPr="0069755B" w14:paraId="48091670" w14:textId="77777777" w:rsidTr="00FC7BA5">
        <w:tc>
          <w:tcPr>
            <w:tcW w:w="2264" w:type="dxa"/>
            <w:shd w:val="clear" w:color="auto" w:fill="D9D9D9" w:themeFill="background1" w:themeFillShade="D9"/>
          </w:tcPr>
          <w:p w14:paraId="34BBFAA8" w14:textId="77777777" w:rsidR="00106B07" w:rsidRPr="006815B9" w:rsidRDefault="00106B07" w:rsidP="00FC7BA5">
            <w:pPr>
              <w:spacing w:after="0"/>
              <w:ind w:left="0" w:right="-256"/>
              <w:rPr>
                <w:rFonts w:ascii="Verdana" w:hAnsi="Verdana"/>
                <w:b/>
                <w:bCs/>
                <w:sz w:val="20"/>
                <w:szCs w:val="20"/>
              </w:rPr>
            </w:pPr>
            <w:r w:rsidRPr="002A41BD">
              <w:rPr>
                <w:rFonts w:ascii="Verdana" w:hAnsi="Verdana"/>
                <w:b/>
                <w:bCs/>
                <w:sz w:val="18"/>
                <w:szCs w:val="18"/>
              </w:rPr>
              <w:t>UTEVISTELSE O PERMISSIONSPLAN</w:t>
            </w:r>
          </w:p>
        </w:tc>
        <w:tc>
          <w:tcPr>
            <w:tcW w:w="1417" w:type="dxa"/>
            <w:shd w:val="clear" w:color="auto" w:fill="D9D9D9" w:themeFill="background1" w:themeFillShade="D9"/>
          </w:tcPr>
          <w:p w14:paraId="2A8BC76A" w14:textId="77777777" w:rsidR="00106B07" w:rsidRPr="0069755B" w:rsidRDefault="00106B07" w:rsidP="00FC7BA5">
            <w:pPr>
              <w:spacing w:after="0"/>
              <w:ind w:left="0"/>
              <w:rPr>
                <w:rFonts w:ascii="Verdana" w:hAnsi="Verdana"/>
                <w:sz w:val="18"/>
                <w:szCs w:val="18"/>
              </w:rPr>
            </w:pPr>
          </w:p>
        </w:tc>
        <w:tc>
          <w:tcPr>
            <w:tcW w:w="4394" w:type="dxa"/>
            <w:shd w:val="clear" w:color="auto" w:fill="D9D9D9" w:themeFill="background1" w:themeFillShade="D9"/>
          </w:tcPr>
          <w:p w14:paraId="4F6DF2D1" w14:textId="77777777" w:rsidR="00106B07" w:rsidRPr="0069755B" w:rsidRDefault="00106B07" w:rsidP="00FC7BA5">
            <w:pPr>
              <w:spacing w:after="0"/>
              <w:ind w:left="0" w:right="-118"/>
              <w:rPr>
                <w:rFonts w:ascii="Verdana" w:hAnsi="Verdana"/>
                <w:sz w:val="18"/>
                <w:szCs w:val="18"/>
              </w:rPr>
            </w:pPr>
          </w:p>
        </w:tc>
      </w:tr>
      <w:tr w:rsidR="00106B07" w:rsidRPr="005A3768" w14:paraId="4DA88209" w14:textId="77777777" w:rsidTr="00FC7BA5">
        <w:tc>
          <w:tcPr>
            <w:tcW w:w="2264" w:type="dxa"/>
          </w:tcPr>
          <w:p w14:paraId="1FAEB0B7" w14:textId="77777777" w:rsidR="00106B07" w:rsidRPr="005A3768" w:rsidRDefault="00106B07" w:rsidP="00FC7BA5">
            <w:pPr>
              <w:rPr>
                <w:sz w:val="20"/>
                <w:szCs w:val="20"/>
              </w:rPr>
            </w:pPr>
          </w:p>
        </w:tc>
        <w:tc>
          <w:tcPr>
            <w:tcW w:w="1417" w:type="dxa"/>
          </w:tcPr>
          <w:p w14:paraId="0BBE10C9" w14:textId="77777777" w:rsidR="00106B07" w:rsidRPr="005A3768" w:rsidRDefault="00106B07" w:rsidP="00FC7BA5">
            <w:pPr>
              <w:spacing w:after="0"/>
              <w:ind w:left="0" w:right="-100"/>
              <w:rPr>
                <w:sz w:val="20"/>
                <w:szCs w:val="20"/>
              </w:rPr>
            </w:pPr>
            <w:r w:rsidRPr="005A3768">
              <w:rPr>
                <w:sz w:val="20"/>
                <w:szCs w:val="20"/>
              </w:rPr>
              <w:t>Utevistelse</w:t>
            </w:r>
          </w:p>
        </w:tc>
        <w:tc>
          <w:tcPr>
            <w:tcW w:w="4394" w:type="dxa"/>
          </w:tcPr>
          <w:p w14:paraId="15969A42" w14:textId="77777777" w:rsidR="00106B07" w:rsidRPr="005A3768" w:rsidRDefault="00106B07" w:rsidP="00FC7BA5">
            <w:pPr>
              <w:spacing w:after="0"/>
              <w:ind w:left="0" w:right="-118"/>
              <w:rPr>
                <w:sz w:val="20"/>
                <w:szCs w:val="20"/>
              </w:rPr>
            </w:pPr>
            <w:r w:rsidRPr="005A3768">
              <w:rPr>
                <w:sz w:val="20"/>
                <w:szCs w:val="20"/>
              </w:rPr>
              <w:t>Akuten fyller i. Ange vilken eller vilka former för utevistelse som godkänts. Använd fritextutrymmet för eventuell mer information om gällande beslut.</w:t>
            </w:r>
          </w:p>
        </w:tc>
      </w:tr>
      <w:tr w:rsidR="00106B07" w:rsidRPr="005A3768" w14:paraId="0E86E8E0" w14:textId="77777777" w:rsidTr="00FC7BA5">
        <w:tc>
          <w:tcPr>
            <w:tcW w:w="2264" w:type="dxa"/>
          </w:tcPr>
          <w:p w14:paraId="5491659D" w14:textId="77777777" w:rsidR="00106B07" w:rsidRPr="005A3768" w:rsidRDefault="00106B07" w:rsidP="00FC7BA5">
            <w:pPr>
              <w:rPr>
                <w:sz w:val="20"/>
                <w:szCs w:val="20"/>
              </w:rPr>
            </w:pPr>
          </w:p>
        </w:tc>
        <w:tc>
          <w:tcPr>
            <w:tcW w:w="1417" w:type="dxa"/>
          </w:tcPr>
          <w:p w14:paraId="68F429C6" w14:textId="77777777" w:rsidR="00106B07" w:rsidRPr="005A3768" w:rsidRDefault="00106B07" w:rsidP="00FC7BA5">
            <w:pPr>
              <w:spacing w:after="0"/>
              <w:ind w:left="0" w:right="-100"/>
              <w:rPr>
                <w:sz w:val="20"/>
                <w:szCs w:val="20"/>
              </w:rPr>
            </w:pPr>
            <w:r w:rsidRPr="005A3768">
              <w:rPr>
                <w:sz w:val="20"/>
                <w:szCs w:val="20"/>
              </w:rPr>
              <w:t>Permissions-plan</w:t>
            </w:r>
          </w:p>
        </w:tc>
        <w:tc>
          <w:tcPr>
            <w:tcW w:w="4394" w:type="dxa"/>
          </w:tcPr>
          <w:p w14:paraId="79F386CA" w14:textId="77777777" w:rsidR="00106B07" w:rsidRPr="005A3768" w:rsidRDefault="00106B07" w:rsidP="00FC7BA5">
            <w:pPr>
              <w:spacing w:after="0"/>
              <w:ind w:left="0" w:right="-118"/>
              <w:rPr>
                <w:sz w:val="20"/>
                <w:szCs w:val="20"/>
              </w:rPr>
            </w:pPr>
            <w:r w:rsidRPr="005A3768">
              <w:rPr>
                <w:sz w:val="20"/>
                <w:szCs w:val="20"/>
              </w:rPr>
              <w:t>Avdelning skriver i när permission är planerad eller beviljad/klar.</w:t>
            </w:r>
          </w:p>
        </w:tc>
      </w:tr>
      <w:tr w:rsidR="00106B07" w:rsidRPr="00AE6EF7" w14:paraId="626A3877" w14:textId="77777777" w:rsidTr="00FC7BA5">
        <w:tc>
          <w:tcPr>
            <w:tcW w:w="2264" w:type="dxa"/>
            <w:shd w:val="clear" w:color="auto" w:fill="D9D9D9" w:themeFill="background1" w:themeFillShade="D9"/>
          </w:tcPr>
          <w:p w14:paraId="68A085A8" w14:textId="77777777" w:rsidR="00106B07" w:rsidRPr="00AE6EF7" w:rsidRDefault="00106B07" w:rsidP="00FC7BA5">
            <w:pPr>
              <w:spacing w:after="0"/>
              <w:ind w:left="0" w:right="-256"/>
              <w:rPr>
                <w:rFonts w:ascii="Verdana" w:hAnsi="Verdana"/>
                <w:b/>
                <w:bCs/>
                <w:sz w:val="20"/>
                <w:szCs w:val="20"/>
              </w:rPr>
            </w:pPr>
            <w:r w:rsidRPr="00AE6EF7">
              <w:rPr>
                <w:rFonts w:ascii="Verdana" w:hAnsi="Verdana"/>
                <w:b/>
                <w:bCs/>
                <w:sz w:val="20"/>
                <w:szCs w:val="20"/>
              </w:rPr>
              <w:t>HÄLSOPROBLEM OCH BEHOV</w:t>
            </w:r>
          </w:p>
        </w:tc>
        <w:tc>
          <w:tcPr>
            <w:tcW w:w="1417" w:type="dxa"/>
            <w:shd w:val="clear" w:color="auto" w:fill="D9D9D9" w:themeFill="background1" w:themeFillShade="D9"/>
          </w:tcPr>
          <w:p w14:paraId="71346548" w14:textId="77777777" w:rsidR="00106B07" w:rsidRPr="00AE6EF7" w:rsidRDefault="00106B07" w:rsidP="00FC7BA5">
            <w:pPr>
              <w:spacing w:after="0"/>
              <w:ind w:left="0"/>
              <w:rPr>
                <w:rFonts w:ascii="Verdana" w:hAnsi="Verdana"/>
                <w:b/>
                <w:bCs/>
                <w:sz w:val="20"/>
                <w:szCs w:val="20"/>
              </w:rPr>
            </w:pPr>
          </w:p>
        </w:tc>
        <w:tc>
          <w:tcPr>
            <w:tcW w:w="4394" w:type="dxa"/>
            <w:shd w:val="clear" w:color="auto" w:fill="D9D9D9" w:themeFill="background1" w:themeFillShade="D9"/>
          </w:tcPr>
          <w:p w14:paraId="021E608A" w14:textId="77777777" w:rsidR="00106B07" w:rsidRPr="00AE6EF7" w:rsidRDefault="00106B07" w:rsidP="00FC7BA5">
            <w:pPr>
              <w:spacing w:after="0"/>
              <w:ind w:left="0"/>
              <w:rPr>
                <w:rFonts w:ascii="Verdana" w:hAnsi="Verdana"/>
                <w:b/>
                <w:bCs/>
                <w:sz w:val="20"/>
                <w:szCs w:val="20"/>
              </w:rPr>
            </w:pPr>
          </w:p>
        </w:tc>
      </w:tr>
      <w:tr w:rsidR="006146E1" w:rsidRPr="006146E1" w14:paraId="70C3FC8C" w14:textId="77777777" w:rsidTr="00FC7BA5">
        <w:tc>
          <w:tcPr>
            <w:tcW w:w="2264" w:type="dxa"/>
          </w:tcPr>
          <w:p w14:paraId="20051F20" w14:textId="77777777" w:rsidR="00106B07" w:rsidRPr="006146E1" w:rsidRDefault="00106B07" w:rsidP="00FC7BA5">
            <w:pPr>
              <w:rPr>
                <w:sz w:val="22"/>
                <w:szCs w:val="22"/>
              </w:rPr>
            </w:pPr>
          </w:p>
        </w:tc>
        <w:tc>
          <w:tcPr>
            <w:tcW w:w="1417" w:type="dxa"/>
          </w:tcPr>
          <w:p w14:paraId="7F87DCB2" w14:textId="77777777" w:rsidR="00106B07" w:rsidRPr="007C3C20" w:rsidRDefault="00106B07" w:rsidP="00FC7BA5">
            <w:pPr>
              <w:spacing w:after="0"/>
              <w:ind w:left="0" w:right="-100"/>
              <w:rPr>
                <w:sz w:val="20"/>
                <w:szCs w:val="20"/>
              </w:rPr>
            </w:pPr>
            <w:r w:rsidRPr="007C3C20">
              <w:rPr>
                <w:sz w:val="20"/>
                <w:szCs w:val="20"/>
              </w:rPr>
              <w:t>Vad är viktigt för dig?</w:t>
            </w:r>
          </w:p>
        </w:tc>
        <w:tc>
          <w:tcPr>
            <w:tcW w:w="4394" w:type="dxa"/>
          </w:tcPr>
          <w:p w14:paraId="1A2AA336" w14:textId="77777777" w:rsidR="00106B07" w:rsidRPr="007C3C20" w:rsidRDefault="00106B07" w:rsidP="00FC7BA5">
            <w:pPr>
              <w:spacing w:after="0"/>
              <w:ind w:left="0" w:right="-118"/>
              <w:rPr>
                <w:sz w:val="20"/>
                <w:szCs w:val="20"/>
              </w:rPr>
            </w:pPr>
            <w:r w:rsidRPr="007C3C20">
              <w:rPr>
                <w:sz w:val="20"/>
                <w:szCs w:val="20"/>
              </w:rPr>
              <w:t>Ett kvalitetsmått. Ställ en öppen fråga till patienten och skriv information som är relevant för vårdplanen här. Avdelning fyller i/frågar vid ankomstsamtal, t.ex. vila, lugn och ro, läkemedelsjustering för sömnen m.m.</w:t>
            </w:r>
          </w:p>
        </w:tc>
      </w:tr>
      <w:tr w:rsidR="006146E1" w:rsidRPr="006146E1" w14:paraId="31B36AFD" w14:textId="77777777" w:rsidTr="00FC7BA5">
        <w:tc>
          <w:tcPr>
            <w:tcW w:w="2264" w:type="dxa"/>
          </w:tcPr>
          <w:p w14:paraId="29BC6DF6" w14:textId="77777777" w:rsidR="00106B07" w:rsidRPr="006146E1" w:rsidRDefault="00106B07" w:rsidP="00FC7BA5">
            <w:pPr>
              <w:rPr>
                <w:sz w:val="22"/>
                <w:szCs w:val="22"/>
              </w:rPr>
            </w:pPr>
          </w:p>
        </w:tc>
        <w:tc>
          <w:tcPr>
            <w:tcW w:w="1417" w:type="dxa"/>
          </w:tcPr>
          <w:p w14:paraId="3CD34DCF" w14:textId="77777777" w:rsidR="00106B07" w:rsidRPr="007C3C20" w:rsidRDefault="00106B07" w:rsidP="00FC7BA5">
            <w:pPr>
              <w:spacing w:after="0"/>
              <w:ind w:left="0" w:right="-100"/>
              <w:rPr>
                <w:sz w:val="20"/>
                <w:szCs w:val="20"/>
              </w:rPr>
            </w:pPr>
            <w:r w:rsidRPr="007C3C20">
              <w:rPr>
                <w:sz w:val="20"/>
                <w:szCs w:val="20"/>
              </w:rPr>
              <w:t>Behov, psykiatriska</w:t>
            </w:r>
          </w:p>
        </w:tc>
        <w:tc>
          <w:tcPr>
            <w:tcW w:w="4394" w:type="dxa"/>
          </w:tcPr>
          <w:p w14:paraId="115CD711" w14:textId="1FE0CDBC" w:rsidR="00106B07" w:rsidRPr="007C3C20" w:rsidRDefault="00106B07" w:rsidP="00FC7BA5">
            <w:pPr>
              <w:spacing w:after="0"/>
              <w:ind w:left="0" w:right="-118"/>
              <w:rPr>
                <w:sz w:val="20"/>
                <w:szCs w:val="20"/>
              </w:rPr>
            </w:pPr>
            <w:r w:rsidRPr="007C3C20">
              <w:rPr>
                <w:sz w:val="20"/>
                <w:szCs w:val="20"/>
              </w:rPr>
              <w:t>Beskriv patientens psykiatriska behov</w:t>
            </w:r>
            <w:r w:rsidR="00893310" w:rsidRPr="007C3C20">
              <w:rPr>
                <w:sz w:val="20"/>
                <w:szCs w:val="20"/>
              </w:rPr>
              <w:t xml:space="preserve">. </w:t>
            </w:r>
            <w:r w:rsidRPr="007C3C20">
              <w:rPr>
                <w:sz w:val="20"/>
                <w:szCs w:val="20"/>
              </w:rPr>
              <w:t>Akuten noterar sömnoptimering, läkemedelsjustering under vårdtillfälle, Har etablerad kontakt i öppenvården, osv.</w:t>
            </w:r>
          </w:p>
        </w:tc>
      </w:tr>
      <w:tr w:rsidR="006146E1" w:rsidRPr="006146E1" w14:paraId="5291E87A" w14:textId="77777777" w:rsidTr="00FC7BA5">
        <w:tc>
          <w:tcPr>
            <w:tcW w:w="2264" w:type="dxa"/>
          </w:tcPr>
          <w:p w14:paraId="4B1C2E25" w14:textId="77777777" w:rsidR="00106B07" w:rsidRPr="006146E1" w:rsidRDefault="00106B07" w:rsidP="00FC7BA5">
            <w:pPr>
              <w:rPr>
                <w:sz w:val="22"/>
                <w:szCs w:val="22"/>
              </w:rPr>
            </w:pPr>
          </w:p>
        </w:tc>
        <w:tc>
          <w:tcPr>
            <w:tcW w:w="1417" w:type="dxa"/>
          </w:tcPr>
          <w:p w14:paraId="1323312A" w14:textId="77777777" w:rsidR="00106B07" w:rsidRPr="007C3C20" w:rsidRDefault="00106B07" w:rsidP="00FC7BA5">
            <w:pPr>
              <w:spacing w:after="0"/>
              <w:ind w:left="0" w:right="-100"/>
              <w:rPr>
                <w:sz w:val="20"/>
                <w:szCs w:val="20"/>
              </w:rPr>
            </w:pPr>
            <w:r w:rsidRPr="007C3C20">
              <w:rPr>
                <w:sz w:val="20"/>
                <w:szCs w:val="20"/>
              </w:rPr>
              <w:t>Behov, somatiska</w:t>
            </w:r>
          </w:p>
        </w:tc>
        <w:tc>
          <w:tcPr>
            <w:tcW w:w="4394" w:type="dxa"/>
          </w:tcPr>
          <w:p w14:paraId="4821C511" w14:textId="77777777" w:rsidR="00106B07" w:rsidRPr="007C3C20" w:rsidRDefault="00106B07" w:rsidP="00FC7BA5">
            <w:pPr>
              <w:spacing w:after="0"/>
              <w:ind w:left="0" w:right="-118"/>
              <w:rPr>
                <w:sz w:val="20"/>
                <w:szCs w:val="20"/>
              </w:rPr>
            </w:pPr>
            <w:r w:rsidRPr="007C3C20">
              <w:rPr>
                <w:sz w:val="20"/>
                <w:szCs w:val="20"/>
              </w:rPr>
              <w:t>T.ex. såromläggning vänster underarm osv</w:t>
            </w:r>
          </w:p>
        </w:tc>
      </w:tr>
      <w:tr w:rsidR="006146E1" w:rsidRPr="006146E1" w14:paraId="007E5F62" w14:textId="77777777" w:rsidTr="00FC7BA5">
        <w:tc>
          <w:tcPr>
            <w:tcW w:w="2264" w:type="dxa"/>
          </w:tcPr>
          <w:p w14:paraId="42907F37" w14:textId="77777777" w:rsidR="00106B07" w:rsidRPr="006146E1" w:rsidRDefault="00106B07" w:rsidP="00FC7BA5">
            <w:pPr>
              <w:rPr>
                <w:sz w:val="22"/>
                <w:szCs w:val="22"/>
              </w:rPr>
            </w:pPr>
          </w:p>
        </w:tc>
        <w:tc>
          <w:tcPr>
            <w:tcW w:w="1417" w:type="dxa"/>
          </w:tcPr>
          <w:p w14:paraId="3C6D343A" w14:textId="77777777" w:rsidR="00106B07" w:rsidRPr="007C3C20" w:rsidRDefault="00106B07" w:rsidP="00FC7BA5">
            <w:pPr>
              <w:spacing w:after="0"/>
              <w:ind w:left="0" w:right="0"/>
              <w:rPr>
                <w:sz w:val="20"/>
                <w:szCs w:val="20"/>
              </w:rPr>
            </w:pPr>
            <w:r w:rsidRPr="007C3C20">
              <w:rPr>
                <w:sz w:val="20"/>
                <w:szCs w:val="20"/>
              </w:rPr>
              <w:t>Behov, sociala</w:t>
            </w:r>
          </w:p>
        </w:tc>
        <w:tc>
          <w:tcPr>
            <w:tcW w:w="4394" w:type="dxa"/>
          </w:tcPr>
          <w:p w14:paraId="0CDA0473" w14:textId="77777777" w:rsidR="00E81F78" w:rsidRDefault="00106B07" w:rsidP="00FC7BA5">
            <w:pPr>
              <w:spacing w:after="0"/>
              <w:ind w:left="0" w:right="-118"/>
              <w:rPr>
                <w:sz w:val="20"/>
                <w:szCs w:val="20"/>
              </w:rPr>
            </w:pPr>
            <w:r w:rsidRPr="007C3C20">
              <w:rPr>
                <w:sz w:val="20"/>
                <w:szCs w:val="20"/>
              </w:rPr>
              <w:t xml:space="preserve">Beskriv patientens sociala behov. </w:t>
            </w:r>
          </w:p>
          <w:p w14:paraId="44796757" w14:textId="64362944" w:rsidR="00106B07" w:rsidRPr="007C3C20" w:rsidRDefault="00106B07" w:rsidP="00FC7BA5">
            <w:pPr>
              <w:spacing w:after="0"/>
              <w:ind w:left="0" w:right="-118"/>
              <w:rPr>
                <w:sz w:val="20"/>
                <w:szCs w:val="20"/>
              </w:rPr>
            </w:pPr>
            <w:r w:rsidRPr="007C3C20">
              <w:rPr>
                <w:sz w:val="20"/>
                <w:szCs w:val="20"/>
              </w:rPr>
              <w:t>Akuten noterar övergripande t.ex. boendestöd (involvera/starta upp) osv..</w:t>
            </w:r>
          </w:p>
        </w:tc>
      </w:tr>
      <w:tr w:rsidR="006146E1" w:rsidRPr="006146E1" w14:paraId="6BF9954F" w14:textId="77777777" w:rsidTr="00FC7BA5">
        <w:tc>
          <w:tcPr>
            <w:tcW w:w="2264" w:type="dxa"/>
          </w:tcPr>
          <w:p w14:paraId="0B1DDFDD" w14:textId="77777777" w:rsidR="00106B07" w:rsidRPr="006146E1" w:rsidRDefault="00106B07" w:rsidP="00FC7BA5">
            <w:pPr>
              <w:rPr>
                <w:sz w:val="22"/>
                <w:szCs w:val="22"/>
              </w:rPr>
            </w:pPr>
          </w:p>
        </w:tc>
        <w:tc>
          <w:tcPr>
            <w:tcW w:w="1417" w:type="dxa"/>
          </w:tcPr>
          <w:p w14:paraId="1421C9AD" w14:textId="77777777" w:rsidR="00106B07" w:rsidRPr="007C3C20" w:rsidRDefault="00106B07" w:rsidP="00FC7BA5">
            <w:pPr>
              <w:spacing w:after="0"/>
              <w:ind w:left="0" w:right="-100"/>
              <w:rPr>
                <w:sz w:val="20"/>
                <w:szCs w:val="20"/>
              </w:rPr>
            </w:pPr>
            <w:r w:rsidRPr="007C3C20">
              <w:rPr>
                <w:sz w:val="20"/>
                <w:szCs w:val="20"/>
              </w:rPr>
              <w:t>Behov, psykologiska</w:t>
            </w:r>
          </w:p>
        </w:tc>
        <w:tc>
          <w:tcPr>
            <w:tcW w:w="4394" w:type="dxa"/>
          </w:tcPr>
          <w:p w14:paraId="6F42AD27" w14:textId="77777777" w:rsidR="00106B07" w:rsidRPr="007C3C20" w:rsidRDefault="00106B07" w:rsidP="00FC7BA5">
            <w:pPr>
              <w:spacing w:after="0"/>
              <w:ind w:left="0" w:right="-118"/>
              <w:rPr>
                <w:sz w:val="20"/>
                <w:szCs w:val="20"/>
              </w:rPr>
            </w:pPr>
            <w:r w:rsidRPr="007C3C20">
              <w:rPr>
                <w:sz w:val="20"/>
                <w:szCs w:val="20"/>
              </w:rPr>
              <w:t xml:space="preserve">Beskriv patientens psykologiska behov, </w:t>
            </w:r>
            <w:proofErr w:type="spellStart"/>
            <w:r w:rsidRPr="007C3C20">
              <w:rPr>
                <w:sz w:val="20"/>
                <w:szCs w:val="20"/>
              </w:rPr>
              <w:t>te.x</w:t>
            </w:r>
            <w:proofErr w:type="spellEnd"/>
            <w:r w:rsidRPr="007C3C20">
              <w:rPr>
                <w:sz w:val="20"/>
                <w:szCs w:val="20"/>
              </w:rPr>
              <w:t xml:space="preserve"> pågående DBT /traumaterapi mm</w:t>
            </w:r>
          </w:p>
        </w:tc>
      </w:tr>
      <w:tr w:rsidR="006146E1" w:rsidRPr="006146E1" w14:paraId="01D928C4" w14:textId="77777777" w:rsidTr="00FC7BA5">
        <w:tc>
          <w:tcPr>
            <w:tcW w:w="2264" w:type="dxa"/>
          </w:tcPr>
          <w:p w14:paraId="60E1DBBA" w14:textId="77777777" w:rsidR="00106B07" w:rsidRPr="006146E1" w:rsidRDefault="00106B07" w:rsidP="00FC7BA5">
            <w:pPr>
              <w:rPr>
                <w:sz w:val="22"/>
                <w:szCs w:val="22"/>
              </w:rPr>
            </w:pPr>
          </w:p>
        </w:tc>
        <w:tc>
          <w:tcPr>
            <w:tcW w:w="1417" w:type="dxa"/>
          </w:tcPr>
          <w:p w14:paraId="53B75B4A" w14:textId="77777777" w:rsidR="00106B07" w:rsidRPr="007C3C20" w:rsidRDefault="00106B07" w:rsidP="00FC7BA5">
            <w:pPr>
              <w:spacing w:after="0"/>
              <w:ind w:left="0" w:right="0"/>
              <w:rPr>
                <w:sz w:val="20"/>
                <w:szCs w:val="20"/>
              </w:rPr>
            </w:pPr>
            <w:r w:rsidRPr="007C3C20">
              <w:rPr>
                <w:sz w:val="20"/>
                <w:szCs w:val="20"/>
              </w:rPr>
              <w:t>Behov, omvårdnads-mässiga</w:t>
            </w:r>
          </w:p>
        </w:tc>
        <w:tc>
          <w:tcPr>
            <w:tcW w:w="4394" w:type="dxa"/>
          </w:tcPr>
          <w:p w14:paraId="3C36153A" w14:textId="77777777" w:rsidR="00106B07" w:rsidRPr="007C3C20" w:rsidRDefault="00106B07" w:rsidP="00FC7BA5">
            <w:pPr>
              <w:spacing w:after="0"/>
              <w:ind w:left="0" w:right="24"/>
              <w:rPr>
                <w:sz w:val="20"/>
                <w:szCs w:val="20"/>
              </w:rPr>
            </w:pPr>
            <w:r w:rsidRPr="007C3C20">
              <w:rPr>
                <w:sz w:val="20"/>
                <w:szCs w:val="20"/>
              </w:rPr>
              <w:t>Beskriv patientens omvårdnadsmässiga behov, t.ex. sköter ADL själv. Fylls på när det observeras.</w:t>
            </w:r>
          </w:p>
        </w:tc>
      </w:tr>
      <w:tr w:rsidR="006146E1" w:rsidRPr="006146E1" w14:paraId="67CBC97B" w14:textId="77777777" w:rsidTr="00FC7BA5">
        <w:tc>
          <w:tcPr>
            <w:tcW w:w="2264" w:type="dxa"/>
          </w:tcPr>
          <w:p w14:paraId="02FDA0C1" w14:textId="77777777" w:rsidR="00106B07" w:rsidRPr="006146E1" w:rsidRDefault="00106B07" w:rsidP="00FC7BA5">
            <w:pPr>
              <w:rPr>
                <w:sz w:val="22"/>
                <w:szCs w:val="22"/>
              </w:rPr>
            </w:pPr>
          </w:p>
        </w:tc>
        <w:tc>
          <w:tcPr>
            <w:tcW w:w="1417" w:type="dxa"/>
          </w:tcPr>
          <w:p w14:paraId="570CAC69" w14:textId="77777777" w:rsidR="00106B07" w:rsidRPr="007C3C20" w:rsidRDefault="00106B07" w:rsidP="00FC7BA5">
            <w:pPr>
              <w:spacing w:after="0"/>
              <w:ind w:left="0" w:right="-100"/>
              <w:rPr>
                <w:sz w:val="20"/>
                <w:szCs w:val="20"/>
              </w:rPr>
            </w:pPr>
            <w:r w:rsidRPr="007C3C20">
              <w:rPr>
                <w:sz w:val="20"/>
                <w:szCs w:val="20"/>
              </w:rPr>
              <w:t>Risk hot och våld</w:t>
            </w:r>
          </w:p>
        </w:tc>
        <w:tc>
          <w:tcPr>
            <w:tcW w:w="4394" w:type="dxa"/>
          </w:tcPr>
          <w:p w14:paraId="1C3F0DA3" w14:textId="77777777" w:rsidR="00106B07" w:rsidRPr="007C3C20" w:rsidRDefault="00106B07" w:rsidP="00FC7BA5">
            <w:pPr>
              <w:spacing w:after="0"/>
              <w:ind w:left="0" w:right="-118"/>
              <w:rPr>
                <w:sz w:val="20"/>
                <w:szCs w:val="20"/>
              </w:rPr>
            </w:pPr>
            <w:r w:rsidRPr="007C3C20">
              <w:rPr>
                <w:sz w:val="20"/>
                <w:szCs w:val="20"/>
              </w:rPr>
              <w:t>Beskriv riskfaktorer och riskscenarier för hot och våld. Under ”Riskhantering” beskrivs skyddsfaktorer och åtgärder för att hantera riskerna.</w:t>
            </w:r>
          </w:p>
          <w:p w14:paraId="1B418FD7" w14:textId="77777777" w:rsidR="00D75D51" w:rsidRDefault="00106B07" w:rsidP="00FC7BA5">
            <w:pPr>
              <w:spacing w:after="0"/>
              <w:ind w:left="0" w:right="-118"/>
              <w:rPr>
                <w:sz w:val="20"/>
                <w:szCs w:val="20"/>
              </w:rPr>
            </w:pPr>
            <w:r w:rsidRPr="007C3C20">
              <w:rPr>
                <w:sz w:val="20"/>
                <w:szCs w:val="20"/>
              </w:rPr>
              <w:t>Val bockas i: Riskformulering, Riskscenarier, Riskhantering, Se uppmärksamhetsinformation och en blank där man skriver själv - fritext möjlighet finns på alla val.</w:t>
            </w:r>
          </w:p>
          <w:p w14:paraId="7D6AB6D9" w14:textId="48EF3142" w:rsidR="00D75D51" w:rsidRDefault="00106B07" w:rsidP="00FC7BA5">
            <w:pPr>
              <w:spacing w:after="0"/>
              <w:ind w:left="0" w:right="-118"/>
              <w:rPr>
                <w:sz w:val="20"/>
                <w:szCs w:val="20"/>
              </w:rPr>
            </w:pPr>
            <w:r w:rsidRPr="007C3C20">
              <w:rPr>
                <w:sz w:val="20"/>
                <w:szCs w:val="20"/>
              </w:rPr>
              <w:t>BVC (</w:t>
            </w:r>
            <w:proofErr w:type="spellStart"/>
            <w:r w:rsidRPr="007C3C20">
              <w:rPr>
                <w:sz w:val="20"/>
                <w:szCs w:val="20"/>
              </w:rPr>
              <w:t>Bröset</w:t>
            </w:r>
            <w:proofErr w:type="spellEnd"/>
            <w:r w:rsidRPr="007C3C20">
              <w:rPr>
                <w:sz w:val="20"/>
                <w:szCs w:val="20"/>
              </w:rPr>
              <w:t xml:space="preserve"> </w:t>
            </w:r>
            <w:proofErr w:type="spellStart"/>
            <w:r w:rsidRPr="007C3C20">
              <w:rPr>
                <w:sz w:val="20"/>
                <w:szCs w:val="20"/>
              </w:rPr>
              <w:t>Violence</w:t>
            </w:r>
            <w:proofErr w:type="spellEnd"/>
            <w:r w:rsidRPr="007C3C20">
              <w:rPr>
                <w:sz w:val="20"/>
                <w:szCs w:val="20"/>
              </w:rPr>
              <w:t xml:space="preserve"> </w:t>
            </w:r>
            <w:proofErr w:type="spellStart"/>
            <w:proofErr w:type="gramStart"/>
            <w:r w:rsidRPr="007C3C20">
              <w:rPr>
                <w:sz w:val="20"/>
                <w:szCs w:val="20"/>
              </w:rPr>
              <w:t>Checklist</w:t>
            </w:r>
            <w:proofErr w:type="spellEnd"/>
            <w:r w:rsidRPr="007C3C20">
              <w:rPr>
                <w:sz w:val="20"/>
                <w:szCs w:val="20"/>
              </w:rPr>
              <w:t xml:space="preserve"> )</w:t>
            </w:r>
            <w:proofErr w:type="gramEnd"/>
            <w:r w:rsidRPr="007C3C20">
              <w:rPr>
                <w:sz w:val="20"/>
                <w:szCs w:val="20"/>
              </w:rPr>
              <w:t xml:space="preserve">- poäng </w:t>
            </w:r>
          </w:p>
          <w:p w14:paraId="39FADBB7" w14:textId="1541190D" w:rsidR="00106B07" w:rsidRPr="007C3C20" w:rsidRDefault="00106B07" w:rsidP="00FC7BA5">
            <w:pPr>
              <w:spacing w:after="0"/>
              <w:ind w:left="0" w:right="-118"/>
              <w:rPr>
                <w:sz w:val="20"/>
                <w:szCs w:val="20"/>
              </w:rPr>
            </w:pPr>
            <w:r w:rsidRPr="007C3C20">
              <w:rPr>
                <w:sz w:val="20"/>
                <w:szCs w:val="20"/>
              </w:rPr>
              <w:t>Finns ett aktivt självskadebeteende? Suicidriskbedömning.</w:t>
            </w:r>
          </w:p>
        </w:tc>
      </w:tr>
      <w:tr w:rsidR="006146E1" w:rsidRPr="006146E1" w14:paraId="46575EB3" w14:textId="77777777" w:rsidTr="00FC7BA5">
        <w:tc>
          <w:tcPr>
            <w:tcW w:w="2264" w:type="dxa"/>
          </w:tcPr>
          <w:p w14:paraId="0FFD50E6" w14:textId="77777777" w:rsidR="00106B07" w:rsidRPr="006146E1" w:rsidRDefault="00106B07" w:rsidP="00FC7BA5">
            <w:pPr>
              <w:rPr>
                <w:sz w:val="22"/>
                <w:szCs w:val="22"/>
              </w:rPr>
            </w:pPr>
          </w:p>
        </w:tc>
        <w:tc>
          <w:tcPr>
            <w:tcW w:w="1417" w:type="dxa"/>
          </w:tcPr>
          <w:p w14:paraId="04153989" w14:textId="77777777" w:rsidR="00106B07" w:rsidRPr="007C3C20" w:rsidRDefault="00106B07" w:rsidP="00FC7BA5">
            <w:pPr>
              <w:spacing w:after="0"/>
              <w:ind w:left="0" w:right="-100"/>
              <w:rPr>
                <w:sz w:val="20"/>
                <w:szCs w:val="20"/>
              </w:rPr>
            </w:pPr>
            <w:r w:rsidRPr="007C3C20">
              <w:rPr>
                <w:sz w:val="20"/>
                <w:szCs w:val="20"/>
              </w:rPr>
              <w:t>Patientens resurser</w:t>
            </w:r>
          </w:p>
        </w:tc>
        <w:tc>
          <w:tcPr>
            <w:tcW w:w="4394" w:type="dxa"/>
          </w:tcPr>
          <w:p w14:paraId="3D4CF62A" w14:textId="77777777" w:rsidR="00106B07" w:rsidRPr="007C3C20" w:rsidRDefault="00106B07" w:rsidP="00FC7BA5">
            <w:pPr>
              <w:spacing w:after="0"/>
              <w:ind w:left="0" w:right="-118"/>
              <w:rPr>
                <w:sz w:val="20"/>
                <w:szCs w:val="20"/>
              </w:rPr>
            </w:pPr>
            <w:r w:rsidRPr="007C3C20">
              <w:rPr>
                <w:sz w:val="20"/>
                <w:szCs w:val="20"/>
              </w:rPr>
              <w:t>T.ex.: Hjälpsökande, god kommunikationsförmåga, delaktiga närstående. OBS Vad är viktigt för dig samt resurser- i inskrivningssamtalet.</w:t>
            </w:r>
          </w:p>
          <w:p w14:paraId="4C8C8857" w14:textId="77777777" w:rsidR="00106B07" w:rsidRPr="007C3C20" w:rsidRDefault="00106B07" w:rsidP="00FC7BA5">
            <w:pPr>
              <w:spacing w:after="0"/>
              <w:ind w:left="0" w:right="-118"/>
              <w:rPr>
                <w:sz w:val="20"/>
                <w:szCs w:val="20"/>
              </w:rPr>
            </w:pPr>
            <w:r w:rsidRPr="007C3C20">
              <w:rPr>
                <w:sz w:val="20"/>
                <w:szCs w:val="20"/>
              </w:rPr>
              <w:t>Ange faktorer som kan vara till hjälp eller stöd för patienten under vårdtiden eller senare. Det kan vara flera olika saker och både sådant vi som personal ser eller känner till och saker som patienten eller dennes närstående berättar. Ta med saker ur olika synvinklar. Positiv inställning till att ta emot hjälp kan räknas som en resurs.</w:t>
            </w:r>
          </w:p>
        </w:tc>
      </w:tr>
      <w:tr w:rsidR="006146E1" w:rsidRPr="006146E1" w14:paraId="11B4EE14" w14:textId="77777777" w:rsidTr="00FC7BA5">
        <w:tc>
          <w:tcPr>
            <w:tcW w:w="2264" w:type="dxa"/>
          </w:tcPr>
          <w:p w14:paraId="20D8E4DA" w14:textId="77777777" w:rsidR="00106B07" w:rsidRPr="006146E1" w:rsidRDefault="00106B07" w:rsidP="00FC7BA5">
            <w:pPr>
              <w:ind w:left="0" w:right="0"/>
              <w:rPr>
                <w:sz w:val="22"/>
                <w:szCs w:val="22"/>
              </w:rPr>
            </w:pPr>
            <w:r w:rsidRPr="006146E1">
              <w:rPr>
                <w:sz w:val="22"/>
                <w:szCs w:val="22"/>
              </w:rPr>
              <w:t>MÅL OCH ÅTGÄRDER</w:t>
            </w:r>
          </w:p>
        </w:tc>
        <w:tc>
          <w:tcPr>
            <w:tcW w:w="1417" w:type="dxa"/>
          </w:tcPr>
          <w:p w14:paraId="3BD04148" w14:textId="007AD4BC" w:rsidR="00106B07" w:rsidRPr="007C3C20" w:rsidRDefault="00106B07" w:rsidP="00ED65AE">
            <w:pPr>
              <w:spacing w:after="0"/>
              <w:ind w:left="0" w:right="-100"/>
              <w:rPr>
                <w:sz w:val="20"/>
                <w:szCs w:val="20"/>
              </w:rPr>
            </w:pPr>
            <w:r w:rsidRPr="007C3C20">
              <w:rPr>
                <w:sz w:val="20"/>
                <w:szCs w:val="20"/>
              </w:rPr>
              <w:t>Må</w:t>
            </w:r>
            <w:r w:rsidR="00ED65AE" w:rsidRPr="007C3C20">
              <w:rPr>
                <w:sz w:val="20"/>
                <w:szCs w:val="20"/>
              </w:rPr>
              <w:t>l</w:t>
            </w:r>
          </w:p>
        </w:tc>
        <w:tc>
          <w:tcPr>
            <w:tcW w:w="4394" w:type="dxa"/>
          </w:tcPr>
          <w:p w14:paraId="3F6548F0" w14:textId="77777777" w:rsidR="00106B07" w:rsidRPr="007C3C20" w:rsidRDefault="00106B07" w:rsidP="00FC7BA5">
            <w:pPr>
              <w:spacing w:after="0"/>
              <w:ind w:left="0" w:right="-118"/>
              <w:rPr>
                <w:sz w:val="20"/>
                <w:szCs w:val="20"/>
              </w:rPr>
            </w:pPr>
            <w:r w:rsidRPr="007C3C20">
              <w:rPr>
                <w:sz w:val="20"/>
                <w:szCs w:val="20"/>
              </w:rPr>
              <w:t>Beskriv övergripande mål med de planerade insatserna under vårdepisoden, som tillsammans leder till en trygg och säker utskrivning. Om vården har mer än ett mål är det hjälpsamt att numrera målen. Målen utgår från patientens behov och inläggningsorsak.</w:t>
            </w:r>
          </w:p>
          <w:p w14:paraId="2BABFA9A" w14:textId="77777777" w:rsidR="00106B07" w:rsidRPr="007C3C20" w:rsidRDefault="00106B07" w:rsidP="00FC7BA5">
            <w:pPr>
              <w:spacing w:after="0"/>
              <w:ind w:left="0" w:right="-118"/>
              <w:rPr>
                <w:sz w:val="20"/>
                <w:szCs w:val="20"/>
              </w:rPr>
            </w:pPr>
            <w:r w:rsidRPr="007C3C20">
              <w:rPr>
                <w:sz w:val="20"/>
                <w:szCs w:val="20"/>
              </w:rPr>
              <w:t>Sträva efter att sätta specifika och realistiska mål. Det betyder att vi ska försöka hitta övergripande mål som på något sätt är möjliga att uppnå under en rimlig vårdtid,</w:t>
            </w:r>
          </w:p>
          <w:p w14:paraId="7FB9B07F" w14:textId="77777777" w:rsidR="00106B07" w:rsidRPr="007C3C20" w:rsidRDefault="00106B07" w:rsidP="00FC7BA5">
            <w:pPr>
              <w:spacing w:after="0"/>
              <w:ind w:left="0" w:right="-118"/>
              <w:rPr>
                <w:sz w:val="20"/>
                <w:szCs w:val="20"/>
              </w:rPr>
            </w:pPr>
            <w:proofErr w:type="spellStart"/>
            <w:proofErr w:type="gramStart"/>
            <w:r w:rsidRPr="007C3C20">
              <w:rPr>
                <w:sz w:val="20"/>
                <w:szCs w:val="20"/>
              </w:rPr>
              <w:t>t.ex</w:t>
            </w:r>
            <w:proofErr w:type="spellEnd"/>
            <w:proofErr w:type="gramEnd"/>
            <w:r w:rsidRPr="007C3C20">
              <w:rPr>
                <w:sz w:val="20"/>
                <w:szCs w:val="20"/>
              </w:rPr>
              <w:t>: suicidprevention, stabiliserat mående för att återgå till sin vardag, god nattsömn, insättning av sömnläkemedel, utvärdering av effekt efter två dygn. Osv.</w:t>
            </w:r>
          </w:p>
        </w:tc>
      </w:tr>
      <w:tr w:rsidR="006146E1" w:rsidRPr="006146E1" w14:paraId="3DE36D94" w14:textId="77777777" w:rsidTr="00FC7BA5">
        <w:tc>
          <w:tcPr>
            <w:tcW w:w="2264" w:type="dxa"/>
          </w:tcPr>
          <w:p w14:paraId="651E2525" w14:textId="77777777" w:rsidR="00106B07" w:rsidRPr="006146E1" w:rsidRDefault="00106B07" w:rsidP="00FC7BA5">
            <w:pPr>
              <w:rPr>
                <w:sz w:val="22"/>
                <w:szCs w:val="22"/>
              </w:rPr>
            </w:pPr>
          </w:p>
        </w:tc>
        <w:tc>
          <w:tcPr>
            <w:tcW w:w="1417" w:type="dxa"/>
          </w:tcPr>
          <w:p w14:paraId="5083D8E7" w14:textId="77777777" w:rsidR="00106B07" w:rsidRPr="007C3C20" w:rsidRDefault="00106B07" w:rsidP="00FC7BA5">
            <w:pPr>
              <w:spacing w:after="0"/>
              <w:ind w:left="0" w:right="-100"/>
              <w:rPr>
                <w:sz w:val="20"/>
                <w:szCs w:val="20"/>
              </w:rPr>
            </w:pPr>
            <w:r w:rsidRPr="007C3C20">
              <w:rPr>
                <w:sz w:val="20"/>
                <w:szCs w:val="20"/>
              </w:rPr>
              <w:t>Delmål</w:t>
            </w:r>
          </w:p>
        </w:tc>
        <w:tc>
          <w:tcPr>
            <w:tcW w:w="4394" w:type="dxa"/>
          </w:tcPr>
          <w:p w14:paraId="6D24F54D" w14:textId="77777777" w:rsidR="00106B07" w:rsidRPr="007C3C20" w:rsidRDefault="00106B07" w:rsidP="00FC7BA5">
            <w:pPr>
              <w:spacing w:after="0"/>
              <w:ind w:left="0" w:right="-118"/>
              <w:rPr>
                <w:sz w:val="20"/>
                <w:szCs w:val="20"/>
              </w:rPr>
            </w:pPr>
            <w:r w:rsidRPr="007C3C20">
              <w:rPr>
                <w:sz w:val="20"/>
                <w:szCs w:val="20"/>
              </w:rPr>
              <w:t>Vid behov, beskriv konkreta delmål för att uppnå övergripande mål.</w:t>
            </w:r>
          </w:p>
        </w:tc>
      </w:tr>
      <w:tr w:rsidR="006146E1" w:rsidRPr="006146E1" w14:paraId="2E0BBAC2" w14:textId="77777777" w:rsidTr="00FC7BA5">
        <w:tc>
          <w:tcPr>
            <w:tcW w:w="2264" w:type="dxa"/>
          </w:tcPr>
          <w:p w14:paraId="58EFA21A" w14:textId="77777777" w:rsidR="00106B07" w:rsidRPr="006146E1" w:rsidRDefault="00106B07" w:rsidP="00FC7BA5">
            <w:pPr>
              <w:rPr>
                <w:sz w:val="22"/>
                <w:szCs w:val="22"/>
              </w:rPr>
            </w:pPr>
          </w:p>
        </w:tc>
        <w:tc>
          <w:tcPr>
            <w:tcW w:w="1417" w:type="dxa"/>
          </w:tcPr>
          <w:p w14:paraId="7C2AA964" w14:textId="77777777" w:rsidR="00106B07" w:rsidRPr="007C3C20" w:rsidRDefault="00106B07" w:rsidP="00FC7BA5">
            <w:pPr>
              <w:spacing w:after="0"/>
              <w:ind w:left="0" w:right="-100"/>
              <w:rPr>
                <w:sz w:val="20"/>
                <w:szCs w:val="20"/>
              </w:rPr>
            </w:pPr>
            <w:r w:rsidRPr="007C3C20">
              <w:rPr>
                <w:sz w:val="20"/>
                <w:szCs w:val="20"/>
              </w:rPr>
              <w:t>Planerad åtgärd</w:t>
            </w:r>
          </w:p>
        </w:tc>
        <w:tc>
          <w:tcPr>
            <w:tcW w:w="4394" w:type="dxa"/>
          </w:tcPr>
          <w:p w14:paraId="0BB15B64" w14:textId="77777777" w:rsidR="00106B07" w:rsidRPr="007C3C20" w:rsidRDefault="00106B07" w:rsidP="00FC7BA5">
            <w:pPr>
              <w:spacing w:after="0"/>
              <w:ind w:left="0" w:right="-118"/>
              <w:rPr>
                <w:sz w:val="20"/>
                <w:szCs w:val="20"/>
              </w:rPr>
            </w:pPr>
            <w:r w:rsidRPr="007C3C20">
              <w:rPr>
                <w:sz w:val="20"/>
                <w:szCs w:val="20"/>
              </w:rPr>
              <w:t>Ange datum och planerade åtgärder. Åtgärder är det vi i praktiken gör för att uppnå delmålen. Här anges både planerade utredningar, planerad behandling och andra åtgärder. Åtgärderna anges med datum och insats.</w:t>
            </w:r>
          </w:p>
        </w:tc>
      </w:tr>
      <w:tr w:rsidR="006146E1" w:rsidRPr="006146E1" w14:paraId="08A58207" w14:textId="77777777" w:rsidTr="00FC7BA5">
        <w:tc>
          <w:tcPr>
            <w:tcW w:w="2264" w:type="dxa"/>
          </w:tcPr>
          <w:p w14:paraId="13087D7F" w14:textId="77777777" w:rsidR="00106B07" w:rsidRPr="006146E1" w:rsidRDefault="00106B07" w:rsidP="00FC7BA5">
            <w:pPr>
              <w:rPr>
                <w:sz w:val="22"/>
                <w:szCs w:val="22"/>
              </w:rPr>
            </w:pPr>
          </w:p>
        </w:tc>
        <w:tc>
          <w:tcPr>
            <w:tcW w:w="1417" w:type="dxa"/>
          </w:tcPr>
          <w:p w14:paraId="47C31C85" w14:textId="77777777" w:rsidR="00106B07" w:rsidRPr="007C3C20" w:rsidRDefault="00106B07" w:rsidP="00FC7BA5">
            <w:pPr>
              <w:spacing w:after="0"/>
              <w:ind w:left="0" w:right="-100"/>
              <w:rPr>
                <w:sz w:val="20"/>
                <w:szCs w:val="20"/>
              </w:rPr>
            </w:pPr>
            <w:r w:rsidRPr="007C3C20">
              <w:rPr>
                <w:sz w:val="20"/>
                <w:szCs w:val="20"/>
              </w:rPr>
              <w:t>Krisplan, säkerhetsplan</w:t>
            </w:r>
          </w:p>
        </w:tc>
        <w:tc>
          <w:tcPr>
            <w:tcW w:w="4394" w:type="dxa"/>
          </w:tcPr>
          <w:p w14:paraId="2329FAAD" w14:textId="77777777" w:rsidR="00106B07" w:rsidRPr="007C3C20" w:rsidRDefault="00106B07" w:rsidP="00FC7BA5">
            <w:pPr>
              <w:spacing w:after="0"/>
              <w:ind w:left="0" w:right="-118"/>
              <w:rPr>
                <w:sz w:val="20"/>
                <w:szCs w:val="20"/>
              </w:rPr>
            </w:pPr>
            <w:r w:rsidRPr="007C3C20">
              <w:rPr>
                <w:sz w:val="20"/>
                <w:szCs w:val="20"/>
              </w:rPr>
              <w:t xml:space="preserve">Krisplaner innefattar planer som upprättas för att identifiera tidiga tecken på försämring och </w:t>
            </w:r>
            <w:r w:rsidRPr="007C3C20">
              <w:rPr>
                <w:sz w:val="20"/>
                <w:szCs w:val="20"/>
              </w:rPr>
              <w:lastRenderedPageBreak/>
              <w:t>vidta åtgärder. En sådan plan kan utgå från olika situationer, och omfattar till exempel kris- och handlingsplaner för tidiga tecken på försämring i psykossjukdom eller bipolär sjukdom. Säkerhetsplan syftar särskilt på handlingsplan som upprättas för att förebygga suicidhandlingar.</w:t>
            </w:r>
          </w:p>
          <w:p w14:paraId="1C8288F4" w14:textId="77777777" w:rsidR="00106B07" w:rsidRPr="007C3C20" w:rsidRDefault="00106B07" w:rsidP="00FC7BA5">
            <w:pPr>
              <w:spacing w:after="0"/>
              <w:ind w:left="0" w:right="-118"/>
              <w:rPr>
                <w:sz w:val="20"/>
                <w:szCs w:val="20"/>
              </w:rPr>
            </w:pPr>
            <w:r w:rsidRPr="007C3C20">
              <w:rPr>
                <w:sz w:val="20"/>
                <w:szCs w:val="20"/>
              </w:rPr>
              <w:t>Ange datum för när planen är upprättad, vad planen syftar till samt var själva planen är dokumenterad. Vid revidering anges datum och orsak i fritextytan.</w:t>
            </w:r>
          </w:p>
          <w:p w14:paraId="56CCC4C4" w14:textId="01536F53" w:rsidR="00106B07" w:rsidRPr="007C3C20" w:rsidRDefault="00106B07" w:rsidP="00FC7BA5">
            <w:pPr>
              <w:spacing w:after="0"/>
              <w:ind w:left="0" w:right="-118"/>
              <w:rPr>
                <w:sz w:val="20"/>
                <w:szCs w:val="20"/>
              </w:rPr>
            </w:pPr>
            <w:r w:rsidRPr="007C3C20">
              <w:rPr>
                <w:sz w:val="20"/>
                <w:szCs w:val="20"/>
              </w:rPr>
              <w:t xml:space="preserve">Om en patient har kris- eller säkerhetsplan för mer än ett tillstånd skapar du en dubblett av sökordet. Suicid, ångest, återfall i missbruk osv. Skrivs i sökordet/termen slutenvårdsplanen. Vid ankomstsamtal. Se även </w:t>
            </w:r>
            <w:proofErr w:type="spellStart"/>
            <w:r w:rsidRPr="007C3C20">
              <w:rPr>
                <w:sz w:val="20"/>
                <w:szCs w:val="20"/>
              </w:rPr>
              <w:t>pat</w:t>
            </w:r>
            <w:proofErr w:type="spellEnd"/>
            <w:r w:rsidRPr="007C3C20">
              <w:rPr>
                <w:sz w:val="20"/>
                <w:szCs w:val="20"/>
              </w:rPr>
              <w:t xml:space="preserve"> krisplan i den övergripande vårdplanen för öppenvården.</w:t>
            </w:r>
          </w:p>
        </w:tc>
      </w:tr>
      <w:tr w:rsidR="00106B07" w:rsidRPr="00AE6EF7" w14:paraId="2D0D5100" w14:textId="77777777" w:rsidTr="00FC7BA5">
        <w:tc>
          <w:tcPr>
            <w:tcW w:w="2264" w:type="dxa"/>
            <w:shd w:val="clear" w:color="auto" w:fill="D9D9D9" w:themeFill="background1" w:themeFillShade="D9"/>
          </w:tcPr>
          <w:p w14:paraId="5079EC75" w14:textId="77777777" w:rsidR="00106B07" w:rsidRPr="00AE6EF7" w:rsidRDefault="00106B07" w:rsidP="00FC7BA5">
            <w:pPr>
              <w:spacing w:after="0"/>
              <w:ind w:left="0" w:right="-243"/>
              <w:rPr>
                <w:rFonts w:ascii="Verdana" w:hAnsi="Verdana"/>
                <w:b/>
                <w:bCs/>
                <w:sz w:val="20"/>
                <w:szCs w:val="20"/>
              </w:rPr>
            </w:pPr>
            <w:r w:rsidRPr="00AE6EF7">
              <w:rPr>
                <w:rFonts w:ascii="Verdana" w:hAnsi="Verdana"/>
                <w:b/>
                <w:bCs/>
                <w:sz w:val="20"/>
                <w:szCs w:val="20"/>
              </w:rPr>
              <w:lastRenderedPageBreak/>
              <w:t>DELAKTIGHET OCH INFORMATION</w:t>
            </w:r>
          </w:p>
        </w:tc>
        <w:tc>
          <w:tcPr>
            <w:tcW w:w="1417" w:type="dxa"/>
            <w:shd w:val="clear" w:color="auto" w:fill="D9D9D9" w:themeFill="background1" w:themeFillShade="D9"/>
          </w:tcPr>
          <w:p w14:paraId="70711AE5" w14:textId="77777777" w:rsidR="00106B07" w:rsidRPr="00AE6EF7" w:rsidRDefault="00106B07" w:rsidP="00FC7BA5">
            <w:pPr>
              <w:spacing w:after="0"/>
              <w:ind w:left="0"/>
              <w:rPr>
                <w:rFonts w:ascii="Verdana" w:hAnsi="Verdana"/>
                <w:b/>
                <w:bCs/>
                <w:sz w:val="20"/>
                <w:szCs w:val="20"/>
              </w:rPr>
            </w:pPr>
          </w:p>
        </w:tc>
        <w:tc>
          <w:tcPr>
            <w:tcW w:w="4394" w:type="dxa"/>
            <w:shd w:val="clear" w:color="auto" w:fill="D9D9D9" w:themeFill="background1" w:themeFillShade="D9"/>
          </w:tcPr>
          <w:p w14:paraId="3E21AD97" w14:textId="77777777" w:rsidR="00106B07" w:rsidRPr="00AE6EF7" w:rsidRDefault="00106B07" w:rsidP="00FC7BA5">
            <w:pPr>
              <w:spacing w:after="0"/>
              <w:ind w:left="0"/>
              <w:rPr>
                <w:rFonts w:ascii="Verdana" w:hAnsi="Verdana"/>
                <w:b/>
                <w:bCs/>
                <w:sz w:val="20"/>
                <w:szCs w:val="20"/>
              </w:rPr>
            </w:pPr>
          </w:p>
        </w:tc>
      </w:tr>
      <w:tr w:rsidR="00106B07" w:rsidRPr="00E60CDC" w14:paraId="5586D7AE" w14:textId="77777777" w:rsidTr="00FC7BA5">
        <w:tc>
          <w:tcPr>
            <w:tcW w:w="2264" w:type="dxa"/>
          </w:tcPr>
          <w:p w14:paraId="72E929FD" w14:textId="77777777" w:rsidR="00106B07" w:rsidRPr="00E60CDC" w:rsidRDefault="00106B07" w:rsidP="00FC7BA5">
            <w:pPr>
              <w:rPr>
                <w:sz w:val="22"/>
                <w:szCs w:val="22"/>
              </w:rPr>
            </w:pPr>
          </w:p>
        </w:tc>
        <w:tc>
          <w:tcPr>
            <w:tcW w:w="1417" w:type="dxa"/>
          </w:tcPr>
          <w:p w14:paraId="75FCC991" w14:textId="77777777" w:rsidR="00106B07" w:rsidRPr="007C3C20" w:rsidRDefault="00106B07" w:rsidP="00FC7BA5">
            <w:pPr>
              <w:spacing w:after="0"/>
              <w:ind w:left="0" w:right="-100"/>
              <w:rPr>
                <w:sz w:val="20"/>
                <w:szCs w:val="20"/>
              </w:rPr>
            </w:pPr>
            <w:r w:rsidRPr="007C3C20">
              <w:rPr>
                <w:sz w:val="20"/>
                <w:szCs w:val="20"/>
              </w:rPr>
              <w:t>Samtycke</w:t>
            </w:r>
          </w:p>
        </w:tc>
        <w:tc>
          <w:tcPr>
            <w:tcW w:w="4394" w:type="dxa"/>
          </w:tcPr>
          <w:p w14:paraId="0755037A" w14:textId="77777777" w:rsidR="00DC4DD1" w:rsidRDefault="00106B07" w:rsidP="00FC7BA5">
            <w:pPr>
              <w:spacing w:after="0"/>
              <w:ind w:left="0" w:right="-118"/>
              <w:rPr>
                <w:sz w:val="20"/>
                <w:szCs w:val="20"/>
              </w:rPr>
            </w:pPr>
            <w:r w:rsidRPr="007C3C20">
              <w:rPr>
                <w:sz w:val="20"/>
                <w:szCs w:val="20"/>
              </w:rPr>
              <w:t>Ange om samtycke givits till kommunikation med närstående, myndigheter, andra. Uppgift om detta ska också föras in i SAMSA. Uppdatera om patienten ändrat sig!</w:t>
            </w:r>
          </w:p>
          <w:p w14:paraId="7DCDA6D9" w14:textId="01B49216" w:rsidR="00106B07" w:rsidRPr="007C3C20" w:rsidRDefault="00106B07" w:rsidP="00FC7BA5">
            <w:pPr>
              <w:spacing w:after="0"/>
              <w:ind w:left="0" w:right="-118"/>
              <w:rPr>
                <w:sz w:val="20"/>
                <w:szCs w:val="20"/>
              </w:rPr>
            </w:pPr>
            <w:r w:rsidRPr="007C3C20">
              <w:rPr>
                <w:sz w:val="20"/>
                <w:szCs w:val="20"/>
              </w:rPr>
              <w:t xml:space="preserve">Lägg till Samtyckte till alla olika samtyckespunkter - </w:t>
            </w:r>
            <w:r w:rsidRPr="007C3C20">
              <w:rPr>
                <w:b/>
                <w:bCs/>
                <w:sz w:val="20"/>
                <w:szCs w:val="20"/>
              </w:rPr>
              <w:t>Förtydliga ej in i SAMSA vid skyddad identitet.</w:t>
            </w:r>
          </w:p>
        </w:tc>
      </w:tr>
      <w:tr w:rsidR="00106B07" w:rsidRPr="00E60CDC" w14:paraId="56AAFC0E" w14:textId="77777777" w:rsidTr="00FC7BA5">
        <w:tc>
          <w:tcPr>
            <w:tcW w:w="2264" w:type="dxa"/>
          </w:tcPr>
          <w:p w14:paraId="310D0A00" w14:textId="77777777" w:rsidR="00106B07" w:rsidRPr="00E60CDC" w:rsidRDefault="00106B07" w:rsidP="00FC7BA5">
            <w:pPr>
              <w:rPr>
                <w:sz w:val="22"/>
                <w:szCs w:val="22"/>
              </w:rPr>
            </w:pPr>
          </w:p>
        </w:tc>
        <w:tc>
          <w:tcPr>
            <w:tcW w:w="1417" w:type="dxa"/>
          </w:tcPr>
          <w:p w14:paraId="5C456908" w14:textId="77777777" w:rsidR="00106B07" w:rsidRPr="007C3C20" w:rsidRDefault="00106B07" w:rsidP="00FC7BA5">
            <w:pPr>
              <w:spacing w:after="0"/>
              <w:ind w:left="0" w:right="-100"/>
              <w:rPr>
                <w:sz w:val="20"/>
                <w:szCs w:val="20"/>
              </w:rPr>
            </w:pPr>
            <w:r w:rsidRPr="007C3C20">
              <w:rPr>
                <w:sz w:val="20"/>
                <w:szCs w:val="20"/>
              </w:rPr>
              <w:t>Delaktighet, patient</w:t>
            </w:r>
          </w:p>
        </w:tc>
        <w:tc>
          <w:tcPr>
            <w:tcW w:w="4394" w:type="dxa"/>
          </w:tcPr>
          <w:p w14:paraId="6DDB393C" w14:textId="77777777" w:rsidR="00106B07" w:rsidRPr="007C3C20" w:rsidRDefault="00106B07" w:rsidP="00FC7BA5">
            <w:pPr>
              <w:spacing w:after="0"/>
              <w:ind w:left="0" w:right="0"/>
              <w:rPr>
                <w:sz w:val="20"/>
                <w:szCs w:val="20"/>
              </w:rPr>
            </w:pPr>
            <w:r w:rsidRPr="007C3C20">
              <w:rPr>
                <w:sz w:val="20"/>
                <w:szCs w:val="20"/>
              </w:rPr>
              <w:t>Ange om vårdplanen är utformad i samråd med patient, och patientens inställning till planerade åtgärder. Om patient inte medverkat i utformningen av vårdplanen ska du ange skäl till det.</w:t>
            </w:r>
          </w:p>
          <w:p w14:paraId="0E2FB121" w14:textId="77777777" w:rsidR="00106B07" w:rsidRPr="007C3C20" w:rsidRDefault="00106B07" w:rsidP="00FC7BA5">
            <w:pPr>
              <w:spacing w:after="0"/>
              <w:ind w:left="0" w:right="-118"/>
              <w:rPr>
                <w:sz w:val="20"/>
                <w:szCs w:val="20"/>
              </w:rPr>
            </w:pPr>
            <w:r w:rsidRPr="007C3C20">
              <w:rPr>
                <w:sz w:val="20"/>
                <w:szCs w:val="20"/>
              </w:rPr>
              <w:t>Uppdatera – skriv en ny rad som börjar med datum varje gång patienten varit med och diskuterat vårdplanen.</w:t>
            </w:r>
          </w:p>
        </w:tc>
      </w:tr>
      <w:tr w:rsidR="00106B07" w:rsidRPr="00E60CDC" w14:paraId="2C40B207" w14:textId="77777777" w:rsidTr="00FC7BA5">
        <w:tc>
          <w:tcPr>
            <w:tcW w:w="2264" w:type="dxa"/>
          </w:tcPr>
          <w:p w14:paraId="78948058" w14:textId="77777777" w:rsidR="00106B07" w:rsidRPr="00E60CDC" w:rsidRDefault="00106B07" w:rsidP="00FC7BA5">
            <w:pPr>
              <w:rPr>
                <w:sz w:val="22"/>
                <w:szCs w:val="22"/>
              </w:rPr>
            </w:pPr>
          </w:p>
        </w:tc>
        <w:tc>
          <w:tcPr>
            <w:tcW w:w="1417" w:type="dxa"/>
          </w:tcPr>
          <w:p w14:paraId="740CB94F" w14:textId="77777777" w:rsidR="00106B07" w:rsidRPr="007C3C20" w:rsidRDefault="00106B07" w:rsidP="00FC7BA5">
            <w:pPr>
              <w:spacing w:after="0"/>
              <w:ind w:left="0" w:right="-100"/>
              <w:rPr>
                <w:sz w:val="20"/>
                <w:szCs w:val="20"/>
              </w:rPr>
            </w:pPr>
            <w:r w:rsidRPr="007C3C20">
              <w:rPr>
                <w:sz w:val="20"/>
                <w:szCs w:val="20"/>
              </w:rPr>
              <w:t>Delaktighet, närstående</w:t>
            </w:r>
          </w:p>
        </w:tc>
        <w:tc>
          <w:tcPr>
            <w:tcW w:w="4394" w:type="dxa"/>
          </w:tcPr>
          <w:p w14:paraId="272E09F5" w14:textId="77777777" w:rsidR="00106B07" w:rsidRPr="007C3C20" w:rsidRDefault="00106B07" w:rsidP="00FC7BA5">
            <w:pPr>
              <w:spacing w:after="0"/>
              <w:ind w:left="0" w:right="-118"/>
              <w:rPr>
                <w:sz w:val="20"/>
                <w:szCs w:val="20"/>
              </w:rPr>
            </w:pPr>
            <w:r w:rsidRPr="007C3C20">
              <w:rPr>
                <w:sz w:val="20"/>
                <w:szCs w:val="20"/>
              </w:rPr>
              <w:t>Ange om vårdplanen är utformad i samråd med närstående.</w:t>
            </w:r>
          </w:p>
        </w:tc>
      </w:tr>
      <w:tr w:rsidR="00106B07" w:rsidRPr="00E60CDC" w14:paraId="5DFAA9A9" w14:textId="77777777" w:rsidTr="00FC7BA5">
        <w:tc>
          <w:tcPr>
            <w:tcW w:w="2264" w:type="dxa"/>
          </w:tcPr>
          <w:p w14:paraId="48FA8EF5" w14:textId="77777777" w:rsidR="00106B07" w:rsidRPr="00E60CDC" w:rsidRDefault="00106B07" w:rsidP="00FC7BA5">
            <w:pPr>
              <w:rPr>
                <w:sz w:val="22"/>
                <w:szCs w:val="22"/>
              </w:rPr>
            </w:pPr>
          </w:p>
        </w:tc>
        <w:tc>
          <w:tcPr>
            <w:tcW w:w="1417" w:type="dxa"/>
          </w:tcPr>
          <w:p w14:paraId="4F4B33BB" w14:textId="77777777" w:rsidR="00106B07" w:rsidRPr="007C3C20" w:rsidRDefault="00106B07" w:rsidP="00FC7BA5">
            <w:pPr>
              <w:spacing w:after="0"/>
              <w:ind w:left="0" w:right="-242"/>
              <w:rPr>
                <w:sz w:val="20"/>
                <w:szCs w:val="20"/>
              </w:rPr>
            </w:pPr>
            <w:r w:rsidRPr="007C3C20">
              <w:rPr>
                <w:sz w:val="20"/>
                <w:szCs w:val="20"/>
              </w:rPr>
              <w:t>Information åtgärder patient</w:t>
            </w:r>
          </w:p>
        </w:tc>
        <w:tc>
          <w:tcPr>
            <w:tcW w:w="4394" w:type="dxa"/>
          </w:tcPr>
          <w:p w14:paraId="130C67E6" w14:textId="77777777" w:rsidR="00106B07" w:rsidRPr="007C3C20" w:rsidRDefault="00106B07" w:rsidP="00FC7BA5">
            <w:pPr>
              <w:spacing w:after="0"/>
              <w:ind w:left="0" w:right="-118"/>
              <w:rPr>
                <w:sz w:val="20"/>
                <w:szCs w:val="20"/>
              </w:rPr>
            </w:pPr>
            <w:r w:rsidRPr="007C3C20">
              <w:rPr>
                <w:sz w:val="20"/>
                <w:szCs w:val="20"/>
              </w:rPr>
              <w:t>Dokumentera om och när patient fått information om planerade åtgärder.</w:t>
            </w:r>
          </w:p>
        </w:tc>
      </w:tr>
      <w:tr w:rsidR="00106B07" w:rsidRPr="00E60CDC" w14:paraId="79E54DC6" w14:textId="77777777" w:rsidTr="00FC7BA5">
        <w:tc>
          <w:tcPr>
            <w:tcW w:w="2264" w:type="dxa"/>
          </w:tcPr>
          <w:p w14:paraId="744BA0B1" w14:textId="77777777" w:rsidR="00106B07" w:rsidRPr="00E60CDC" w:rsidRDefault="00106B07" w:rsidP="00FC7BA5">
            <w:pPr>
              <w:rPr>
                <w:sz w:val="22"/>
                <w:szCs w:val="22"/>
              </w:rPr>
            </w:pPr>
          </w:p>
        </w:tc>
        <w:tc>
          <w:tcPr>
            <w:tcW w:w="1417" w:type="dxa"/>
          </w:tcPr>
          <w:p w14:paraId="1460A083" w14:textId="77777777" w:rsidR="00106B07" w:rsidRPr="007C3C20" w:rsidRDefault="00106B07" w:rsidP="00FC7BA5">
            <w:pPr>
              <w:spacing w:after="0"/>
              <w:ind w:left="0" w:right="-100"/>
              <w:rPr>
                <w:sz w:val="20"/>
                <w:szCs w:val="20"/>
              </w:rPr>
            </w:pPr>
            <w:r w:rsidRPr="007C3C20">
              <w:rPr>
                <w:sz w:val="20"/>
                <w:szCs w:val="20"/>
              </w:rPr>
              <w:t>Information åtgärder närstående</w:t>
            </w:r>
          </w:p>
        </w:tc>
        <w:tc>
          <w:tcPr>
            <w:tcW w:w="4394" w:type="dxa"/>
          </w:tcPr>
          <w:p w14:paraId="59FA7EF4" w14:textId="77777777" w:rsidR="00106B07" w:rsidRPr="007C3C20" w:rsidRDefault="00106B07" w:rsidP="00FC7BA5">
            <w:pPr>
              <w:spacing w:after="0"/>
              <w:ind w:left="0" w:right="-118"/>
              <w:rPr>
                <w:sz w:val="20"/>
                <w:szCs w:val="20"/>
              </w:rPr>
            </w:pPr>
            <w:r w:rsidRPr="007C3C20">
              <w:rPr>
                <w:sz w:val="20"/>
                <w:szCs w:val="20"/>
              </w:rPr>
              <w:t>Dokumentera om och när närstående fått information om planerade åtgärder.</w:t>
            </w:r>
          </w:p>
        </w:tc>
      </w:tr>
      <w:tr w:rsidR="00106B07" w:rsidRPr="00AE6EF7" w14:paraId="3DC49B28" w14:textId="77777777" w:rsidTr="00FC7BA5">
        <w:tc>
          <w:tcPr>
            <w:tcW w:w="2264" w:type="dxa"/>
            <w:shd w:val="clear" w:color="auto" w:fill="D9D9D9" w:themeFill="background1" w:themeFillShade="D9"/>
          </w:tcPr>
          <w:p w14:paraId="6CE59DC9" w14:textId="77777777" w:rsidR="00106B07" w:rsidRPr="00AE6EF7" w:rsidRDefault="00106B07" w:rsidP="00FC7BA5">
            <w:pPr>
              <w:spacing w:after="0"/>
              <w:ind w:left="0" w:right="-102"/>
              <w:rPr>
                <w:rFonts w:ascii="Verdana" w:hAnsi="Verdana"/>
                <w:b/>
                <w:bCs/>
                <w:sz w:val="20"/>
                <w:szCs w:val="20"/>
              </w:rPr>
            </w:pPr>
            <w:r w:rsidRPr="00AE6EF7">
              <w:rPr>
                <w:rFonts w:ascii="Verdana" w:hAnsi="Verdana"/>
                <w:b/>
                <w:bCs/>
                <w:sz w:val="20"/>
                <w:szCs w:val="20"/>
              </w:rPr>
              <w:t>SAMVERKAN</w:t>
            </w:r>
          </w:p>
        </w:tc>
        <w:tc>
          <w:tcPr>
            <w:tcW w:w="1417" w:type="dxa"/>
            <w:shd w:val="clear" w:color="auto" w:fill="D9D9D9" w:themeFill="background1" w:themeFillShade="D9"/>
          </w:tcPr>
          <w:p w14:paraId="3FE327C6" w14:textId="77777777" w:rsidR="00106B07" w:rsidRPr="00AE6EF7" w:rsidRDefault="00106B07" w:rsidP="00FC7BA5">
            <w:pPr>
              <w:spacing w:after="0"/>
              <w:ind w:left="0"/>
              <w:rPr>
                <w:rFonts w:ascii="Verdana" w:hAnsi="Verdana"/>
                <w:b/>
                <w:bCs/>
                <w:sz w:val="20"/>
                <w:szCs w:val="20"/>
              </w:rPr>
            </w:pPr>
          </w:p>
        </w:tc>
        <w:tc>
          <w:tcPr>
            <w:tcW w:w="4394" w:type="dxa"/>
            <w:shd w:val="clear" w:color="auto" w:fill="D9D9D9" w:themeFill="background1" w:themeFillShade="D9"/>
          </w:tcPr>
          <w:p w14:paraId="0879A53C" w14:textId="77777777" w:rsidR="00106B07" w:rsidRPr="00AE6EF7" w:rsidRDefault="00106B07" w:rsidP="00FC7BA5">
            <w:pPr>
              <w:spacing w:after="0"/>
              <w:ind w:left="0"/>
              <w:rPr>
                <w:rFonts w:ascii="Verdana" w:hAnsi="Verdana"/>
                <w:b/>
                <w:bCs/>
                <w:sz w:val="20"/>
                <w:szCs w:val="20"/>
              </w:rPr>
            </w:pPr>
          </w:p>
        </w:tc>
      </w:tr>
      <w:tr w:rsidR="00106B07" w:rsidRPr="00E60CDC" w14:paraId="313707CB" w14:textId="77777777" w:rsidTr="00FC7BA5">
        <w:tc>
          <w:tcPr>
            <w:tcW w:w="2264" w:type="dxa"/>
          </w:tcPr>
          <w:p w14:paraId="3A811563" w14:textId="77777777" w:rsidR="00106B07" w:rsidRPr="00E60CDC" w:rsidRDefault="00106B07" w:rsidP="00FC7BA5">
            <w:pPr>
              <w:rPr>
                <w:sz w:val="22"/>
                <w:szCs w:val="22"/>
              </w:rPr>
            </w:pPr>
          </w:p>
        </w:tc>
        <w:tc>
          <w:tcPr>
            <w:tcW w:w="1417" w:type="dxa"/>
          </w:tcPr>
          <w:p w14:paraId="051E583A" w14:textId="77777777" w:rsidR="00106B07" w:rsidRPr="007C3C20" w:rsidRDefault="00106B07" w:rsidP="00FC7BA5">
            <w:pPr>
              <w:spacing w:after="0"/>
              <w:ind w:left="0" w:right="-100"/>
              <w:rPr>
                <w:sz w:val="20"/>
                <w:szCs w:val="20"/>
              </w:rPr>
            </w:pPr>
            <w:r w:rsidRPr="007C3C20">
              <w:rPr>
                <w:sz w:val="20"/>
                <w:szCs w:val="20"/>
              </w:rPr>
              <w:t>Behov, planering öppenvård</w:t>
            </w:r>
          </w:p>
        </w:tc>
        <w:tc>
          <w:tcPr>
            <w:tcW w:w="4394" w:type="dxa"/>
          </w:tcPr>
          <w:p w14:paraId="782B53B4" w14:textId="77777777" w:rsidR="00106B07" w:rsidRPr="007C3C20" w:rsidRDefault="00106B07" w:rsidP="00FC7BA5">
            <w:pPr>
              <w:spacing w:after="0"/>
              <w:ind w:left="0" w:right="-118"/>
              <w:rPr>
                <w:sz w:val="20"/>
                <w:szCs w:val="20"/>
              </w:rPr>
            </w:pPr>
            <w:r w:rsidRPr="007C3C20">
              <w:rPr>
                <w:sz w:val="20"/>
                <w:szCs w:val="20"/>
              </w:rPr>
              <w:t xml:space="preserve">Ange de behov som identifierats i slutenvården. Skrivit in planerad tid, eller tid i handen, </w:t>
            </w:r>
            <w:r w:rsidRPr="007C3C20">
              <w:rPr>
                <w:sz w:val="20"/>
                <w:szCs w:val="20"/>
              </w:rPr>
              <w:lastRenderedPageBreak/>
              <w:t>uppdrag mobilt team, hänvisa till journal el samsa.</w:t>
            </w:r>
          </w:p>
        </w:tc>
      </w:tr>
      <w:tr w:rsidR="00106B07" w:rsidRPr="00E60CDC" w14:paraId="097C9BA8" w14:textId="77777777" w:rsidTr="00FC7BA5">
        <w:tc>
          <w:tcPr>
            <w:tcW w:w="2264" w:type="dxa"/>
          </w:tcPr>
          <w:p w14:paraId="2732C3B3" w14:textId="77777777" w:rsidR="00106B07" w:rsidRPr="00E60CDC" w:rsidRDefault="00106B07" w:rsidP="00FC7BA5">
            <w:pPr>
              <w:rPr>
                <w:sz w:val="22"/>
                <w:szCs w:val="22"/>
              </w:rPr>
            </w:pPr>
          </w:p>
        </w:tc>
        <w:tc>
          <w:tcPr>
            <w:tcW w:w="1417" w:type="dxa"/>
          </w:tcPr>
          <w:p w14:paraId="618A7268" w14:textId="77777777" w:rsidR="00106B07" w:rsidRPr="007C3C20" w:rsidRDefault="00106B07" w:rsidP="00FC7BA5">
            <w:pPr>
              <w:spacing w:after="0"/>
              <w:ind w:left="0" w:right="-100"/>
              <w:rPr>
                <w:sz w:val="20"/>
                <w:szCs w:val="20"/>
              </w:rPr>
            </w:pPr>
            <w:r w:rsidRPr="007C3C20">
              <w:rPr>
                <w:sz w:val="20"/>
                <w:szCs w:val="20"/>
              </w:rPr>
              <w:t>Behov, planering socialtjänst</w:t>
            </w:r>
          </w:p>
        </w:tc>
        <w:tc>
          <w:tcPr>
            <w:tcW w:w="4394" w:type="dxa"/>
          </w:tcPr>
          <w:p w14:paraId="1753EB75" w14:textId="77777777" w:rsidR="00106B07" w:rsidRPr="007C3C20" w:rsidRDefault="00106B07" w:rsidP="00FC7BA5">
            <w:pPr>
              <w:spacing w:after="0"/>
              <w:ind w:left="0" w:right="-118"/>
              <w:rPr>
                <w:sz w:val="20"/>
                <w:szCs w:val="20"/>
              </w:rPr>
            </w:pPr>
            <w:r w:rsidRPr="007C3C20">
              <w:rPr>
                <w:sz w:val="20"/>
                <w:szCs w:val="20"/>
              </w:rPr>
              <w:t>Ange de behov som identifierats i slutenvården.</w:t>
            </w:r>
          </w:p>
        </w:tc>
      </w:tr>
      <w:tr w:rsidR="00106B07" w:rsidRPr="00E60CDC" w14:paraId="21F164F0" w14:textId="77777777" w:rsidTr="00FC7BA5">
        <w:tc>
          <w:tcPr>
            <w:tcW w:w="2264" w:type="dxa"/>
          </w:tcPr>
          <w:p w14:paraId="0C6C3FB2" w14:textId="77777777" w:rsidR="00106B07" w:rsidRPr="00E60CDC" w:rsidRDefault="00106B07" w:rsidP="00FC7BA5">
            <w:pPr>
              <w:rPr>
                <w:sz w:val="22"/>
                <w:szCs w:val="22"/>
              </w:rPr>
            </w:pPr>
          </w:p>
        </w:tc>
        <w:tc>
          <w:tcPr>
            <w:tcW w:w="1417" w:type="dxa"/>
          </w:tcPr>
          <w:p w14:paraId="2FD443F7" w14:textId="77777777" w:rsidR="00106B07" w:rsidRPr="007C3C20" w:rsidRDefault="00106B07" w:rsidP="00FC7BA5">
            <w:pPr>
              <w:spacing w:after="0"/>
              <w:ind w:left="0" w:right="-100"/>
              <w:rPr>
                <w:sz w:val="20"/>
                <w:szCs w:val="20"/>
              </w:rPr>
            </w:pPr>
            <w:r w:rsidRPr="007C3C20">
              <w:rPr>
                <w:sz w:val="20"/>
                <w:szCs w:val="20"/>
              </w:rPr>
              <w:t>Behov, planering primärvård</w:t>
            </w:r>
          </w:p>
        </w:tc>
        <w:tc>
          <w:tcPr>
            <w:tcW w:w="4394" w:type="dxa"/>
          </w:tcPr>
          <w:p w14:paraId="7D402C53" w14:textId="77777777" w:rsidR="00106B07" w:rsidRPr="007C3C20" w:rsidRDefault="00106B07" w:rsidP="00FC7BA5">
            <w:pPr>
              <w:spacing w:after="0"/>
              <w:ind w:left="0" w:right="-118"/>
              <w:rPr>
                <w:sz w:val="20"/>
                <w:szCs w:val="20"/>
              </w:rPr>
            </w:pPr>
            <w:r w:rsidRPr="007C3C20">
              <w:rPr>
                <w:sz w:val="20"/>
                <w:szCs w:val="20"/>
              </w:rPr>
              <w:t>Ange de behov som identifierats i slutenvården</w:t>
            </w:r>
          </w:p>
        </w:tc>
      </w:tr>
      <w:tr w:rsidR="00106B07" w:rsidRPr="00E60CDC" w14:paraId="29B31876" w14:textId="77777777" w:rsidTr="00FC7BA5">
        <w:tc>
          <w:tcPr>
            <w:tcW w:w="2264" w:type="dxa"/>
          </w:tcPr>
          <w:p w14:paraId="44BA1D89" w14:textId="77777777" w:rsidR="00106B07" w:rsidRPr="00E60CDC" w:rsidRDefault="00106B07" w:rsidP="00FC7BA5">
            <w:pPr>
              <w:rPr>
                <w:sz w:val="22"/>
                <w:szCs w:val="22"/>
              </w:rPr>
            </w:pPr>
          </w:p>
        </w:tc>
        <w:tc>
          <w:tcPr>
            <w:tcW w:w="1417" w:type="dxa"/>
          </w:tcPr>
          <w:p w14:paraId="330BDC26" w14:textId="77777777" w:rsidR="00106B07" w:rsidRPr="007C3C20" w:rsidRDefault="00106B07" w:rsidP="00FC7BA5">
            <w:pPr>
              <w:spacing w:after="0"/>
              <w:ind w:left="0" w:right="-100"/>
              <w:rPr>
                <w:sz w:val="20"/>
                <w:szCs w:val="20"/>
              </w:rPr>
            </w:pPr>
            <w:r w:rsidRPr="007C3C20">
              <w:rPr>
                <w:sz w:val="20"/>
                <w:szCs w:val="20"/>
              </w:rPr>
              <w:t>Behov, planering hemsjukvård</w:t>
            </w:r>
          </w:p>
        </w:tc>
        <w:tc>
          <w:tcPr>
            <w:tcW w:w="4394" w:type="dxa"/>
          </w:tcPr>
          <w:p w14:paraId="69096D4D" w14:textId="77777777" w:rsidR="00106B07" w:rsidRPr="007C3C20" w:rsidRDefault="00106B07" w:rsidP="00FC7BA5">
            <w:pPr>
              <w:spacing w:after="0"/>
              <w:ind w:left="0" w:right="-118"/>
              <w:rPr>
                <w:sz w:val="20"/>
                <w:szCs w:val="20"/>
              </w:rPr>
            </w:pPr>
            <w:r w:rsidRPr="007C3C20">
              <w:rPr>
                <w:sz w:val="20"/>
                <w:szCs w:val="20"/>
              </w:rPr>
              <w:t>Ange de behov som identifierats i slutenvården.</w:t>
            </w:r>
          </w:p>
        </w:tc>
      </w:tr>
      <w:tr w:rsidR="00106B07" w:rsidRPr="00E60CDC" w14:paraId="3F02D3AC" w14:textId="77777777" w:rsidTr="00FC7BA5">
        <w:tc>
          <w:tcPr>
            <w:tcW w:w="2264" w:type="dxa"/>
          </w:tcPr>
          <w:p w14:paraId="56BE3983" w14:textId="77777777" w:rsidR="00106B07" w:rsidRPr="00E60CDC" w:rsidRDefault="00106B07" w:rsidP="00FC7BA5">
            <w:pPr>
              <w:rPr>
                <w:sz w:val="22"/>
                <w:szCs w:val="22"/>
              </w:rPr>
            </w:pPr>
          </w:p>
        </w:tc>
        <w:tc>
          <w:tcPr>
            <w:tcW w:w="1417" w:type="dxa"/>
          </w:tcPr>
          <w:p w14:paraId="5AB13DD7" w14:textId="77777777" w:rsidR="00106B07" w:rsidRPr="007C3C20" w:rsidRDefault="00106B07" w:rsidP="00FC7BA5">
            <w:pPr>
              <w:spacing w:after="0"/>
              <w:ind w:left="0" w:right="-100"/>
              <w:rPr>
                <w:sz w:val="20"/>
                <w:szCs w:val="20"/>
              </w:rPr>
            </w:pPr>
            <w:r w:rsidRPr="007C3C20">
              <w:rPr>
                <w:sz w:val="20"/>
                <w:szCs w:val="20"/>
              </w:rPr>
              <w:t>Behov, planering övrig aktör</w:t>
            </w:r>
          </w:p>
        </w:tc>
        <w:tc>
          <w:tcPr>
            <w:tcW w:w="4394" w:type="dxa"/>
          </w:tcPr>
          <w:p w14:paraId="5C9E467B" w14:textId="77777777" w:rsidR="00106B07" w:rsidRPr="007C3C20" w:rsidRDefault="00106B07" w:rsidP="00FC7BA5">
            <w:pPr>
              <w:tabs>
                <w:tab w:val="left" w:pos="3147"/>
              </w:tabs>
              <w:spacing w:after="0"/>
              <w:ind w:left="0"/>
              <w:rPr>
                <w:sz w:val="20"/>
                <w:szCs w:val="20"/>
              </w:rPr>
            </w:pPr>
            <w:r w:rsidRPr="007C3C20">
              <w:rPr>
                <w:sz w:val="20"/>
                <w:szCs w:val="20"/>
              </w:rPr>
              <w:t>Ange de behov som identifierats i slutenvården.</w:t>
            </w:r>
          </w:p>
        </w:tc>
      </w:tr>
      <w:tr w:rsidR="00106B07" w:rsidRPr="00E60CDC" w14:paraId="5F227EA2" w14:textId="77777777" w:rsidTr="00FC7BA5">
        <w:tc>
          <w:tcPr>
            <w:tcW w:w="2264" w:type="dxa"/>
          </w:tcPr>
          <w:p w14:paraId="6A7F320B" w14:textId="77777777" w:rsidR="00106B07" w:rsidRPr="00E60CDC" w:rsidRDefault="00106B07" w:rsidP="00FC7BA5">
            <w:pPr>
              <w:rPr>
                <w:sz w:val="22"/>
                <w:szCs w:val="22"/>
              </w:rPr>
            </w:pPr>
          </w:p>
        </w:tc>
        <w:tc>
          <w:tcPr>
            <w:tcW w:w="1417" w:type="dxa"/>
          </w:tcPr>
          <w:p w14:paraId="2CAFB18E" w14:textId="77777777" w:rsidR="00106B07" w:rsidRPr="007C3C20" w:rsidRDefault="00106B07" w:rsidP="00FC7BA5">
            <w:pPr>
              <w:spacing w:after="0"/>
              <w:ind w:left="0" w:right="-100"/>
              <w:rPr>
                <w:sz w:val="20"/>
                <w:szCs w:val="20"/>
              </w:rPr>
            </w:pPr>
            <w:r w:rsidRPr="007C3C20">
              <w:rPr>
                <w:sz w:val="20"/>
                <w:szCs w:val="20"/>
              </w:rPr>
              <w:t>Samordnad individuell plan (SIP)</w:t>
            </w:r>
          </w:p>
        </w:tc>
        <w:tc>
          <w:tcPr>
            <w:tcW w:w="4394" w:type="dxa"/>
          </w:tcPr>
          <w:p w14:paraId="6B3B5B17" w14:textId="77777777" w:rsidR="00106B07" w:rsidRPr="007C3C20" w:rsidRDefault="00106B07" w:rsidP="00FC7BA5">
            <w:pPr>
              <w:spacing w:after="0"/>
              <w:ind w:left="0" w:right="-118"/>
              <w:rPr>
                <w:sz w:val="20"/>
                <w:szCs w:val="20"/>
              </w:rPr>
            </w:pPr>
            <w:r w:rsidRPr="007C3C20">
              <w:rPr>
                <w:sz w:val="20"/>
                <w:szCs w:val="20"/>
              </w:rPr>
              <w:t>Ange datum för SIP och hänvisa till SAMSA.</w:t>
            </w:r>
          </w:p>
        </w:tc>
      </w:tr>
      <w:tr w:rsidR="00106B07" w:rsidRPr="00E60CDC" w14:paraId="0C7FCE0E" w14:textId="77777777" w:rsidTr="00FC7BA5">
        <w:tc>
          <w:tcPr>
            <w:tcW w:w="2264" w:type="dxa"/>
          </w:tcPr>
          <w:p w14:paraId="496101AA" w14:textId="77777777" w:rsidR="00106B07" w:rsidRPr="00E60CDC" w:rsidRDefault="00106B07" w:rsidP="00FC7BA5">
            <w:pPr>
              <w:rPr>
                <w:sz w:val="22"/>
                <w:szCs w:val="22"/>
              </w:rPr>
            </w:pPr>
          </w:p>
        </w:tc>
        <w:tc>
          <w:tcPr>
            <w:tcW w:w="1417" w:type="dxa"/>
          </w:tcPr>
          <w:p w14:paraId="2989B76B" w14:textId="77777777" w:rsidR="00106B07" w:rsidRPr="007C3C20" w:rsidRDefault="00106B07" w:rsidP="00FC7BA5">
            <w:pPr>
              <w:spacing w:after="0"/>
              <w:ind w:left="0" w:right="-100"/>
              <w:rPr>
                <w:sz w:val="20"/>
                <w:szCs w:val="20"/>
              </w:rPr>
            </w:pPr>
            <w:r w:rsidRPr="007C3C20">
              <w:rPr>
                <w:sz w:val="20"/>
                <w:szCs w:val="20"/>
              </w:rPr>
              <w:t>Samordnad vårdplan (SVPL)</w:t>
            </w:r>
          </w:p>
        </w:tc>
        <w:tc>
          <w:tcPr>
            <w:tcW w:w="4394" w:type="dxa"/>
          </w:tcPr>
          <w:p w14:paraId="234E437D" w14:textId="77777777" w:rsidR="00106B07" w:rsidRPr="007C3C20" w:rsidRDefault="00106B07" w:rsidP="00FC7BA5">
            <w:pPr>
              <w:spacing w:after="0"/>
              <w:ind w:left="0" w:right="0"/>
              <w:rPr>
                <w:sz w:val="20"/>
                <w:szCs w:val="20"/>
              </w:rPr>
            </w:pPr>
            <w:r w:rsidRPr="007C3C20">
              <w:rPr>
                <w:sz w:val="20"/>
                <w:szCs w:val="20"/>
              </w:rPr>
              <w:t>Ange datum för samordnad vårdplan.</w:t>
            </w:r>
          </w:p>
        </w:tc>
      </w:tr>
      <w:tr w:rsidR="00106B07" w:rsidRPr="00E60CDC" w14:paraId="059EE540" w14:textId="77777777" w:rsidTr="00FC7BA5">
        <w:tc>
          <w:tcPr>
            <w:tcW w:w="2264" w:type="dxa"/>
          </w:tcPr>
          <w:p w14:paraId="1E10B90B" w14:textId="77777777" w:rsidR="00106B07" w:rsidRPr="00E60CDC" w:rsidRDefault="00106B07" w:rsidP="00FC7BA5">
            <w:pPr>
              <w:rPr>
                <w:sz w:val="22"/>
                <w:szCs w:val="22"/>
              </w:rPr>
            </w:pPr>
          </w:p>
        </w:tc>
        <w:tc>
          <w:tcPr>
            <w:tcW w:w="1417" w:type="dxa"/>
          </w:tcPr>
          <w:p w14:paraId="02979931" w14:textId="77777777" w:rsidR="00106B07" w:rsidRPr="007C3C20" w:rsidRDefault="00106B07" w:rsidP="00FC7BA5">
            <w:pPr>
              <w:spacing w:after="0"/>
              <w:ind w:left="0" w:right="-100"/>
              <w:rPr>
                <w:sz w:val="20"/>
                <w:szCs w:val="20"/>
              </w:rPr>
            </w:pPr>
            <w:r w:rsidRPr="007C3C20">
              <w:rPr>
                <w:sz w:val="20"/>
                <w:szCs w:val="20"/>
              </w:rPr>
              <w:t>Vårdplanen samverkad med övriga aktörer</w:t>
            </w:r>
          </w:p>
        </w:tc>
        <w:tc>
          <w:tcPr>
            <w:tcW w:w="4394" w:type="dxa"/>
          </w:tcPr>
          <w:p w14:paraId="0CDC9724" w14:textId="77777777" w:rsidR="00106B07" w:rsidRPr="007C3C20" w:rsidRDefault="00106B07" w:rsidP="00FC7BA5">
            <w:pPr>
              <w:spacing w:after="0"/>
              <w:ind w:left="0" w:right="-111"/>
              <w:rPr>
                <w:sz w:val="20"/>
                <w:szCs w:val="20"/>
              </w:rPr>
            </w:pPr>
            <w:r w:rsidRPr="007C3C20">
              <w:rPr>
                <w:sz w:val="20"/>
                <w:szCs w:val="20"/>
              </w:rPr>
              <w:t>Om vårdplanen upprättats tillsammans med andra aktörer anges det här. Ange också vilka aktörer som medverkat, samt namn och titel på de personer som medverkat.</w:t>
            </w:r>
          </w:p>
        </w:tc>
      </w:tr>
      <w:tr w:rsidR="00106B07" w:rsidRPr="00E60CDC" w14:paraId="65F1985B" w14:textId="77777777" w:rsidTr="00FC7BA5">
        <w:tc>
          <w:tcPr>
            <w:tcW w:w="2264" w:type="dxa"/>
          </w:tcPr>
          <w:p w14:paraId="3BCD6FF4" w14:textId="77777777" w:rsidR="00106B07" w:rsidRPr="00E60CDC" w:rsidRDefault="00106B07" w:rsidP="00FC7BA5">
            <w:pPr>
              <w:rPr>
                <w:sz w:val="22"/>
                <w:szCs w:val="22"/>
              </w:rPr>
            </w:pPr>
          </w:p>
        </w:tc>
        <w:tc>
          <w:tcPr>
            <w:tcW w:w="1417" w:type="dxa"/>
          </w:tcPr>
          <w:p w14:paraId="534CB890" w14:textId="77777777" w:rsidR="00106B07" w:rsidRPr="007C3C20" w:rsidRDefault="00106B07" w:rsidP="00FC7BA5">
            <w:pPr>
              <w:spacing w:after="0"/>
              <w:ind w:left="0" w:right="-100"/>
              <w:rPr>
                <w:sz w:val="20"/>
                <w:szCs w:val="20"/>
              </w:rPr>
            </w:pPr>
            <w:r w:rsidRPr="007C3C20">
              <w:rPr>
                <w:sz w:val="20"/>
                <w:szCs w:val="20"/>
              </w:rPr>
              <w:t>Preliminärt utskrivnings-datum</w:t>
            </w:r>
          </w:p>
        </w:tc>
        <w:tc>
          <w:tcPr>
            <w:tcW w:w="4394" w:type="dxa"/>
          </w:tcPr>
          <w:p w14:paraId="415145DA" w14:textId="77777777" w:rsidR="00106B07" w:rsidRPr="007C3C20" w:rsidRDefault="00106B07" w:rsidP="00FC7BA5">
            <w:pPr>
              <w:spacing w:after="0"/>
              <w:ind w:left="0" w:right="-118"/>
              <w:rPr>
                <w:sz w:val="20"/>
                <w:szCs w:val="20"/>
              </w:rPr>
            </w:pPr>
            <w:r w:rsidRPr="007C3C20">
              <w:rPr>
                <w:sz w:val="20"/>
                <w:szCs w:val="20"/>
              </w:rPr>
              <w:t>Beräknat datum för utskrivning.</w:t>
            </w:r>
          </w:p>
        </w:tc>
      </w:tr>
      <w:tr w:rsidR="00106B07" w:rsidRPr="00AE6EF7" w14:paraId="79078AFC" w14:textId="77777777" w:rsidTr="00FC7BA5">
        <w:tc>
          <w:tcPr>
            <w:tcW w:w="2264" w:type="dxa"/>
            <w:shd w:val="clear" w:color="auto" w:fill="D9D9D9" w:themeFill="background1" w:themeFillShade="D9"/>
          </w:tcPr>
          <w:p w14:paraId="006EC4F0" w14:textId="77777777" w:rsidR="00106B07" w:rsidRPr="00AE6EF7" w:rsidRDefault="00106B07" w:rsidP="00FC7BA5">
            <w:pPr>
              <w:spacing w:after="0"/>
              <w:ind w:left="0" w:right="0"/>
              <w:rPr>
                <w:rFonts w:ascii="Verdana" w:hAnsi="Verdana"/>
                <w:b/>
                <w:bCs/>
                <w:sz w:val="20"/>
                <w:szCs w:val="20"/>
              </w:rPr>
            </w:pPr>
            <w:r w:rsidRPr="00AE6EF7">
              <w:rPr>
                <w:rFonts w:ascii="Verdana" w:hAnsi="Verdana"/>
                <w:b/>
                <w:bCs/>
                <w:sz w:val="20"/>
                <w:szCs w:val="20"/>
              </w:rPr>
              <w:t>UTVÄRDERING</w:t>
            </w:r>
          </w:p>
        </w:tc>
        <w:tc>
          <w:tcPr>
            <w:tcW w:w="1417" w:type="dxa"/>
            <w:shd w:val="clear" w:color="auto" w:fill="D9D9D9" w:themeFill="background1" w:themeFillShade="D9"/>
          </w:tcPr>
          <w:p w14:paraId="3485D18D" w14:textId="77777777" w:rsidR="00106B07" w:rsidRPr="00AE6EF7" w:rsidRDefault="00106B07" w:rsidP="00FC7BA5">
            <w:pPr>
              <w:spacing w:after="0"/>
              <w:ind w:left="0"/>
              <w:rPr>
                <w:rFonts w:ascii="Verdana" w:hAnsi="Verdana"/>
                <w:b/>
                <w:bCs/>
                <w:sz w:val="20"/>
                <w:szCs w:val="20"/>
              </w:rPr>
            </w:pPr>
          </w:p>
        </w:tc>
        <w:tc>
          <w:tcPr>
            <w:tcW w:w="4394" w:type="dxa"/>
            <w:shd w:val="clear" w:color="auto" w:fill="D9D9D9" w:themeFill="background1" w:themeFillShade="D9"/>
          </w:tcPr>
          <w:p w14:paraId="0CC4E811" w14:textId="77777777" w:rsidR="00106B07" w:rsidRPr="00AE6EF7" w:rsidRDefault="00106B07" w:rsidP="00FC7BA5">
            <w:pPr>
              <w:spacing w:after="0"/>
              <w:ind w:left="0"/>
              <w:rPr>
                <w:rFonts w:ascii="Verdana" w:hAnsi="Verdana"/>
                <w:b/>
                <w:bCs/>
                <w:sz w:val="20"/>
                <w:szCs w:val="20"/>
              </w:rPr>
            </w:pPr>
          </w:p>
        </w:tc>
      </w:tr>
      <w:tr w:rsidR="00E60CDC" w:rsidRPr="00E60CDC" w14:paraId="33CD4DCC" w14:textId="77777777" w:rsidTr="00FC7BA5">
        <w:tc>
          <w:tcPr>
            <w:tcW w:w="2264" w:type="dxa"/>
          </w:tcPr>
          <w:p w14:paraId="316BCD96" w14:textId="77777777" w:rsidR="00106B07" w:rsidRPr="00E60CDC" w:rsidRDefault="00106B07" w:rsidP="00FC7BA5">
            <w:pPr>
              <w:rPr>
                <w:sz w:val="22"/>
                <w:szCs w:val="22"/>
              </w:rPr>
            </w:pPr>
          </w:p>
        </w:tc>
        <w:tc>
          <w:tcPr>
            <w:tcW w:w="1417" w:type="dxa"/>
          </w:tcPr>
          <w:p w14:paraId="0FBAC23F" w14:textId="77777777" w:rsidR="00106B07" w:rsidRPr="007C3C20" w:rsidRDefault="00106B07" w:rsidP="00FC7BA5">
            <w:pPr>
              <w:spacing w:after="0"/>
              <w:ind w:left="0" w:right="-100"/>
              <w:rPr>
                <w:sz w:val="20"/>
                <w:szCs w:val="20"/>
              </w:rPr>
            </w:pPr>
            <w:r w:rsidRPr="007C3C20">
              <w:rPr>
                <w:sz w:val="20"/>
                <w:szCs w:val="20"/>
              </w:rPr>
              <w:t>Bedömning, åtgärd</w:t>
            </w:r>
          </w:p>
        </w:tc>
        <w:tc>
          <w:tcPr>
            <w:tcW w:w="4394" w:type="dxa"/>
          </w:tcPr>
          <w:p w14:paraId="53BD3702" w14:textId="77777777" w:rsidR="00DC4DD1" w:rsidRDefault="00106B07" w:rsidP="00FC7BA5">
            <w:pPr>
              <w:spacing w:after="0"/>
              <w:ind w:left="0" w:right="-118"/>
              <w:rPr>
                <w:rStyle w:val="normaltextrun"/>
                <w:sz w:val="20"/>
                <w:szCs w:val="20"/>
                <w:bdr w:val="none" w:sz="0" w:space="0" w:color="auto" w:frame="1"/>
              </w:rPr>
            </w:pPr>
            <w:r w:rsidRPr="007C3C20">
              <w:rPr>
                <w:rStyle w:val="normaltextrun"/>
                <w:sz w:val="20"/>
                <w:szCs w:val="20"/>
                <w:bdr w:val="none" w:sz="0" w:space="0" w:color="auto" w:frame="1"/>
              </w:rPr>
              <w:t>Bedömning av åtgärd innebär vår bedömning gällande våra egna åtgärder.</w:t>
            </w:r>
          </w:p>
          <w:p w14:paraId="0ABA9AB2" w14:textId="521D93D5" w:rsidR="00106B07" w:rsidRPr="007C3C20" w:rsidRDefault="00106B07" w:rsidP="00FC7BA5">
            <w:pPr>
              <w:spacing w:after="0"/>
              <w:ind w:left="0" w:right="-118"/>
              <w:rPr>
                <w:sz w:val="20"/>
                <w:szCs w:val="20"/>
              </w:rPr>
            </w:pPr>
            <w:r w:rsidRPr="007C3C20">
              <w:rPr>
                <w:rStyle w:val="normaltextrun"/>
                <w:sz w:val="20"/>
                <w:szCs w:val="20"/>
                <w:bdr w:val="none" w:sz="0" w:space="0" w:color="auto" w:frame="1"/>
              </w:rPr>
              <w:t>Utvärdering av vårdplan och åtgärder görs kontinuerligt under vårdtiden</w:t>
            </w:r>
            <w:r w:rsidRPr="007C3C20">
              <w:rPr>
                <w:rStyle w:val="normaltextrun"/>
                <w:b/>
                <w:bCs/>
                <w:strike/>
                <w:sz w:val="20"/>
                <w:szCs w:val="20"/>
                <w:bdr w:val="none" w:sz="0" w:space="0" w:color="auto" w:frame="1"/>
              </w:rPr>
              <w:t xml:space="preserve">. </w:t>
            </w:r>
            <w:r w:rsidRPr="007C3C20">
              <w:rPr>
                <w:rStyle w:val="normaltextrun"/>
                <w:sz w:val="20"/>
                <w:szCs w:val="20"/>
                <w:bdr w:val="none" w:sz="0" w:space="0" w:color="auto" w:frame="1"/>
              </w:rPr>
              <w:t>Dubblett av sökordet tas vid ny bedömning.</w:t>
            </w:r>
          </w:p>
        </w:tc>
      </w:tr>
      <w:tr w:rsidR="00E60CDC" w:rsidRPr="00E60CDC" w14:paraId="3D100EB0" w14:textId="77777777" w:rsidTr="00FC7BA5">
        <w:tc>
          <w:tcPr>
            <w:tcW w:w="2264" w:type="dxa"/>
          </w:tcPr>
          <w:p w14:paraId="662E4840" w14:textId="77777777" w:rsidR="00106B07" w:rsidRPr="00E60CDC" w:rsidRDefault="00106B07" w:rsidP="00FC7BA5">
            <w:pPr>
              <w:rPr>
                <w:sz w:val="22"/>
                <w:szCs w:val="22"/>
              </w:rPr>
            </w:pPr>
          </w:p>
        </w:tc>
        <w:tc>
          <w:tcPr>
            <w:tcW w:w="1417" w:type="dxa"/>
          </w:tcPr>
          <w:p w14:paraId="1896A17C" w14:textId="77777777" w:rsidR="00106B07" w:rsidRPr="007C3C20" w:rsidRDefault="00106B07" w:rsidP="00FC7BA5">
            <w:pPr>
              <w:spacing w:after="0"/>
              <w:ind w:left="0" w:right="-100"/>
              <w:rPr>
                <w:sz w:val="20"/>
                <w:szCs w:val="20"/>
              </w:rPr>
            </w:pPr>
            <w:r w:rsidRPr="007C3C20">
              <w:rPr>
                <w:sz w:val="20"/>
                <w:szCs w:val="20"/>
              </w:rPr>
              <w:t>Måluppfyllelse</w:t>
            </w:r>
          </w:p>
        </w:tc>
        <w:tc>
          <w:tcPr>
            <w:tcW w:w="4394" w:type="dxa"/>
          </w:tcPr>
          <w:p w14:paraId="65BDCA8A" w14:textId="77777777" w:rsidR="00106B07" w:rsidRPr="007C3C20" w:rsidRDefault="00106B07" w:rsidP="00FC7BA5">
            <w:pPr>
              <w:spacing w:after="0"/>
              <w:ind w:left="0" w:right="-118"/>
              <w:rPr>
                <w:sz w:val="20"/>
                <w:szCs w:val="20"/>
              </w:rPr>
            </w:pPr>
            <w:r w:rsidRPr="007C3C20">
              <w:rPr>
                <w:sz w:val="20"/>
                <w:szCs w:val="20"/>
              </w:rPr>
              <w:t>Används för att löpande utvärdera mål och delmål.</w:t>
            </w:r>
          </w:p>
        </w:tc>
      </w:tr>
      <w:tr w:rsidR="00E60CDC" w:rsidRPr="00E60CDC" w14:paraId="24F1BCCB" w14:textId="77777777" w:rsidTr="00FC7BA5">
        <w:tc>
          <w:tcPr>
            <w:tcW w:w="2264" w:type="dxa"/>
          </w:tcPr>
          <w:p w14:paraId="2C1047C3" w14:textId="77777777" w:rsidR="00106B07" w:rsidRPr="00E60CDC" w:rsidRDefault="00106B07" w:rsidP="00FC7BA5">
            <w:pPr>
              <w:rPr>
                <w:sz w:val="22"/>
                <w:szCs w:val="22"/>
              </w:rPr>
            </w:pPr>
          </w:p>
        </w:tc>
        <w:tc>
          <w:tcPr>
            <w:tcW w:w="1417" w:type="dxa"/>
          </w:tcPr>
          <w:p w14:paraId="079DC4CE" w14:textId="77777777" w:rsidR="00106B07" w:rsidRPr="007C3C20" w:rsidRDefault="00106B07" w:rsidP="00FC7BA5">
            <w:pPr>
              <w:spacing w:after="0"/>
              <w:ind w:left="0" w:right="-100"/>
              <w:rPr>
                <w:sz w:val="20"/>
                <w:szCs w:val="20"/>
              </w:rPr>
            </w:pPr>
            <w:r w:rsidRPr="007C3C20">
              <w:rPr>
                <w:sz w:val="20"/>
                <w:szCs w:val="20"/>
              </w:rPr>
              <w:t>Utvärdering av vårdplan</w:t>
            </w:r>
          </w:p>
        </w:tc>
        <w:tc>
          <w:tcPr>
            <w:tcW w:w="4394" w:type="dxa"/>
          </w:tcPr>
          <w:p w14:paraId="4A93D8D2" w14:textId="77777777" w:rsidR="00106B07" w:rsidRPr="007C3C20" w:rsidRDefault="00106B07" w:rsidP="00FC7BA5">
            <w:pPr>
              <w:spacing w:after="0"/>
              <w:ind w:left="0" w:right="-118"/>
              <w:rPr>
                <w:sz w:val="20"/>
                <w:szCs w:val="20"/>
              </w:rPr>
            </w:pPr>
            <w:r w:rsidRPr="007C3C20">
              <w:rPr>
                <w:rStyle w:val="normaltextrun"/>
                <w:sz w:val="20"/>
                <w:szCs w:val="20"/>
                <w:shd w:val="clear" w:color="auto" w:fill="FFFFFF"/>
              </w:rPr>
              <w:t>Sammanfattande utvärdering av utförda åtgärder.</w:t>
            </w:r>
          </w:p>
        </w:tc>
      </w:tr>
      <w:tr w:rsidR="00E60CDC" w:rsidRPr="00E60CDC" w14:paraId="62D7DAF5" w14:textId="77777777" w:rsidTr="00FC7BA5">
        <w:tc>
          <w:tcPr>
            <w:tcW w:w="2264" w:type="dxa"/>
          </w:tcPr>
          <w:p w14:paraId="68E47CAE" w14:textId="77777777" w:rsidR="00106B07" w:rsidRPr="00E60CDC" w:rsidRDefault="00106B07" w:rsidP="00FC7BA5">
            <w:pPr>
              <w:rPr>
                <w:sz w:val="22"/>
                <w:szCs w:val="22"/>
              </w:rPr>
            </w:pPr>
          </w:p>
        </w:tc>
        <w:tc>
          <w:tcPr>
            <w:tcW w:w="1417" w:type="dxa"/>
          </w:tcPr>
          <w:p w14:paraId="208FFD40" w14:textId="77777777" w:rsidR="00106B07" w:rsidRPr="007C3C20" w:rsidRDefault="00106B07" w:rsidP="00FC7BA5">
            <w:pPr>
              <w:spacing w:after="0"/>
              <w:ind w:left="0" w:right="-242"/>
              <w:rPr>
                <w:sz w:val="20"/>
                <w:szCs w:val="20"/>
              </w:rPr>
            </w:pPr>
            <w:r w:rsidRPr="007C3C20">
              <w:rPr>
                <w:sz w:val="20"/>
                <w:szCs w:val="20"/>
              </w:rPr>
              <w:t>Vårdplan avslutad</w:t>
            </w:r>
          </w:p>
        </w:tc>
        <w:tc>
          <w:tcPr>
            <w:tcW w:w="4394" w:type="dxa"/>
          </w:tcPr>
          <w:p w14:paraId="4EF33227" w14:textId="77777777" w:rsidR="00106B07" w:rsidRPr="007C3C20" w:rsidRDefault="00106B07" w:rsidP="00FC7BA5">
            <w:pPr>
              <w:spacing w:after="0"/>
              <w:ind w:left="0"/>
              <w:rPr>
                <w:sz w:val="20"/>
                <w:szCs w:val="20"/>
              </w:rPr>
            </w:pPr>
          </w:p>
        </w:tc>
      </w:tr>
      <w:tr w:rsidR="00E60CDC" w:rsidRPr="00E60CDC" w14:paraId="0087F352" w14:textId="77777777" w:rsidTr="00FC7BA5">
        <w:tc>
          <w:tcPr>
            <w:tcW w:w="2264" w:type="dxa"/>
          </w:tcPr>
          <w:p w14:paraId="0DF7CC36" w14:textId="77777777" w:rsidR="00106B07" w:rsidRPr="00E60CDC" w:rsidRDefault="00106B07" w:rsidP="00FC7BA5">
            <w:pPr>
              <w:rPr>
                <w:sz w:val="22"/>
                <w:szCs w:val="22"/>
              </w:rPr>
            </w:pPr>
          </w:p>
        </w:tc>
        <w:tc>
          <w:tcPr>
            <w:tcW w:w="1417" w:type="dxa"/>
          </w:tcPr>
          <w:p w14:paraId="7661F9F9" w14:textId="77777777" w:rsidR="00106B07" w:rsidRPr="007C3C20" w:rsidRDefault="00106B07" w:rsidP="00FC7BA5">
            <w:pPr>
              <w:spacing w:after="0"/>
              <w:ind w:left="0" w:right="-100"/>
              <w:rPr>
                <w:sz w:val="20"/>
                <w:szCs w:val="20"/>
              </w:rPr>
            </w:pPr>
            <w:r w:rsidRPr="007C3C20">
              <w:rPr>
                <w:sz w:val="20"/>
                <w:szCs w:val="20"/>
              </w:rPr>
              <w:t>Vårdplan överlämnad.</w:t>
            </w:r>
          </w:p>
        </w:tc>
        <w:tc>
          <w:tcPr>
            <w:tcW w:w="4394" w:type="dxa"/>
          </w:tcPr>
          <w:p w14:paraId="27BFB4CD" w14:textId="77777777" w:rsidR="00106B07" w:rsidRPr="007C3C20" w:rsidRDefault="00106B07" w:rsidP="00FC7BA5">
            <w:pPr>
              <w:spacing w:after="0"/>
              <w:ind w:left="0"/>
              <w:rPr>
                <w:sz w:val="20"/>
                <w:szCs w:val="20"/>
              </w:rPr>
            </w:pPr>
            <w:r w:rsidRPr="007C3C20">
              <w:rPr>
                <w:rStyle w:val="normaltextrun"/>
                <w:sz w:val="20"/>
                <w:szCs w:val="20"/>
                <w:shd w:val="clear" w:color="auto" w:fill="FFFFFF"/>
              </w:rPr>
              <w:t>Ja / Nej/ till och fritext</w:t>
            </w:r>
          </w:p>
        </w:tc>
      </w:tr>
    </w:tbl>
    <w:p w14:paraId="7A8E31E7" w14:textId="77777777" w:rsidR="00106B07" w:rsidRPr="006D75D9" w:rsidRDefault="00106B07" w:rsidP="00106B07"/>
    <w:p w14:paraId="3C1D7610" w14:textId="77777777" w:rsidR="00106B07" w:rsidRDefault="00106B07" w:rsidP="00106B07"/>
    <w:p w14:paraId="51470EAA" w14:textId="77777777" w:rsidR="00106B07" w:rsidRDefault="00106B07" w:rsidP="00106B07">
      <w:pPr>
        <w:pStyle w:val="Rubrik2"/>
      </w:pPr>
      <w:r>
        <w:lastRenderedPageBreak/>
        <w:t>Anvisning</w:t>
      </w:r>
    </w:p>
    <w:p w14:paraId="2E0A7B35" w14:textId="77777777" w:rsidR="00106B07" w:rsidRDefault="00106B07" w:rsidP="00106B07">
      <w:r>
        <w:t xml:space="preserve">Vårdplan slutenvård upprättas i Melior: </w:t>
      </w:r>
    </w:p>
    <w:p w14:paraId="632565DC" w14:textId="77777777" w:rsidR="00106B07" w:rsidRDefault="00106B07" w:rsidP="00106B07">
      <w:r w:rsidRPr="00920869">
        <w:rPr>
          <w:b/>
          <w:bCs/>
          <w:i/>
          <w:iCs/>
        </w:rPr>
        <w:t>Öppna vårdtillfället – Ny anteckning – Aktiviteter – Vårdplan slutenvård – sök upp vårdplan slutenvård i rullisten.</w:t>
      </w:r>
      <w:r>
        <w:t xml:space="preserve"> </w:t>
      </w:r>
    </w:p>
    <w:p w14:paraId="2CC19F4F" w14:textId="77777777" w:rsidR="00106B07" w:rsidRDefault="00106B07" w:rsidP="00106B07">
      <w:r>
        <w:t xml:space="preserve">Om patienten byter vårdavdelning under slutenvårdstillfället används samma vårdplan. </w:t>
      </w:r>
    </w:p>
    <w:p w14:paraId="1B09733E" w14:textId="77777777" w:rsidR="00106B07" w:rsidRDefault="00106B07" w:rsidP="00106B07">
      <w:r>
        <w:t xml:space="preserve">Framtida specialistpsykiatriska behandlingsinsatser i öppenvård ska planeras/dokumenteras i ”Vårdplan, övergripande” </w:t>
      </w:r>
      <w:r w:rsidRPr="00F70384">
        <w:rPr>
          <w:i/>
          <w:iCs/>
        </w:rPr>
        <w:t>(Fria aktiviteter)</w:t>
      </w:r>
    </w:p>
    <w:p w14:paraId="5496C752" w14:textId="77777777" w:rsidR="00106B07" w:rsidRPr="00E21C6A" w:rsidRDefault="00106B07" w:rsidP="00106B07"/>
    <w:p w14:paraId="11010C13" w14:textId="02334938" w:rsidR="00747066" w:rsidRPr="00106B07" w:rsidRDefault="00747066" w:rsidP="00106B07"/>
    <w:sectPr w:rsidR="00747066" w:rsidRPr="00106B0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C527C" w14:textId="77777777" w:rsidR="00906CC1" w:rsidRDefault="00906CC1">
      <w:r>
        <w:separator/>
      </w:r>
    </w:p>
  </w:endnote>
  <w:endnote w:type="continuationSeparator" w:id="0">
    <w:p w14:paraId="00A30E46" w14:textId="77777777" w:rsidR="00906CC1" w:rsidRDefault="00906CC1">
      <w:r>
        <w:continuationSeparator/>
      </w:r>
    </w:p>
  </w:endnote>
  <w:endnote w:type="continuationNotice" w:id="1">
    <w:p w14:paraId="381D9830" w14:textId="77777777" w:rsidR="00906CC1" w:rsidRDefault="00906C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475C6" w14:textId="77777777" w:rsidR="00906CC1" w:rsidRDefault="00906CC1"/>
  </w:footnote>
  <w:footnote w:type="continuationSeparator" w:id="0">
    <w:p w14:paraId="158EBA4F" w14:textId="77777777" w:rsidR="00906CC1" w:rsidRDefault="00906CC1">
      <w:r>
        <w:continuationSeparator/>
      </w:r>
    </w:p>
  </w:footnote>
  <w:footnote w:type="continuationNotice" w:id="1">
    <w:p w14:paraId="291564F2" w14:textId="77777777" w:rsidR="00906CC1" w:rsidRDefault="00906CC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EC27AEF"/>
    <w:multiLevelType w:val="hybridMultilevel"/>
    <w:tmpl w:val="71789B0A"/>
    <w:lvl w:ilvl="0" w:tplc="53DC7706">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0956504">
    <w:abstractNumId w:val="18"/>
  </w:num>
  <w:num w:numId="2" w16cid:durableId="1786390469">
    <w:abstractNumId w:val="14"/>
  </w:num>
  <w:num w:numId="3" w16cid:durableId="597714129">
    <w:abstractNumId w:val="0"/>
  </w:num>
  <w:num w:numId="4" w16cid:durableId="1780485254">
    <w:abstractNumId w:val="6"/>
  </w:num>
  <w:num w:numId="5" w16cid:durableId="508065827">
    <w:abstractNumId w:val="16"/>
  </w:num>
  <w:num w:numId="6" w16cid:durableId="345524338">
    <w:abstractNumId w:val="2"/>
  </w:num>
  <w:num w:numId="7" w16cid:durableId="623317036">
    <w:abstractNumId w:val="11"/>
  </w:num>
  <w:num w:numId="8" w16cid:durableId="852065602">
    <w:abstractNumId w:val="8"/>
  </w:num>
  <w:num w:numId="9" w16cid:durableId="541946422">
    <w:abstractNumId w:val="1"/>
  </w:num>
  <w:num w:numId="10" w16cid:durableId="1304651107">
    <w:abstractNumId w:val="1"/>
  </w:num>
  <w:num w:numId="11" w16cid:durableId="989595762">
    <w:abstractNumId w:val="3"/>
  </w:num>
  <w:num w:numId="12" w16cid:durableId="420100937">
    <w:abstractNumId w:val="4"/>
  </w:num>
  <w:num w:numId="13" w16cid:durableId="601454755">
    <w:abstractNumId w:val="13"/>
  </w:num>
  <w:num w:numId="14" w16cid:durableId="805582659">
    <w:abstractNumId w:val="9"/>
  </w:num>
  <w:num w:numId="15" w16cid:durableId="1818955199">
    <w:abstractNumId w:val="7"/>
  </w:num>
  <w:num w:numId="16" w16cid:durableId="284316030">
    <w:abstractNumId w:val="12"/>
  </w:num>
  <w:num w:numId="17" w16cid:durableId="1265382817">
    <w:abstractNumId w:val="5"/>
  </w:num>
  <w:num w:numId="18" w16cid:durableId="732892539">
    <w:abstractNumId w:val="10"/>
  </w:num>
  <w:num w:numId="19" w16cid:durableId="1421295328">
    <w:abstractNumId w:val="17"/>
  </w:num>
  <w:num w:numId="20" w16cid:durableId="552809073">
    <w:abstractNumId w:val="15"/>
  </w:num>
  <w:num w:numId="21" w16cid:durableId="149140535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44CF"/>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6B07"/>
    <w:rsid w:val="001139D4"/>
    <w:rsid w:val="00131B08"/>
    <w:rsid w:val="00132A59"/>
    <w:rsid w:val="00133337"/>
    <w:rsid w:val="00133A0F"/>
    <w:rsid w:val="0013580F"/>
    <w:rsid w:val="00137B6D"/>
    <w:rsid w:val="0014070B"/>
    <w:rsid w:val="001422C1"/>
    <w:rsid w:val="00142A07"/>
    <w:rsid w:val="001522AE"/>
    <w:rsid w:val="00157D5B"/>
    <w:rsid w:val="00161FE6"/>
    <w:rsid w:val="00164C3D"/>
    <w:rsid w:val="00166D3A"/>
    <w:rsid w:val="00181FDC"/>
    <w:rsid w:val="00184167"/>
    <w:rsid w:val="001860B9"/>
    <w:rsid w:val="00186F2B"/>
    <w:rsid w:val="001874D6"/>
    <w:rsid w:val="0019210D"/>
    <w:rsid w:val="0019632A"/>
    <w:rsid w:val="001A4E7C"/>
    <w:rsid w:val="001B762C"/>
    <w:rsid w:val="001C09CE"/>
    <w:rsid w:val="001C4D0A"/>
    <w:rsid w:val="001C5FEF"/>
    <w:rsid w:val="001E24BB"/>
    <w:rsid w:val="00211487"/>
    <w:rsid w:val="00211D91"/>
    <w:rsid w:val="0021261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5D6B"/>
    <w:rsid w:val="002D6023"/>
    <w:rsid w:val="002E263F"/>
    <w:rsid w:val="002E6F81"/>
    <w:rsid w:val="002F08BA"/>
    <w:rsid w:val="002F2CFF"/>
    <w:rsid w:val="002F568B"/>
    <w:rsid w:val="002F6B2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564F"/>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4E5B"/>
    <w:rsid w:val="004D7BA3"/>
    <w:rsid w:val="004F4518"/>
    <w:rsid w:val="004F4C62"/>
    <w:rsid w:val="00500CED"/>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3768"/>
    <w:rsid w:val="005A54ED"/>
    <w:rsid w:val="005A5D5B"/>
    <w:rsid w:val="005A6081"/>
    <w:rsid w:val="005A627D"/>
    <w:rsid w:val="005C0045"/>
    <w:rsid w:val="005C084E"/>
    <w:rsid w:val="005C4606"/>
    <w:rsid w:val="005D0B0C"/>
    <w:rsid w:val="005E02B3"/>
    <w:rsid w:val="005E1E24"/>
    <w:rsid w:val="0060596B"/>
    <w:rsid w:val="00606D97"/>
    <w:rsid w:val="006146E1"/>
    <w:rsid w:val="00614E64"/>
    <w:rsid w:val="00617710"/>
    <w:rsid w:val="00617EE6"/>
    <w:rsid w:val="0062184C"/>
    <w:rsid w:val="00623724"/>
    <w:rsid w:val="00627BEA"/>
    <w:rsid w:val="006319DB"/>
    <w:rsid w:val="00646D0F"/>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B29"/>
    <w:rsid w:val="00747066"/>
    <w:rsid w:val="00750E00"/>
    <w:rsid w:val="00754905"/>
    <w:rsid w:val="00760038"/>
    <w:rsid w:val="00762EE0"/>
    <w:rsid w:val="00765C41"/>
    <w:rsid w:val="00771100"/>
    <w:rsid w:val="007759DD"/>
    <w:rsid w:val="0078609F"/>
    <w:rsid w:val="007917BA"/>
    <w:rsid w:val="007A5C6F"/>
    <w:rsid w:val="007C3C20"/>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93310"/>
    <w:rsid w:val="008A0C5F"/>
    <w:rsid w:val="008A3DEA"/>
    <w:rsid w:val="008A42AD"/>
    <w:rsid w:val="008A4EB9"/>
    <w:rsid w:val="008A74C0"/>
    <w:rsid w:val="008B1694"/>
    <w:rsid w:val="008C4B27"/>
    <w:rsid w:val="008C7F2A"/>
    <w:rsid w:val="008E36F8"/>
    <w:rsid w:val="008E46B2"/>
    <w:rsid w:val="008E682C"/>
    <w:rsid w:val="008E78A1"/>
    <w:rsid w:val="008F589F"/>
    <w:rsid w:val="00906238"/>
    <w:rsid w:val="00906CC1"/>
    <w:rsid w:val="00907EF9"/>
    <w:rsid w:val="00911231"/>
    <w:rsid w:val="0091295C"/>
    <w:rsid w:val="00914D58"/>
    <w:rsid w:val="00920869"/>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C6F8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C10"/>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258B"/>
    <w:rsid w:val="00D074DB"/>
    <w:rsid w:val="00D139CF"/>
    <w:rsid w:val="00D15BD0"/>
    <w:rsid w:val="00D37E7F"/>
    <w:rsid w:val="00D47AD7"/>
    <w:rsid w:val="00D51529"/>
    <w:rsid w:val="00D75D51"/>
    <w:rsid w:val="00D85218"/>
    <w:rsid w:val="00D915B1"/>
    <w:rsid w:val="00DA299D"/>
    <w:rsid w:val="00DA4429"/>
    <w:rsid w:val="00DA5C77"/>
    <w:rsid w:val="00DA65C4"/>
    <w:rsid w:val="00DC4DD1"/>
    <w:rsid w:val="00DE4447"/>
    <w:rsid w:val="00DE5DA2"/>
    <w:rsid w:val="00DF0033"/>
    <w:rsid w:val="00E026BF"/>
    <w:rsid w:val="00E07B1B"/>
    <w:rsid w:val="00E11853"/>
    <w:rsid w:val="00E21C6A"/>
    <w:rsid w:val="00E52A86"/>
    <w:rsid w:val="00E54B47"/>
    <w:rsid w:val="00E553BF"/>
    <w:rsid w:val="00E55D93"/>
    <w:rsid w:val="00E60CDC"/>
    <w:rsid w:val="00E61294"/>
    <w:rsid w:val="00E7237C"/>
    <w:rsid w:val="00E77C46"/>
    <w:rsid w:val="00E81F78"/>
    <w:rsid w:val="00E86CE8"/>
    <w:rsid w:val="00E90E82"/>
    <w:rsid w:val="00EA00CB"/>
    <w:rsid w:val="00EA1BAA"/>
    <w:rsid w:val="00EA3FCD"/>
    <w:rsid w:val="00EA42A0"/>
    <w:rsid w:val="00EB6714"/>
    <w:rsid w:val="00EC0A68"/>
    <w:rsid w:val="00EC3C32"/>
    <w:rsid w:val="00EC5006"/>
    <w:rsid w:val="00ED49C3"/>
    <w:rsid w:val="00ED65AE"/>
    <w:rsid w:val="00ED6CE8"/>
    <w:rsid w:val="00ED7AA6"/>
    <w:rsid w:val="00EE2A56"/>
    <w:rsid w:val="00EE3818"/>
    <w:rsid w:val="00F11143"/>
    <w:rsid w:val="00F115E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1FD"/>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106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TotalTime>
  <Pages>5</Pages>
  <Words>1094</Words>
  <Characters>7033</Characters>
  <Application>Microsoft Office Word</Application>
  <DocSecurity>0</DocSecurity>
  <Lines>58</Lines>
  <Paragraphs>16</Paragraphs>
  <ScaleCrop>false</ScaleCrop>
  <Manager/>
  <Company/>
  <LinksUpToDate>false</LinksUpToDate>
  <CharactersWithSpaces>8111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Vårdplan, slutenvård</dc:title>
  <dc:subject/>
  <dc:creator/>
  <keywords/>
  <lastModifiedBy>Rebecca Olsson</lastModifiedBy>
  <revision>56</revision>
  <lastPrinted>2022-11-02T10:26:00.0000000Z</lastPrinted>
  <dcterms:created xsi:type="dcterms:W3CDTF">2021-05-27T09:25:00.0000000Z</dcterms:created>
  <dcterms:modified xsi:type="dcterms:W3CDTF">2024-09-27T08:45:00.0000000Z</dcterms:modified>
</coreProperties>
</file>