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D205B" w14:textId="77777777" w:rsidR="003C22EE" w:rsidRPr="006E6DBE" w:rsidRDefault="003C22EE" w:rsidP="006E6DBE">
      <w:pPr>
        <w:pStyle w:val="Rubrik1"/>
      </w:pPr>
      <w:r w:rsidRPr="006E6DBE">
        <w:t xml:space="preserve">Huvudhandledare för skötare </w:t>
      </w:r>
    </w:p>
    <w:p w14:paraId="58011D48" w14:textId="7E1B2090" w:rsidR="00112CCC" w:rsidRPr="00B048C9" w:rsidRDefault="00112CCC" w:rsidP="00E60E50">
      <w:pPr>
        <w:pStyle w:val="Rubrik2"/>
      </w:pPr>
      <w:r w:rsidRPr="00B048C9">
        <w:t>Uppdrag</w:t>
      </w:r>
    </w:p>
    <w:p w14:paraId="0A6A26B1" w14:textId="77777777" w:rsidR="00A5652F" w:rsidRPr="005531CE" w:rsidRDefault="00A5652F" w:rsidP="00A5652F">
      <w:pPr>
        <w:pStyle w:val="Rubrik3"/>
      </w:pPr>
      <w:r>
        <w:t>Arbetsbeskrivning</w:t>
      </w:r>
      <w:r w:rsidRPr="005531CE">
        <w:t>:</w:t>
      </w:r>
    </w:p>
    <w:p w14:paraId="255B1424" w14:textId="77777777" w:rsidR="00A5652F" w:rsidRPr="003D7F6A" w:rsidRDefault="00A5652F" w:rsidP="00A5652F">
      <w:pPr>
        <w:pStyle w:val="Punktlista"/>
      </w:pPr>
      <w:r w:rsidRPr="003D7F6A">
        <w:t xml:space="preserve">Skapa en grundläggande struktur i handledarskapet, genom att vid behov revidera utbildningsprotokollet, där man tydliggör syfte och mål med APU-placering. </w:t>
      </w:r>
    </w:p>
    <w:p w14:paraId="322079A1" w14:textId="77777777" w:rsidR="00A5652F" w:rsidRDefault="00A5652F" w:rsidP="00A5652F">
      <w:pPr>
        <w:pStyle w:val="Punktlista"/>
      </w:pPr>
      <w:r>
        <w:t>Stötta bashandledarna i att tillgodose elevernas handlednings-behov enligt fastställd handledarmodell utifrån ovanstående utbildningsprotokoll.</w:t>
      </w:r>
    </w:p>
    <w:p w14:paraId="7D12C20F" w14:textId="3D32DBE6" w:rsidR="004E496C" w:rsidRDefault="00A5652F" w:rsidP="004E496C">
      <w:pPr>
        <w:pStyle w:val="Punktlista"/>
        <w:numPr>
          <w:ilvl w:val="0"/>
          <w:numId w:val="0"/>
        </w:numPr>
        <w:ind w:left="1712" w:hanging="357"/>
      </w:pPr>
      <w:r>
        <w:t>Fortsätt samarbete med huvudhandledare för andra yrkesgrupper.</w:t>
      </w:r>
    </w:p>
    <w:p w14:paraId="6C6996E9" w14:textId="77777777" w:rsidR="004E496C" w:rsidRPr="002B1CB0" w:rsidRDefault="004E496C" w:rsidP="004E496C">
      <w:pPr>
        <w:pStyle w:val="Rubrik2"/>
      </w:pPr>
      <w:r w:rsidRPr="002B1CB0">
        <w:t xml:space="preserve">Omfattning: </w:t>
      </w:r>
    </w:p>
    <w:p w14:paraId="1AD200D4" w14:textId="18EC02AE" w:rsidR="004E496C" w:rsidRDefault="004E496C" w:rsidP="00EC05B3">
      <w:pPr>
        <w:spacing w:line="240" w:lineRule="auto"/>
      </w:pPr>
      <w:r>
        <w:t>Ca 10 % per individ och geografiskt område. Sammantaget för kliniken högst 25 %.</w:t>
      </w:r>
    </w:p>
    <w:p w14:paraId="157498E4" w14:textId="77777777" w:rsidR="004E496C" w:rsidRPr="002B1CB0" w:rsidRDefault="004E496C" w:rsidP="004E496C">
      <w:pPr>
        <w:pStyle w:val="Rubrik2"/>
      </w:pPr>
      <w:r w:rsidRPr="002B1CB0">
        <w:t>Geografisk indelning:</w:t>
      </w:r>
    </w:p>
    <w:p w14:paraId="351A2750" w14:textId="77777777" w:rsidR="004E496C" w:rsidRDefault="004E496C" w:rsidP="0069320A">
      <w:pPr>
        <w:spacing w:line="240" w:lineRule="auto"/>
      </w:pPr>
      <w:r>
        <w:t>1 huvudhandledare för NÄL, i dagsläget 10%</w:t>
      </w:r>
      <w:r>
        <w:br/>
        <w:t>1 huvudhandledare för Brinkåsen, i dagsläget 10%</w:t>
      </w:r>
    </w:p>
    <w:p w14:paraId="08179A46" w14:textId="77777777" w:rsidR="00FF69B6" w:rsidRPr="002B1CB0" w:rsidRDefault="00FF69B6" w:rsidP="00FF69B6">
      <w:pPr>
        <w:pStyle w:val="Rubrik3"/>
      </w:pPr>
      <w:r w:rsidRPr="002B1CB0">
        <w:t>Tidsperspektiv:</w:t>
      </w:r>
    </w:p>
    <w:p w14:paraId="0C862EF9" w14:textId="77777777" w:rsidR="00FF69B6" w:rsidRDefault="00FF69B6" w:rsidP="00FF69B6">
      <w:pPr>
        <w:spacing w:line="240" w:lineRule="auto"/>
      </w:pPr>
      <w:r>
        <w:t>Huvudhandledarfunktionen tidsbegränsas till att börja med till 1 år för att därefter utvärderas för att skapa förutsättningar till justeringar och ytterligare fortsättning.</w:t>
      </w:r>
    </w:p>
    <w:p w14:paraId="12C4BB22" w14:textId="77777777" w:rsidR="00FF69B6" w:rsidRPr="004F5870" w:rsidRDefault="00FF69B6" w:rsidP="00FF69B6">
      <w:pPr>
        <w:pStyle w:val="Rubrik3"/>
      </w:pPr>
      <w:r w:rsidRPr="004F5870">
        <w:t>Ersättning:</w:t>
      </w:r>
    </w:p>
    <w:p w14:paraId="2765F9E3" w14:textId="629B4711" w:rsidR="00112CCC" w:rsidRDefault="00FF69B6" w:rsidP="00FF69B6">
      <w:r>
        <w:t>Enligt gällande regionala rutiner kring lönetillägg för huvudhandledare.</w:t>
      </w:r>
    </w:p>
    <w:sectPr w:rsidR="00112CCC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8F005" w14:textId="77777777" w:rsidR="00E77435" w:rsidRDefault="00E77435">
      <w:r>
        <w:separator/>
      </w:r>
    </w:p>
  </w:endnote>
  <w:endnote w:type="continuationSeparator" w:id="0">
    <w:p w14:paraId="782691DB" w14:textId="77777777" w:rsidR="00E77435" w:rsidRDefault="00E77435">
      <w:r>
        <w:continuationSeparator/>
      </w:r>
    </w:p>
  </w:endnote>
  <w:endnote w:type="continuationNotice" w:id="1">
    <w:p w14:paraId="4477C40A" w14:textId="77777777" w:rsidR="00E77435" w:rsidRDefault="00E774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0" name="Bildobjekt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EA27F" w14:textId="77777777" w:rsidR="00E77435" w:rsidRDefault="00E77435"/>
  </w:footnote>
  <w:footnote w:type="continuationSeparator" w:id="0">
    <w:p w14:paraId="08BDEAD2" w14:textId="77777777" w:rsidR="00E77435" w:rsidRDefault="00E77435">
      <w:r>
        <w:continuationSeparator/>
      </w:r>
    </w:p>
  </w:footnote>
  <w:footnote w:type="continuationNotice" w:id="1">
    <w:p w14:paraId="341CEB5B" w14:textId="77777777" w:rsidR="00E77435" w:rsidRDefault="00E774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9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CF74683"/>
    <w:multiLevelType w:val="hybridMultilevel"/>
    <w:tmpl w:val="B882C1F2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17336946">
    <w:abstractNumId w:val="18"/>
  </w:num>
  <w:num w:numId="2" w16cid:durableId="1119450524">
    <w:abstractNumId w:val="15"/>
  </w:num>
  <w:num w:numId="3" w16cid:durableId="58673700">
    <w:abstractNumId w:val="0"/>
  </w:num>
  <w:num w:numId="4" w16cid:durableId="1450392825">
    <w:abstractNumId w:val="6"/>
  </w:num>
  <w:num w:numId="5" w16cid:durableId="1005479103">
    <w:abstractNumId w:val="16"/>
  </w:num>
  <w:num w:numId="6" w16cid:durableId="971518096">
    <w:abstractNumId w:val="2"/>
  </w:num>
  <w:num w:numId="7" w16cid:durableId="251353370">
    <w:abstractNumId w:val="12"/>
  </w:num>
  <w:num w:numId="8" w16cid:durableId="1246961383">
    <w:abstractNumId w:val="9"/>
  </w:num>
  <w:num w:numId="9" w16cid:durableId="1375930282">
    <w:abstractNumId w:val="1"/>
  </w:num>
  <w:num w:numId="10" w16cid:durableId="1782067427">
    <w:abstractNumId w:val="1"/>
  </w:num>
  <w:num w:numId="11" w16cid:durableId="1618487507">
    <w:abstractNumId w:val="3"/>
  </w:num>
  <w:num w:numId="12" w16cid:durableId="1743528504">
    <w:abstractNumId w:val="4"/>
  </w:num>
  <w:num w:numId="13" w16cid:durableId="366832224">
    <w:abstractNumId w:val="14"/>
  </w:num>
  <w:num w:numId="14" w16cid:durableId="556015654">
    <w:abstractNumId w:val="10"/>
  </w:num>
  <w:num w:numId="15" w16cid:durableId="1096707976">
    <w:abstractNumId w:val="7"/>
  </w:num>
  <w:num w:numId="16" w16cid:durableId="394817711">
    <w:abstractNumId w:val="13"/>
  </w:num>
  <w:num w:numId="17" w16cid:durableId="200361536">
    <w:abstractNumId w:val="5"/>
  </w:num>
  <w:num w:numId="18" w16cid:durableId="1584682916">
    <w:abstractNumId w:val="11"/>
  </w:num>
  <w:num w:numId="19" w16cid:durableId="916863255">
    <w:abstractNumId w:val="17"/>
  </w:num>
  <w:num w:numId="20" w16cid:durableId="1371614436">
    <w:abstractNumId w:val="8"/>
  </w:num>
  <w:num w:numId="21" w16cid:durableId="18791981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3739D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0F79"/>
    <w:rsid w:val="00103031"/>
    <w:rsid w:val="001044FE"/>
    <w:rsid w:val="00112CCC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249C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5F61"/>
    <w:rsid w:val="00397F54"/>
    <w:rsid w:val="003A0D43"/>
    <w:rsid w:val="003A3296"/>
    <w:rsid w:val="003B2A4B"/>
    <w:rsid w:val="003C22EE"/>
    <w:rsid w:val="003C249D"/>
    <w:rsid w:val="003D099E"/>
    <w:rsid w:val="003D21A2"/>
    <w:rsid w:val="003D29D2"/>
    <w:rsid w:val="003D6DF1"/>
    <w:rsid w:val="003D7F6A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4D31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3B67"/>
    <w:rsid w:val="004C3536"/>
    <w:rsid w:val="004D7BA3"/>
    <w:rsid w:val="004E496C"/>
    <w:rsid w:val="004F4518"/>
    <w:rsid w:val="004F4C62"/>
    <w:rsid w:val="00501433"/>
    <w:rsid w:val="00511CC4"/>
    <w:rsid w:val="00531D9B"/>
    <w:rsid w:val="00531E60"/>
    <w:rsid w:val="00541D07"/>
    <w:rsid w:val="00544BAB"/>
    <w:rsid w:val="00545F31"/>
    <w:rsid w:val="005531CE"/>
    <w:rsid w:val="005578FA"/>
    <w:rsid w:val="00565129"/>
    <w:rsid w:val="00565CD0"/>
    <w:rsid w:val="00567820"/>
    <w:rsid w:val="005770AD"/>
    <w:rsid w:val="00581414"/>
    <w:rsid w:val="00582490"/>
    <w:rsid w:val="00584304"/>
    <w:rsid w:val="00597E28"/>
    <w:rsid w:val="005A439C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320A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E6DBE"/>
    <w:rsid w:val="006F0D7E"/>
    <w:rsid w:val="00710B77"/>
    <w:rsid w:val="007155D5"/>
    <w:rsid w:val="0072075B"/>
    <w:rsid w:val="007221C2"/>
    <w:rsid w:val="00722C5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1ED8"/>
    <w:rsid w:val="007A5C6F"/>
    <w:rsid w:val="007D4241"/>
    <w:rsid w:val="007D4317"/>
    <w:rsid w:val="007D4EA3"/>
    <w:rsid w:val="007F1CFF"/>
    <w:rsid w:val="007F5DD5"/>
    <w:rsid w:val="0081072D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67F44"/>
    <w:rsid w:val="0087139C"/>
    <w:rsid w:val="00880E83"/>
    <w:rsid w:val="008825C6"/>
    <w:rsid w:val="00892F28"/>
    <w:rsid w:val="008A0C5F"/>
    <w:rsid w:val="008A27A7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652F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2562"/>
    <w:rsid w:val="00AE5BC7"/>
    <w:rsid w:val="00AF5AAF"/>
    <w:rsid w:val="00B046D8"/>
    <w:rsid w:val="00B048C9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09"/>
    <w:rsid w:val="00D139CF"/>
    <w:rsid w:val="00D17F1E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0E50"/>
    <w:rsid w:val="00E61294"/>
    <w:rsid w:val="00E7237C"/>
    <w:rsid w:val="00E77435"/>
    <w:rsid w:val="00E77C46"/>
    <w:rsid w:val="00E86CE8"/>
    <w:rsid w:val="00E90E82"/>
    <w:rsid w:val="00EA00CB"/>
    <w:rsid w:val="00EA1BAA"/>
    <w:rsid w:val="00EA3FCD"/>
    <w:rsid w:val="00EA42A0"/>
    <w:rsid w:val="00EB6714"/>
    <w:rsid w:val="00EC05B3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720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4569"/>
    <w:rsid w:val="00FF69B6"/>
    <w:rsid w:val="00FF7C02"/>
    <w:rsid w:val="024801E3"/>
    <w:rsid w:val="1492EC97"/>
    <w:rsid w:val="446B3385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1</Pages>
  <Words>143</Words>
  <Characters>758</Characters>
  <Application>Microsoft Office Word</Application>
  <DocSecurity>0</DocSecurity>
  <Lines>6</Lines>
  <Paragraphs>1</Paragraphs>
  <ScaleCrop>false</ScaleCrop>
  <Manager/>
  <Company/>
  <LinksUpToDate>false</LinksUpToDate>
  <CharactersWithSpaces>900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Huvudhandledare för skötare</dc:title>
  <dc:subject/>
  <dc:creator/>
  <keywords/>
  <lastModifiedBy>Eva Sandgren Tilander</lastModifiedBy>
  <revision>51</revision>
  <lastPrinted>2016-03-31T10:56:00.0000000Z</lastPrinted>
  <dcterms:created xsi:type="dcterms:W3CDTF">2021-05-27T09:25:00.0000000Z</dcterms:created>
  <dcterms:modified xsi:type="dcterms:W3CDTF">2025-02-03T14:17:00.0000000Z</dcterms:modified>
</coreProperties>
</file>