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184167" w:rsidRDefault="00BA577E" w14:paraId="061914D4" w14:textId="77C1BADB">
      <w:pPr>
        <w:pStyle w:val="Rubrik1"/>
      </w:pPr>
      <w:bookmarkStart w:name="_Toc321146591" w:id="0"/>
      <w:r>
        <w:t xml:space="preserve">Diabetes </w:t>
      </w:r>
      <w:proofErr w:type="spellStart"/>
      <w:r>
        <w:t>mellitus</w:t>
      </w:r>
      <w:proofErr w:type="spellEnd"/>
      <w:r>
        <w:t xml:space="preserve"> och anestesi</w:t>
      </w:r>
    </w:p>
    <w:p w:rsidR="008C7F0C" w:rsidP="007155D5" w:rsidRDefault="00D20779" w14:paraId="2AF3298A" w14:textId="3C63A740">
      <w:pPr>
        <w:pStyle w:val="Rubrik2"/>
      </w:pPr>
      <w:bookmarkStart w:name="_Toc72840807" w:id="1"/>
      <w:bookmarkEnd w:id="0"/>
      <w:r>
        <w:t xml:space="preserve">Förändringar </w:t>
      </w:r>
      <w:r w:rsidR="008C7F0C">
        <w:t>sedan föregående version</w:t>
      </w:r>
    </w:p>
    <w:p w:rsidRPr="007A334E" w:rsidR="007A334E" w:rsidP="007A334E" w:rsidRDefault="0006167A" w14:paraId="56140802" w14:textId="5A58EA96">
      <w:r>
        <w:t>Personcentrerat språk, CGM</w:t>
      </w:r>
      <w:r w:rsidR="00270FA8">
        <w:t>.</w:t>
      </w:r>
    </w:p>
    <w:p w:rsidR="007155D5" w:rsidP="007155D5" w:rsidRDefault="008C7F0C" w14:paraId="1B9446C1" w14:textId="48056AB0">
      <w:pPr>
        <w:pStyle w:val="Rubrik2"/>
      </w:pPr>
      <w:r>
        <w:t>Bakgrund</w:t>
      </w:r>
      <w:bookmarkEnd w:id="1"/>
      <w:r w:rsidR="00BA577E">
        <w:t xml:space="preserve"> och Syfte</w:t>
      </w:r>
    </w:p>
    <w:p w:rsidRPr="00E03F71" w:rsidR="00E03F71" w:rsidP="00E03F71" w:rsidRDefault="00167BF2" w14:paraId="31B370E9" w14:textId="78BE5F1F">
      <w:pPr>
        <w:pStyle w:val="Liststycke"/>
        <w:numPr>
          <w:ilvl w:val="0"/>
          <w:numId w:val="36"/>
        </w:numPr>
        <w:rPr>
          <w:bCs/>
        </w:rPr>
      </w:pPr>
      <w:r>
        <w:t xml:space="preserve">Personer med diabetes </w:t>
      </w:r>
      <w:proofErr w:type="spellStart"/>
      <w:r>
        <w:t>mellitus</w:t>
      </w:r>
      <w:proofErr w:type="spellEnd"/>
      <w:r>
        <w:t xml:space="preserve"> där blodsockernivåer och / eller HbA1c inte ligger inom målområdet har</w:t>
      </w:r>
      <w:r w:rsidRPr="00BA577E" w:rsidR="00BA577E">
        <w:t xml:space="preserve"> en ökad risk för kompli</w:t>
      </w:r>
      <w:r w:rsidR="00BA577E">
        <w:softHyphen/>
      </w:r>
      <w:r w:rsidRPr="00BA577E" w:rsidR="00BA577E">
        <w:t xml:space="preserve">kationer. Det kan innebära högre infektionsrisk, sämre sårläkning, </w:t>
      </w:r>
      <w:proofErr w:type="spellStart"/>
      <w:r w:rsidRPr="00BA577E" w:rsidR="00BA577E">
        <w:t>ketoacidos</w:t>
      </w:r>
      <w:proofErr w:type="spellEnd"/>
      <w:r w:rsidRPr="00BA577E" w:rsidR="00BA577E">
        <w:t xml:space="preserve"> eller </w:t>
      </w:r>
      <w:proofErr w:type="spellStart"/>
      <w:r w:rsidRPr="00BA577E" w:rsidR="00BA577E">
        <w:t>laktacidos</w:t>
      </w:r>
      <w:proofErr w:type="spellEnd"/>
      <w:r w:rsidRPr="00BA577E" w:rsidR="00BA577E">
        <w:t xml:space="preserve">, hypoglykemi </w:t>
      </w:r>
      <w:proofErr w:type="gramStart"/>
      <w:r w:rsidRPr="00BA577E" w:rsidR="00BA577E">
        <w:t xml:space="preserve">m </w:t>
      </w:r>
      <w:proofErr w:type="spellStart"/>
      <w:r w:rsidRPr="00BA577E" w:rsidR="00BA577E">
        <w:t>m</w:t>
      </w:r>
      <w:proofErr w:type="spellEnd"/>
      <w:r w:rsidRPr="00BA577E" w:rsidR="00BA577E">
        <w:t>.</w:t>
      </w:r>
      <w:proofErr w:type="gramEnd"/>
      <w:r w:rsidRPr="00BA577E" w:rsidR="00BA577E">
        <w:t xml:space="preserve"> Bidragande till dessa risker är kirurgisk stress, fastande, omställning av läkemedelsbehand</w:t>
      </w:r>
      <w:r w:rsidR="00E03F71">
        <w:softHyphen/>
      </w:r>
      <w:r w:rsidRPr="00BA577E" w:rsidR="00BA577E">
        <w:t xml:space="preserve">ling m </w:t>
      </w:r>
      <w:proofErr w:type="spellStart"/>
      <w:r w:rsidRPr="00BA577E" w:rsidR="00BA577E">
        <w:t>m</w:t>
      </w:r>
      <w:proofErr w:type="spellEnd"/>
      <w:r w:rsidRPr="00BA577E" w:rsidR="00BA577E">
        <w:t>.</w:t>
      </w:r>
    </w:p>
    <w:p w:rsidRPr="00E03F71" w:rsidR="00E03F71" w:rsidP="00E03F71" w:rsidRDefault="00BA577E" w14:paraId="200B4E39" w14:textId="295C97A2">
      <w:pPr>
        <w:pStyle w:val="Liststycke"/>
        <w:numPr>
          <w:ilvl w:val="0"/>
          <w:numId w:val="36"/>
        </w:numPr>
        <w:rPr>
          <w:bCs/>
        </w:rPr>
      </w:pPr>
      <w:r w:rsidRPr="00BA577E">
        <w:t xml:space="preserve">Rutinen syftar på en optimal behandling av vuxna patienter med diabetes </w:t>
      </w:r>
      <w:proofErr w:type="spellStart"/>
      <w:r w:rsidRPr="00BA577E">
        <w:t>mellitus</w:t>
      </w:r>
      <w:proofErr w:type="spellEnd"/>
      <w:r w:rsidRPr="00BA577E">
        <w:t xml:space="preserve"> vid elektiv kirurgi, både dagkirurgisk och inne</w:t>
      </w:r>
      <w:r w:rsidR="00782C49">
        <w:softHyphen/>
      </w:r>
      <w:r w:rsidRPr="00BA577E">
        <w:t xml:space="preserve">liggande. Några men inte alla av rutinens principer kan även tillämpas på akuta patienter. För barn och för </w:t>
      </w:r>
      <w:r w:rsidR="00123F73">
        <w:t>gravida</w:t>
      </w:r>
      <w:r w:rsidRPr="00BA577E">
        <w:t xml:space="preserve"> finns särskilda rutiner.</w:t>
      </w:r>
    </w:p>
    <w:p w:rsidRPr="003158C4" w:rsidR="00E91F90" w:rsidP="00E91F90" w:rsidRDefault="00BA577E" w14:paraId="086FF2C6" w14:textId="19CC1B0F">
      <w:pPr>
        <w:pStyle w:val="Liststycke"/>
        <w:numPr>
          <w:ilvl w:val="0"/>
          <w:numId w:val="36"/>
        </w:numPr>
        <w:rPr>
          <w:bCs/>
        </w:rPr>
      </w:pPr>
      <w:r w:rsidRPr="00BA577E">
        <w:t>Ett över</w:t>
      </w:r>
      <w:r>
        <w:softHyphen/>
      </w:r>
      <w:r w:rsidRPr="00BA577E">
        <w:t xml:space="preserve">gripande mål är att eftersträva </w:t>
      </w:r>
      <w:proofErr w:type="spellStart"/>
      <w:r w:rsidRPr="00BA577E">
        <w:t>normoglykemi</w:t>
      </w:r>
      <w:proofErr w:type="spellEnd"/>
      <w:r w:rsidRPr="00BA577E">
        <w:t xml:space="preserve"> under hela det peri</w:t>
      </w:r>
      <w:r>
        <w:softHyphen/>
      </w:r>
      <w:r w:rsidRPr="00BA577E">
        <w:t xml:space="preserve">operativa förloppet, målvärdet för P-glukos ligger på 5 - 10 </w:t>
      </w:r>
      <w:proofErr w:type="spellStart"/>
      <w:r w:rsidRPr="00BA577E">
        <w:t>mmol</w:t>
      </w:r>
      <w:proofErr w:type="spellEnd"/>
      <w:r w:rsidRPr="00BA577E">
        <w:t>/L.</w:t>
      </w:r>
    </w:p>
    <w:p w:rsidRPr="00E91F90" w:rsidR="003158C4" w:rsidP="006E1A5D" w:rsidRDefault="003158C4" w14:paraId="558FA766" w14:textId="5A6973D0">
      <w:pPr>
        <w:pStyle w:val="Liststycke"/>
        <w:numPr>
          <w:ilvl w:val="0"/>
          <w:numId w:val="13"/>
        </w:numPr>
      </w:pPr>
      <w:r>
        <w:t>Handläggning sker utifrån vilken sorts behandling</w:t>
      </w:r>
      <w:r w:rsidR="00996E14">
        <w:t xml:space="preserve"> patienten har (kostbehandlad, tablettbehandlad, insulinbehandlad, insulinpump)</w:t>
      </w:r>
      <w:r w:rsidR="005F72AD">
        <w:t xml:space="preserve">. Rutinen är uppbyggt utifrån faserna i det </w:t>
      </w:r>
      <w:r w:rsidR="0080774E">
        <w:t>perioperativa förloppet enligt innehållsförteckningen (navigering med länkar inom doku</w:t>
      </w:r>
      <w:r w:rsidR="00155767">
        <w:softHyphen/>
      </w:r>
      <w:r w:rsidR="0080774E">
        <w:t>mente</w:t>
      </w:r>
      <w:r w:rsidR="00155767">
        <w:t xml:space="preserve">t) </w:t>
      </w:r>
      <w:r w:rsidR="0080774E">
        <w:t>på nästa sida</w:t>
      </w:r>
      <w:r w:rsidR="00155767">
        <w:t>.</w:t>
      </w:r>
    </w:p>
    <w:p w:rsidR="00E91F90" w:rsidRDefault="00E91F90" w14:paraId="42521DE0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1E3789" w:rsidP="001E3789" w:rsidRDefault="00BA577E" w14:paraId="41B937AE" w14:textId="4636E092">
      <w:pPr>
        <w:pStyle w:val="Rubrik2"/>
      </w:pPr>
      <w:r>
        <w:t>Innehåll</w:t>
      </w:r>
    </w:p>
    <w:p w:rsidRPr="00D71558" w:rsidR="00D71558" w:rsidP="00D71558" w:rsidRDefault="00D71558" w14:paraId="2F876C5D" w14:textId="10894501">
      <w:r>
        <w:t xml:space="preserve">Rutinen följer </w:t>
      </w:r>
      <w:r w:rsidR="00DE0D0D">
        <w:t>de olika faser</w:t>
      </w:r>
      <w:r w:rsidR="00CD6ADC">
        <w:t>na</w:t>
      </w:r>
      <w:r w:rsidR="00DE0D0D">
        <w:t xml:space="preserve"> i det perioperativa förloppet:</w:t>
      </w:r>
    </w:p>
    <w:p w:rsidR="00BC44CD" w:rsidP="00BA577E" w:rsidRDefault="00BA577E" w14:paraId="757055DA" w14:textId="0D6394F1">
      <w:pPr>
        <w:pStyle w:val="Liststycke"/>
        <w:numPr>
          <w:ilvl w:val="0"/>
          <w:numId w:val="20"/>
        </w:numPr>
      </w:pPr>
      <w:hyperlink w:history="1" w:anchor="_Planeringsfas">
        <w:r w:rsidRPr="00EE3926">
          <w:rPr>
            <w:rStyle w:val="Hyperlnk"/>
          </w:rPr>
          <w:t>Planeringsfas</w:t>
        </w:r>
      </w:hyperlink>
      <w:r w:rsidR="00EE3926">
        <w:t xml:space="preserve"> t o m kvällen före operation</w:t>
      </w:r>
    </w:p>
    <w:p w:rsidR="00BA577E" w:rsidP="00BA577E" w:rsidRDefault="00FF6A6A" w14:paraId="4157AEDE" w14:textId="0E5A7A72">
      <w:pPr>
        <w:pStyle w:val="Liststycke"/>
        <w:numPr>
          <w:ilvl w:val="0"/>
          <w:numId w:val="20"/>
        </w:numPr>
      </w:pPr>
      <w:hyperlink w:history="1" w:anchor="_På_vårdavdelning_/">
        <w:r>
          <w:rPr>
            <w:rStyle w:val="Hyperlnk"/>
          </w:rPr>
          <w:t>På vårdavdelning / mottagning</w:t>
        </w:r>
      </w:hyperlink>
      <w:r>
        <w:t xml:space="preserve"> på operationsdagen</w:t>
      </w:r>
    </w:p>
    <w:p w:rsidR="00BA577E" w:rsidP="00BA577E" w:rsidRDefault="00BA577E" w14:paraId="6950E953" w14:textId="32B53ED0">
      <w:pPr>
        <w:pStyle w:val="Liststycke"/>
        <w:numPr>
          <w:ilvl w:val="0"/>
          <w:numId w:val="20"/>
        </w:numPr>
      </w:pPr>
      <w:hyperlink w:history="1" w:anchor="_På_operationsavdelningen">
        <w:r w:rsidRPr="00EE3926">
          <w:rPr>
            <w:rStyle w:val="Hyperlnk"/>
          </w:rPr>
          <w:t>På operationsavdelningen</w:t>
        </w:r>
      </w:hyperlink>
    </w:p>
    <w:p w:rsidR="00BA577E" w:rsidP="00BA577E" w:rsidRDefault="00BA577E" w14:paraId="2703350C" w14:textId="3CCE1BC8">
      <w:pPr>
        <w:pStyle w:val="Liststycke"/>
        <w:numPr>
          <w:ilvl w:val="0"/>
          <w:numId w:val="20"/>
        </w:numPr>
      </w:pPr>
      <w:hyperlink w:history="1" w:anchor="_Postoperativt">
        <w:r w:rsidRPr="00EE3926">
          <w:rPr>
            <w:rStyle w:val="Hyperlnk"/>
          </w:rPr>
          <w:t>Postoperativt</w:t>
        </w:r>
      </w:hyperlink>
    </w:p>
    <w:p w:rsidR="00DE0D0D" w:rsidP="00DE0D0D" w:rsidRDefault="00DE0D0D" w14:paraId="4A0C8BB1" w14:textId="2141F137">
      <w:r>
        <w:t>Sedan följer ett eget avsnitt om perioperativ handläggning av</w:t>
      </w:r>
    </w:p>
    <w:p w:rsidR="00FF6A6A" w:rsidP="000833AB" w:rsidRDefault="00FF6A6A" w14:paraId="5118ECB9" w14:textId="439756D8">
      <w:pPr>
        <w:pStyle w:val="Liststycke"/>
        <w:numPr>
          <w:ilvl w:val="0"/>
          <w:numId w:val="20"/>
        </w:numPr>
      </w:pPr>
      <w:hyperlink w:history="1" w:anchor="_Insulinpump">
        <w:r w:rsidRPr="00FF6A6A">
          <w:rPr>
            <w:rStyle w:val="Hyperlnk"/>
          </w:rPr>
          <w:t>Insulinpump</w:t>
        </w:r>
      </w:hyperlink>
    </w:p>
    <w:p w:rsidR="00DE0D0D" w:rsidP="00DE0D0D" w:rsidRDefault="00DE0D0D" w14:paraId="1FEB7809" w14:textId="549A138C">
      <w:r>
        <w:t xml:space="preserve">Till slut följer lite bakgrundsinformation om </w:t>
      </w:r>
    </w:p>
    <w:p w:rsidR="00DE0D0D" w:rsidP="00DE0D0D" w:rsidRDefault="00DE0D0D" w14:paraId="2CF4BA2F" w14:textId="77777777">
      <w:pPr>
        <w:pStyle w:val="Liststycke"/>
        <w:numPr>
          <w:ilvl w:val="0"/>
          <w:numId w:val="20"/>
        </w:numPr>
      </w:pPr>
      <w:hyperlink w:history="1" w:anchor="_Blodsockermätning">
        <w:r w:rsidRPr="00EE3926">
          <w:rPr>
            <w:rStyle w:val="Hyperlnk"/>
          </w:rPr>
          <w:t>Blodsockermätning</w:t>
        </w:r>
      </w:hyperlink>
    </w:p>
    <w:p w:rsidR="00FF6A6A" w:rsidP="00FF6A6A" w:rsidRDefault="000833AB" w14:paraId="178D6074" w14:textId="77777777">
      <w:pPr>
        <w:pStyle w:val="Liststycke"/>
        <w:numPr>
          <w:ilvl w:val="0"/>
          <w:numId w:val="20"/>
        </w:numPr>
      </w:pPr>
      <w:hyperlink w:history="1" w:anchor="_Antidiabetika_och_insulin_1">
        <w:proofErr w:type="spellStart"/>
        <w:r w:rsidRPr="000833AB">
          <w:rPr>
            <w:rStyle w:val="Hyperlnk"/>
          </w:rPr>
          <w:t>Antidiabetika</w:t>
        </w:r>
        <w:proofErr w:type="spellEnd"/>
        <w:r w:rsidRPr="000833AB">
          <w:rPr>
            <w:rStyle w:val="Hyperlnk"/>
          </w:rPr>
          <w:t xml:space="preserve"> och </w:t>
        </w:r>
        <w:proofErr w:type="spellStart"/>
        <w:r w:rsidRPr="000833AB">
          <w:rPr>
            <w:rStyle w:val="Hyperlnk"/>
          </w:rPr>
          <w:t>insuliner</w:t>
        </w:r>
        <w:proofErr w:type="spellEnd"/>
      </w:hyperlink>
    </w:p>
    <w:p w:rsidRPr="000833AB" w:rsidR="00BA577E" w:rsidP="00FF6A6A" w:rsidRDefault="00FF6A6A" w14:paraId="0004E742" w14:textId="075C560E">
      <w:pPr>
        <w:pStyle w:val="Liststycke"/>
        <w:numPr>
          <w:ilvl w:val="0"/>
          <w:numId w:val="20"/>
        </w:numPr>
      </w:pPr>
      <w:hyperlink w:history="1" w:anchor="_Referenser">
        <w:r w:rsidRPr="00FF6A6A">
          <w:rPr>
            <w:rStyle w:val="Hyperlnk"/>
          </w:rPr>
          <w:t>Referenser</w:t>
        </w:r>
      </w:hyperlink>
      <w:r w:rsidR="00BA577E">
        <w:br w:type="page"/>
      </w:r>
    </w:p>
    <w:p w:rsidRPr="00BA577E" w:rsidR="00BA577E" w:rsidP="00555C9A" w:rsidRDefault="00BA577E" w14:paraId="2159CF61" w14:textId="77777777">
      <w:pPr>
        <w:pStyle w:val="Rubrik3"/>
        <w:rPr>
          <w:rFonts w:ascii="Times New Roman" w:hAnsi="Times New Roman" w:eastAsia="Times New Roman" w:cs="Times New Roman"/>
          <w:color w:val="auto"/>
          <w:sz w:val="24"/>
        </w:rPr>
      </w:pPr>
      <w:bookmarkStart w:name="_Planeringsfas" w:id="2"/>
      <w:bookmarkEnd w:id="2"/>
      <w:r w:rsidRPr="00BA577E">
        <w:t>Planeringsfas</w:t>
      </w:r>
    </w:p>
    <w:p w:rsidRPr="00BA577E" w:rsidR="00BA577E" w:rsidP="005B6B7E" w:rsidRDefault="00BA577E" w14:paraId="6D3142FB" w14:textId="5A536E2A">
      <w:pPr>
        <w:pStyle w:val="Liststycke"/>
        <w:numPr>
          <w:ilvl w:val="0"/>
          <w:numId w:val="36"/>
        </w:numPr>
      </w:pPr>
      <w:r w:rsidRPr="00BA577E">
        <w:t xml:space="preserve">Vid </w:t>
      </w:r>
      <w:proofErr w:type="spellStart"/>
      <w:r w:rsidRPr="00BA577E">
        <w:t>elektiva</w:t>
      </w:r>
      <w:proofErr w:type="spellEnd"/>
      <w:r w:rsidRPr="00BA577E">
        <w:t xml:space="preserve"> ingrepp bör god metabol kontroll eftersträvas. </w:t>
      </w:r>
      <w:r w:rsidR="000314D1">
        <w:t xml:space="preserve">Patienter med </w:t>
      </w:r>
      <w:r w:rsidR="001E2656">
        <w:t>dålig metabol kontroll har högre risk för kom</w:t>
      </w:r>
      <w:r w:rsidR="001E2656">
        <w:softHyphen/>
        <w:t xml:space="preserve">plikationer. </w:t>
      </w:r>
      <w:r w:rsidRPr="00BA577E">
        <w:t xml:space="preserve">HbA1c som ett mått på metabol kontroll bör vara kontrollerat inom de senaste tre månaderna. Vid HbA1c &gt; 69 </w:t>
      </w:r>
      <w:proofErr w:type="spellStart"/>
      <w:r w:rsidRPr="00BA577E">
        <w:t>mmol</w:t>
      </w:r>
      <w:proofErr w:type="spellEnd"/>
      <w:r w:rsidRPr="00BA577E">
        <w:t xml:space="preserve">/mol rekommenderas </w:t>
      </w:r>
      <w:r w:rsidR="00B80E1A">
        <w:t>optimering</w:t>
      </w:r>
      <w:r w:rsidR="00C638B7">
        <w:t xml:space="preserve">, och </w:t>
      </w:r>
      <w:r w:rsidRPr="00BA577E">
        <w:t>senareläggning av elektiv icke-tidskänslig kirurgi, om det anses säkert och genom</w:t>
      </w:r>
      <w:r w:rsidR="00C638B7">
        <w:softHyphen/>
      </w:r>
      <w:r w:rsidRPr="00BA577E">
        <w:t>förbart.</w:t>
      </w:r>
    </w:p>
    <w:p w:rsidRPr="00BA577E" w:rsidR="00BA577E" w:rsidP="005B6B7E" w:rsidRDefault="00BA577E" w14:paraId="3BB65652" w14:textId="2612B21E">
      <w:pPr>
        <w:pStyle w:val="Liststycke"/>
        <w:numPr>
          <w:ilvl w:val="0"/>
          <w:numId w:val="36"/>
        </w:numPr>
      </w:pPr>
      <w:r w:rsidRPr="00BA577E">
        <w:t xml:space="preserve">Sätt ut </w:t>
      </w:r>
      <w:hyperlink w:history="1" w:anchor="_Antidiabetika_och_insulin_1">
        <w:r w:rsidRPr="005B6B7E">
          <w:t>SGLT2-hämmare</w:t>
        </w:r>
      </w:hyperlink>
      <w:r w:rsidRPr="00BA577E">
        <w:t xml:space="preserve"> </w:t>
      </w:r>
      <w:r w:rsidR="00EC5E70">
        <w:t xml:space="preserve">48 timmar </w:t>
      </w:r>
      <w:r w:rsidRPr="00BA577E">
        <w:t>innan operation.</w:t>
      </w:r>
    </w:p>
    <w:p w:rsidR="006E1A5D" w:rsidP="005B6B7E" w:rsidRDefault="00BA577E" w14:paraId="5A0C8B57" w14:textId="77777777">
      <w:pPr>
        <w:pStyle w:val="Liststycke"/>
        <w:numPr>
          <w:ilvl w:val="0"/>
          <w:numId w:val="36"/>
        </w:numPr>
      </w:pPr>
      <w:r w:rsidRPr="00BA577E">
        <w:t xml:space="preserve">Sätt ut </w:t>
      </w:r>
      <w:hyperlink w:history="1" w:anchor="_Antidiabetika_och_insulin_1">
        <w:proofErr w:type="spellStart"/>
        <w:r w:rsidRPr="005B6B7E">
          <w:t>Metformin</w:t>
        </w:r>
        <w:proofErr w:type="spellEnd"/>
      </w:hyperlink>
      <w:r w:rsidRPr="00BA577E">
        <w:t xml:space="preserve"> </w:t>
      </w:r>
      <w:r w:rsidR="00EC5E70">
        <w:t xml:space="preserve">upp till 48 timmar </w:t>
      </w:r>
      <w:r w:rsidRPr="00BA577E">
        <w:t>innan operation.</w:t>
      </w:r>
    </w:p>
    <w:p w:rsidRPr="00BA577E" w:rsidR="006C5548" w:rsidP="005B6B7E" w:rsidRDefault="006C5548" w14:paraId="757A8F11" w14:textId="05744F22">
      <w:pPr>
        <w:pStyle w:val="Liststycke"/>
        <w:numPr>
          <w:ilvl w:val="0"/>
          <w:numId w:val="36"/>
        </w:numPr>
      </w:pPr>
      <w:r>
        <w:t xml:space="preserve">Sätt </w:t>
      </w:r>
      <w:r w:rsidR="6560E92E">
        <w:t xml:space="preserve">inte </w:t>
      </w:r>
      <w:r>
        <w:t xml:space="preserve">ut </w:t>
      </w:r>
      <w:hyperlink w:anchor="GLP1analoger">
        <w:r w:rsidRPr="005B6B7E">
          <w:t>GLP1-analoger</w:t>
        </w:r>
      </w:hyperlink>
      <w:r w:rsidR="00631821">
        <w:t xml:space="preserve"> innan operation</w:t>
      </w:r>
      <w:r w:rsidR="003774A1">
        <w:t>.</w:t>
      </w:r>
    </w:p>
    <w:p w:rsidRPr="00BA577E" w:rsidR="00BA577E" w:rsidP="005B6B7E" w:rsidRDefault="00BA577E" w14:paraId="22C402E5" w14:textId="137EAAB5">
      <w:pPr>
        <w:pStyle w:val="Liststycke"/>
        <w:numPr>
          <w:ilvl w:val="0"/>
          <w:numId w:val="36"/>
        </w:numPr>
      </w:pPr>
      <w:r w:rsidRPr="00BA577E">
        <w:t xml:space="preserve">Sätt ut övriga orala </w:t>
      </w:r>
      <w:proofErr w:type="spellStart"/>
      <w:r w:rsidRPr="00BA577E">
        <w:t>antidiabetika</w:t>
      </w:r>
      <w:proofErr w:type="spellEnd"/>
      <w:r w:rsidRPr="00BA577E">
        <w:t xml:space="preserve"> (tabletter</w:t>
      </w:r>
      <w:r w:rsidR="003774A1">
        <w:t xml:space="preserve">) </w:t>
      </w:r>
      <w:r w:rsidRPr="00BA577E">
        <w:t>under operations</w:t>
      </w:r>
      <w:r w:rsidR="003774A1">
        <w:softHyphen/>
      </w:r>
      <w:r w:rsidRPr="00BA577E">
        <w:t>dygnet.</w:t>
      </w:r>
    </w:p>
    <w:p w:rsidR="003330FC" w:rsidRDefault="003330FC" w14:paraId="6F2B5D52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På_vårdavdelning_/" w:id="3"/>
      <w:bookmarkEnd w:id="3"/>
      <w:r>
        <w:br w:type="page"/>
      </w:r>
    </w:p>
    <w:p w:rsidR="00270FA8" w:rsidP="00555C9A" w:rsidRDefault="00441DED" w14:paraId="52488CE8" w14:textId="799F4BC9">
      <w:pPr>
        <w:pStyle w:val="Rubrik3"/>
      </w:pPr>
      <w:r w:rsidRPr="00441DED">
        <w:t>På vårdavdelning / mottagning</w:t>
      </w:r>
    </w:p>
    <w:p w:rsidR="000B15BF" w:rsidP="005B6B7E" w:rsidRDefault="000B15BF" w14:paraId="25E13EA1" w14:textId="3E03B11C">
      <w:pPr>
        <w:pStyle w:val="Liststycke"/>
        <w:numPr>
          <w:ilvl w:val="0"/>
          <w:numId w:val="36"/>
        </w:numPr>
      </w:pPr>
      <w:r>
        <w:t xml:space="preserve">Patienter som står på insulin ska fortsätta att ta det </w:t>
      </w:r>
      <w:r w:rsidR="003F7528">
        <w:t>(oavsett vilken sorts insulin</w:t>
      </w:r>
      <w:r w:rsidR="002F4597">
        <w:t>)</w:t>
      </w:r>
      <w:r w:rsidR="1A396CF6">
        <w:t xml:space="preserve"> </w:t>
      </w:r>
      <w:r>
        <w:t>t o m kvällen före operation.</w:t>
      </w:r>
    </w:p>
    <w:p w:rsidR="00441DED" w:rsidP="005B6B7E" w:rsidRDefault="00441DED" w14:paraId="77888435" w14:textId="33AA0000">
      <w:pPr>
        <w:pStyle w:val="Liststycke"/>
        <w:numPr>
          <w:ilvl w:val="0"/>
          <w:numId w:val="36"/>
        </w:numPr>
      </w:pPr>
      <w:r>
        <w:t>Ta faste-P-Glukos</w:t>
      </w:r>
      <w:r w:rsidR="000B15BF">
        <w:t xml:space="preserve"> på operationsdagens morgon</w:t>
      </w:r>
      <w:r>
        <w:t>.</w:t>
      </w:r>
    </w:p>
    <w:p w:rsidR="00441DED" w:rsidP="005B6B7E" w:rsidRDefault="00441DED" w14:paraId="4B44E156" w14:textId="7FA20659">
      <w:pPr>
        <w:pStyle w:val="Liststycke"/>
        <w:numPr>
          <w:ilvl w:val="1"/>
          <w:numId w:val="36"/>
        </w:numPr>
      </w:pPr>
      <w:r>
        <w:t xml:space="preserve">Om P-Glukos &lt; 5 eller &gt; 10 </w:t>
      </w:r>
      <w:proofErr w:type="spellStart"/>
      <w:r>
        <w:t>mmol</w:t>
      </w:r>
      <w:proofErr w:type="spellEnd"/>
      <w:r>
        <w:t>/L, kontakta läkare.</w:t>
      </w:r>
    </w:p>
    <w:p w:rsidR="00441DED" w:rsidP="005B6B7E" w:rsidRDefault="00441DED" w14:paraId="2C85724A" w14:textId="0B9E549A">
      <w:pPr>
        <w:pStyle w:val="Liststycke"/>
        <w:numPr>
          <w:ilvl w:val="1"/>
          <w:numId w:val="36"/>
        </w:numPr>
      </w:pPr>
      <w:r>
        <w:t xml:space="preserve">Om P-glukos &lt; 3 </w:t>
      </w:r>
      <w:proofErr w:type="spellStart"/>
      <w:r>
        <w:t>mmol</w:t>
      </w:r>
      <w:proofErr w:type="spellEnd"/>
      <w:r>
        <w:t>/L,</w:t>
      </w:r>
      <w:r w:rsidR="00B536EA">
        <w:t xml:space="preserve"> </w:t>
      </w:r>
      <w:r>
        <w:t>ge Glukos 300 mg/</w:t>
      </w:r>
      <w:proofErr w:type="spellStart"/>
      <w:r>
        <w:t>mL</w:t>
      </w:r>
      <w:proofErr w:type="spellEnd"/>
      <w:r w:rsidR="00B536EA">
        <w:t>,</w:t>
      </w:r>
      <w:r>
        <w:t xml:space="preserve"> 30 </w:t>
      </w:r>
      <w:proofErr w:type="spellStart"/>
      <w:r>
        <w:t>mL</w:t>
      </w:r>
      <w:proofErr w:type="spellEnd"/>
      <w:r>
        <w:t xml:space="preserve"> iv.</w:t>
      </w:r>
    </w:p>
    <w:p w:rsidR="00441DED" w:rsidP="005B6B7E" w:rsidRDefault="00441DED" w14:paraId="167E56C1" w14:textId="1E116337">
      <w:pPr>
        <w:pStyle w:val="Liststycke"/>
        <w:numPr>
          <w:ilvl w:val="0"/>
          <w:numId w:val="36"/>
        </w:numPr>
      </w:pPr>
      <w:r>
        <w:t xml:space="preserve">Sätt </w:t>
      </w:r>
      <w:r w:rsidR="00D86881">
        <w:t>på</w:t>
      </w:r>
      <w:r w:rsidR="00C861FD">
        <w:t xml:space="preserve"> operationsdagen</w:t>
      </w:r>
      <w:r w:rsidR="2B1D78FC">
        <w:t>s</w:t>
      </w:r>
      <w:r w:rsidR="00C861FD">
        <w:t xml:space="preserve"> </w:t>
      </w:r>
      <w:proofErr w:type="gramStart"/>
      <w:r w:rsidR="00C861FD">
        <w:t xml:space="preserve">morgon </w:t>
      </w:r>
      <w:r>
        <w:t>dropp</w:t>
      </w:r>
      <w:proofErr w:type="gramEnd"/>
      <w:r>
        <w:t xml:space="preserve"> med glukos som </w:t>
      </w:r>
      <w:r w:rsidR="00D71558">
        <w:t>ska pågå</w:t>
      </w:r>
      <w:r>
        <w:t xml:space="preserve"> kontinuerligt:</w:t>
      </w:r>
    </w:p>
    <w:p w:rsidR="00441DED" w:rsidP="005B6B7E" w:rsidRDefault="00441DED" w14:paraId="07D2E3BD" w14:textId="0A1439DC">
      <w:pPr>
        <w:pStyle w:val="Liststycke"/>
        <w:numPr>
          <w:ilvl w:val="1"/>
          <w:numId w:val="36"/>
        </w:numPr>
      </w:pPr>
      <w:r>
        <w:t xml:space="preserve">För </w:t>
      </w:r>
      <w:r w:rsidR="00167BF2">
        <w:t xml:space="preserve">personer med </w:t>
      </w:r>
      <w:r>
        <w:t>kost- eller tablettbehandlad diabet</w:t>
      </w:r>
      <w:r w:rsidR="00167BF2">
        <w:t>es</w:t>
      </w:r>
      <w:r>
        <w:t>:</w:t>
      </w:r>
      <w:r w:rsidR="00555C9A">
        <w:br/>
      </w:r>
      <w:r>
        <w:t>inf buffrad glukos 25 mg/</w:t>
      </w:r>
      <w:proofErr w:type="spellStart"/>
      <w:r>
        <w:t>mL</w:t>
      </w:r>
      <w:proofErr w:type="spellEnd"/>
      <w:r>
        <w:t xml:space="preserve">, 1000 </w:t>
      </w:r>
      <w:proofErr w:type="spellStart"/>
      <w:r>
        <w:t>mL</w:t>
      </w:r>
      <w:proofErr w:type="spellEnd"/>
      <w:r>
        <w:t xml:space="preserve"> på 12 tim.</w:t>
      </w:r>
    </w:p>
    <w:p w:rsidR="00441DED" w:rsidP="005B6B7E" w:rsidRDefault="00441DED" w14:paraId="407770EC" w14:textId="568EA7CF">
      <w:pPr>
        <w:pStyle w:val="Liststycke"/>
        <w:numPr>
          <w:ilvl w:val="1"/>
          <w:numId w:val="36"/>
        </w:numPr>
      </w:pPr>
      <w:bookmarkStart w:name="_Hlk148342840" w:id="4"/>
      <w:r>
        <w:t xml:space="preserve">För </w:t>
      </w:r>
      <w:r w:rsidR="00167BF2">
        <w:t xml:space="preserve">personer med </w:t>
      </w:r>
      <w:r>
        <w:t>insulinbehandlad diabet</w:t>
      </w:r>
      <w:r w:rsidR="00167BF2">
        <w:t>es</w:t>
      </w:r>
      <w:r>
        <w:t>:</w:t>
      </w:r>
      <w:r w:rsidR="00555C9A">
        <w:br/>
      </w:r>
      <w:r>
        <w:t>inf glukos 50 mg/</w:t>
      </w:r>
      <w:proofErr w:type="spellStart"/>
      <w:r>
        <w:t>mL</w:t>
      </w:r>
      <w:proofErr w:type="spellEnd"/>
      <w:r>
        <w:t xml:space="preserve"> med 40 </w:t>
      </w:r>
      <w:proofErr w:type="spellStart"/>
      <w:r>
        <w:t>mmol</w:t>
      </w:r>
      <w:proofErr w:type="spellEnd"/>
      <w:r w:rsidR="00634A29">
        <w:t>/L</w:t>
      </w:r>
      <w:r>
        <w:t xml:space="preserve"> Na</w:t>
      </w:r>
      <w:r w:rsidR="005B6B7E">
        <w:t xml:space="preserve"> och </w:t>
      </w:r>
      <w:r>
        <w:t xml:space="preserve">20 </w:t>
      </w:r>
      <w:proofErr w:type="spellStart"/>
      <w:r>
        <w:t>mmol</w:t>
      </w:r>
      <w:proofErr w:type="spellEnd"/>
      <w:r w:rsidR="00634A29">
        <w:t>/L</w:t>
      </w:r>
      <w:r>
        <w:t xml:space="preserve"> K, 1000 </w:t>
      </w:r>
      <w:proofErr w:type="spellStart"/>
      <w:r>
        <w:t>mL</w:t>
      </w:r>
      <w:proofErr w:type="spellEnd"/>
      <w:r>
        <w:t xml:space="preserve"> på 12 tim.</w:t>
      </w:r>
    </w:p>
    <w:bookmarkEnd w:id="4"/>
    <w:p w:rsidR="00441DED" w:rsidP="005B6B7E" w:rsidRDefault="00441DED" w14:paraId="4133EE78" w14:textId="22A09214">
      <w:pPr>
        <w:pStyle w:val="Liststycke"/>
        <w:numPr>
          <w:ilvl w:val="0"/>
          <w:numId w:val="36"/>
        </w:numPr>
      </w:pPr>
      <w:r>
        <w:t xml:space="preserve">Om patienten står på </w:t>
      </w:r>
      <w:hyperlink w:history="1" w:anchor="_Antidiabetika_och_insuliner">
        <w:r w:rsidRPr="00B536EA">
          <w:rPr>
            <w:rStyle w:val="Hyperlnk"/>
          </w:rPr>
          <w:t>insulin</w:t>
        </w:r>
      </w:hyperlink>
      <w:r>
        <w:t>:</w:t>
      </w:r>
    </w:p>
    <w:p w:rsidR="00441DED" w:rsidP="005B6B7E" w:rsidRDefault="00441DED" w14:paraId="0050382E" w14:textId="7DCA529D">
      <w:pPr>
        <w:pStyle w:val="Liststycke"/>
        <w:numPr>
          <w:ilvl w:val="1"/>
          <w:numId w:val="36"/>
        </w:numPr>
      </w:pPr>
      <w:r w:rsidRPr="006E1A5D">
        <w:t>Basinsulin</w:t>
      </w:r>
      <w:r>
        <w:t>: ge ordinarie morgondos.</w:t>
      </w:r>
    </w:p>
    <w:p w:rsidR="00441DED" w:rsidP="005B6B7E" w:rsidRDefault="00441DED" w14:paraId="2087F43C" w14:textId="0F3800E9">
      <w:pPr>
        <w:pStyle w:val="Liststycke"/>
        <w:numPr>
          <w:ilvl w:val="1"/>
          <w:numId w:val="36"/>
        </w:numPr>
      </w:pPr>
      <w:r w:rsidRPr="006E1A5D">
        <w:t>Direktverkande insulin ges ej</w:t>
      </w:r>
      <w:r w:rsidRPr="00C861FD" w:rsidR="00F75EC8">
        <w:t xml:space="preserve"> på morgonen</w:t>
      </w:r>
      <w:r>
        <w:t>.</w:t>
      </w:r>
    </w:p>
    <w:p w:rsidR="00441DED" w:rsidP="005B6B7E" w:rsidRDefault="00441DED" w14:paraId="1AB16C21" w14:textId="69FF8B32">
      <w:pPr>
        <w:pStyle w:val="Liststycke"/>
        <w:numPr>
          <w:ilvl w:val="1"/>
          <w:numId w:val="36"/>
        </w:numPr>
      </w:pPr>
      <w:r w:rsidRPr="006E1A5D">
        <w:t>Mixinsulin</w:t>
      </w:r>
      <w:r>
        <w:t>: ge halva morgondos</w:t>
      </w:r>
      <w:r w:rsidR="00555C9A">
        <w:br/>
      </w:r>
      <w:r>
        <w:t>(dock högst 15 E, för att undvika hypoglykemi).</w:t>
      </w:r>
    </w:p>
    <w:p w:rsidR="00441DED" w:rsidP="005B6B7E" w:rsidRDefault="00441DED" w14:paraId="238DF70C" w14:textId="61C9246F">
      <w:pPr>
        <w:pStyle w:val="Liststycke"/>
        <w:numPr>
          <w:ilvl w:val="1"/>
          <w:numId w:val="36"/>
        </w:numPr>
      </w:pPr>
      <w:r w:rsidRPr="006E1A5D">
        <w:t>Insulinpump</w:t>
      </w:r>
      <w:r>
        <w:t xml:space="preserve">: se </w:t>
      </w:r>
      <w:hyperlink w:history="1" w:anchor="_Insulinpump">
        <w:r w:rsidRPr="006E1A5D">
          <w:t>avsnitt nedan</w:t>
        </w:r>
      </w:hyperlink>
      <w:r>
        <w:t>.</w:t>
      </w:r>
    </w:p>
    <w:p w:rsidR="00441DED" w:rsidP="005B6B7E" w:rsidRDefault="00441DED" w14:paraId="0907915E" w14:textId="76DBAF9E">
      <w:pPr>
        <w:pStyle w:val="Liststycke"/>
        <w:numPr>
          <w:ilvl w:val="0"/>
          <w:numId w:val="36"/>
        </w:numPr>
      </w:pPr>
      <w:r w:rsidRPr="006E1A5D">
        <w:t>Dagkirurgiska patienter</w:t>
      </w:r>
      <w:r>
        <w:t xml:space="preserve"> och övriga patienter som kommer hemifrån på operationsdagen, skall ej ta insulin hemma på operationsdagens morgon. De skall ta med sig sitt insulin till sjukhuset, där insulin och glukosinfusion administre</w:t>
      </w:r>
      <w:r w:rsidR="00D71558">
        <w:softHyphen/>
      </w:r>
      <w:r>
        <w:t>ras.</w:t>
      </w:r>
    </w:p>
    <w:p w:rsidR="00D71558" w:rsidP="005B6B7E" w:rsidRDefault="00D71558" w14:paraId="73060939" w14:textId="68C8C508">
      <w:pPr>
        <w:pStyle w:val="Liststycke"/>
        <w:numPr>
          <w:ilvl w:val="0"/>
          <w:numId w:val="36"/>
        </w:numPr>
      </w:pPr>
      <w:r>
        <w:t>Tills patienten åker till operation, kontrollera P-Glukos:</w:t>
      </w:r>
    </w:p>
    <w:p w:rsidR="00D71558" w:rsidP="005B6B7E" w:rsidRDefault="00D71558" w14:paraId="499CD4B4" w14:textId="77777777">
      <w:pPr>
        <w:pStyle w:val="Liststycke"/>
        <w:numPr>
          <w:ilvl w:val="1"/>
          <w:numId w:val="36"/>
        </w:numPr>
      </w:pPr>
      <w:r>
        <w:t>Vid kost- eller tablettbehandling, kontrollera v b.</w:t>
      </w:r>
    </w:p>
    <w:p w:rsidR="00D71558" w:rsidP="005B6B7E" w:rsidRDefault="00D71558" w14:paraId="51BDA23E" w14:textId="42DB6C6F">
      <w:pPr>
        <w:pStyle w:val="Liststycke"/>
        <w:numPr>
          <w:ilvl w:val="1"/>
          <w:numId w:val="36"/>
        </w:numPr>
      </w:pPr>
      <w:r>
        <w:t>Vid insulinbehandling, kontrollera var tredje timma.</w:t>
      </w:r>
    </w:p>
    <w:p w:rsidR="00441DED" w:rsidRDefault="00441DED" w14:paraId="75027613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441DED" w:rsidP="00555C9A" w:rsidRDefault="00441DED" w14:paraId="45E8CD73" w14:textId="72099768">
      <w:pPr>
        <w:pStyle w:val="Rubrik3"/>
      </w:pPr>
      <w:bookmarkStart w:name="_På_operationsavdelningen" w:id="5"/>
      <w:bookmarkEnd w:id="5"/>
      <w:r w:rsidRPr="00441DED">
        <w:t>På operationsavdelningen</w:t>
      </w:r>
    </w:p>
    <w:p w:rsidR="00441DED" w:rsidP="005B6B7E" w:rsidRDefault="00441DED" w14:paraId="19389F95" w14:textId="1F6209A3">
      <w:pPr>
        <w:pStyle w:val="Liststycke"/>
        <w:numPr>
          <w:ilvl w:val="0"/>
          <w:numId w:val="36"/>
        </w:numPr>
      </w:pPr>
      <w:r>
        <w:t>Kontrollera P-Glukos:</w:t>
      </w:r>
    </w:p>
    <w:p w:rsidR="00441DED" w:rsidP="005B6B7E" w:rsidRDefault="00555C9A" w14:paraId="2C4EC882" w14:textId="17193B27">
      <w:pPr>
        <w:pStyle w:val="Liststycke"/>
        <w:numPr>
          <w:ilvl w:val="1"/>
          <w:numId w:val="36"/>
        </w:numPr>
      </w:pPr>
      <w:r>
        <w:t>Vid</w:t>
      </w:r>
      <w:r w:rsidR="00441DED">
        <w:t xml:space="preserve"> kost- eller tablettbehandl</w:t>
      </w:r>
      <w:r>
        <w:t>ing</w:t>
      </w:r>
      <w:r w:rsidR="00441DED">
        <w:t>, kontrollera v b.</w:t>
      </w:r>
    </w:p>
    <w:p w:rsidR="00441DED" w:rsidP="005B6B7E" w:rsidRDefault="00555C9A" w14:paraId="656EF199" w14:textId="0B8BF1D5">
      <w:pPr>
        <w:pStyle w:val="Liststycke"/>
        <w:numPr>
          <w:ilvl w:val="1"/>
          <w:numId w:val="36"/>
        </w:numPr>
      </w:pPr>
      <w:r>
        <w:t>Vid</w:t>
      </w:r>
      <w:r w:rsidR="00441DED">
        <w:t xml:space="preserve"> insulinbehandl</w:t>
      </w:r>
      <w:r>
        <w:t>ing</w:t>
      </w:r>
      <w:r w:rsidR="00441DED">
        <w:t>, kontrollera varannan timma.</w:t>
      </w:r>
    </w:p>
    <w:p w:rsidR="00441DED" w:rsidP="005B6B7E" w:rsidRDefault="00555C9A" w14:paraId="769E792D" w14:textId="6FC309B0">
      <w:pPr>
        <w:pStyle w:val="Liststycke"/>
        <w:numPr>
          <w:ilvl w:val="0"/>
          <w:numId w:val="36"/>
        </w:numPr>
      </w:pPr>
      <w:bookmarkStart w:name="_Hlk148342229" w:id="6"/>
      <w:r>
        <w:t xml:space="preserve">Ansvarig </w:t>
      </w:r>
      <w:r w:rsidR="00441DED">
        <w:t>läkare ordinerar åtgärd som vidtas</w:t>
      </w:r>
      <w:r>
        <w:br/>
      </w:r>
      <w:r w:rsidR="00441DED">
        <w:t xml:space="preserve">om P-Glukos &lt; 5 eller &gt; 10 </w:t>
      </w:r>
      <w:proofErr w:type="spellStart"/>
      <w:r w:rsidR="00441DED">
        <w:t>mmol</w:t>
      </w:r>
      <w:proofErr w:type="spellEnd"/>
      <w:r w:rsidR="00441DED">
        <w:t>/L,</w:t>
      </w:r>
      <w:r>
        <w:br/>
      </w:r>
      <w:r w:rsidR="00441DED">
        <w:t>antingen målstyrt i förväg eller muntligt efter mätningen.</w:t>
      </w:r>
    </w:p>
    <w:p w:rsidR="00441DED" w:rsidP="005B6B7E" w:rsidRDefault="00441DED" w14:paraId="6C377AA2" w14:textId="126E5CBF">
      <w:pPr>
        <w:pStyle w:val="Liststycke"/>
        <w:numPr>
          <w:ilvl w:val="0"/>
          <w:numId w:val="36"/>
        </w:numPr>
      </w:pPr>
      <w:bookmarkStart w:name="_Hlk148356024" w:id="7"/>
      <w:bookmarkEnd w:id="6"/>
      <w:r>
        <w:t xml:space="preserve">Dropp med glukos </w:t>
      </w:r>
      <w:r w:rsidR="00555C9A">
        <w:t>(buffrad glukos respektive glukos 50 mg/</w:t>
      </w:r>
      <w:proofErr w:type="spellStart"/>
      <w:r w:rsidR="00555C9A">
        <w:t>mL</w:t>
      </w:r>
      <w:proofErr w:type="spellEnd"/>
      <w:r w:rsidR="00555C9A">
        <w:t xml:space="preserve"> med Na och K) </w:t>
      </w:r>
      <w:r w:rsidR="00DD1336">
        <w:t>ska pågå</w:t>
      </w:r>
      <w:r w:rsidR="00CA1B56">
        <w:t xml:space="preserve"> </w:t>
      </w:r>
      <w:r>
        <w:t xml:space="preserve">kontinuerligt med 1000 </w:t>
      </w:r>
      <w:proofErr w:type="spellStart"/>
      <w:r>
        <w:t>mL</w:t>
      </w:r>
      <w:proofErr w:type="spellEnd"/>
      <w:r>
        <w:t xml:space="preserve"> / 12 tim.</w:t>
      </w:r>
      <w:r w:rsidR="00CA1B56">
        <w:t xml:space="preserve"> Bör vara satt på avdelningen, sätts på operationsavdelningen om så inte är fallet</w:t>
      </w:r>
      <w:r w:rsidR="006F11E3">
        <w:t>.</w:t>
      </w:r>
    </w:p>
    <w:bookmarkEnd w:id="7"/>
    <w:p w:rsidR="00441DED" w:rsidP="005B6B7E" w:rsidRDefault="00441DED" w14:paraId="32DA0BF5" w14:textId="1100AC47">
      <w:pPr>
        <w:pStyle w:val="Liststycke"/>
        <w:numPr>
          <w:ilvl w:val="0"/>
          <w:numId w:val="36"/>
        </w:numPr>
      </w:pPr>
      <w:r>
        <w:t>Blod- och vätskeförluster ersätts med icke-glukoshaltiga lösningar.</w:t>
      </w:r>
    </w:p>
    <w:p w:rsidR="00E540B8" w:rsidP="005B6B7E" w:rsidRDefault="00E540B8" w14:paraId="1DD5831B" w14:textId="12C5033A">
      <w:pPr>
        <w:pStyle w:val="Liststycke"/>
        <w:numPr>
          <w:ilvl w:val="0"/>
          <w:numId w:val="36"/>
        </w:numPr>
      </w:pPr>
      <w:r>
        <w:t xml:space="preserve">Angående insulinpump, se </w:t>
      </w:r>
      <w:hyperlink w:history="1" w:anchor="_Insulinpump">
        <w:r w:rsidRPr="005B6B7E">
          <w:t>avsnitt nedan</w:t>
        </w:r>
      </w:hyperlink>
      <w:r>
        <w:t>.</w:t>
      </w:r>
    </w:p>
    <w:p w:rsidR="0011507B" w:rsidRDefault="0011507B" w14:paraId="10E5B7C3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Postoperativt" w:id="8"/>
      <w:bookmarkEnd w:id="8"/>
      <w:r>
        <w:br w:type="page"/>
      </w:r>
    </w:p>
    <w:p w:rsidR="00441DED" w:rsidP="00555C9A" w:rsidRDefault="00441DED" w14:paraId="4B010069" w14:textId="44CD3E8E">
      <w:pPr>
        <w:pStyle w:val="Rubrik3"/>
      </w:pPr>
      <w:r>
        <w:t>Postoperativt</w:t>
      </w:r>
    </w:p>
    <w:p w:rsidR="000833AB" w:rsidP="005B6B7E" w:rsidRDefault="000833AB" w14:paraId="1719F0AC" w14:textId="48276F28">
      <w:pPr>
        <w:pStyle w:val="Liststycke"/>
        <w:numPr>
          <w:ilvl w:val="0"/>
          <w:numId w:val="36"/>
        </w:numPr>
      </w:pPr>
      <w:r>
        <w:t>Kontroll</w:t>
      </w:r>
      <w:r w:rsidR="00D71558">
        <w:t>era</w:t>
      </w:r>
      <w:r>
        <w:t xml:space="preserve"> P-Glukos:</w:t>
      </w:r>
    </w:p>
    <w:p w:rsidR="00441DED" w:rsidP="005B6B7E" w:rsidRDefault="000833AB" w14:paraId="6010183A" w14:textId="32905B22">
      <w:pPr>
        <w:pStyle w:val="Liststycke"/>
        <w:numPr>
          <w:ilvl w:val="1"/>
          <w:numId w:val="36"/>
        </w:numPr>
      </w:pPr>
      <w:r>
        <w:t xml:space="preserve">Hos alla </w:t>
      </w:r>
      <w:r w:rsidR="00167BF2">
        <w:t>personer med diabetes</w:t>
      </w:r>
      <w:r>
        <w:t xml:space="preserve"> kontrolleras P-Glukos </w:t>
      </w:r>
      <w:r w:rsidR="00555C9A">
        <w:t xml:space="preserve">en gång </w:t>
      </w:r>
      <w:r>
        <w:t>under den första postoperativa timmen.</w:t>
      </w:r>
    </w:p>
    <w:p w:rsidR="000833AB" w:rsidP="005B6B7E" w:rsidRDefault="007E0945" w14:paraId="3751237E" w14:textId="746FDEA7">
      <w:pPr>
        <w:pStyle w:val="Liststycke"/>
        <w:numPr>
          <w:ilvl w:val="1"/>
          <w:numId w:val="36"/>
        </w:numPr>
      </w:pPr>
      <w:r>
        <w:t>Hos</w:t>
      </w:r>
      <w:r w:rsidR="000833AB">
        <w:t xml:space="preserve"> </w:t>
      </w:r>
      <w:r w:rsidR="00167BF2">
        <w:t xml:space="preserve">personer med </w:t>
      </w:r>
      <w:r w:rsidR="000833AB">
        <w:t>insulinbehandlad diabe</w:t>
      </w:r>
      <w:r w:rsidR="00167BF2">
        <w:t>tes</w:t>
      </w:r>
      <w:r w:rsidR="000833AB">
        <w:t xml:space="preserve"> kontrolleras P-Glukos sedan var tredje timma.</w:t>
      </w:r>
    </w:p>
    <w:p w:rsidR="007E0945" w:rsidP="005B6B7E" w:rsidRDefault="007E0945" w14:paraId="5FCDC5DB" w14:textId="43760A9A">
      <w:pPr>
        <w:pStyle w:val="Liststycke"/>
        <w:numPr>
          <w:ilvl w:val="1"/>
          <w:numId w:val="36"/>
        </w:numPr>
      </w:pPr>
      <w:r>
        <w:t xml:space="preserve">Hos </w:t>
      </w:r>
      <w:r w:rsidR="00167BF2">
        <w:t xml:space="preserve">personer med </w:t>
      </w:r>
      <w:r>
        <w:t>kost- och tablettbehandlad diabet</w:t>
      </w:r>
      <w:r w:rsidR="00167BF2">
        <w:t xml:space="preserve">es </w:t>
      </w:r>
      <w:r>
        <w:t>kontrolleras P-Glukos sedan efter ordination.</w:t>
      </w:r>
    </w:p>
    <w:p w:rsidR="00555C9A" w:rsidP="005B6B7E" w:rsidRDefault="00555C9A" w14:paraId="386D7587" w14:textId="6D9B3A0C">
      <w:pPr>
        <w:pStyle w:val="Liststycke"/>
        <w:numPr>
          <w:ilvl w:val="0"/>
          <w:numId w:val="36"/>
        </w:numPr>
      </w:pPr>
      <w:r>
        <w:t>Ansvarig läkare ordinerar åtgärd som vidtas</w:t>
      </w:r>
      <w:r>
        <w:br/>
      </w:r>
      <w:r>
        <w:t xml:space="preserve">om P-Glukos &lt; 5 eller &gt; 10 </w:t>
      </w:r>
      <w:proofErr w:type="spellStart"/>
      <w:r>
        <w:t>mmol</w:t>
      </w:r>
      <w:proofErr w:type="spellEnd"/>
      <w:r>
        <w:t>/L,</w:t>
      </w:r>
      <w:r>
        <w:br/>
      </w:r>
      <w:r>
        <w:t>antingen målstyrt i förväg eller muntligt efter mätningen.</w:t>
      </w:r>
    </w:p>
    <w:p w:rsidR="00555C9A" w:rsidP="005B6B7E" w:rsidRDefault="00555C9A" w14:paraId="0EEA0107" w14:textId="1FF90440">
      <w:pPr>
        <w:pStyle w:val="Liststycke"/>
        <w:numPr>
          <w:ilvl w:val="0"/>
          <w:numId w:val="36"/>
        </w:numPr>
      </w:pPr>
      <w:r>
        <w:t>Dropp med glukos (buffrad glukos respektive glukos 50 mg/</w:t>
      </w:r>
      <w:proofErr w:type="spellStart"/>
      <w:r>
        <w:t>mL</w:t>
      </w:r>
      <w:proofErr w:type="spellEnd"/>
      <w:r>
        <w:t xml:space="preserve"> med Na och K) som sattes på avdelningen </w:t>
      </w:r>
      <w:r w:rsidR="00080A2A">
        <w:t>eller på operations</w:t>
      </w:r>
      <w:r w:rsidR="00080A2A">
        <w:softHyphen/>
        <w:t xml:space="preserve">avdelningen, </w:t>
      </w:r>
      <w:r>
        <w:t xml:space="preserve">pågår kontinuerligt med 1000 </w:t>
      </w:r>
      <w:proofErr w:type="spellStart"/>
      <w:r>
        <w:t>mL</w:t>
      </w:r>
      <w:proofErr w:type="spellEnd"/>
      <w:r>
        <w:t xml:space="preserve"> / 12 </w:t>
      </w:r>
      <w:proofErr w:type="spellStart"/>
      <w:r>
        <w:t>tim</w:t>
      </w:r>
      <w:proofErr w:type="spellEnd"/>
      <w:r>
        <w:t>, tills patienten börjar äta / dricka.</w:t>
      </w:r>
    </w:p>
    <w:p w:rsidR="007E0945" w:rsidP="005B6B7E" w:rsidRDefault="007E0945" w14:paraId="2CE096B2" w14:textId="77798FA6">
      <w:pPr>
        <w:pStyle w:val="Liststycke"/>
        <w:numPr>
          <w:ilvl w:val="0"/>
          <w:numId w:val="36"/>
        </w:numPr>
      </w:pPr>
      <w:r>
        <w:t>Insulinbehandling:</w:t>
      </w:r>
    </w:p>
    <w:p w:rsidR="000833AB" w:rsidP="005B6B7E" w:rsidRDefault="007E0945" w14:paraId="683261CC" w14:textId="3539DA5D">
      <w:pPr>
        <w:pStyle w:val="Liststycke"/>
        <w:numPr>
          <w:ilvl w:val="1"/>
          <w:numId w:val="36"/>
        </w:numPr>
      </w:pPr>
      <w:r>
        <w:t>När patienten börjar äta, ges ordinarie dos direktverkande insulin eller mix</w:t>
      </w:r>
      <w:r w:rsidR="00555C9A">
        <w:t>-</w:t>
      </w:r>
      <w:r>
        <w:t>insulin.</w:t>
      </w:r>
    </w:p>
    <w:p w:rsidR="007E0945" w:rsidP="005B6B7E" w:rsidRDefault="007E0945" w14:paraId="16978EAE" w14:textId="1525188F">
      <w:pPr>
        <w:pStyle w:val="Liststycke"/>
        <w:numPr>
          <w:ilvl w:val="1"/>
          <w:numId w:val="36"/>
        </w:numPr>
      </w:pPr>
      <w:r>
        <w:t>Basinsulin ges i vanlig dos oavsett om patienten äter eller inte.</w:t>
      </w:r>
    </w:p>
    <w:p w:rsidR="007E0945" w:rsidP="005B6B7E" w:rsidRDefault="007E0945" w14:paraId="4B2BD591" w14:textId="02300E94">
      <w:pPr>
        <w:pStyle w:val="Liststycke"/>
        <w:numPr>
          <w:ilvl w:val="1"/>
          <w:numId w:val="36"/>
        </w:numPr>
      </w:pPr>
      <w:r>
        <w:t xml:space="preserve">Angående insulinpump, se </w:t>
      </w:r>
      <w:hyperlink w:history="1" w:anchor="_Insulinpump">
        <w:r w:rsidRPr="005B6B7E">
          <w:t>avsnitt nedan</w:t>
        </w:r>
      </w:hyperlink>
      <w:r>
        <w:t>.</w:t>
      </w:r>
    </w:p>
    <w:p w:rsidR="0011507B" w:rsidRDefault="0011507B" w14:paraId="1A09A6A0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Blodsockermätning" w:id="9"/>
      <w:bookmarkEnd w:id="9"/>
      <w:r>
        <w:br w:type="page"/>
      </w:r>
    </w:p>
    <w:p w:rsidR="00441DED" w:rsidP="00555C9A" w:rsidRDefault="00441DED" w14:paraId="4797210A" w14:textId="57C77613">
      <w:pPr>
        <w:pStyle w:val="Rubrik3"/>
      </w:pPr>
      <w:r>
        <w:t>Blodsockermätning</w:t>
      </w:r>
    </w:p>
    <w:p w:rsidR="00441DED" w:rsidP="005B6B7E" w:rsidRDefault="00441DED" w14:paraId="08805644" w14:textId="1844DC0C">
      <w:pPr>
        <w:pStyle w:val="Liststycke"/>
        <w:numPr>
          <w:ilvl w:val="0"/>
          <w:numId w:val="36"/>
        </w:numPr>
      </w:pPr>
      <w:r>
        <w:t>Blodsocker kan mätas kapillärt, arteriellt, venöst eller subkutant</w:t>
      </w:r>
      <w:r w:rsidR="00631315">
        <w:t>.</w:t>
      </w:r>
    </w:p>
    <w:p w:rsidR="00631315" w:rsidP="005B6B7E" w:rsidRDefault="00631315" w14:paraId="24BA683E" w14:textId="747023F2">
      <w:pPr>
        <w:pStyle w:val="Liststycke"/>
        <w:numPr>
          <w:ilvl w:val="0"/>
          <w:numId w:val="36"/>
        </w:numPr>
      </w:pPr>
      <w:r>
        <w:t xml:space="preserve">Att mäta </w:t>
      </w:r>
      <w:r w:rsidRPr="005B6B7E">
        <w:t>kapillärt</w:t>
      </w:r>
      <w:r>
        <w:t xml:space="preserve"> är en lättillgänglig metod. Det kan dock vara vilseledande vid hypotension, </w:t>
      </w:r>
      <w:proofErr w:type="spellStart"/>
      <w:r>
        <w:t>vasopressorbehandling</w:t>
      </w:r>
      <w:proofErr w:type="spellEnd"/>
      <w:r>
        <w:t>, hypotermi och kritisk sjukdom.</w:t>
      </w:r>
    </w:p>
    <w:p w:rsidRPr="00EE3926" w:rsidR="00EE3926" w:rsidP="005B6B7E" w:rsidRDefault="00631315" w14:paraId="5B8C13CD" w14:textId="09D87B07">
      <w:pPr>
        <w:pStyle w:val="Liststycke"/>
        <w:numPr>
          <w:ilvl w:val="0"/>
          <w:numId w:val="36"/>
        </w:numPr>
        <w:rPr/>
      </w:pPr>
      <w:r w:rsidRPr="00E86E5B" w:rsidR="00631315">
        <w:rPr/>
        <w:t>Kontinuerlig glukosmätning</w:t>
      </w:r>
      <w:r w:rsidRPr="00631315" w:rsidR="00631315">
        <w:rPr/>
        <w:t xml:space="preserve"> </w:t>
      </w:r>
      <w:r w:rsidR="00853FFA">
        <w:rPr/>
        <w:t>(</w:t>
      </w:r>
      <w:r w:rsidR="00853FFA">
        <w:rPr/>
        <w:t>c</w:t>
      </w:r>
      <w:r w:rsidRPr="00631315" w:rsidR="00631315">
        <w:rPr/>
        <w:t>ontinuous</w:t>
      </w:r>
      <w:r w:rsidRPr="00631315" w:rsidR="00631315">
        <w:rPr/>
        <w:t xml:space="preserve"> </w:t>
      </w:r>
      <w:r w:rsidRPr="00631315" w:rsidR="00631315">
        <w:rPr/>
        <w:t>glucose</w:t>
      </w:r>
      <w:r w:rsidRPr="00631315" w:rsidR="00631315">
        <w:rPr/>
        <w:t xml:space="preserve"> </w:t>
      </w:r>
      <w:r w:rsidRPr="00631315" w:rsidR="00631315">
        <w:rPr/>
        <w:t>monitoring</w:t>
      </w:r>
      <w:r w:rsidRPr="00631315" w:rsidR="00631315">
        <w:rPr/>
        <w:t xml:space="preserve">, </w:t>
      </w:r>
      <w:r w:rsidRPr="005B6B7E" w:rsidR="00631315">
        <w:rPr/>
        <w:t>CGM</w:t>
      </w:r>
      <w:r w:rsidRPr="00631315" w:rsidR="00631315">
        <w:rPr/>
        <w:t>) mäter vävna</w:t>
      </w:r>
      <w:r w:rsidR="00631315">
        <w:rPr/>
        <w:t>dsglukos (</w:t>
      </w:r>
      <w:r w:rsidR="00631315">
        <w:rPr/>
        <w:t>interstitiellt</w:t>
      </w:r>
      <w:r w:rsidR="00631315">
        <w:rPr/>
        <w:t xml:space="preserve">) med en sensor som sitter </w:t>
      </w:r>
      <w:r w:rsidRPr="005B6B7E" w:rsidR="00631315">
        <w:rPr/>
        <w:t>sub</w:t>
      </w:r>
      <w:r w:rsidR="005B6B7E">
        <w:softHyphen/>
      </w:r>
      <w:r w:rsidRPr="005B6B7E" w:rsidR="00631315">
        <w:rPr/>
        <w:t>kutant</w:t>
      </w:r>
      <w:r w:rsidR="00631315">
        <w:rPr/>
        <w:t>. Observera att det vid CGM finns en viss tids</w:t>
      </w:r>
      <w:r w:rsidR="00E86E5B">
        <w:softHyphen/>
      </w:r>
      <w:r w:rsidR="00631315">
        <w:rPr/>
        <w:t>för</w:t>
      </w:r>
      <w:r w:rsidR="00B531AE">
        <w:softHyphen/>
      </w:r>
      <w:r w:rsidR="00631315">
        <w:rPr/>
        <w:t xml:space="preserve">dröjning mellan plasmaglukos och vävnadsglukos, den är mest uttalad vid snabba glukossvängningar. </w:t>
      </w:r>
      <w:r w:rsidR="5FA81307">
        <w:rPr/>
        <w:t xml:space="preserve">En del</w:t>
      </w:r>
      <w:r w:rsidR="00167BF2">
        <w:rPr/>
        <w:t xml:space="preserve"> </w:t>
      </w:r>
      <w:r w:rsidR="00631315">
        <w:rPr/>
        <w:t xml:space="preserve">CGM-system behöver även kalibreras mot blodglukos för att fungera korrekt. Av dessa anledningar </w:t>
      </w:r>
      <w:r w:rsidRPr="005B6B7E" w:rsidR="00631315">
        <w:rPr/>
        <w:t>skall CGM inte användas</w:t>
      </w:r>
      <w:r w:rsidRPr="003630CD" w:rsidR="00631315">
        <w:rPr/>
        <w:t xml:space="preserve"> på sövd patient, </w:t>
      </w:r>
      <w:r w:rsidR="00631315">
        <w:rPr/>
        <w:t>vid svår sjukdom eller organ</w:t>
      </w:r>
      <w:r w:rsidR="005B6B7E">
        <w:softHyphen/>
      </w:r>
      <w:r w:rsidR="00631315">
        <w:rPr/>
        <w:t>svikt, eller för att styra intravenös insulin</w:t>
      </w:r>
      <w:r w:rsidR="00E86E5B">
        <w:softHyphen/>
      </w:r>
      <w:r w:rsidR="00631315">
        <w:rPr/>
        <w:t>tillförsel. CGM-sensorn behöver däremot inte tas bort från kroppen under korta ingrepp.</w:t>
      </w:r>
      <w:bookmarkStart w:name="_Antidiabetika_och_insulin" w:id="10"/>
      <w:bookmarkEnd w:id="10"/>
    </w:p>
    <w:p w:rsidR="0011507B" w:rsidRDefault="0011507B" w14:paraId="7D92E76A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Insulinpump" w:id="11"/>
      <w:bookmarkEnd w:id="11"/>
      <w:r>
        <w:br w:type="page"/>
      </w:r>
    </w:p>
    <w:p w:rsidRPr="00FE4874" w:rsidR="00631315" w:rsidP="00555C9A" w:rsidRDefault="00631315" w14:paraId="3306146F" w14:textId="3B63C53F">
      <w:pPr>
        <w:pStyle w:val="Rubrik3"/>
      </w:pPr>
      <w:r>
        <w:t>Insulinpump</w:t>
      </w:r>
    </w:p>
    <w:p w:rsidR="00631315" w:rsidP="005B6B7E" w:rsidRDefault="00FE4874" w14:paraId="59C0DE5E" w14:textId="1F5A2782">
      <w:pPr>
        <w:pStyle w:val="Liststycke"/>
        <w:numPr>
          <w:ilvl w:val="0"/>
          <w:numId w:val="36"/>
        </w:numPr>
      </w:pPr>
      <w:r>
        <w:t>P</w:t>
      </w:r>
      <w:r w:rsidR="00923E62">
        <w:t xml:space="preserve">atienter som genomgår </w:t>
      </w:r>
      <w:r w:rsidRPr="005B6B7E" w:rsidR="00923E62">
        <w:t>kort ingrepp</w:t>
      </w:r>
      <w:r w:rsidR="00923E62">
        <w:t xml:space="preserve"> upp till två timmar,</w:t>
      </w:r>
      <w:r w:rsidR="00731F82">
        <w:t xml:space="preserve"> och om patienten förväntas kunna äta och själv ta hand om sin insulin</w:t>
      </w:r>
      <w:r w:rsidR="00E02A86">
        <w:softHyphen/>
      </w:r>
      <w:r w:rsidR="00731F82">
        <w:t>pump under operationsdagen:</w:t>
      </w:r>
    </w:p>
    <w:p w:rsidR="00731F82" w:rsidP="005B6B7E" w:rsidRDefault="00731F82" w14:paraId="245921EA" w14:textId="6F247E2C">
      <w:pPr>
        <w:pStyle w:val="Liststycke"/>
        <w:numPr>
          <w:ilvl w:val="1"/>
          <w:numId w:val="36"/>
        </w:numPr>
      </w:pPr>
      <w:r>
        <w:t>På operationsdagens morgon sänks insulinpumpens basalinfusion med 50%. Be patienten att göra detta under överinseende. Vid osäkerhet, stoppa pumpen och kontakta ansvarig läkare som får ordinera alternativ administration av insulin.</w:t>
      </w:r>
    </w:p>
    <w:p w:rsidR="00731F82" w:rsidP="005B6B7E" w:rsidRDefault="00FE4874" w14:paraId="66096202" w14:textId="60AA7280">
      <w:pPr>
        <w:pStyle w:val="Liststycke"/>
        <w:numPr>
          <w:ilvl w:val="0"/>
          <w:numId w:val="36"/>
        </w:numPr>
      </w:pPr>
      <w:r>
        <w:t>P</w:t>
      </w:r>
      <w:r w:rsidR="00923E62">
        <w:t xml:space="preserve">atienter som genomgår </w:t>
      </w:r>
      <w:r w:rsidRPr="005B6B7E" w:rsidR="00923E62">
        <w:t>större kirurgi</w:t>
      </w:r>
      <w:r w:rsidR="00923E62">
        <w:t>, och / eller inte för</w:t>
      </w:r>
      <w:r w:rsidR="00923E62">
        <w:softHyphen/>
        <w:t>väntas kunna äta och själv ta hand om sin insulinpump under operations</w:t>
      </w:r>
      <w:r w:rsidR="00E02A86">
        <w:softHyphen/>
      </w:r>
      <w:r w:rsidR="00923E62">
        <w:t>dagen:</w:t>
      </w:r>
    </w:p>
    <w:p w:rsidR="00923E62" w:rsidP="005B6B7E" w:rsidRDefault="00923E62" w14:paraId="708F1BC0" w14:textId="2B501D49">
      <w:pPr>
        <w:pStyle w:val="Liststycke"/>
        <w:numPr>
          <w:ilvl w:val="1"/>
          <w:numId w:val="36"/>
        </w:numPr>
      </w:pPr>
      <w:r>
        <w:t>Insulinpumpen kopplas bort på operationsdagens morgon.</w:t>
      </w:r>
    </w:p>
    <w:p w:rsidR="00923E62" w:rsidP="005B6B7E" w:rsidRDefault="00923E62" w14:paraId="22C3E00B" w14:textId="1883C943">
      <w:pPr>
        <w:pStyle w:val="Liststycke"/>
        <w:numPr>
          <w:ilvl w:val="1"/>
          <w:numId w:val="36"/>
        </w:numPr>
      </w:pPr>
      <w:r>
        <w:t>Halva ordinarie dygns</w:t>
      </w:r>
      <w:r w:rsidRPr="00B536EA">
        <w:rPr>
          <w:u w:val="single"/>
        </w:rPr>
        <w:t>bas</w:t>
      </w:r>
      <w:r>
        <w:t>dosen ges som långverkande insulin s c.</w:t>
      </w:r>
    </w:p>
    <w:p w:rsidR="00923E62" w:rsidP="005B6B7E" w:rsidRDefault="00FE4874" w14:paraId="6F448186" w14:textId="36208E7F">
      <w:pPr>
        <w:pStyle w:val="Liststycke"/>
        <w:numPr>
          <w:ilvl w:val="0"/>
          <w:numId w:val="36"/>
        </w:numPr>
      </w:pPr>
      <w:r w:rsidRPr="005B6B7E">
        <w:rPr>
          <w:u w:val="single"/>
        </w:rPr>
        <w:t>A</w:t>
      </w:r>
      <w:r w:rsidRPr="005B6B7E" w:rsidR="00923E62">
        <w:rPr>
          <w:u w:val="single"/>
        </w:rPr>
        <w:t>lla</w:t>
      </w:r>
      <w:r w:rsidR="00923E62">
        <w:t xml:space="preserve"> patienter med insulinpump:</w:t>
      </w:r>
    </w:p>
    <w:p w:rsidR="00923E62" w:rsidP="005B6B7E" w:rsidRDefault="00EE3926" w14:paraId="03A4FC8E" w14:textId="43E55255">
      <w:pPr>
        <w:pStyle w:val="Liststycke"/>
        <w:numPr>
          <w:ilvl w:val="1"/>
          <w:numId w:val="36"/>
        </w:numPr>
      </w:pPr>
      <w:r>
        <w:t>Sätt</w:t>
      </w:r>
      <w:r w:rsidR="00923E62">
        <w:t xml:space="preserve"> dropp med</w:t>
      </w:r>
      <w:r w:rsidRPr="00923E62" w:rsidR="00923E62">
        <w:t xml:space="preserve"> glukos 50 mg/</w:t>
      </w:r>
      <w:proofErr w:type="spellStart"/>
      <w:r w:rsidRPr="00923E62" w:rsidR="00923E62">
        <w:t>mL</w:t>
      </w:r>
      <w:proofErr w:type="spellEnd"/>
      <w:r w:rsidRPr="00923E62" w:rsidR="00923E62">
        <w:t xml:space="preserve"> med 40 </w:t>
      </w:r>
      <w:proofErr w:type="spellStart"/>
      <w:r w:rsidRPr="00923E62" w:rsidR="00923E62">
        <w:t>mmol</w:t>
      </w:r>
      <w:proofErr w:type="spellEnd"/>
      <w:r w:rsidR="00634A29">
        <w:t>/L</w:t>
      </w:r>
      <w:r w:rsidRPr="00923E62" w:rsidR="00923E62">
        <w:t xml:space="preserve"> Na och 20 </w:t>
      </w:r>
      <w:proofErr w:type="spellStart"/>
      <w:r w:rsidRPr="00923E62" w:rsidR="00923E62">
        <w:t>mmol</w:t>
      </w:r>
      <w:proofErr w:type="spellEnd"/>
      <w:r w:rsidR="00634A29">
        <w:t>/L</w:t>
      </w:r>
      <w:r w:rsidRPr="00923E62" w:rsidR="00923E62">
        <w:t xml:space="preserve"> K, 1000 </w:t>
      </w:r>
      <w:proofErr w:type="spellStart"/>
      <w:r w:rsidRPr="00923E62" w:rsidR="00923E62">
        <w:t>mL</w:t>
      </w:r>
      <w:proofErr w:type="spellEnd"/>
      <w:r w:rsidRPr="00923E62" w:rsidR="00923E62">
        <w:t xml:space="preserve"> på 12 tim.</w:t>
      </w:r>
    </w:p>
    <w:p w:rsidR="00731F82" w:rsidP="005B6B7E" w:rsidRDefault="00731F82" w14:paraId="48505526" w14:textId="6C1C0F2F">
      <w:pPr>
        <w:pStyle w:val="Liststycke"/>
        <w:numPr>
          <w:ilvl w:val="1"/>
          <w:numId w:val="36"/>
        </w:numPr>
      </w:pPr>
      <w:r>
        <w:t>P</w:t>
      </w:r>
      <w:r w:rsidR="00EE3926">
        <w:t xml:space="preserve">re- och </w:t>
      </w:r>
      <w:proofErr w:type="spellStart"/>
      <w:r w:rsidR="00EE3926">
        <w:t>p</w:t>
      </w:r>
      <w:r>
        <w:t>eroperativ</w:t>
      </w:r>
      <w:proofErr w:type="spellEnd"/>
      <w:r>
        <w:t xml:space="preserve"> mätning av P-Glukos ska ske regel</w:t>
      </w:r>
      <w:r w:rsidR="00EE3926">
        <w:softHyphen/>
      </w:r>
      <w:r>
        <w:t>bundet. Behandlingen ska inte baseras på CGM, se avsnitt ovan.</w:t>
      </w:r>
    </w:p>
    <w:p w:rsidRPr="00731F82" w:rsidR="00731F82" w:rsidP="005B6B7E" w:rsidRDefault="007E0945" w14:paraId="15D66145" w14:textId="5BF702D1">
      <w:pPr>
        <w:pStyle w:val="Liststycke"/>
        <w:numPr>
          <w:ilvl w:val="1"/>
          <w:numId w:val="36"/>
        </w:numPr>
      </w:pPr>
      <w:r>
        <w:t xml:space="preserve">Ansvarig </w:t>
      </w:r>
      <w:r w:rsidRPr="00731F82" w:rsidR="00731F82">
        <w:t xml:space="preserve">läkare ordinerar åtgärd som vidtas om P-Glukos &lt; 5 eller &gt; 10 </w:t>
      </w:r>
      <w:proofErr w:type="spellStart"/>
      <w:r w:rsidRPr="00731F82" w:rsidR="00731F82">
        <w:t>mmol</w:t>
      </w:r>
      <w:proofErr w:type="spellEnd"/>
      <w:r w:rsidRPr="00731F82" w:rsidR="00731F82">
        <w:t>/L, antingen målstyrt i förväg eller muntligt efter mätningen.</w:t>
      </w:r>
    </w:p>
    <w:p w:rsidR="00731F82" w:rsidP="005B6B7E" w:rsidRDefault="007E0945" w14:paraId="734A5126" w14:textId="2E33EB16">
      <w:pPr>
        <w:pStyle w:val="Liststycke"/>
        <w:numPr>
          <w:ilvl w:val="1"/>
          <w:numId w:val="36"/>
        </w:numPr>
      </w:pPr>
      <w:r>
        <w:t xml:space="preserve">Postoperativt kontrolleras </w:t>
      </w:r>
      <w:r w:rsidR="00731F82">
        <w:t xml:space="preserve">P-glukos </w:t>
      </w:r>
      <w:r>
        <w:t>under första postoperativa timmen, och sedan var tredje timma.</w:t>
      </w:r>
    </w:p>
    <w:p w:rsidR="007E0945" w:rsidP="005B6B7E" w:rsidRDefault="007E0945" w14:paraId="18CE78B2" w14:textId="196DECF2">
      <w:pPr>
        <w:pStyle w:val="Liststycke"/>
        <w:numPr>
          <w:ilvl w:val="1"/>
          <w:numId w:val="36"/>
        </w:numPr>
      </w:pPr>
      <w:r>
        <w:t>När patienten själv kan ta ansvar för skötseln av sin pump, sätts den på med ordinarie basalinfusion.</w:t>
      </w:r>
    </w:p>
    <w:p w:rsidRPr="00631315" w:rsidR="007E0945" w:rsidP="005B6B7E" w:rsidRDefault="007E0945" w14:paraId="2927CFF0" w14:textId="05F79542">
      <w:pPr>
        <w:pStyle w:val="Liststycke"/>
        <w:numPr>
          <w:ilvl w:val="1"/>
          <w:numId w:val="36"/>
        </w:numPr>
      </w:pPr>
      <w:r>
        <w:t xml:space="preserve">Om patienten själv inte kan ta ansvar för skötseln av sin pump, </w:t>
      </w:r>
      <w:r w:rsidR="008A205A">
        <w:t>stängs den av och halva ordinarie dygns</w:t>
      </w:r>
      <w:r w:rsidRPr="005B6B7E" w:rsidR="008A205A">
        <w:t>bas</w:t>
      </w:r>
      <w:r w:rsidR="008A205A">
        <w:t>dosen ges som långverkande insulin s c på kvällen. Viktigt att kommunicera planen för insulinbehandling till avdel</w:t>
      </w:r>
      <w:r w:rsidR="00E02A86">
        <w:softHyphen/>
      </w:r>
      <w:r w:rsidR="008A205A">
        <w:t>nings</w:t>
      </w:r>
      <w:r w:rsidR="008A205A">
        <w:softHyphen/>
        <w:t>läkare och -sjuksköterska.</w:t>
      </w:r>
    </w:p>
    <w:p w:rsidR="0011507B" w:rsidRDefault="0011507B" w14:paraId="20C1B726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Antidiabetika_och_insulin_1" w:id="12"/>
      <w:bookmarkEnd w:id="12"/>
      <w:r>
        <w:br w:type="page"/>
      </w:r>
    </w:p>
    <w:p w:rsidRPr="00EE3926" w:rsidR="00EE3926" w:rsidP="00555C9A" w:rsidRDefault="00EE3926" w14:paraId="3AC2F46F" w14:textId="07C4B789">
      <w:pPr>
        <w:pStyle w:val="Rubrik3"/>
      </w:pPr>
      <w:bookmarkStart w:name="_Antidiabetika_och_insuliner" w:id="13"/>
      <w:bookmarkEnd w:id="13"/>
      <w:proofErr w:type="spellStart"/>
      <w:r w:rsidRPr="00EE3926">
        <w:t>Antidiabetika</w:t>
      </w:r>
      <w:proofErr w:type="spellEnd"/>
      <w:r w:rsidRPr="00EE3926">
        <w:t xml:space="preserve"> och </w:t>
      </w:r>
      <w:proofErr w:type="spellStart"/>
      <w:r w:rsidRPr="00EE3926">
        <w:t>insulin</w:t>
      </w:r>
      <w:r w:rsidR="009F1C53">
        <w:t>er</w:t>
      </w:r>
      <w:proofErr w:type="spellEnd"/>
    </w:p>
    <w:p w:rsidR="00631315" w:rsidP="005B6B7E" w:rsidRDefault="008A205A" w14:paraId="5451787A" w14:textId="05DAB0A6">
      <w:pPr>
        <w:pStyle w:val="Liststycke"/>
        <w:numPr>
          <w:ilvl w:val="0"/>
          <w:numId w:val="36"/>
        </w:numPr>
      </w:pPr>
      <w:proofErr w:type="spellStart"/>
      <w:r w:rsidRPr="005B6B7E">
        <w:rPr>
          <w:b/>
          <w:bCs/>
          <w:u w:val="single"/>
        </w:rPr>
        <w:t>Metformin</w:t>
      </w:r>
      <w:proofErr w:type="spellEnd"/>
      <w:r>
        <w:t xml:space="preserve"> kan leda till perioperativ </w:t>
      </w:r>
      <w:proofErr w:type="spellStart"/>
      <w:r>
        <w:t>laktacidos</w:t>
      </w:r>
      <w:proofErr w:type="spellEnd"/>
      <w:r>
        <w:t xml:space="preserve"> om njur</w:t>
      </w:r>
      <w:r w:rsidR="00725850">
        <w:softHyphen/>
      </w:r>
      <w:r>
        <w:t xml:space="preserve">funktionen är nedsatt, om kontrasttillförsel planeras, och om det finns risk för perioperativ </w:t>
      </w:r>
      <w:proofErr w:type="spellStart"/>
      <w:r>
        <w:t>hypoperfusion</w:t>
      </w:r>
      <w:proofErr w:type="spellEnd"/>
      <w:r w:rsidR="00725850">
        <w:t>, njursvikt, laktat</w:t>
      </w:r>
      <w:r w:rsidR="00725850">
        <w:softHyphen/>
        <w:t xml:space="preserve">ackumulation </w:t>
      </w:r>
      <w:r w:rsidR="00D71558">
        <w:t>eller</w:t>
      </w:r>
      <w:r w:rsidR="00725850">
        <w:t xml:space="preserve"> </w:t>
      </w:r>
      <w:proofErr w:type="spellStart"/>
      <w:r w:rsidR="00725850">
        <w:t>vävnadshypoxi</w:t>
      </w:r>
      <w:proofErr w:type="spellEnd"/>
      <w:r w:rsidR="00725850">
        <w:t xml:space="preserve">. </w:t>
      </w:r>
      <w:r w:rsidR="00B54B64">
        <w:t xml:space="preserve">I så fall </w:t>
      </w:r>
      <w:r w:rsidR="009B20E7">
        <w:t xml:space="preserve">sätts </w:t>
      </w:r>
      <w:proofErr w:type="spellStart"/>
      <w:r w:rsidR="00762017">
        <w:t>Metformin</w:t>
      </w:r>
      <w:proofErr w:type="spellEnd"/>
      <w:r w:rsidR="00762017">
        <w:t xml:space="preserve"> ut upp till 48 timmar innan operation</w:t>
      </w:r>
      <w:r w:rsidR="00146B65">
        <w:t xml:space="preserve"> utifrån individuell bedömning av ansvarig läkare. </w:t>
      </w:r>
      <w:r w:rsidR="00725850">
        <w:t xml:space="preserve">Om inga </w:t>
      </w:r>
      <w:r w:rsidR="00D71558">
        <w:t>av dessa</w:t>
      </w:r>
      <w:r w:rsidR="00725850">
        <w:t xml:space="preserve"> </w:t>
      </w:r>
      <w:proofErr w:type="spellStart"/>
      <w:r w:rsidR="00725850">
        <w:t>riksfaktorer</w:t>
      </w:r>
      <w:proofErr w:type="spellEnd"/>
      <w:r w:rsidR="00725850">
        <w:t xml:space="preserve"> föreligger, räcker det att sätta ut </w:t>
      </w:r>
      <w:proofErr w:type="spellStart"/>
      <w:r w:rsidR="00725850">
        <w:t>Metformin</w:t>
      </w:r>
      <w:proofErr w:type="spellEnd"/>
      <w:r w:rsidR="00725850">
        <w:t xml:space="preserve"> på operationsdagen.</w:t>
      </w:r>
    </w:p>
    <w:p w:rsidR="00725850" w:rsidP="005B6B7E" w:rsidRDefault="00725850" w14:paraId="596B2A7D" w14:textId="7A0DDC47">
      <w:pPr>
        <w:pStyle w:val="Liststycke"/>
        <w:numPr>
          <w:ilvl w:val="0"/>
          <w:numId w:val="36"/>
        </w:numPr>
      </w:pPr>
      <w:r w:rsidRPr="005B6B7E">
        <w:rPr>
          <w:b/>
          <w:bCs/>
          <w:u w:val="single"/>
        </w:rPr>
        <w:t>SGLT2-hämmare</w:t>
      </w:r>
      <w:r>
        <w:t xml:space="preserve"> </w:t>
      </w:r>
      <w:proofErr w:type="gramStart"/>
      <w:r>
        <w:t>t ex</w:t>
      </w:r>
      <w:proofErr w:type="gramEnd"/>
      <w:r>
        <w:t xml:space="preserve"> </w:t>
      </w:r>
      <w:proofErr w:type="spellStart"/>
      <w:r>
        <w:t>empagliflozin</w:t>
      </w:r>
      <w:proofErr w:type="spellEnd"/>
      <w:r>
        <w:t xml:space="preserve"> (</w:t>
      </w:r>
      <w:proofErr w:type="spellStart"/>
      <w:r>
        <w:t>Jardiance</w:t>
      </w:r>
      <w:proofErr w:type="spellEnd"/>
      <w:r>
        <w:t>) eller dapa</w:t>
      </w:r>
      <w:r>
        <w:softHyphen/>
        <w:t>gliflozin (</w:t>
      </w:r>
      <w:proofErr w:type="spellStart"/>
      <w:r>
        <w:t>Forxiga</w:t>
      </w:r>
      <w:proofErr w:type="spellEnd"/>
      <w:r>
        <w:t xml:space="preserve">) kan, vid akuta sjukdomstillstånd eller kirurgisk stress, leda till </w:t>
      </w:r>
      <w:proofErr w:type="spellStart"/>
      <w:r>
        <w:t>euglykem</w:t>
      </w:r>
      <w:proofErr w:type="spellEnd"/>
      <w:r>
        <w:t xml:space="preserve"> </w:t>
      </w:r>
      <w:proofErr w:type="spellStart"/>
      <w:r>
        <w:t>ketoacidos</w:t>
      </w:r>
      <w:proofErr w:type="spellEnd"/>
      <w:r>
        <w:t xml:space="preserve">. Dessa preparat ska därför sättas ut 48 timmar innan operation. </w:t>
      </w:r>
      <w:r w:rsidR="00721F9A">
        <w:t xml:space="preserve">Vid akut kirurgi på patienter som har fortsatt ta dessa preparat innan operation, rekommenderas kontroll av </w:t>
      </w:r>
      <w:proofErr w:type="spellStart"/>
      <w:r w:rsidR="00FE4874">
        <w:t>blodketoner</w:t>
      </w:r>
      <w:proofErr w:type="spellEnd"/>
      <w:r w:rsidR="00FE4874">
        <w:t xml:space="preserve"> samt behandling med insulin.</w:t>
      </w:r>
    </w:p>
    <w:p w:rsidR="00634A29" w:rsidP="005B6B7E" w:rsidRDefault="00634A29" w14:paraId="7A90AABD" w14:textId="32C4DED3">
      <w:pPr>
        <w:pStyle w:val="Liststycke"/>
        <w:numPr>
          <w:ilvl w:val="0"/>
          <w:numId w:val="36"/>
        </w:numPr>
      </w:pPr>
      <w:bookmarkStart w:name="GLP1analoger" w:id="14"/>
      <w:bookmarkStart w:name="_Hlk206404298" w:id="15"/>
      <w:r w:rsidRPr="005B6B7E">
        <w:rPr>
          <w:b/>
          <w:bCs/>
          <w:u w:val="single"/>
        </w:rPr>
        <w:t>GLP1-analoger</w:t>
      </w:r>
      <w:bookmarkEnd w:id="14"/>
      <w:r>
        <w:t xml:space="preserve"> </w:t>
      </w:r>
      <w:bookmarkEnd w:id="15"/>
      <w:proofErr w:type="gramStart"/>
      <w:r>
        <w:t>t ex</w:t>
      </w:r>
      <w:proofErr w:type="gramEnd"/>
      <w:r>
        <w:t xml:space="preserve"> </w:t>
      </w:r>
      <w:proofErr w:type="spellStart"/>
      <w:r>
        <w:t>semaglutid</w:t>
      </w:r>
      <w:proofErr w:type="spellEnd"/>
      <w:r>
        <w:t xml:space="preserve"> (</w:t>
      </w:r>
      <w:proofErr w:type="spellStart"/>
      <w:r>
        <w:t>Ozempic</w:t>
      </w:r>
      <w:proofErr w:type="spellEnd"/>
      <w:r>
        <w:t xml:space="preserve">) eller </w:t>
      </w:r>
      <w:proofErr w:type="spellStart"/>
      <w:r>
        <w:t>liraglutid</w:t>
      </w:r>
      <w:proofErr w:type="spellEnd"/>
      <w:r>
        <w:t xml:space="preserve"> (</w:t>
      </w:r>
      <w:proofErr w:type="spellStart"/>
      <w:r>
        <w:t>Victoza</w:t>
      </w:r>
      <w:proofErr w:type="spellEnd"/>
      <w:r>
        <w:t xml:space="preserve">) </w:t>
      </w:r>
      <w:r w:rsidRPr="00BC7996" w:rsidR="00BC7996">
        <w:t>ger en fördröjning av magsäckstömningen vilket leder till en förhöjd aspirationsrisk</w:t>
      </w:r>
      <w:r w:rsidRPr="5EFB6152" w:rsidR="23FF81E7">
        <w:t xml:space="preserve"> oavsett fastetid och preoperativ utsättning. Det finns idag ingen evidens som stödjer nytta av preoperativ utsättning eller anpassade </w:t>
      </w:r>
      <w:proofErr w:type="spellStart"/>
      <w:r w:rsidRPr="5EFB6152" w:rsidR="23FF81E7">
        <w:t>fasterekommendationer</w:t>
      </w:r>
      <w:proofErr w:type="spellEnd"/>
      <w:r w:rsidRPr="5EFB6152" w:rsidR="23FF81E7">
        <w:t>. En individuell riskbedömning av aspirationsrisk bör utföras där övriga patient- och perioperativa faktorer inkluderas. Magsäcksultraljud kan vägleda i riskbedömningen.</w:t>
      </w:r>
    </w:p>
    <w:p w:rsidRPr="007533B3" w:rsidR="00FC6644" w:rsidP="005B6B7E" w:rsidRDefault="00FC6644" w14:paraId="3B3FB9AA" w14:textId="7E6261A5">
      <w:pPr>
        <w:pStyle w:val="Liststycke"/>
        <w:numPr>
          <w:ilvl w:val="0"/>
          <w:numId w:val="36"/>
        </w:numPr>
      </w:pPr>
      <w:r w:rsidRPr="005B6B7E">
        <w:rPr>
          <w:b/>
          <w:bCs/>
          <w:u w:val="single"/>
        </w:rPr>
        <w:t xml:space="preserve">Direktverkande </w:t>
      </w:r>
      <w:proofErr w:type="spellStart"/>
      <w:r w:rsidRPr="005B6B7E">
        <w:rPr>
          <w:b/>
          <w:bCs/>
          <w:u w:val="single"/>
        </w:rPr>
        <w:t>insulin</w:t>
      </w:r>
      <w:r w:rsidRPr="005B6B7E" w:rsidR="5BFAA358">
        <w:rPr>
          <w:b/>
          <w:bCs/>
          <w:u w:val="single"/>
        </w:rPr>
        <w:t>er</w:t>
      </w:r>
      <w:proofErr w:type="spellEnd"/>
      <w:r>
        <w:t xml:space="preserve"> för injektion eller insulinpump, </w:t>
      </w:r>
      <w:proofErr w:type="gramStart"/>
      <w:r>
        <w:t>t ex</w:t>
      </w:r>
      <w:proofErr w:type="gramEnd"/>
      <w:r w:rsidR="6987466F">
        <w:t xml:space="preserve"> </w:t>
      </w:r>
      <w:proofErr w:type="spellStart"/>
      <w:r w:rsidR="6987466F">
        <w:t>Apidra</w:t>
      </w:r>
      <w:proofErr w:type="spellEnd"/>
      <w:r w:rsidR="6987466F">
        <w:t xml:space="preserve">, </w:t>
      </w:r>
      <w:proofErr w:type="spellStart"/>
      <w:r w:rsidR="6987466F">
        <w:t>Humalog</w:t>
      </w:r>
      <w:proofErr w:type="spellEnd"/>
      <w:r w:rsidR="6987466F">
        <w:t xml:space="preserve">, </w:t>
      </w:r>
      <w:proofErr w:type="spellStart"/>
      <w:r w:rsidR="6987466F">
        <w:t>NovoRapid</w:t>
      </w:r>
      <w:proofErr w:type="spellEnd"/>
      <w:r w:rsidR="6987466F">
        <w:t xml:space="preserve">, Insulin </w:t>
      </w:r>
      <w:proofErr w:type="spellStart"/>
      <w:r w:rsidR="6987466F">
        <w:t>Lispro</w:t>
      </w:r>
      <w:proofErr w:type="spellEnd"/>
      <w:r w:rsidR="6987466F">
        <w:t xml:space="preserve"> Sanofi, Insulin </w:t>
      </w:r>
      <w:proofErr w:type="spellStart"/>
      <w:r w:rsidR="6987466F">
        <w:t>Aspart</w:t>
      </w:r>
      <w:proofErr w:type="spellEnd"/>
      <w:r w:rsidR="6987466F">
        <w:t xml:space="preserve"> Sanofi</w:t>
      </w:r>
      <w:r w:rsidR="2048C135">
        <w:t xml:space="preserve">, </w:t>
      </w:r>
      <w:proofErr w:type="spellStart"/>
      <w:r w:rsidR="2048C135">
        <w:t>Actrapid</w:t>
      </w:r>
      <w:proofErr w:type="spellEnd"/>
      <w:r w:rsidR="2048C135">
        <w:t>.</w:t>
      </w:r>
    </w:p>
    <w:p w:rsidRPr="006E1A5D" w:rsidR="00FC6644" w:rsidP="005B6B7E" w:rsidRDefault="6987466F" w14:paraId="432F28BD" w14:textId="55BF6C3F">
      <w:pPr>
        <w:pStyle w:val="Liststycke"/>
        <w:numPr>
          <w:ilvl w:val="0"/>
          <w:numId w:val="36"/>
        </w:numPr>
      </w:pPr>
      <w:proofErr w:type="spellStart"/>
      <w:r w:rsidRPr="005B6B7E">
        <w:rPr>
          <w:b/>
          <w:bCs/>
          <w:u w:val="single"/>
        </w:rPr>
        <w:t>Basinsuliner</w:t>
      </w:r>
      <w:proofErr w:type="spellEnd"/>
      <w:r w:rsidRPr="005B6B7E">
        <w:rPr>
          <w:b/>
          <w:bCs/>
          <w:u w:val="single"/>
        </w:rPr>
        <w:t>, medellångverkande</w:t>
      </w:r>
      <w:r>
        <w:t xml:space="preserve"> </w:t>
      </w:r>
      <w:proofErr w:type="gramStart"/>
      <w:r>
        <w:t>t ex</w:t>
      </w:r>
      <w:proofErr w:type="gramEnd"/>
      <w:r>
        <w:t xml:space="preserve"> </w:t>
      </w:r>
      <w:proofErr w:type="spellStart"/>
      <w:r w:rsidRPr="006E1A5D">
        <w:t>Humulin</w:t>
      </w:r>
      <w:proofErr w:type="spellEnd"/>
      <w:r w:rsidRPr="006E1A5D">
        <w:t xml:space="preserve"> NPH, </w:t>
      </w:r>
      <w:proofErr w:type="spellStart"/>
      <w:r w:rsidRPr="006E1A5D">
        <w:t>Insulatard</w:t>
      </w:r>
      <w:proofErr w:type="spellEnd"/>
      <w:r w:rsidRPr="006E1A5D" w:rsidR="080F99D7">
        <w:t>.</w:t>
      </w:r>
    </w:p>
    <w:p w:rsidRPr="006E1A5D" w:rsidR="00FC6644" w:rsidP="005B6B7E" w:rsidRDefault="080F99D7" w14:paraId="681E7083" w14:textId="62C588BB">
      <w:pPr>
        <w:pStyle w:val="Liststycke"/>
        <w:numPr>
          <w:ilvl w:val="0"/>
          <w:numId w:val="36"/>
        </w:numPr>
      </w:pPr>
      <w:r w:rsidRPr="005B6B7E">
        <w:rPr>
          <w:b/>
          <w:bCs/>
          <w:u w:val="single"/>
        </w:rPr>
        <w:t>Basinsuliner, långverkande</w:t>
      </w:r>
      <w:r w:rsidRPr="006E1A5D" w:rsidR="01506E40">
        <w:t xml:space="preserve"> </w:t>
      </w:r>
      <w:proofErr w:type="gramStart"/>
      <w:r w:rsidRPr="006E1A5D" w:rsidR="01506E40">
        <w:t>t ex</w:t>
      </w:r>
      <w:proofErr w:type="gramEnd"/>
      <w:r w:rsidRPr="006E1A5D" w:rsidR="01506E40">
        <w:t xml:space="preserve"> Abasaglar,</w:t>
      </w:r>
      <w:r w:rsidRPr="006E1A5D" w:rsidR="160109C1">
        <w:t xml:space="preserve"> Lantus,</w:t>
      </w:r>
      <w:r w:rsidRPr="006E1A5D" w:rsidR="01506E40">
        <w:t xml:space="preserve"> </w:t>
      </w:r>
      <w:r w:rsidRPr="006E1A5D" w:rsidR="41423C43">
        <w:t xml:space="preserve">Levemir, </w:t>
      </w:r>
      <w:r w:rsidRPr="006E1A5D" w:rsidR="01506E40">
        <w:t>Toujeo</w:t>
      </w:r>
      <w:r w:rsidRPr="006E1A5D" w:rsidR="30E774C3">
        <w:t>, Tresiba</w:t>
      </w:r>
    </w:p>
    <w:p w:rsidRPr="007533B3" w:rsidR="00FC6644" w:rsidP="005B6B7E" w:rsidRDefault="00FC6644" w14:paraId="39750823" w14:textId="1813D9C4">
      <w:pPr>
        <w:pStyle w:val="Liststycke"/>
        <w:numPr>
          <w:ilvl w:val="0"/>
          <w:numId w:val="36"/>
        </w:numPr>
      </w:pPr>
      <w:r w:rsidRPr="005B6B7E">
        <w:rPr>
          <w:b/>
          <w:bCs/>
          <w:u w:val="single"/>
        </w:rPr>
        <w:t>Mix-insulin</w:t>
      </w:r>
      <w:r w:rsidR="00F46375">
        <w:t xml:space="preserve"> (en blandning mellan </w:t>
      </w:r>
      <w:r w:rsidR="00DA667D">
        <w:t xml:space="preserve">direktverkande </w:t>
      </w:r>
      <w:r w:rsidR="001067BB">
        <w:t>och medellångverkande insulin)</w:t>
      </w:r>
      <w:r>
        <w:t xml:space="preserve"> </w:t>
      </w:r>
      <w:proofErr w:type="gramStart"/>
      <w:r>
        <w:t>t ex</w:t>
      </w:r>
      <w:proofErr w:type="gramEnd"/>
      <w:r w:rsidR="009857F9">
        <w:t xml:space="preserve"> </w:t>
      </w:r>
      <w:proofErr w:type="spellStart"/>
      <w:r>
        <w:t>Humalog</w:t>
      </w:r>
      <w:proofErr w:type="spellEnd"/>
      <w:r w:rsidR="2A134C75">
        <w:t xml:space="preserve"> </w:t>
      </w:r>
      <w:r>
        <w:t xml:space="preserve">Mix, </w:t>
      </w:r>
      <w:proofErr w:type="spellStart"/>
      <w:r>
        <w:t>NovoMix</w:t>
      </w:r>
      <w:proofErr w:type="spellEnd"/>
      <w:r>
        <w:t>.</w:t>
      </w:r>
    </w:p>
    <w:p w:rsidRPr="00CE6C69" w:rsidR="00FC6644" w:rsidP="005B6B7E" w:rsidRDefault="00B536EA" w14:paraId="57ED0C09" w14:textId="0A366A49">
      <w:pPr>
        <w:pStyle w:val="Liststycke"/>
        <w:numPr>
          <w:ilvl w:val="0"/>
          <w:numId w:val="36"/>
        </w:numPr>
      </w:pPr>
      <w:r>
        <w:t xml:space="preserve">I </w:t>
      </w:r>
      <w:hyperlink w:history="1" r:id="rId12">
        <w:r w:rsidRPr="00B536EA">
          <w:rPr>
            <w:rStyle w:val="Hyperlnk"/>
          </w:rPr>
          <w:t>Diabeteshandboken</w:t>
        </w:r>
      </w:hyperlink>
      <w:r>
        <w:t xml:space="preserve"> </w:t>
      </w:r>
      <w:r w:rsidRPr="00CE6C69" w:rsidR="00CE6C69">
        <w:t>f</w:t>
      </w:r>
      <w:r w:rsidR="00CE6C69">
        <w:t xml:space="preserve">inns en bra </w:t>
      </w:r>
      <w:hyperlink w:history="1" r:id="rId13">
        <w:r w:rsidRPr="005B6B7E" w:rsidR="00CE6C69">
          <w:t>översikt</w:t>
        </w:r>
      </w:hyperlink>
      <w:r w:rsidR="00CE6C69">
        <w:t xml:space="preserve"> över olika </w:t>
      </w:r>
      <w:proofErr w:type="spellStart"/>
      <w:r w:rsidR="00CE6C69">
        <w:t>insuliners</w:t>
      </w:r>
      <w:proofErr w:type="spellEnd"/>
      <w:r w:rsidR="00CE6C69">
        <w:t xml:space="preserve"> verkningsprofil.</w:t>
      </w:r>
    </w:p>
    <w:p w:rsidR="0011507B" w:rsidRDefault="0011507B" w14:paraId="70C71E06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bookmarkStart w:name="_Referenser" w:id="16"/>
      <w:bookmarkEnd w:id="16"/>
      <w:r>
        <w:br w:type="page"/>
      </w:r>
    </w:p>
    <w:p w:rsidRPr="00CE6C69" w:rsidR="009C6C0C" w:rsidP="00555C9A" w:rsidRDefault="009C6C0C" w14:paraId="606E1432" w14:textId="429BDF02">
      <w:pPr>
        <w:pStyle w:val="Rubrik3"/>
      </w:pPr>
      <w:r w:rsidRPr="00CE6C69">
        <w:t>R</w:t>
      </w:r>
      <w:r w:rsidRPr="00CE6C69" w:rsidR="009A07DC">
        <w:t>eferenser</w:t>
      </w:r>
    </w:p>
    <w:p w:rsidR="009C6C0C" w:rsidP="00CE6C69" w:rsidRDefault="00CE6C69" w14:paraId="40AA233F" w14:textId="3C63B465">
      <w:pPr>
        <w:pStyle w:val="Liststycke"/>
        <w:numPr>
          <w:ilvl w:val="0"/>
          <w:numId w:val="35"/>
        </w:numPr>
      </w:pPr>
      <w:hyperlink w:history="1" r:id="rId14">
        <w:r w:rsidRPr="00CE6C69">
          <w:rPr>
            <w:rStyle w:val="Hyperlnk"/>
          </w:rPr>
          <w:t>Avsnitt om diabetes och anestesi</w:t>
        </w:r>
      </w:hyperlink>
      <w:r>
        <w:t xml:space="preserve"> i </w:t>
      </w:r>
      <w:r w:rsidR="00B536EA">
        <w:t>D</w:t>
      </w:r>
      <w:r>
        <w:t>iabeteshandboken.</w:t>
      </w:r>
    </w:p>
    <w:p w:rsidR="00CE6C69" w:rsidP="00CE6C69" w:rsidRDefault="00CE6C69" w14:paraId="531B0A10" w14:textId="580C5CEF">
      <w:pPr>
        <w:pStyle w:val="Liststycke"/>
        <w:numPr>
          <w:ilvl w:val="0"/>
          <w:numId w:val="35"/>
        </w:numPr>
      </w:pPr>
      <w:hyperlink w:history="1" r:id="rId15">
        <w:r w:rsidRPr="00CE6C69">
          <w:rPr>
            <w:rStyle w:val="Hyperlnk"/>
          </w:rPr>
          <w:t xml:space="preserve">Rutin Diabetes </w:t>
        </w:r>
        <w:proofErr w:type="spellStart"/>
        <w:r w:rsidRPr="00CE6C69">
          <w:rPr>
            <w:rStyle w:val="Hyperlnk"/>
          </w:rPr>
          <w:t>mellitus</w:t>
        </w:r>
        <w:proofErr w:type="spellEnd"/>
        <w:r w:rsidRPr="00CE6C69">
          <w:rPr>
            <w:rStyle w:val="Hyperlnk"/>
          </w:rPr>
          <w:t xml:space="preserve"> – Anestesi</w:t>
        </w:r>
      </w:hyperlink>
      <w:r>
        <w:t xml:space="preserve"> på SU</w:t>
      </w:r>
      <w:r w:rsidR="0001049A">
        <w:t>,</w:t>
      </w:r>
      <w:r w:rsidR="00B407FD">
        <w:br/>
      </w:r>
      <w:r w:rsidR="00B407FD">
        <w:t>där finns det även ytterligare referenser</w:t>
      </w:r>
      <w:r w:rsidR="00B536EA">
        <w:t>.</w:t>
      </w:r>
    </w:p>
    <w:p w:rsidR="00CE6C69" w:rsidP="00CE6C69" w:rsidRDefault="00CE6C69" w14:paraId="6A58D996" w14:textId="5DBA6355">
      <w:pPr>
        <w:pStyle w:val="Liststycke"/>
        <w:numPr>
          <w:ilvl w:val="0"/>
          <w:numId w:val="35"/>
        </w:numPr>
        <w:rPr>
          <w:lang w:val="en-US"/>
        </w:rPr>
      </w:pPr>
      <w:r w:rsidRPr="00CE6C69">
        <w:rPr>
          <w:lang w:val="en-US"/>
        </w:rPr>
        <w:t xml:space="preserve">Crowley K et al: </w:t>
      </w:r>
      <w:hyperlink w:history="1" r:id="rId16">
        <w:r w:rsidRPr="00FC52A5">
          <w:rPr>
            <w:rStyle w:val="Hyperlnk"/>
            <w:lang w:val="en-US"/>
          </w:rPr>
          <w:t>Current practice in the perioperative management of patients with diabetes mellitus</w:t>
        </w:r>
      </w:hyperlink>
      <w:r w:rsidRPr="00CE6C69">
        <w:rPr>
          <w:lang w:val="en-US"/>
        </w:rPr>
        <w:t xml:space="preserve">: a narrative review. Br J </w:t>
      </w:r>
      <w:proofErr w:type="spellStart"/>
      <w:r w:rsidRPr="00CE6C69">
        <w:rPr>
          <w:lang w:val="en-US"/>
        </w:rPr>
        <w:t>Anaesth</w:t>
      </w:r>
      <w:proofErr w:type="spellEnd"/>
      <w:r w:rsidRPr="00CE6C69">
        <w:rPr>
          <w:lang w:val="en-US"/>
        </w:rPr>
        <w:t xml:space="preserve"> 2023 Aug;131(2):242-252.</w:t>
      </w:r>
      <w:r>
        <w:rPr>
          <w:lang w:val="en-US"/>
        </w:rPr>
        <w:t xml:space="preserve"> </w:t>
      </w:r>
      <w:proofErr w:type="spellStart"/>
      <w:r w:rsidRPr="00CE6C69">
        <w:rPr>
          <w:lang w:val="en-US"/>
        </w:rPr>
        <w:t>doi</w:t>
      </w:r>
      <w:proofErr w:type="spellEnd"/>
      <w:r w:rsidRPr="00CE6C69">
        <w:rPr>
          <w:lang w:val="en-US"/>
        </w:rPr>
        <w:t xml:space="preserve">: </w:t>
      </w:r>
      <w:r>
        <w:rPr>
          <w:lang w:val="en-US"/>
        </w:rPr>
        <w:t>1</w:t>
      </w:r>
      <w:r w:rsidRPr="00CE6C69">
        <w:rPr>
          <w:lang w:val="en-US"/>
        </w:rPr>
        <w:t>0.1016/j.bja.2023.02.039</w:t>
      </w:r>
      <w:r>
        <w:rPr>
          <w:lang w:val="en-US"/>
        </w:rPr>
        <w:t>.</w:t>
      </w:r>
    </w:p>
    <w:p w:rsidR="006F2B8B" w:rsidP="00CE6C69" w:rsidRDefault="008E4566" w14:paraId="5DD601CD" w14:textId="25D9A535">
      <w:pPr>
        <w:pStyle w:val="Liststycke"/>
        <w:numPr>
          <w:ilvl w:val="0"/>
          <w:numId w:val="35"/>
        </w:numPr>
        <w:rPr>
          <w:lang w:val="en-US"/>
        </w:rPr>
      </w:pPr>
      <w:r w:rsidRPr="008E4566">
        <w:rPr>
          <w:lang w:val="en-US"/>
        </w:rPr>
        <w:t>CPOC (Centre for Perioperative Care)</w:t>
      </w:r>
      <w:r>
        <w:rPr>
          <w:lang w:val="en-US"/>
        </w:rPr>
        <w:t xml:space="preserve">: </w:t>
      </w:r>
      <w:hyperlink w:history="1" r:id="rId17">
        <w:r w:rsidRPr="008A5EC5">
          <w:rPr>
            <w:rStyle w:val="Hyperlnk"/>
            <w:lang w:val="en-US"/>
          </w:rPr>
          <w:t>Guideline for Perioperative Care for People with Diabetes Mellitus Undergoing Elective and Emergency Surgery</w:t>
        </w:r>
      </w:hyperlink>
      <w:r>
        <w:rPr>
          <w:lang w:val="en-US"/>
        </w:rPr>
        <w:t xml:space="preserve">, </w:t>
      </w:r>
      <w:r w:rsidRPr="008E4566">
        <w:rPr>
          <w:lang w:val="en-US"/>
        </w:rPr>
        <w:t>202</w:t>
      </w:r>
      <w:r>
        <w:rPr>
          <w:lang w:val="en-US"/>
        </w:rPr>
        <w:t>1.</w:t>
      </w:r>
    </w:p>
    <w:p w:rsidR="00B306BA" w:rsidP="007D4F8C" w:rsidRDefault="00B306BA" w14:paraId="758724B6" w14:textId="44E9EA6B">
      <w:pPr>
        <w:pStyle w:val="Liststycke"/>
        <w:numPr>
          <w:ilvl w:val="0"/>
          <w:numId w:val="35"/>
        </w:numPr>
        <w:rPr>
          <w:lang w:val="en-US"/>
        </w:rPr>
      </w:pPr>
      <w:r w:rsidRPr="007D4F8C">
        <w:rPr>
          <w:lang w:val="en-US"/>
        </w:rPr>
        <w:t>Yu A et al</w:t>
      </w:r>
      <w:r w:rsidRPr="007D4F8C" w:rsidR="007D4F8C">
        <w:rPr>
          <w:lang w:val="en-US"/>
        </w:rPr>
        <w:t xml:space="preserve">: </w:t>
      </w:r>
      <w:hyperlink w:history="1" r:id="rId18">
        <w:r w:rsidRPr="001A3A6E" w:rsidR="007D4F8C">
          <w:rPr>
            <w:rStyle w:val="Hyperlnk"/>
            <w:lang w:val="en-US"/>
          </w:rPr>
          <w:t xml:space="preserve">Impact of preoperative </w:t>
        </w:r>
        <w:proofErr w:type="spellStart"/>
        <w:r w:rsidRPr="001A3A6E" w:rsidR="007D4F8C">
          <w:rPr>
            <w:rStyle w:val="Hyperlnk"/>
            <w:lang w:val="en-US"/>
          </w:rPr>
          <w:t>haemoglobin</w:t>
        </w:r>
        <w:proofErr w:type="spellEnd"/>
        <w:r w:rsidRPr="001A3A6E" w:rsidR="007D4F8C">
          <w:rPr>
            <w:rStyle w:val="Hyperlnk"/>
            <w:lang w:val="en-US"/>
          </w:rPr>
          <w:t xml:space="preserve"> A1c levels on postoperative outcomes in adults undergoing major noncardiac surgery: A systematic review</w:t>
        </w:r>
      </w:hyperlink>
      <w:r w:rsidRPr="007D4F8C" w:rsidR="007D4F8C">
        <w:rPr>
          <w:lang w:val="en-US"/>
        </w:rPr>
        <w:t xml:space="preserve">. </w:t>
      </w:r>
      <w:proofErr w:type="spellStart"/>
      <w:r w:rsidRPr="00B306BA">
        <w:rPr>
          <w:lang w:val="en-US"/>
        </w:rPr>
        <w:t>Diabet</w:t>
      </w:r>
      <w:proofErr w:type="spellEnd"/>
      <w:r w:rsidRPr="00B306BA">
        <w:rPr>
          <w:lang w:val="en-US"/>
        </w:rPr>
        <w:t xml:space="preserve"> Med</w:t>
      </w:r>
      <w:r w:rsidRPr="001A3A6E" w:rsidR="007D4F8C">
        <w:rPr>
          <w:lang w:val="en-US"/>
        </w:rPr>
        <w:t xml:space="preserve">. </w:t>
      </w:r>
      <w:r w:rsidRPr="001A3A6E">
        <w:rPr>
          <w:lang w:val="en-US"/>
        </w:rPr>
        <w:t>2024</w:t>
      </w:r>
      <w:r w:rsidRPr="001A3A6E" w:rsidR="007D4F8C">
        <w:rPr>
          <w:lang w:val="en-US"/>
        </w:rPr>
        <w:t xml:space="preserve"> </w:t>
      </w:r>
      <w:r w:rsidRPr="001A3A6E">
        <w:rPr>
          <w:lang w:val="en-US"/>
        </w:rPr>
        <w:t>Oct;</w:t>
      </w:r>
      <w:r w:rsidRPr="001A3A6E" w:rsidR="007D4F8C">
        <w:rPr>
          <w:lang w:val="en-US"/>
        </w:rPr>
        <w:t xml:space="preserve"> </w:t>
      </w:r>
      <w:r w:rsidRPr="001A3A6E">
        <w:rPr>
          <w:lang w:val="en-US"/>
        </w:rPr>
        <w:t>41(10):</w:t>
      </w:r>
      <w:r w:rsidRPr="001A3A6E" w:rsidR="007D4F8C">
        <w:rPr>
          <w:lang w:val="en-US"/>
        </w:rPr>
        <w:t xml:space="preserve"> </w:t>
      </w:r>
      <w:r w:rsidRPr="001A3A6E">
        <w:rPr>
          <w:lang w:val="en-US"/>
        </w:rPr>
        <w:t>e15380.</w:t>
      </w:r>
      <w:r w:rsidRPr="001A3A6E" w:rsidR="007D4F8C">
        <w:rPr>
          <w:lang w:val="en-US"/>
        </w:rPr>
        <w:t xml:space="preserve"> </w:t>
      </w:r>
      <w:r w:rsidRPr="00B306BA">
        <w:rPr>
          <w:lang w:val="en-US"/>
        </w:rPr>
        <w:t> </w:t>
      </w:r>
      <w:proofErr w:type="spellStart"/>
      <w:r w:rsidRPr="00B306BA">
        <w:rPr>
          <w:lang w:val="en-US"/>
        </w:rPr>
        <w:t>doi</w:t>
      </w:r>
      <w:proofErr w:type="spellEnd"/>
      <w:r w:rsidRPr="00B306BA">
        <w:rPr>
          <w:lang w:val="en-US"/>
        </w:rPr>
        <w:t>: 10.1111/dme.15380</w:t>
      </w:r>
      <w:r w:rsidRPr="001A3A6E" w:rsidR="007D4F8C">
        <w:rPr>
          <w:lang w:val="en-US"/>
        </w:rPr>
        <w:t>.</w:t>
      </w:r>
    </w:p>
    <w:p w:rsidRPr="006E1A5D" w:rsidR="001464AF" w:rsidP="006E1A5D" w:rsidRDefault="001464AF" w14:paraId="64AA2004" w14:textId="673E022C">
      <w:pPr>
        <w:pStyle w:val="Liststycke"/>
        <w:numPr>
          <w:ilvl w:val="0"/>
          <w:numId w:val="35"/>
        </w:numPr>
        <w:rPr>
          <w:rStyle w:val="Hyperlnk"/>
          <w:lang w:val="en-US"/>
        </w:rPr>
      </w:pPr>
      <w:r>
        <w:t>SFAI</w:t>
      </w:r>
      <w:r w:rsidRPr="00167BF2">
        <w:rPr>
          <w:rStyle w:val="Hyperlnk"/>
        </w:rPr>
        <w:t xml:space="preserve">: </w:t>
      </w:r>
      <w:hyperlink r:id="rId19">
        <w:r w:rsidRPr="00167BF2" w:rsidR="00D4177C">
          <w:rPr>
            <w:rStyle w:val="Hyperlnk"/>
          </w:rPr>
          <w:t>Preoperativ fasta för vuxna och barn</w:t>
        </w:r>
      </w:hyperlink>
      <w:r w:rsidRPr="00167BF2" w:rsidR="00D4177C">
        <w:rPr>
          <w:rStyle w:val="Hyperlnk"/>
        </w:rPr>
        <w:t xml:space="preserve">. </w:t>
      </w:r>
      <w:r w:rsidRPr="006E1A5D" w:rsidR="00D4177C">
        <w:rPr>
          <w:rStyle w:val="Hyperlnk"/>
          <w:lang w:val="en-US"/>
        </w:rPr>
        <w:t>Reviderad 2025 avseende GLP1-analoger.</w:t>
      </w:r>
    </w:p>
    <w:p w:rsidR="3D085729" w:rsidP="006E1A5D" w:rsidRDefault="3D085729" w14:paraId="6E86FA15" w14:textId="6E691DB3">
      <w:pPr>
        <w:pStyle w:val="Liststycke"/>
        <w:numPr>
          <w:ilvl w:val="0"/>
          <w:numId w:val="35"/>
        </w:numPr>
        <w:rPr>
          <w:lang w:val="en-US"/>
        </w:rPr>
      </w:pPr>
      <w:r w:rsidRPr="006E1A5D">
        <w:rPr>
          <w:rStyle w:val="Hyperlnk"/>
          <w:lang w:val="en-US"/>
        </w:rPr>
        <w:t>El-</w:t>
      </w:r>
      <w:proofErr w:type="spellStart"/>
      <w:r w:rsidRPr="006E1A5D">
        <w:rPr>
          <w:rStyle w:val="Hyperlnk"/>
          <w:lang w:val="en-US"/>
        </w:rPr>
        <w:t>Boghdadly</w:t>
      </w:r>
      <w:proofErr w:type="spellEnd"/>
      <w:r w:rsidRPr="006E1A5D">
        <w:rPr>
          <w:rStyle w:val="Hyperlnk"/>
          <w:lang w:val="en-US"/>
        </w:rPr>
        <w:t xml:space="preserve"> K, Dhesi J, </w:t>
      </w:r>
      <w:proofErr w:type="spellStart"/>
      <w:r w:rsidRPr="006E1A5D">
        <w:rPr>
          <w:rStyle w:val="Hyperlnk"/>
          <w:lang w:val="en-US"/>
        </w:rPr>
        <w:t>Fabb</w:t>
      </w:r>
      <w:proofErr w:type="spellEnd"/>
      <w:r w:rsidRPr="006E1A5D">
        <w:rPr>
          <w:rStyle w:val="Hyperlnk"/>
          <w:lang w:val="en-US"/>
        </w:rPr>
        <w:t xml:space="preserve"> P, et al. </w:t>
      </w:r>
      <w:hyperlink r:id="rId20">
        <w:r w:rsidRPr="5EFB6152">
          <w:rPr>
            <w:rStyle w:val="Hyperlnk"/>
            <w:lang w:val="en-US"/>
          </w:rPr>
          <w:t>Elective peri-operative management of adults taking glucagon-like peptide-1 receptor agonists, glucose-dependent insulinotropic peptide agonists and sodium-glucose cotransporter-2 inhibitors: a multidisciplinary consensus statement</w:t>
        </w:r>
        <w:r w:rsidRPr="5EFB6152" w:rsidR="3DCFC4D5">
          <w:rPr>
            <w:rStyle w:val="Hyperlnk"/>
            <w:lang w:val="en-US"/>
          </w:rPr>
          <w:t>.</w:t>
        </w:r>
      </w:hyperlink>
      <w:r w:rsidRPr="5EFB6152">
        <w:rPr>
          <w:lang w:val="en-US"/>
        </w:rPr>
        <w:t xml:space="preserve"> </w:t>
      </w:r>
      <w:proofErr w:type="spellStart"/>
      <w:r w:rsidRPr="5EFB6152">
        <w:rPr>
          <w:lang w:val="en-US"/>
        </w:rPr>
        <w:t>Anaesthesia</w:t>
      </w:r>
      <w:proofErr w:type="spellEnd"/>
      <w:r w:rsidRPr="5EFB6152">
        <w:rPr>
          <w:lang w:val="en-US"/>
        </w:rPr>
        <w:t xml:space="preserve"> 2025;80(4):412-424.</w:t>
      </w:r>
      <w:r w:rsidRPr="5EFB6152" w:rsidR="490AF66C">
        <w:rPr>
          <w:lang w:val="en-US"/>
        </w:rPr>
        <w:t xml:space="preserve"> </w:t>
      </w:r>
      <w:proofErr w:type="spellStart"/>
      <w:r w:rsidRPr="5EFB6152" w:rsidR="490AF66C">
        <w:rPr>
          <w:lang w:val="en-US"/>
        </w:rPr>
        <w:t>doi</w:t>
      </w:r>
      <w:proofErr w:type="spellEnd"/>
      <w:r w:rsidRPr="5EFB6152" w:rsidR="490AF66C">
        <w:rPr>
          <w:lang w:val="en-US"/>
        </w:rPr>
        <w:t>: 10.1111/anae.16541.</w:t>
      </w:r>
    </w:p>
    <w:sectPr w:rsidR="3D085729" w:rsidSect="00E91F90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4930" w:rsidRDefault="000B4930" w14:paraId="3F5DA581" w14:textId="77777777">
      <w:r>
        <w:separator/>
      </w:r>
    </w:p>
  </w:endnote>
  <w:endnote w:type="continuationSeparator" w:id="0">
    <w:p w:rsidR="000B4930" w:rsidRDefault="000B4930" w14:paraId="380A5056" w14:textId="77777777">
      <w:r>
        <w:continuationSeparator/>
      </w:r>
    </w:p>
  </w:endnote>
  <w:endnote w:type="continuationNotice" w:id="1">
    <w:p w:rsidR="000B4930" w:rsidRDefault="000B4930" w14:paraId="0F7E746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4930" w:rsidRDefault="000B4930" w14:paraId="7D024C97" w14:textId="77777777"/>
  </w:footnote>
  <w:footnote w:type="continuationSeparator" w:id="0">
    <w:p w:rsidR="000B4930" w:rsidRDefault="000B4930" w14:paraId="4F8246BE" w14:textId="77777777">
      <w:r>
        <w:continuationSeparator/>
      </w:r>
    </w:p>
  </w:footnote>
  <w:footnote w:type="continuationNotice" w:id="1">
    <w:p w:rsidR="000B4930" w:rsidRDefault="000B4930" w14:paraId="7114474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311CE48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780A99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6704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79496A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AE1038F"/>
    <w:multiLevelType w:val="hybridMultilevel"/>
    <w:tmpl w:val="63A6561A"/>
    <w:lvl w:ilvl="0" w:tplc="A0102B68">
      <w:numFmt w:val="bullet"/>
      <w:lvlText w:val="-"/>
      <w:lvlJc w:val="left"/>
      <w:pPr>
        <w:ind w:left="2344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4B93FC7"/>
    <w:multiLevelType w:val="hybridMultilevel"/>
    <w:tmpl w:val="F62A32B2"/>
    <w:lvl w:ilvl="0" w:tplc="041D0001">
      <w:start w:val="1"/>
      <w:numFmt w:val="bullet"/>
      <w:lvlText w:val=""/>
      <w:lvlJc w:val="left"/>
      <w:pPr>
        <w:ind w:left="2344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D6F744B"/>
    <w:multiLevelType w:val="hybridMultilevel"/>
    <w:tmpl w:val="B6DA36E4"/>
    <w:lvl w:ilvl="0" w:tplc="A0102B68">
      <w:numFmt w:val="bullet"/>
      <w:lvlText w:val="-"/>
      <w:lvlJc w:val="left"/>
      <w:pPr>
        <w:ind w:left="1352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1" w15:restartNumberingAfterBreak="0">
    <w:nsid w:val="2E082DA7"/>
    <w:multiLevelType w:val="hybridMultilevel"/>
    <w:tmpl w:val="0936AA0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3859779A"/>
    <w:multiLevelType w:val="hybridMultilevel"/>
    <w:tmpl w:val="2DD82FE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5" w15:restartNumberingAfterBreak="0">
    <w:nsid w:val="3E0A5358"/>
    <w:multiLevelType w:val="hybridMultilevel"/>
    <w:tmpl w:val="47BA25D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4A0AD9B6">
      <w:numFmt w:val="bullet"/>
      <w:lvlText w:val="-"/>
      <w:lvlJc w:val="left"/>
      <w:pPr>
        <w:ind w:left="2432" w:hanging="360"/>
      </w:pPr>
      <w:rPr>
        <w:rFonts w:hint="default" w:ascii="Times New Roman" w:hAnsi="Times New Roman" w:eastAsia="Times New Roman" w:cs="Times New Roman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E572B78"/>
    <w:multiLevelType w:val="hybridMultilevel"/>
    <w:tmpl w:val="BD946AC8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A0989862"/>
    <w:lvl w:ilvl="0" w:tplc="041D0001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5D6E15A0"/>
    <w:multiLevelType w:val="hybridMultilevel"/>
    <w:tmpl w:val="A71C739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6D411897"/>
    <w:multiLevelType w:val="hybridMultilevel"/>
    <w:tmpl w:val="22384B2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6E5924B9"/>
    <w:multiLevelType w:val="hybridMultilevel"/>
    <w:tmpl w:val="322AD0B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6F487B79"/>
    <w:multiLevelType w:val="hybridMultilevel"/>
    <w:tmpl w:val="57EA3FD8"/>
    <w:lvl w:ilvl="0" w:tplc="A0102B68">
      <w:numFmt w:val="bullet"/>
      <w:lvlText w:val="-"/>
      <w:lvlJc w:val="left"/>
      <w:pPr>
        <w:ind w:left="2344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7" w15:restartNumberingAfterBreak="0">
    <w:nsid w:val="77B77C14"/>
    <w:multiLevelType w:val="hybridMultilevel"/>
    <w:tmpl w:val="C6F41E16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8" w15:restartNumberingAfterBreak="0">
    <w:nsid w:val="78937D1B"/>
    <w:multiLevelType w:val="multilevel"/>
    <w:tmpl w:val="9778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477798437">
    <w:abstractNumId w:val="30"/>
  </w:num>
  <w:num w:numId="2" w16cid:durableId="1368678017">
    <w:abstractNumId w:val="21"/>
  </w:num>
  <w:num w:numId="3" w16cid:durableId="65955498">
    <w:abstractNumId w:val="0"/>
  </w:num>
  <w:num w:numId="4" w16cid:durableId="1756129309">
    <w:abstractNumId w:val="8"/>
  </w:num>
  <w:num w:numId="5" w16cid:durableId="1275554301">
    <w:abstractNumId w:val="26"/>
  </w:num>
  <w:num w:numId="6" w16cid:durableId="301084614">
    <w:abstractNumId w:val="2"/>
  </w:num>
  <w:num w:numId="7" w16cid:durableId="550389584">
    <w:abstractNumId w:val="17"/>
  </w:num>
  <w:num w:numId="8" w16cid:durableId="1303078471">
    <w:abstractNumId w:val="13"/>
  </w:num>
  <w:num w:numId="9" w16cid:durableId="901479537">
    <w:abstractNumId w:val="1"/>
  </w:num>
  <w:num w:numId="10" w16cid:durableId="704217085">
    <w:abstractNumId w:val="1"/>
  </w:num>
  <w:num w:numId="11" w16cid:durableId="20208349">
    <w:abstractNumId w:val="3"/>
  </w:num>
  <w:num w:numId="12" w16cid:durableId="1373076926">
    <w:abstractNumId w:val="5"/>
  </w:num>
  <w:num w:numId="13" w16cid:durableId="995182193">
    <w:abstractNumId w:val="20"/>
  </w:num>
  <w:num w:numId="14" w16cid:durableId="1124271322">
    <w:abstractNumId w:val="14"/>
  </w:num>
  <w:num w:numId="15" w16cid:durableId="704453698">
    <w:abstractNumId w:val="9"/>
  </w:num>
  <w:num w:numId="16" w16cid:durableId="17977647">
    <w:abstractNumId w:val="19"/>
  </w:num>
  <w:num w:numId="17" w16cid:durableId="1819572294">
    <w:abstractNumId w:val="6"/>
  </w:num>
  <w:num w:numId="18" w16cid:durableId="132413705">
    <w:abstractNumId w:val="16"/>
  </w:num>
  <w:num w:numId="19" w16cid:durableId="354967598">
    <w:abstractNumId w:val="29"/>
  </w:num>
  <w:num w:numId="20" w16cid:durableId="325791717">
    <w:abstractNumId w:val="11"/>
  </w:num>
  <w:num w:numId="21" w16cid:durableId="304087187">
    <w:abstractNumId w:val="15"/>
  </w:num>
  <w:num w:numId="22" w16cid:durableId="1306395574">
    <w:abstractNumId w:val="20"/>
  </w:num>
  <w:num w:numId="23" w16cid:durableId="120615771">
    <w:abstractNumId w:val="20"/>
  </w:num>
  <w:num w:numId="24" w16cid:durableId="970358706">
    <w:abstractNumId w:val="20"/>
  </w:num>
  <w:num w:numId="25" w16cid:durableId="2083335676">
    <w:abstractNumId w:val="20"/>
  </w:num>
  <w:num w:numId="26" w16cid:durableId="992216930">
    <w:abstractNumId w:val="27"/>
  </w:num>
  <w:num w:numId="27" w16cid:durableId="1444880421">
    <w:abstractNumId w:val="24"/>
  </w:num>
  <w:num w:numId="28" w16cid:durableId="879899576">
    <w:abstractNumId w:val="10"/>
  </w:num>
  <w:num w:numId="29" w16cid:durableId="1329940520">
    <w:abstractNumId w:val="25"/>
  </w:num>
  <w:num w:numId="30" w16cid:durableId="1949386289">
    <w:abstractNumId w:val="4"/>
  </w:num>
  <w:num w:numId="31" w16cid:durableId="370693742">
    <w:abstractNumId w:val="7"/>
  </w:num>
  <w:num w:numId="32" w16cid:durableId="1028212989">
    <w:abstractNumId w:val="20"/>
  </w:num>
  <w:num w:numId="33" w16cid:durableId="456334596">
    <w:abstractNumId w:val="22"/>
  </w:num>
  <w:num w:numId="34" w16cid:durableId="711461372">
    <w:abstractNumId w:val="12"/>
  </w:num>
  <w:num w:numId="35" w16cid:durableId="2025934178">
    <w:abstractNumId w:val="23"/>
  </w:num>
  <w:num w:numId="36" w16cid:durableId="744307013">
    <w:abstractNumId w:val="18"/>
  </w:num>
  <w:num w:numId="37" w16cid:durableId="1928077471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49A"/>
    <w:rsid w:val="00010D47"/>
    <w:rsid w:val="00016CF0"/>
    <w:rsid w:val="00030DDD"/>
    <w:rsid w:val="000313BB"/>
    <w:rsid w:val="000314D1"/>
    <w:rsid w:val="00033ED5"/>
    <w:rsid w:val="0004216C"/>
    <w:rsid w:val="00044DA4"/>
    <w:rsid w:val="000504C0"/>
    <w:rsid w:val="00050500"/>
    <w:rsid w:val="00053CC3"/>
    <w:rsid w:val="0005691C"/>
    <w:rsid w:val="00056ECB"/>
    <w:rsid w:val="00056ED5"/>
    <w:rsid w:val="0006167A"/>
    <w:rsid w:val="00061969"/>
    <w:rsid w:val="000655CC"/>
    <w:rsid w:val="000700AE"/>
    <w:rsid w:val="00080A2A"/>
    <w:rsid w:val="000833AB"/>
    <w:rsid w:val="00084024"/>
    <w:rsid w:val="0009062C"/>
    <w:rsid w:val="00095368"/>
    <w:rsid w:val="000954C4"/>
    <w:rsid w:val="000A611A"/>
    <w:rsid w:val="000B12D9"/>
    <w:rsid w:val="000B15BF"/>
    <w:rsid w:val="000B4536"/>
    <w:rsid w:val="000B4930"/>
    <w:rsid w:val="000B7715"/>
    <w:rsid w:val="000E463B"/>
    <w:rsid w:val="000E5A7E"/>
    <w:rsid w:val="000F43A3"/>
    <w:rsid w:val="000F7681"/>
    <w:rsid w:val="00103031"/>
    <w:rsid w:val="001044FE"/>
    <w:rsid w:val="001067BB"/>
    <w:rsid w:val="001139D4"/>
    <w:rsid w:val="0011507B"/>
    <w:rsid w:val="00123F73"/>
    <w:rsid w:val="00131B08"/>
    <w:rsid w:val="00132A59"/>
    <w:rsid w:val="00133337"/>
    <w:rsid w:val="00133A0F"/>
    <w:rsid w:val="0013580F"/>
    <w:rsid w:val="00137B6D"/>
    <w:rsid w:val="0014070B"/>
    <w:rsid w:val="001422C1"/>
    <w:rsid w:val="001464AF"/>
    <w:rsid w:val="00146B65"/>
    <w:rsid w:val="001522AE"/>
    <w:rsid w:val="00155767"/>
    <w:rsid w:val="00157D5B"/>
    <w:rsid w:val="00161FE6"/>
    <w:rsid w:val="00164C3D"/>
    <w:rsid w:val="00166D3A"/>
    <w:rsid w:val="00167BF2"/>
    <w:rsid w:val="00173EB3"/>
    <w:rsid w:val="0017508E"/>
    <w:rsid w:val="00181FDC"/>
    <w:rsid w:val="00184167"/>
    <w:rsid w:val="001860B9"/>
    <w:rsid w:val="00186F2B"/>
    <w:rsid w:val="001874D6"/>
    <w:rsid w:val="00187E7B"/>
    <w:rsid w:val="0019632A"/>
    <w:rsid w:val="001A3A6E"/>
    <w:rsid w:val="001A4E7C"/>
    <w:rsid w:val="001B762C"/>
    <w:rsid w:val="001C4D0A"/>
    <w:rsid w:val="001C5FEF"/>
    <w:rsid w:val="001E2656"/>
    <w:rsid w:val="001E3789"/>
    <w:rsid w:val="00211487"/>
    <w:rsid w:val="00211D91"/>
    <w:rsid w:val="00217DEC"/>
    <w:rsid w:val="00230DE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42B"/>
    <w:rsid w:val="002E263F"/>
    <w:rsid w:val="002E6F81"/>
    <w:rsid w:val="002F08BA"/>
    <w:rsid w:val="002F2CFF"/>
    <w:rsid w:val="002F4597"/>
    <w:rsid w:val="002F568B"/>
    <w:rsid w:val="002F7818"/>
    <w:rsid w:val="00302433"/>
    <w:rsid w:val="003066D0"/>
    <w:rsid w:val="00311401"/>
    <w:rsid w:val="003158C4"/>
    <w:rsid w:val="003203D7"/>
    <w:rsid w:val="00320F86"/>
    <w:rsid w:val="00324171"/>
    <w:rsid w:val="00326C24"/>
    <w:rsid w:val="003330FC"/>
    <w:rsid w:val="00337F99"/>
    <w:rsid w:val="003410BD"/>
    <w:rsid w:val="0034307B"/>
    <w:rsid w:val="00345EB1"/>
    <w:rsid w:val="00350CC4"/>
    <w:rsid w:val="00356D5E"/>
    <w:rsid w:val="003603FA"/>
    <w:rsid w:val="00360E0D"/>
    <w:rsid w:val="003630CD"/>
    <w:rsid w:val="0036357D"/>
    <w:rsid w:val="0036594C"/>
    <w:rsid w:val="00367D19"/>
    <w:rsid w:val="00371BED"/>
    <w:rsid w:val="003774A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7528"/>
    <w:rsid w:val="00404948"/>
    <w:rsid w:val="00406BEA"/>
    <w:rsid w:val="00413A60"/>
    <w:rsid w:val="00414FC1"/>
    <w:rsid w:val="004230F7"/>
    <w:rsid w:val="00427D8C"/>
    <w:rsid w:val="0043167E"/>
    <w:rsid w:val="0043409A"/>
    <w:rsid w:val="0043673A"/>
    <w:rsid w:val="00441DED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194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5C9A"/>
    <w:rsid w:val="005578FA"/>
    <w:rsid w:val="00565129"/>
    <w:rsid w:val="00565CD0"/>
    <w:rsid w:val="00567820"/>
    <w:rsid w:val="005770AD"/>
    <w:rsid w:val="00581414"/>
    <w:rsid w:val="00582490"/>
    <w:rsid w:val="00590F07"/>
    <w:rsid w:val="00597E28"/>
    <w:rsid w:val="005A54ED"/>
    <w:rsid w:val="005A5ACD"/>
    <w:rsid w:val="005A5D5B"/>
    <w:rsid w:val="005A6081"/>
    <w:rsid w:val="005A627D"/>
    <w:rsid w:val="005B6B7E"/>
    <w:rsid w:val="005C0045"/>
    <w:rsid w:val="005C084E"/>
    <w:rsid w:val="005C4606"/>
    <w:rsid w:val="005D0B0C"/>
    <w:rsid w:val="005E02B3"/>
    <w:rsid w:val="005E1E24"/>
    <w:rsid w:val="005F1207"/>
    <w:rsid w:val="005F72AD"/>
    <w:rsid w:val="0060596B"/>
    <w:rsid w:val="00606D97"/>
    <w:rsid w:val="00614E64"/>
    <w:rsid w:val="00617710"/>
    <w:rsid w:val="00617EE6"/>
    <w:rsid w:val="0062184C"/>
    <w:rsid w:val="00623724"/>
    <w:rsid w:val="00627BEA"/>
    <w:rsid w:val="00631315"/>
    <w:rsid w:val="00631821"/>
    <w:rsid w:val="006319DB"/>
    <w:rsid w:val="00634A29"/>
    <w:rsid w:val="006556D4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5548"/>
    <w:rsid w:val="006C6A4B"/>
    <w:rsid w:val="006C779F"/>
    <w:rsid w:val="006D01F5"/>
    <w:rsid w:val="006D0CFB"/>
    <w:rsid w:val="006D30C0"/>
    <w:rsid w:val="006D7535"/>
    <w:rsid w:val="006E1A5D"/>
    <w:rsid w:val="006E450B"/>
    <w:rsid w:val="006F0D7E"/>
    <w:rsid w:val="006F11E3"/>
    <w:rsid w:val="006F2B8B"/>
    <w:rsid w:val="00710B77"/>
    <w:rsid w:val="007155D5"/>
    <w:rsid w:val="00716F57"/>
    <w:rsid w:val="0072075B"/>
    <w:rsid w:val="00721F9A"/>
    <w:rsid w:val="007221C2"/>
    <w:rsid w:val="00725850"/>
    <w:rsid w:val="00730955"/>
    <w:rsid w:val="00731F82"/>
    <w:rsid w:val="00733A9C"/>
    <w:rsid w:val="00736574"/>
    <w:rsid w:val="007367E0"/>
    <w:rsid w:val="00737215"/>
    <w:rsid w:val="007533B3"/>
    <w:rsid w:val="00754905"/>
    <w:rsid w:val="00760038"/>
    <w:rsid w:val="00762017"/>
    <w:rsid w:val="00762EE0"/>
    <w:rsid w:val="00765C41"/>
    <w:rsid w:val="00771100"/>
    <w:rsid w:val="007759DD"/>
    <w:rsid w:val="00782C49"/>
    <w:rsid w:val="0078609F"/>
    <w:rsid w:val="007917BA"/>
    <w:rsid w:val="00792604"/>
    <w:rsid w:val="007A334E"/>
    <w:rsid w:val="007A5C6F"/>
    <w:rsid w:val="007D1C62"/>
    <w:rsid w:val="007D4241"/>
    <w:rsid w:val="007D4317"/>
    <w:rsid w:val="007D4EA3"/>
    <w:rsid w:val="007D4F8C"/>
    <w:rsid w:val="007E0945"/>
    <w:rsid w:val="007F1CFF"/>
    <w:rsid w:val="007F5DD5"/>
    <w:rsid w:val="0080774E"/>
    <w:rsid w:val="00816562"/>
    <w:rsid w:val="00821A1B"/>
    <w:rsid w:val="008262E9"/>
    <w:rsid w:val="00827E69"/>
    <w:rsid w:val="00835C4D"/>
    <w:rsid w:val="00843F48"/>
    <w:rsid w:val="00851423"/>
    <w:rsid w:val="00853FFA"/>
    <w:rsid w:val="008569C6"/>
    <w:rsid w:val="00857848"/>
    <w:rsid w:val="008654B6"/>
    <w:rsid w:val="0087139C"/>
    <w:rsid w:val="00873419"/>
    <w:rsid w:val="00880E83"/>
    <w:rsid w:val="00892F28"/>
    <w:rsid w:val="0089625E"/>
    <w:rsid w:val="008A0C5F"/>
    <w:rsid w:val="008A205A"/>
    <w:rsid w:val="008A3DEA"/>
    <w:rsid w:val="008A4EB9"/>
    <w:rsid w:val="008A5EC5"/>
    <w:rsid w:val="008A74C0"/>
    <w:rsid w:val="008B1694"/>
    <w:rsid w:val="008C4B27"/>
    <w:rsid w:val="008C7F0C"/>
    <w:rsid w:val="008C7F2A"/>
    <w:rsid w:val="008D4B13"/>
    <w:rsid w:val="008D64CD"/>
    <w:rsid w:val="008E0ABE"/>
    <w:rsid w:val="008E36F8"/>
    <w:rsid w:val="008E4566"/>
    <w:rsid w:val="008E46B2"/>
    <w:rsid w:val="008E682C"/>
    <w:rsid w:val="008E78A1"/>
    <w:rsid w:val="008F589F"/>
    <w:rsid w:val="008F71F9"/>
    <w:rsid w:val="00906238"/>
    <w:rsid w:val="00907EF9"/>
    <w:rsid w:val="00911231"/>
    <w:rsid w:val="0091295C"/>
    <w:rsid w:val="00914D58"/>
    <w:rsid w:val="00921F47"/>
    <w:rsid w:val="009228AB"/>
    <w:rsid w:val="00923E62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09F6"/>
    <w:rsid w:val="00971D93"/>
    <w:rsid w:val="00982C02"/>
    <w:rsid w:val="009857F9"/>
    <w:rsid w:val="00996E14"/>
    <w:rsid w:val="009A07DC"/>
    <w:rsid w:val="009A4679"/>
    <w:rsid w:val="009B1F6B"/>
    <w:rsid w:val="009B20E7"/>
    <w:rsid w:val="009B6DDB"/>
    <w:rsid w:val="009C0D12"/>
    <w:rsid w:val="009C192E"/>
    <w:rsid w:val="009C1A04"/>
    <w:rsid w:val="009C2E3E"/>
    <w:rsid w:val="009C6C0C"/>
    <w:rsid w:val="009D6819"/>
    <w:rsid w:val="009D6D1C"/>
    <w:rsid w:val="009E0CF9"/>
    <w:rsid w:val="009E531B"/>
    <w:rsid w:val="009E6C56"/>
    <w:rsid w:val="009E7DCF"/>
    <w:rsid w:val="009F1C53"/>
    <w:rsid w:val="009F3125"/>
    <w:rsid w:val="009F4A56"/>
    <w:rsid w:val="009F4E65"/>
    <w:rsid w:val="00A006A5"/>
    <w:rsid w:val="00A05942"/>
    <w:rsid w:val="00A07BEC"/>
    <w:rsid w:val="00A14F88"/>
    <w:rsid w:val="00A264BE"/>
    <w:rsid w:val="00A272CA"/>
    <w:rsid w:val="00A33051"/>
    <w:rsid w:val="00A407AD"/>
    <w:rsid w:val="00A40923"/>
    <w:rsid w:val="00A41C05"/>
    <w:rsid w:val="00A42426"/>
    <w:rsid w:val="00A514B7"/>
    <w:rsid w:val="00A540D3"/>
    <w:rsid w:val="00A54A0B"/>
    <w:rsid w:val="00A65FD4"/>
    <w:rsid w:val="00A81198"/>
    <w:rsid w:val="00A81E48"/>
    <w:rsid w:val="00A82035"/>
    <w:rsid w:val="00A90D77"/>
    <w:rsid w:val="00A92E07"/>
    <w:rsid w:val="00AA0B3A"/>
    <w:rsid w:val="00AA5D7C"/>
    <w:rsid w:val="00AA6EB4"/>
    <w:rsid w:val="00AA767D"/>
    <w:rsid w:val="00AB0CC9"/>
    <w:rsid w:val="00AC3FF6"/>
    <w:rsid w:val="00AD73EC"/>
    <w:rsid w:val="00AD7AD5"/>
    <w:rsid w:val="00AE5BC7"/>
    <w:rsid w:val="00AF5AAF"/>
    <w:rsid w:val="00B01BA3"/>
    <w:rsid w:val="00B046D8"/>
    <w:rsid w:val="00B1231A"/>
    <w:rsid w:val="00B13F4C"/>
    <w:rsid w:val="00B16219"/>
    <w:rsid w:val="00B16C59"/>
    <w:rsid w:val="00B306BA"/>
    <w:rsid w:val="00B33FDD"/>
    <w:rsid w:val="00B359CC"/>
    <w:rsid w:val="00B36107"/>
    <w:rsid w:val="00B407FD"/>
    <w:rsid w:val="00B41789"/>
    <w:rsid w:val="00B46C03"/>
    <w:rsid w:val="00B531AE"/>
    <w:rsid w:val="00B536EA"/>
    <w:rsid w:val="00B54B64"/>
    <w:rsid w:val="00B60C6C"/>
    <w:rsid w:val="00B619A9"/>
    <w:rsid w:val="00B65A9D"/>
    <w:rsid w:val="00B66D60"/>
    <w:rsid w:val="00B75EDE"/>
    <w:rsid w:val="00B77D88"/>
    <w:rsid w:val="00B77FAF"/>
    <w:rsid w:val="00B80E1A"/>
    <w:rsid w:val="00B84336"/>
    <w:rsid w:val="00B851B9"/>
    <w:rsid w:val="00B86453"/>
    <w:rsid w:val="00B90054"/>
    <w:rsid w:val="00B92C14"/>
    <w:rsid w:val="00B96AFF"/>
    <w:rsid w:val="00BA0066"/>
    <w:rsid w:val="00BA577E"/>
    <w:rsid w:val="00BB69DB"/>
    <w:rsid w:val="00BC322E"/>
    <w:rsid w:val="00BC44CD"/>
    <w:rsid w:val="00BC48A6"/>
    <w:rsid w:val="00BC799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8B7"/>
    <w:rsid w:val="00C70E19"/>
    <w:rsid w:val="00C72574"/>
    <w:rsid w:val="00C7430C"/>
    <w:rsid w:val="00C85DA1"/>
    <w:rsid w:val="00C861FD"/>
    <w:rsid w:val="00C9071C"/>
    <w:rsid w:val="00C908FF"/>
    <w:rsid w:val="00C97BD3"/>
    <w:rsid w:val="00CA1B56"/>
    <w:rsid w:val="00CA39EF"/>
    <w:rsid w:val="00CA521F"/>
    <w:rsid w:val="00CB0493"/>
    <w:rsid w:val="00CB17FF"/>
    <w:rsid w:val="00CB1ED7"/>
    <w:rsid w:val="00CC167C"/>
    <w:rsid w:val="00CC52D9"/>
    <w:rsid w:val="00CC592C"/>
    <w:rsid w:val="00CD6647"/>
    <w:rsid w:val="00CD6ADC"/>
    <w:rsid w:val="00CE30F3"/>
    <w:rsid w:val="00CE4B73"/>
    <w:rsid w:val="00CE6C69"/>
    <w:rsid w:val="00CF70BB"/>
    <w:rsid w:val="00D074DB"/>
    <w:rsid w:val="00D139CF"/>
    <w:rsid w:val="00D20779"/>
    <w:rsid w:val="00D26554"/>
    <w:rsid w:val="00D32A38"/>
    <w:rsid w:val="00D37E7F"/>
    <w:rsid w:val="00D4177C"/>
    <w:rsid w:val="00D45782"/>
    <w:rsid w:val="00D47AD7"/>
    <w:rsid w:val="00D51529"/>
    <w:rsid w:val="00D71558"/>
    <w:rsid w:val="00D82741"/>
    <w:rsid w:val="00D85218"/>
    <w:rsid w:val="00D86881"/>
    <w:rsid w:val="00D915B1"/>
    <w:rsid w:val="00DA24A0"/>
    <w:rsid w:val="00DA299D"/>
    <w:rsid w:val="00DA65C4"/>
    <w:rsid w:val="00DA667D"/>
    <w:rsid w:val="00DD1336"/>
    <w:rsid w:val="00DE0D0D"/>
    <w:rsid w:val="00DE4447"/>
    <w:rsid w:val="00DE5DA2"/>
    <w:rsid w:val="00DE63C6"/>
    <w:rsid w:val="00DF0033"/>
    <w:rsid w:val="00E026BF"/>
    <w:rsid w:val="00E02A86"/>
    <w:rsid w:val="00E03F71"/>
    <w:rsid w:val="00E07711"/>
    <w:rsid w:val="00E07B1B"/>
    <w:rsid w:val="00E11853"/>
    <w:rsid w:val="00E21176"/>
    <w:rsid w:val="00E36A5E"/>
    <w:rsid w:val="00E50F6D"/>
    <w:rsid w:val="00E52A86"/>
    <w:rsid w:val="00E540B8"/>
    <w:rsid w:val="00E54B47"/>
    <w:rsid w:val="00E553BF"/>
    <w:rsid w:val="00E55D93"/>
    <w:rsid w:val="00E61294"/>
    <w:rsid w:val="00E70E7A"/>
    <w:rsid w:val="00E7237C"/>
    <w:rsid w:val="00E77C46"/>
    <w:rsid w:val="00E86CE8"/>
    <w:rsid w:val="00E86E5B"/>
    <w:rsid w:val="00E90E82"/>
    <w:rsid w:val="00E91F90"/>
    <w:rsid w:val="00E946AB"/>
    <w:rsid w:val="00EA00CB"/>
    <w:rsid w:val="00EA1BAA"/>
    <w:rsid w:val="00EA1C94"/>
    <w:rsid w:val="00EA3FCD"/>
    <w:rsid w:val="00EA42A0"/>
    <w:rsid w:val="00EB6714"/>
    <w:rsid w:val="00EC0A68"/>
    <w:rsid w:val="00EC3C32"/>
    <w:rsid w:val="00EC5006"/>
    <w:rsid w:val="00EC5E70"/>
    <w:rsid w:val="00ED49C3"/>
    <w:rsid w:val="00ED6CE8"/>
    <w:rsid w:val="00ED7AA6"/>
    <w:rsid w:val="00EE2A56"/>
    <w:rsid w:val="00EE3818"/>
    <w:rsid w:val="00EE3926"/>
    <w:rsid w:val="00F05E36"/>
    <w:rsid w:val="00F22264"/>
    <w:rsid w:val="00F2564D"/>
    <w:rsid w:val="00F26C8C"/>
    <w:rsid w:val="00F3354F"/>
    <w:rsid w:val="00F343F1"/>
    <w:rsid w:val="00F35B05"/>
    <w:rsid w:val="00F413D9"/>
    <w:rsid w:val="00F46375"/>
    <w:rsid w:val="00F5135F"/>
    <w:rsid w:val="00F51F78"/>
    <w:rsid w:val="00F534B7"/>
    <w:rsid w:val="00F64B3F"/>
    <w:rsid w:val="00F73CDF"/>
    <w:rsid w:val="00F75EC8"/>
    <w:rsid w:val="00F86F47"/>
    <w:rsid w:val="00F90B64"/>
    <w:rsid w:val="00FA52D5"/>
    <w:rsid w:val="00FB2F0F"/>
    <w:rsid w:val="00FB5086"/>
    <w:rsid w:val="00FB5411"/>
    <w:rsid w:val="00FB6392"/>
    <w:rsid w:val="00FC4F36"/>
    <w:rsid w:val="00FC52A5"/>
    <w:rsid w:val="00FC6644"/>
    <w:rsid w:val="00FD3C70"/>
    <w:rsid w:val="00FD6820"/>
    <w:rsid w:val="00FE12D8"/>
    <w:rsid w:val="00FE4874"/>
    <w:rsid w:val="00FF6A6A"/>
    <w:rsid w:val="00FF7C02"/>
    <w:rsid w:val="01506E40"/>
    <w:rsid w:val="024801E3"/>
    <w:rsid w:val="080F99D7"/>
    <w:rsid w:val="0D8FD3D1"/>
    <w:rsid w:val="13AF57A3"/>
    <w:rsid w:val="160109C1"/>
    <w:rsid w:val="16021CE1"/>
    <w:rsid w:val="167969E0"/>
    <w:rsid w:val="17760C69"/>
    <w:rsid w:val="1A396CF6"/>
    <w:rsid w:val="1A9ADBCF"/>
    <w:rsid w:val="1EA08817"/>
    <w:rsid w:val="2048C135"/>
    <w:rsid w:val="20BD1456"/>
    <w:rsid w:val="210F9246"/>
    <w:rsid w:val="23FF81E7"/>
    <w:rsid w:val="28B24EC9"/>
    <w:rsid w:val="2A134C75"/>
    <w:rsid w:val="2A38326E"/>
    <w:rsid w:val="2B1D78FC"/>
    <w:rsid w:val="30E774C3"/>
    <w:rsid w:val="3405BB78"/>
    <w:rsid w:val="387AC1D5"/>
    <w:rsid w:val="3D085729"/>
    <w:rsid w:val="3DCFC4D5"/>
    <w:rsid w:val="41423C43"/>
    <w:rsid w:val="420BF5E6"/>
    <w:rsid w:val="490AF66C"/>
    <w:rsid w:val="4B69D29C"/>
    <w:rsid w:val="4DFEEF18"/>
    <w:rsid w:val="5BFAA358"/>
    <w:rsid w:val="5C9BDCD3"/>
    <w:rsid w:val="5EFB6152"/>
    <w:rsid w:val="5FA81307"/>
    <w:rsid w:val="61556382"/>
    <w:rsid w:val="647B2B65"/>
    <w:rsid w:val="6560E92E"/>
    <w:rsid w:val="6987466F"/>
    <w:rsid w:val="6B2CF8ED"/>
    <w:rsid w:val="70219088"/>
    <w:rsid w:val="763F768D"/>
    <w:rsid w:val="76A1719E"/>
    <w:rsid w:val="7BA0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ind w:left="0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E392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E3926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23F7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23F73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123F73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23F73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123F73"/>
    <w:rPr>
      <w:b/>
      <w:bCs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E50F6D"/>
    <w:pPr>
      <w:spacing w:after="0" w:line="240" w:lineRule="auto"/>
    </w:pPr>
    <w:rPr>
      <w:sz w:val="20"/>
      <w:szCs w:val="20"/>
    </w:rPr>
  </w:style>
  <w:style w:type="character" w:styleId="FotnotstextChar" w:customStyle="1">
    <w:name w:val="Fotnotstext Char"/>
    <w:basedOn w:val="Standardstycketeckensnitt"/>
    <w:link w:val="Fotnotstext"/>
    <w:uiPriority w:val="99"/>
    <w:semiHidden/>
    <w:rsid w:val="00E5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9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7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7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diabeteshandboken.se/inneh%C3%A5ll/12.-insulinerna-13754595" TargetMode="External" Id="rId13" /><Relationship Type="http://schemas.openxmlformats.org/officeDocument/2006/relationships/hyperlink" Target="https://onlinelibrary.wiley.com/doi/epdf/10.1111/dme.15380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hyperlink" Target="https://diabeteshandboken.se/inneh%C3%A5ll/12-insulinerna-13754595" TargetMode="External" Id="rId12" /><Relationship Type="http://schemas.openxmlformats.org/officeDocument/2006/relationships/hyperlink" Target="https://www.cpoc.org.uk/sites/cpoc/files/documents/2021-03/CPOC-Guideline%20for%20Perioperative%20Care%20for%20People%20with%20Diabetes%20Mellitus%20Undergoing%20Elective%20and%20Emergency%20Surgery.pdf" TargetMode="External" Id="rId17" /><Relationship Type="http://schemas.openxmlformats.org/officeDocument/2006/relationships/footer" Target="footer3.xml" Id="rId25" /><Relationship Type="http://schemas.openxmlformats.org/officeDocument/2006/relationships/hyperlink" Target="https://pubmed.ncbi.nlm.nih.gov/37061429/" TargetMode="External" Id="rId16" /><Relationship Type="http://schemas.openxmlformats.org/officeDocument/2006/relationships/hyperlink" Target="https://associationofanaesthetists-publications.onlinelibrary.wiley.com/doi/pdf/10.1111/anae.16541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24" /><Relationship Type="http://schemas.openxmlformats.org/officeDocument/2006/relationships/hyperlink" Target="https://mellanarkiv-offentlig.vgregion.se/alfresco/s/archive/stream/public/v1/source/available/sofia/su9805-1593997-981/surrogate/Diabetes%20mellitus-anestesi%20vid.pdf" TargetMode="Externa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sfai.se/wp-content/uploads/2015/02/Nationell-riktlinje-Fasta-vid-anestesi.pdf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www.diabeteshandboken.se/inneh%C3%A5ll/bilaga-pm-diabetes-och-anestesi-(narkosl%C3%A4kare)-13755207" TargetMode="Externa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mellitus och anestesi</dc:title>
  <dc:subject/>
  <dc:creator>Lars Brühne</dc:creator>
  <keywords/>
  <lastModifiedBy>Lars Brühne</lastModifiedBy>
  <revision>4</revision>
  <lastPrinted>2025-11-27T07:54:00.0000000Z</lastPrinted>
  <dcterms:created xsi:type="dcterms:W3CDTF">2026-01-29T13:32:00.0000000Z</dcterms:created>
  <dcterms:modified xsi:type="dcterms:W3CDTF">2026-02-09T06:53:27.0000000Z</dcterms:modified>
</coreProperties>
</file>