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8A4F" w14:textId="0FD15C28" w:rsidR="00BE6468" w:rsidRPr="00A0580F" w:rsidRDefault="00BE6468" w:rsidP="00BE6468">
      <w:pPr>
        <w:pStyle w:val="Rubrik1"/>
      </w:pPr>
      <w:bookmarkStart w:id="0" w:name="_Toc321146591"/>
      <w:r w:rsidRPr="00A0580F">
        <w:rPr>
          <w:rStyle w:val="normaltextrun"/>
        </w:rPr>
        <w:t>Akutvagn UVA plan 1 Uddevalla</w:t>
      </w:r>
      <w:r w:rsidRPr="00A0580F">
        <w:rPr>
          <w:rStyle w:val="eop"/>
        </w:rPr>
        <w:t> </w:t>
      </w:r>
    </w:p>
    <w:p w14:paraId="34F8C068" w14:textId="1E4B77E1" w:rsidR="00BE6468" w:rsidRDefault="00224F7A" w:rsidP="00224F7A">
      <w:pPr>
        <w:pStyle w:val="Rubrik2"/>
        <w:ind w:left="0" w:firstLine="992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 xml:space="preserve">Revidering i </w:t>
      </w:r>
      <w:r w:rsidRPr="00224F7A">
        <w:t>denna</w:t>
      </w:r>
      <w:r>
        <w:rPr>
          <w:rStyle w:val="eop"/>
          <w:rFonts w:ascii="Arial" w:eastAsia="Arial" w:hAnsi="Arial" w:cs="Arial"/>
        </w:rPr>
        <w:t xml:space="preserve"> version</w:t>
      </w:r>
    </w:p>
    <w:p w14:paraId="275FA41F" w14:textId="46562216" w:rsidR="00224F7A" w:rsidRPr="00224F7A" w:rsidRDefault="00C56298" w:rsidP="00224F7A">
      <w:pPr>
        <w:rPr>
          <w:rFonts w:eastAsia="Arial"/>
        </w:rPr>
      </w:pPr>
      <w:r>
        <w:rPr>
          <w:rFonts w:eastAsia="Arial"/>
        </w:rPr>
        <w:t>Revidering under rubrik</w:t>
      </w:r>
      <w:r w:rsidR="00A666E8">
        <w:rPr>
          <w:rFonts w:eastAsia="Arial"/>
        </w:rPr>
        <w:t xml:space="preserve">: Låda </w:t>
      </w:r>
      <w:r>
        <w:rPr>
          <w:rFonts w:eastAsia="Arial"/>
        </w:rPr>
        <w:t>4</w:t>
      </w:r>
    </w:p>
    <w:p w14:paraId="45FA291A" w14:textId="77777777" w:rsidR="00BE6468" w:rsidRDefault="00BE6468" w:rsidP="00BE6468">
      <w:pPr>
        <w:pStyle w:val="Rubrik2"/>
        <w:rPr>
          <w:sz w:val="26"/>
        </w:rPr>
      </w:pPr>
      <w:r w:rsidRPr="40188CF8">
        <w:t>Sammanfattning/syfte</w:t>
      </w:r>
      <w:r w:rsidRPr="40188CF8">
        <w:rPr>
          <w:sz w:val="26"/>
        </w:rPr>
        <w:t xml:space="preserve"> </w:t>
      </w:r>
    </w:p>
    <w:p w14:paraId="251F573A" w14:textId="03B87406" w:rsidR="00BE6468" w:rsidRDefault="00BE6468" w:rsidP="00BE6468">
      <w:pPr>
        <w:rPr>
          <w:rFonts w:ascii="Arial" w:eastAsia="Arial" w:hAnsi="Arial" w:cs="Arial"/>
          <w:sz w:val="12"/>
          <w:szCs w:val="12"/>
        </w:rPr>
      </w:pPr>
      <w:r w:rsidRPr="00A0580F">
        <w:rPr>
          <w:rFonts w:eastAsia="Arial"/>
        </w:rPr>
        <w:t xml:space="preserve">Fastställa vilka läkemedel, styrkor och kvantiteter som skall finnas i UVA:s akutvagnar. </w:t>
      </w:r>
      <w:r w:rsidRPr="252CFA5E">
        <w:rPr>
          <w:rFonts w:ascii="Arial" w:eastAsia="Arial" w:hAnsi="Arial" w:cs="Arial"/>
          <w:sz w:val="12"/>
          <w:szCs w:val="12"/>
        </w:rPr>
        <w:t xml:space="preserve"> </w:t>
      </w:r>
    </w:p>
    <w:p w14:paraId="3E622011" w14:textId="77777777" w:rsidR="00BE6468" w:rsidRPr="00623414" w:rsidRDefault="00BE6468" w:rsidP="00BE6468">
      <w:pPr>
        <w:pStyle w:val="Rubrik2"/>
        <w:rPr>
          <w:sz w:val="34"/>
          <w:szCs w:val="20"/>
        </w:rPr>
      </w:pPr>
      <w:r w:rsidRPr="252CFA5E">
        <w:t xml:space="preserve">Vilka berörs </w:t>
      </w:r>
    </w:p>
    <w:p w14:paraId="5574F767" w14:textId="77777777" w:rsidR="00BE6468" w:rsidRPr="00A0580F" w:rsidRDefault="00BE6468" w:rsidP="00BE6468">
      <w:pPr>
        <w:ind w:right="-2"/>
        <w:rPr>
          <w:rFonts w:eastAsia="Arial"/>
        </w:rPr>
      </w:pPr>
      <w:r w:rsidRPr="00A0580F">
        <w:rPr>
          <w:rFonts w:eastAsia="Arial"/>
        </w:rPr>
        <w:t>Läkare och sjuksköterskor som tjänstgör på UVA plan 1 (dagkirurgen) Uddevalla.</w:t>
      </w:r>
    </w:p>
    <w:p w14:paraId="03441259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tbl>
      <w:tblPr>
        <w:tblStyle w:val="Tabellrutnt"/>
        <w:tblW w:w="8531" w:type="dxa"/>
        <w:tblInd w:w="685" w:type="dxa"/>
        <w:tblLook w:val="04A0" w:firstRow="1" w:lastRow="0" w:firstColumn="1" w:lastColumn="0" w:noHBand="0" w:noVBand="1"/>
      </w:tblPr>
      <w:tblGrid>
        <w:gridCol w:w="8531"/>
      </w:tblGrid>
      <w:tr w:rsidR="00BE6468" w14:paraId="66DA7CF3" w14:textId="77777777" w:rsidTr="00EE0205">
        <w:trPr>
          <w:trHeight w:val="868"/>
        </w:trPr>
        <w:tc>
          <w:tcPr>
            <w:tcW w:w="8531" w:type="dxa"/>
          </w:tcPr>
          <w:p w14:paraId="10546225" w14:textId="46C38F3E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Låda 1 A Läkemedel</w:t>
            </w:r>
            <w:r w:rsidRPr="252CFA5E">
              <w:rPr>
                <w:rStyle w:val="eop"/>
                <w:rFonts w:ascii="Arial" w:eastAsia="Arial" w:hAnsi="Arial" w:cs="Arial"/>
                <w:sz w:val="28"/>
                <w:szCs w:val="28"/>
              </w:rPr>
              <w:t> </w:t>
            </w: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6362F83F" w14:textId="699A34FE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="Arial" w:hAnsi="Arial" w:cs="Arial"/>
              </w:rPr>
            </w:pPr>
            <w:r w:rsidRPr="00A0580F">
              <w:rPr>
                <w:rStyle w:val="normaltextrun"/>
                <w:rFonts w:eastAsia="Arial"/>
              </w:rPr>
              <w:t xml:space="preserve">Läkemedel för akutbruk </w:t>
            </w:r>
            <w:r w:rsidRPr="00A0580F">
              <w:rPr>
                <w:rStyle w:val="spellingerror"/>
                <w:rFonts w:eastAsia="Arial"/>
              </w:rPr>
              <w:t>enl</w:t>
            </w:r>
            <w:r w:rsidR="001A0564">
              <w:rPr>
                <w:rStyle w:val="spellingerror"/>
                <w:rFonts w:eastAsia="Arial"/>
              </w:rPr>
              <w:t xml:space="preserve">igt </w:t>
            </w:r>
            <w:r w:rsidRPr="00A0580F">
              <w:rPr>
                <w:rStyle w:val="spellingerror"/>
                <w:rFonts w:eastAsia="Arial"/>
              </w:rPr>
              <w:t>lista</w:t>
            </w:r>
            <w:r w:rsidRPr="00A0580F">
              <w:rPr>
                <w:rStyle w:val="normaltextrun"/>
                <w:rFonts w:eastAsia="Arial"/>
              </w:rPr>
              <w:t>. Genomgång enl. checklistan samt efter användande.</w:t>
            </w:r>
            <w:r w:rsidRPr="00A0580F">
              <w:rPr>
                <w:rStyle w:val="eop"/>
                <w:rFonts w:eastAsia="Arial"/>
              </w:rPr>
              <w:t> </w:t>
            </w:r>
          </w:p>
        </w:tc>
      </w:tr>
    </w:tbl>
    <w:p w14:paraId="66F85DFA" w14:textId="77777777" w:rsidR="00BE6468" w:rsidRPr="00623414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4"/>
          <w:szCs w:val="4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0F362034" w14:textId="6C7B153D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 </w:t>
      </w:r>
    </w:p>
    <w:tbl>
      <w:tblPr>
        <w:tblStyle w:val="Tabellrutnt"/>
        <w:tblW w:w="8505" w:type="dxa"/>
        <w:tblInd w:w="704" w:type="dxa"/>
        <w:tblLook w:val="04A0" w:firstRow="1" w:lastRow="0" w:firstColumn="1" w:lastColumn="0" w:noHBand="0" w:noVBand="1"/>
      </w:tblPr>
      <w:tblGrid>
        <w:gridCol w:w="8505"/>
      </w:tblGrid>
      <w:tr w:rsidR="00BE6468" w14:paraId="085BF8CB" w14:textId="77777777" w:rsidTr="00EE0205">
        <w:trPr>
          <w:trHeight w:val="920"/>
        </w:trPr>
        <w:tc>
          <w:tcPr>
            <w:tcW w:w="8505" w:type="dxa"/>
          </w:tcPr>
          <w:p w14:paraId="46456C74" w14:textId="194F85C1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Låda 1 B Läkemedel</w:t>
            </w:r>
            <w:r w:rsidRPr="252CFA5E">
              <w:rPr>
                <w:rStyle w:val="eop"/>
                <w:rFonts w:ascii="Arial" w:eastAsia="Arial" w:hAnsi="Arial" w:cs="Arial"/>
                <w:sz w:val="28"/>
                <w:szCs w:val="28"/>
              </w:rPr>
              <w:t>  </w:t>
            </w:r>
          </w:p>
          <w:p w14:paraId="74C017BF" w14:textId="741AD734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00A0580F">
              <w:rPr>
                <w:rStyle w:val="normaltextrun"/>
                <w:rFonts w:eastAsia="Arial"/>
              </w:rPr>
              <w:t xml:space="preserve">Läkemedel för akutbruk </w:t>
            </w:r>
            <w:r w:rsidRPr="00A0580F">
              <w:rPr>
                <w:rStyle w:val="spellingerror"/>
                <w:rFonts w:eastAsia="Arial"/>
              </w:rPr>
              <w:t>enl</w:t>
            </w:r>
            <w:r w:rsidR="001A0564">
              <w:rPr>
                <w:rStyle w:val="spellingerror"/>
                <w:rFonts w:eastAsia="Arial"/>
              </w:rPr>
              <w:t>igt</w:t>
            </w:r>
            <w:r w:rsidR="00B913D0">
              <w:rPr>
                <w:rStyle w:val="spellingerror"/>
                <w:rFonts w:eastAsia="Arial"/>
              </w:rPr>
              <w:t xml:space="preserve"> </w:t>
            </w:r>
            <w:r w:rsidRPr="00A0580F">
              <w:rPr>
                <w:rStyle w:val="spellingerror"/>
                <w:rFonts w:eastAsia="Arial"/>
              </w:rPr>
              <w:t>lista</w:t>
            </w:r>
            <w:r w:rsidRPr="00A0580F">
              <w:rPr>
                <w:rStyle w:val="normaltextrun"/>
                <w:rFonts w:eastAsia="Arial"/>
              </w:rPr>
              <w:t>. Genomgång enl. checklistan samt efter användande.</w:t>
            </w:r>
            <w:r w:rsidRPr="00A0580F">
              <w:rPr>
                <w:rStyle w:val="eop"/>
                <w:rFonts w:eastAsia="Arial"/>
              </w:rPr>
              <w:t> </w:t>
            </w:r>
          </w:p>
        </w:tc>
      </w:tr>
    </w:tbl>
    <w:p w14:paraId="611FBAED" w14:textId="77777777" w:rsidR="00BE6468" w:rsidRPr="00623414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2"/>
          <w:szCs w:val="12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1952FD94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 </w:t>
      </w:r>
    </w:p>
    <w:tbl>
      <w:tblPr>
        <w:tblStyle w:val="Tabellrutnt"/>
        <w:tblW w:w="8505" w:type="dxa"/>
        <w:tblInd w:w="704" w:type="dxa"/>
        <w:tblLook w:val="04A0" w:firstRow="1" w:lastRow="0" w:firstColumn="1" w:lastColumn="0" w:noHBand="0" w:noVBand="1"/>
      </w:tblPr>
      <w:tblGrid>
        <w:gridCol w:w="8505"/>
      </w:tblGrid>
      <w:tr w:rsidR="00BE6468" w14:paraId="5547FE2D" w14:textId="77777777">
        <w:tc>
          <w:tcPr>
            <w:tcW w:w="8505" w:type="dxa"/>
          </w:tcPr>
          <w:p w14:paraId="0D36686A" w14:textId="15BAB84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Låda 2 Nålar /provtagning</w:t>
            </w:r>
            <w:r w:rsidRPr="252CFA5E">
              <w:rPr>
                <w:rStyle w:val="eop"/>
                <w:rFonts w:ascii="Arial" w:eastAsia="Arial" w:hAnsi="Arial" w:cs="Arial"/>
                <w:sz w:val="28"/>
                <w:szCs w:val="28"/>
              </w:rPr>
              <w:t> </w:t>
            </w: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7B507030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normaltextrun"/>
                <w:rFonts w:eastAsia="Arial"/>
                <w:sz w:val="22"/>
                <w:szCs w:val="22"/>
              </w:rPr>
              <w:t>Häfta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57ECDECB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Artärnål 4 </w:t>
            </w:r>
            <w:r w:rsidRPr="00322B99">
              <w:rPr>
                <w:rStyle w:val="spellingerror"/>
                <w:rFonts w:eastAsia="Arial"/>
                <w:sz w:val="22"/>
                <w:szCs w:val="22"/>
              </w:rPr>
              <w:t>st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352BE73E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normaltextrun"/>
                <w:rFonts w:eastAsia="Arial"/>
                <w:sz w:val="22"/>
                <w:szCs w:val="22"/>
              </w:rPr>
              <w:t>IV 3000 - förband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7052F2AA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spellingerror"/>
                <w:rFonts w:eastAsia="Arial"/>
                <w:sz w:val="22"/>
                <w:szCs w:val="22"/>
              </w:rPr>
              <w:t>Cavilon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393445FD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spellingerror"/>
                <w:rFonts w:eastAsia="Arial"/>
                <w:sz w:val="22"/>
                <w:szCs w:val="22"/>
              </w:rPr>
              <w:t>Flexitrack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256DD9D9" w14:textId="0781AA39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spellingerror"/>
                <w:rFonts w:eastAsia="Arial"/>
                <w:sz w:val="22"/>
                <w:szCs w:val="22"/>
              </w:rPr>
              <w:t>Provtagningskit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 för stort IVA-status (grönt, rosa, lila, blått</w:t>
            </w:r>
            <w:r w:rsidR="00B913D0">
              <w:rPr>
                <w:rStyle w:val="normaltextrun"/>
                <w:rFonts w:eastAsia="Arial"/>
                <w:sz w:val="22"/>
                <w:szCs w:val="22"/>
              </w:rPr>
              <w:t>, 2 långa li</w:t>
            </w:r>
            <w:r w:rsidR="006B0A71">
              <w:rPr>
                <w:rStyle w:val="normaltextrun"/>
                <w:rFonts w:eastAsia="Arial"/>
                <w:sz w:val="22"/>
                <w:szCs w:val="22"/>
              </w:rPr>
              <w:t>l</w:t>
            </w:r>
            <w:r w:rsidR="00B913D0">
              <w:rPr>
                <w:rStyle w:val="normaltextrun"/>
                <w:rFonts w:eastAsia="Arial"/>
                <w:sz w:val="22"/>
                <w:szCs w:val="22"/>
              </w:rPr>
              <w:t xml:space="preserve">a, 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samt 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ab/>
            </w:r>
            <w:r w:rsidRPr="00322B99">
              <w:rPr>
                <w:rStyle w:val="spellingerror"/>
                <w:rFonts w:eastAsia="Arial"/>
                <w:sz w:val="22"/>
                <w:szCs w:val="22"/>
              </w:rPr>
              <w:t>urinodl</w:t>
            </w:r>
            <w:r w:rsidR="00385EDD">
              <w:rPr>
                <w:rStyle w:val="spellingerror"/>
                <w:rFonts w:eastAsia="Arial"/>
                <w:sz w:val="22"/>
                <w:szCs w:val="22"/>
              </w:rPr>
              <w:t>ingsrör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>)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024B12A2" w14:textId="49BA5B74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Provtagningsadapter 2 </w:t>
            </w:r>
            <w:r w:rsidRPr="00322B99">
              <w:rPr>
                <w:rStyle w:val="spellingerror"/>
                <w:rFonts w:eastAsia="Arial"/>
                <w:sz w:val="22"/>
                <w:szCs w:val="22"/>
              </w:rPr>
              <w:t>st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/ </w:t>
            </w:r>
            <w:r w:rsidRPr="00322B99">
              <w:rPr>
                <w:rStyle w:val="spellingerror"/>
                <w:rFonts w:eastAsia="Arial"/>
                <w:sz w:val="22"/>
                <w:szCs w:val="22"/>
              </w:rPr>
              <w:t>Provtagningsvacutainer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 svart/grön/Butterfly 2</w:t>
            </w:r>
            <w:r>
              <w:rPr>
                <w:rStyle w:val="normaltextrun"/>
                <w:rFonts w:eastAsia="Arial"/>
                <w:sz w:val="22"/>
                <w:szCs w:val="22"/>
              </w:rPr>
              <w:t xml:space="preserve"> </w:t>
            </w:r>
            <w:r w:rsidRPr="00322B99">
              <w:rPr>
                <w:rStyle w:val="spellingerror"/>
                <w:rFonts w:eastAsia="Arial"/>
                <w:sz w:val="22"/>
                <w:szCs w:val="22"/>
              </w:rPr>
              <w:t>st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15167831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spellingerror"/>
                <w:rFonts w:eastAsia="Arial"/>
                <w:sz w:val="22"/>
                <w:szCs w:val="22"/>
              </w:rPr>
              <w:t>Resp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 sprutor med och utan nål, 2 av varje.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1A0DB125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spellingerror"/>
                <w:rFonts w:eastAsia="Arial"/>
                <w:sz w:val="22"/>
                <w:szCs w:val="22"/>
              </w:rPr>
              <w:t>Stasband</w:t>
            </w:r>
            <w:r w:rsidRPr="00322B99">
              <w:rPr>
                <w:rStyle w:val="normaltextrun"/>
                <w:rFonts w:eastAsia="Arial"/>
                <w:sz w:val="22"/>
                <w:szCs w:val="22"/>
              </w:rPr>
              <w:t xml:space="preserve"> 2st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1A518B8C" w14:textId="77777777" w:rsidR="00BE6468" w:rsidRPr="00322B99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  <w:sz w:val="22"/>
                <w:szCs w:val="22"/>
              </w:rPr>
            </w:pPr>
            <w:r w:rsidRPr="00322B99">
              <w:rPr>
                <w:rStyle w:val="normaltextrun"/>
                <w:rFonts w:eastAsia="Arial"/>
                <w:sz w:val="22"/>
                <w:szCs w:val="22"/>
              </w:rPr>
              <w:t>Mjuk linda</w:t>
            </w:r>
            <w:r w:rsidRPr="00322B99">
              <w:rPr>
                <w:rStyle w:val="eop"/>
                <w:rFonts w:eastAsia="Arial"/>
                <w:sz w:val="22"/>
                <w:szCs w:val="22"/>
              </w:rPr>
              <w:t> </w:t>
            </w:r>
          </w:p>
          <w:p w14:paraId="456328B1" w14:textId="77777777" w:rsidR="00BE6468" w:rsidRPr="00A0580F" w:rsidRDefault="00BE6468" w:rsidP="00BE6468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Hibiscrub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081CD5F0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5EEE1B5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sz w:val="18"/>
          <w:szCs w:val="18"/>
        </w:rPr>
      </w:pPr>
    </w:p>
    <w:tbl>
      <w:tblPr>
        <w:tblStyle w:val="Tabellrutnt"/>
        <w:tblW w:w="0" w:type="auto"/>
        <w:tblInd w:w="279" w:type="dxa"/>
        <w:tblLook w:val="04A0" w:firstRow="1" w:lastRow="0" w:firstColumn="1" w:lastColumn="0" w:noHBand="0" w:noVBand="1"/>
      </w:tblPr>
      <w:tblGrid>
        <w:gridCol w:w="8640"/>
      </w:tblGrid>
      <w:tr w:rsidR="00BE6468" w14:paraId="6C29738C" w14:textId="77777777">
        <w:tc>
          <w:tcPr>
            <w:tcW w:w="8640" w:type="dxa"/>
          </w:tcPr>
          <w:p w14:paraId="0D27E16D" w14:textId="039567C6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  <w:sz w:val="18"/>
                <w:szCs w:val="18"/>
              </w:rPr>
              <w:lastRenderedPageBreak/>
              <w:br w:type="page"/>
            </w: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Låda 3 Intubation vuxen</w:t>
            </w:r>
          </w:p>
          <w:p w14:paraId="4DFFCC11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69448E3A" w14:textId="1E711FE9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normaltextrun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Laryngoskop, 2 handtag och 4 blad, storlek 2,3 och 4 samt ett rakt + </w:t>
            </w:r>
            <w:r>
              <w:rPr>
                <w:rStyle w:val="normaltextrun"/>
                <w:rFonts w:eastAsia="Arial"/>
              </w:rPr>
              <w:tab/>
            </w:r>
            <w:r w:rsidRPr="00A0580F">
              <w:rPr>
                <w:rStyle w:val="normaltextrun"/>
                <w:rFonts w:eastAsia="Arial"/>
              </w:rPr>
              <w:t>batterier.</w:t>
            </w:r>
          </w:p>
          <w:p w14:paraId="0611300C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Magills</w:t>
            </w:r>
            <w:r w:rsidRPr="00A0580F">
              <w:rPr>
                <w:rStyle w:val="normaltextrun"/>
                <w:rFonts w:eastAsia="Arial"/>
              </w:rPr>
              <w:t xml:space="preserve"> tång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5C6D0231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>Gummiklädd spatel + tuggbuss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5CF9F6BA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Trackband</w:t>
            </w:r>
            <w:r w:rsidRPr="00A0580F">
              <w:rPr>
                <w:rStyle w:val="normaltextrun"/>
                <w:rFonts w:eastAsia="Arial"/>
              </w:rPr>
              <w:t xml:space="preserve"> + knivblad + skaft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7C7B311B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Xylocaingel</w:t>
            </w:r>
            <w:r w:rsidRPr="00A0580F">
              <w:rPr>
                <w:rStyle w:val="normaltextrun"/>
                <w:rFonts w:eastAsia="Arial"/>
              </w:rPr>
              <w:t xml:space="preserve"> 2 %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D17DC76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Xylocainspray</w:t>
            </w:r>
            <w:r w:rsidRPr="00A0580F">
              <w:rPr>
                <w:rStyle w:val="normaltextrun"/>
                <w:rFonts w:eastAsia="Arial"/>
              </w:rPr>
              <w:t xml:space="preserve"> 10 mg/dos (</w:t>
            </w:r>
            <w:r w:rsidRPr="00A0580F">
              <w:rPr>
                <w:rStyle w:val="spellingerror"/>
                <w:rFonts w:eastAsia="Arial"/>
              </w:rPr>
              <w:t>kutan</w:t>
            </w:r>
            <w:r w:rsidRPr="00A0580F">
              <w:rPr>
                <w:rStyle w:val="normaltextrun"/>
                <w:rFonts w:eastAsia="Arial"/>
              </w:rPr>
              <w:t xml:space="preserve"> spray) samt spray rör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377153E3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>Tubfixering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1AC0E13" w14:textId="1E8A444D" w:rsidR="00BE6468" w:rsidRPr="00A0580F" w:rsidRDefault="00A666E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>
              <w:rPr>
                <w:rStyle w:val="normaltextrun"/>
                <w:rFonts w:eastAsia="Arial"/>
              </w:rPr>
              <w:t>Nästuber</w:t>
            </w:r>
            <w:r w:rsidR="00BE6468" w:rsidRPr="00A0580F">
              <w:rPr>
                <w:rStyle w:val="normaltextrun"/>
                <w:rFonts w:eastAsia="Arial"/>
              </w:rPr>
              <w:t xml:space="preserve"> (</w:t>
            </w:r>
            <w:r w:rsidR="00BE6468" w:rsidRPr="00A0580F">
              <w:rPr>
                <w:rStyle w:val="spellingerror"/>
                <w:rFonts w:eastAsia="Arial"/>
              </w:rPr>
              <w:t>stl</w:t>
            </w:r>
            <w:r w:rsidR="00BE6468" w:rsidRPr="00A0580F">
              <w:rPr>
                <w:rStyle w:val="normaltextrun"/>
                <w:rFonts w:eastAsia="Arial"/>
              </w:rPr>
              <w:t xml:space="preserve"> 26, 30, 32, 34</w:t>
            </w:r>
            <w:r w:rsidR="00BE6468" w:rsidRPr="00A0580F">
              <w:rPr>
                <w:rStyle w:val="contextualspellingandgrammarerror"/>
                <w:rFonts w:eastAsia="Arial"/>
              </w:rPr>
              <w:t>)</w:t>
            </w:r>
          </w:p>
          <w:p w14:paraId="10A4A3E1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>Svalgtuber (röd, gul, grön, vit)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72FB254" w14:textId="77777777" w:rsidR="00BE6468" w:rsidRPr="00A0580F" w:rsidRDefault="00BE6468" w:rsidP="00BE6468">
            <w:pPr>
              <w:pStyle w:val="paragraph"/>
              <w:numPr>
                <w:ilvl w:val="0"/>
                <w:numId w:val="21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Kuffspruta</w:t>
            </w:r>
            <w:r w:rsidRPr="00A0580F">
              <w:rPr>
                <w:rStyle w:val="normaltextrun"/>
                <w:rFonts w:eastAsia="Arial"/>
              </w:rPr>
              <w:t xml:space="preserve"> + sax + peang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BD8EDDA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0D42BA46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53F0BF02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55DC96AD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tbl>
      <w:tblPr>
        <w:tblStyle w:val="Tabellrutnt"/>
        <w:tblW w:w="0" w:type="auto"/>
        <w:tblInd w:w="279" w:type="dxa"/>
        <w:tblLook w:val="04A0" w:firstRow="1" w:lastRow="0" w:firstColumn="1" w:lastColumn="0" w:noHBand="0" w:noVBand="1"/>
      </w:tblPr>
      <w:tblGrid>
        <w:gridCol w:w="8640"/>
      </w:tblGrid>
      <w:tr w:rsidR="00BE6468" w14:paraId="06F2F28B" w14:textId="77777777">
        <w:tc>
          <w:tcPr>
            <w:tcW w:w="8640" w:type="dxa"/>
          </w:tcPr>
          <w:p w14:paraId="0A8D5AB8" w14:textId="5E5F7F0E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 xml:space="preserve">Låda 4 </w:t>
            </w:r>
            <w:r w:rsidRPr="252CFA5E">
              <w:rPr>
                <w:rStyle w:val="spellingerror"/>
                <w:rFonts w:ascii="Arial" w:eastAsia="Arial" w:hAnsi="Arial" w:cs="Arial"/>
                <w:b/>
                <w:bCs/>
                <w:sz w:val="28"/>
                <w:szCs w:val="28"/>
              </w:rPr>
              <w:t>Larynxmask</w:t>
            </w:r>
          </w:p>
          <w:p w14:paraId="6BDDFF96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3EA306EB" w14:textId="61AED10A" w:rsidR="00BE6468" w:rsidRPr="00A0580F" w:rsidRDefault="00BE6468" w:rsidP="00BE646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Larynxmasker</w:t>
            </w:r>
            <w:r w:rsidRPr="00A0580F">
              <w:rPr>
                <w:rStyle w:val="normaltextrun"/>
                <w:rFonts w:eastAsia="Arial"/>
              </w:rPr>
              <w:t xml:space="preserve"> 3, 4, 5 (</w:t>
            </w:r>
            <w:r w:rsidR="004956A6">
              <w:rPr>
                <w:rStyle w:val="normaltextrun"/>
                <w:rFonts w:eastAsia="Arial"/>
              </w:rPr>
              <w:t>I-gel</w:t>
            </w:r>
            <w:r w:rsidRPr="00A0580F">
              <w:rPr>
                <w:rStyle w:val="normaltextrun"/>
                <w:rFonts w:eastAsia="Arial"/>
              </w:rPr>
              <w:t xml:space="preserve"> samt böjda, 1 av varje storlek) + </w:t>
            </w:r>
            <w:r>
              <w:rPr>
                <w:rStyle w:val="normaltextrun"/>
                <w:rFonts w:eastAsia="Arial"/>
              </w:rPr>
              <w:tab/>
            </w:r>
            <w:r w:rsidRPr="00A0580F">
              <w:rPr>
                <w:rStyle w:val="spellingerror"/>
                <w:rFonts w:eastAsia="Arial"/>
              </w:rPr>
              <w:t>Proxident</w:t>
            </w:r>
            <w:r w:rsidRPr="00A0580F">
              <w:rPr>
                <w:rStyle w:val="normaltextrun"/>
                <w:rFonts w:eastAsia="Arial"/>
              </w:rPr>
              <w:t> </w:t>
            </w:r>
            <w:r w:rsidRPr="00A0580F">
              <w:rPr>
                <w:rStyle w:val="contextualspellingandgrammarerror"/>
                <w:rFonts w:eastAsia="Arial"/>
              </w:rPr>
              <w:t>(</w:t>
            </w:r>
            <w:r w:rsidRPr="00A0580F">
              <w:rPr>
                <w:rStyle w:val="normaltextrun"/>
                <w:rFonts w:eastAsia="Arial"/>
              </w:rPr>
              <w:t>Solrosolja till LM)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0F4D2EBB" w14:textId="77777777" w:rsidR="00BE6468" w:rsidRPr="00A0580F" w:rsidRDefault="00BE6468" w:rsidP="00BE646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Kuffspruta</w:t>
            </w:r>
            <w:r w:rsidRPr="00A0580F">
              <w:rPr>
                <w:rStyle w:val="normaltextrun"/>
                <w:rFonts w:eastAsia="Arial"/>
              </w:rPr>
              <w:t xml:space="preserve"> 20 ml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F0668BE" w14:textId="77777777" w:rsidR="00BE6468" w:rsidRPr="00A0580F" w:rsidRDefault="00BE6468" w:rsidP="00BE646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Sugkateter 2 </w:t>
            </w:r>
            <w:r w:rsidRPr="00A0580F">
              <w:rPr>
                <w:rStyle w:val="spellingerror"/>
                <w:rFonts w:eastAsia="Arial"/>
              </w:rPr>
              <w:t>st</w:t>
            </w:r>
            <w:r w:rsidRPr="00A0580F">
              <w:rPr>
                <w:rStyle w:val="normaltextrun"/>
                <w:rFonts w:eastAsia="Arial"/>
              </w:rPr>
              <w:t xml:space="preserve"> röd/orange (grövre sugkateter)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53ED0C53" w14:textId="74704052" w:rsidR="00BE6468" w:rsidRPr="00A0580F" w:rsidRDefault="00BE6468" w:rsidP="00BE646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normaltextrun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Sugkateter </w:t>
            </w:r>
            <w:r w:rsidRPr="00A0580F">
              <w:rPr>
                <w:rStyle w:val="spellingerror"/>
                <w:rFonts w:eastAsia="Arial"/>
              </w:rPr>
              <w:t>DuoCanto</w:t>
            </w:r>
            <w:r w:rsidRPr="00A0580F">
              <w:rPr>
                <w:rStyle w:val="normaltextrun"/>
                <w:rFonts w:eastAsia="Arial"/>
              </w:rPr>
              <w:t xml:space="preserve"> + Slang </w:t>
            </w:r>
            <w:r w:rsidRPr="00A0580F">
              <w:rPr>
                <w:rStyle w:val="spellingerror"/>
                <w:rFonts w:eastAsia="Arial"/>
              </w:rPr>
              <w:t>extrudan</w:t>
            </w:r>
            <w:r w:rsidRPr="00A0580F">
              <w:rPr>
                <w:rStyle w:val="normaltextrun"/>
                <w:rFonts w:eastAsia="Arial"/>
              </w:rPr>
              <w:t xml:space="preserve"> 1 st av varje(slang med blå </w:t>
            </w:r>
            <w:r>
              <w:rPr>
                <w:rStyle w:val="normaltextrun"/>
                <w:rFonts w:eastAsia="Arial"/>
              </w:rPr>
              <w:tab/>
            </w:r>
            <w:r w:rsidRPr="00A0580F">
              <w:rPr>
                <w:rStyle w:val="normaltextrun"/>
                <w:rFonts w:eastAsia="Arial"/>
              </w:rPr>
              <w:t>kopplingar i båda ändar). Nya finns på IVA.</w:t>
            </w:r>
          </w:p>
          <w:p w14:paraId="47FEBB0C" w14:textId="77777777" w:rsidR="00BE6468" w:rsidRPr="00A0580F" w:rsidRDefault="00BE6468" w:rsidP="00BE646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>50 cc spruta samt aggregat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25A8E9C" w14:textId="5DFCAD19" w:rsidR="00BE6468" w:rsidRPr="00A0580F" w:rsidRDefault="00BE6468" w:rsidP="00BE6468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Mask till </w:t>
            </w:r>
            <w:r w:rsidRPr="00A0580F">
              <w:rPr>
                <w:rStyle w:val="spellingerror"/>
                <w:rFonts w:eastAsia="Arial"/>
              </w:rPr>
              <w:t>revivator</w:t>
            </w:r>
            <w:r w:rsidRPr="00A0580F">
              <w:rPr>
                <w:rStyle w:val="eop"/>
                <w:rFonts w:eastAsia="Arial"/>
              </w:rPr>
              <w:t> </w:t>
            </w:r>
            <w:r w:rsidR="002213FC">
              <w:rPr>
                <w:rStyle w:val="eop"/>
                <w:rFonts w:eastAsia="Arial"/>
              </w:rPr>
              <w:t>stl 3, 4, 5</w:t>
            </w:r>
          </w:p>
          <w:p w14:paraId="371DA295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14F6BC1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4EE599DD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594C8974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tbl>
      <w:tblPr>
        <w:tblStyle w:val="Tabellrutnt"/>
        <w:tblW w:w="0" w:type="auto"/>
        <w:tblInd w:w="279" w:type="dxa"/>
        <w:tblLook w:val="04A0" w:firstRow="1" w:lastRow="0" w:firstColumn="1" w:lastColumn="0" w:noHBand="0" w:noVBand="1"/>
      </w:tblPr>
      <w:tblGrid>
        <w:gridCol w:w="8640"/>
      </w:tblGrid>
      <w:tr w:rsidR="00BE6468" w14:paraId="6BA1661D" w14:textId="77777777">
        <w:tc>
          <w:tcPr>
            <w:tcW w:w="8640" w:type="dxa"/>
          </w:tcPr>
          <w:p w14:paraId="6841FCA2" w14:textId="1C3684FC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Låda 5 Vuxentuber samt Aggregat</w:t>
            </w:r>
            <w:r w:rsidRPr="252CFA5E">
              <w:rPr>
                <w:rStyle w:val="eop"/>
                <w:rFonts w:ascii="Arial" w:eastAsia="Arial" w:hAnsi="Arial" w:cs="Arial"/>
                <w:sz w:val="28"/>
                <w:szCs w:val="28"/>
              </w:rPr>
              <w:t> </w:t>
            </w:r>
          </w:p>
          <w:p w14:paraId="4685B65B" w14:textId="77777777" w:rsidR="00BE6468" w:rsidRPr="00A0580F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eastAsia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12B1A34B" w14:textId="032F679A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Tub till vuxen nr 6, 7 och 8. (2 </w:t>
            </w:r>
            <w:r w:rsidRPr="00A0580F">
              <w:rPr>
                <w:rStyle w:val="spellingerror"/>
                <w:rFonts w:eastAsia="Arial"/>
              </w:rPr>
              <w:t>st</w:t>
            </w:r>
            <w:r w:rsidRPr="00A0580F">
              <w:rPr>
                <w:rStyle w:val="normaltextrun"/>
                <w:rFonts w:eastAsia="Arial"/>
              </w:rPr>
              <w:t xml:space="preserve"> i resp. storlek varav en med </w:t>
            </w:r>
            <w:r>
              <w:rPr>
                <w:rStyle w:val="normaltextrun"/>
                <w:rFonts w:eastAsia="Arial"/>
              </w:rPr>
              <w:tab/>
            </w:r>
            <w:r w:rsidRPr="00A0580F">
              <w:rPr>
                <w:rStyle w:val="spellingerror"/>
                <w:rFonts w:eastAsia="Arial"/>
              </w:rPr>
              <w:t>subglottiskanal</w:t>
            </w:r>
            <w:r w:rsidRPr="00A0580F">
              <w:rPr>
                <w:rStyle w:val="normaltextrun"/>
                <w:rFonts w:eastAsia="Arial"/>
              </w:rPr>
              <w:t>)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43D22CBE" w14:textId="18C899EA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Minitrack</w:t>
            </w:r>
            <w:r w:rsidRPr="00A0580F">
              <w:rPr>
                <w:rStyle w:val="normaltextrun"/>
                <w:rFonts w:eastAsia="Arial"/>
              </w:rPr>
              <w:t xml:space="preserve"> </w:t>
            </w:r>
          </w:p>
          <w:p w14:paraId="710B4D36" w14:textId="77777777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Aggregat till volympump 2 </w:t>
            </w:r>
            <w:r w:rsidRPr="00A0580F">
              <w:rPr>
                <w:rStyle w:val="spellingerror"/>
                <w:rFonts w:eastAsia="Arial"/>
              </w:rPr>
              <w:t>st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599E08CD" w14:textId="77777777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Aggregat till sprutpump + 1 </w:t>
            </w:r>
            <w:r w:rsidRPr="00A0580F">
              <w:rPr>
                <w:rStyle w:val="spellingerror"/>
                <w:rFonts w:eastAsia="Arial"/>
              </w:rPr>
              <w:t>st</w:t>
            </w:r>
            <w:r w:rsidRPr="00A0580F">
              <w:rPr>
                <w:rStyle w:val="normaltextrun"/>
                <w:rFonts w:eastAsia="Arial"/>
              </w:rPr>
              <w:t xml:space="preserve"> 50 ml spruta 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1EC487CD" w14:textId="77777777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Ringeracetat</w:t>
            </w:r>
            <w:r w:rsidRPr="00A0580F">
              <w:rPr>
                <w:rStyle w:val="normaltextrun"/>
                <w:rFonts w:eastAsia="Arial"/>
              </w:rPr>
              <w:t xml:space="preserve"> 1000 ml + aggregat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749A8974" w14:textId="77777777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Övertrycksmanchett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67981A01" w14:textId="660D56FF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normaltextrun"/>
                <w:rFonts w:eastAsia="Arial"/>
              </w:rPr>
              <w:t xml:space="preserve">Salemsond </w:t>
            </w:r>
            <w:r w:rsidR="002213FC">
              <w:rPr>
                <w:rStyle w:val="normaltextrun"/>
                <w:rFonts w:eastAsia="Arial"/>
              </w:rPr>
              <w:t xml:space="preserve">2 </w:t>
            </w:r>
            <w:r w:rsidRPr="00A0580F">
              <w:rPr>
                <w:rStyle w:val="spellingerror"/>
                <w:rFonts w:eastAsia="Arial"/>
              </w:rPr>
              <w:t>st</w:t>
            </w:r>
            <w:r w:rsidRPr="00A0580F">
              <w:rPr>
                <w:rStyle w:val="normaltextrun"/>
                <w:rFonts w:eastAsia="Arial"/>
              </w:rPr>
              <w:t xml:space="preserve"> 18 samt Sondspruta, påse samt sondfixering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512A83BC" w14:textId="77777777" w:rsidR="00BE6468" w:rsidRPr="00A0580F" w:rsidRDefault="00BE6468" w:rsidP="00BE6468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A0580F">
              <w:rPr>
                <w:rStyle w:val="spellingerror"/>
                <w:rFonts w:eastAsia="Arial"/>
              </w:rPr>
              <w:t>Blodtrycksmanchett</w:t>
            </w:r>
            <w:r w:rsidRPr="00A0580F">
              <w:rPr>
                <w:rStyle w:val="eop"/>
                <w:rFonts w:eastAsia="Arial"/>
              </w:rPr>
              <w:t> </w:t>
            </w:r>
          </w:p>
          <w:p w14:paraId="670CA84C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29D76611" w14:textId="77777777" w:rsidR="00BE6468" w:rsidRDefault="00BE6468" w:rsidP="00BE6468">
      <w:pPr>
        <w:rPr>
          <w:rStyle w:val="eop"/>
          <w:rFonts w:ascii="Arial" w:eastAsia="Arial" w:hAnsi="Arial" w:cs="Arial"/>
        </w:rPr>
      </w:pPr>
    </w:p>
    <w:p w14:paraId="477353A5" w14:textId="77777777" w:rsidR="00BE6468" w:rsidRDefault="00BE6468" w:rsidP="00BE6468">
      <w:pPr>
        <w:rPr>
          <w:rStyle w:val="eop"/>
          <w:rFonts w:ascii="Arial" w:eastAsia="Arial" w:hAnsi="Arial" w:cs="Arial"/>
        </w:rPr>
      </w:pPr>
      <w:r w:rsidRPr="252CFA5E">
        <w:rPr>
          <w:rStyle w:val="eop"/>
          <w:rFonts w:ascii="Arial" w:eastAsia="Arial" w:hAnsi="Arial" w:cs="Arial"/>
        </w:rPr>
        <w:br w:type="page"/>
      </w:r>
    </w:p>
    <w:tbl>
      <w:tblPr>
        <w:tblStyle w:val="Tabellrutnt"/>
        <w:tblW w:w="0" w:type="auto"/>
        <w:tblInd w:w="704" w:type="dxa"/>
        <w:tblLook w:val="04A0" w:firstRow="1" w:lastRow="0" w:firstColumn="1" w:lastColumn="0" w:noHBand="0" w:noVBand="1"/>
      </w:tblPr>
      <w:tblGrid>
        <w:gridCol w:w="8215"/>
      </w:tblGrid>
      <w:tr w:rsidR="00BE6468" w14:paraId="6CE9B724" w14:textId="77777777">
        <w:tc>
          <w:tcPr>
            <w:tcW w:w="8215" w:type="dxa"/>
          </w:tcPr>
          <w:p w14:paraId="2E5CC6FF" w14:textId="6B439EF8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lastRenderedPageBreak/>
              <w:t>Vänster sida av vagnen</w:t>
            </w:r>
          </w:p>
          <w:p w14:paraId="384AE740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2C964816" w14:textId="77777777" w:rsidR="00BE6468" w:rsidRPr="00295F69" w:rsidRDefault="00BE6468" w:rsidP="00BE646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Stetoskop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1C58328F" w14:textId="279F83EC" w:rsidR="00BE6468" w:rsidRPr="00295F69" w:rsidRDefault="00BE6468" w:rsidP="00BE646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normaltextrun"/>
                <w:rFonts w:eastAsia="Arial"/>
              </w:rPr>
            </w:pPr>
            <w:r w:rsidRPr="00295F69">
              <w:rPr>
                <w:rStyle w:val="spellingerror"/>
                <w:rFonts w:eastAsia="Arial"/>
              </w:rPr>
              <w:t>Vuxenrevivator</w:t>
            </w:r>
            <w:r w:rsidRPr="00295F69">
              <w:rPr>
                <w:rStyle w:val="normaltextrun"/>
                <w:rFonts w:eastAsia="Arial"/>
              </w:rPr>
              <w:t xml:space="preserve"> + PEEP -motstånd 5 cm</w:t>
            </w:r>
            <w:r w:rsidR="00827BA0">
              <w:rPr>
                <w:rStyle w:val="normaltextrun"/>
                <w:rFonts w:eastAsia="Arial"/>
              </w:rPr>
              <w:t xml:space="preserve"> kopplad till bubbelslang</w:t>
            </w:r>
          </w:p>
          <w:p w14:paraId="376C59E9" w14:textId="77777777" w:rsidR="00BE6468" w:rsidRPr="00295F69" w:rsidRDefault="00BE6468" w:rsidP="00BE646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spellingerror"/>
                <w:rFonts w:eastAsia="Arial"/>
              </w:rPr>
              <w:t>Barnrevivator</w:t>
            </w:r>
            <w:r w:rsidRPr="00295F69">
              <w:rPr>
                <w:rStyle w:val="normaltextrun"/>
                <w:rFonts w:eastAsia="Arial"/>
              </w:rPr>
              <w:t xml:space="preserve"> + PEEP - motstånd 2,5cmH2O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52C21F07" w14:textId="77777777" w:rsidR="00BE6468" w:rsidRDefault="00BE6468" w:rsidP="00BE6468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Arial" w:eastAsia="Arial" w:hAnsi="Arial" w:cs="Arial"/>
              </w:rPr>
            </w:pPr>
            <w:r w:rsidRPr="00295F69">
              <w:rPr>
                <w:rStyle w:val="normaltextrun"/>
                <w:rFonts w:eastAsia="Arial"/>
              </w:rPr>
              <w:t>Gul avfallsburk</w:t>
            </w: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7EFA58EA" w14:textId="174E9255" w:rsidR="008716C7" w:rsidRPr="008716C7" w:rsidRDefault="008716C7" w:rsidP="008A3BBD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Arial" w:eastAsia="Arial" w:hAnsi="Arial" w:cs="Arial"/>
              </w:rPr>
            </w:pPr>
            <w:r w:rsidRPr="008716C7">
              <w:rPr>
                <w:rStyle w:val="eop"/>
                <w:rFonts w:eastAsia="Arial"/>
              </w:rPr>
              <w:t>Handsprit</w:t>
            </w:r>
          </w:p>
          <w:p w14:paraId="7C2D3225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5D23CA1A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>
        <w:br/>
      </w:r>
    </w:p>
    <w:tbl>
      <w:tblPr>
        <w:tblStyle w:val="Tabellrutnt"/>
        <w:tblW w:w="0" w:type="auto"/>
        <w:tblInd w:w="704" w:type="dxa"/>
        <w:tblLook w:val="04A0" w:firstRow="1" w:lastRow="0" w:firstColumn="1" w:lastColumn="0" w:noHBand="0" w:noVBand="1"/>
      </w:tblPr>
      <w:tblGrid>
        <w:gridCol w:w="8215"/>
      </w:tblGrid>
      <w:tr w:rsidR="00BE6468" w14:paraId="602EAC75" w14:textId="77777777">
        <w:tc>
          <w:tcPr>
            <w:tcW w:w="8215" w:type="dxa"/>
          </w:tcPr>
          <w:p w14:paraId="64FC013A" w14:textId="7887E642" w:rsidR="008716C7" w:rsidRDefault="00BE6468" w:rsidP="008716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Arial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Baksidan av vagnen</w:t>
            </w:r>
            <w:r>
              <w:br/>
            </w:r>
          </w:p>
          <w:p w14:paraId="3C507389" w14:textId="54373513" w:rsidR="008716C7" w:rsidRPr="00295F69" w:rsidRDefault="008716C7" w:rsidP="008716C7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Pocketmask m grön slang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2FE53DA4" w14:textId="77777777" w:rsidR="00BE6468" w:rsidRPr="00295F69" w:rsidRDefault="00BE6468" w:rsidP="00BE646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Ledare blå flergångs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087A8AE2" w14:textId="77777777" w:rsidR="00BE6468" w:rsidRPr="00AF4081" w:rsidRDefault="00BE6468" w:rsidP="00BE6468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" w:hAnsi="Arial" w:cs="Arial"/>
              </w:rPr>
            </w:pPr>
            <w:r w:rsidRPr="00295F69">
              <w:rPr>
                <w:rStyle w:val="normaltextrun"/>
                <w:rFonts w:eastAsia="Arial"/>
              </w:rPr>
              <w:t xml:space="preserve">Intubationskateter </w:t>
            </w:r>
            <w:r w:rsidRPr="00295F69">
              <w:rPr>
                <w:rStyle w:val="spellingerror"/>
                <w:rFonts w:eastAsia="Arial"/>
              </w:rPr>
              <w:t>Frova</w:t>
            </w:r>
            <w:r w:rsidRPr="00295F69">
              <w:rPr>
                <w:rStyle w:val="normaltextrun"/>
                <w:rFonts w:eastAsia="Arial"/>
              </w:rPr>
              <w:t xml:space="preserve"> </w:t>
            </w:r>
            <w:r w:rsidRPr="00295F69">
              <w:rPr>
                <w:rStyle w:val="spellingerror"/>
                <w:rFonts w:eastAsia="Arial"/>
              </w:rPr>
              <w:t>airway</w:t>
            </w:r>
            <w:r w:rsidRPr="00295F69">
              <w:rPr>
                <w:rStyle w:val="normaltextrun"/>
                <w:rFonts w:eastAsia="Arial"/>
              </w:rPr>
              <w:t>, (</w:t>
            </w:r>
            <w:r w:rsidRPr="00295F69">
              <w:rPr>
                <w:rStyle w:val="contextualspellingandgrammarerror"/>
                <w:rFonts w:eastAsia="Arial"/>
              </w:rPr>
              <w:t>engångs</w:t>
            </w:r>
            <w:r w:rsidRPr="252CFA5E">
              <w:rPr>
                <w:rStyle w:val="contextualspellingandgrammarerror"/>
                <w:rFonts w:ascii="Arial" w:eastAsia="Arial" w:hAnsi="Arial" w:cs="Arial"/>
              </w:rPr>
              <w:t>)</w:t>
            </w:r>
            <w:r>
              <w:br/>
            </w:r>
          </w:p>
        </w:tc>
      </w:tr>
    </w:tbl>
    <w:p w14:paraId="799AF2B8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</w:p>
    <w:p w14:paraId="485E8477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tbl>
      <w:tblPr>
        <w:tblStyle w:val="Tabellrutnt"/>
        <w:tblW w:w="0" w:type="auto"/>
        <w:tblInd w:w="704" w:type="dxa"/>
        <w:tblLook w:val="04A0" w:firstRow="1" w:lastRow="0" w:firstColumn="1" w:lastColumn="0" w:noHBand="0" w:noVBand="1"/>
      </w:tblPr>
      <w:tblGrid>
        <w:gridCol w:w="8215"/>
      </w:tblGrid>
      <w:tr w:rsidR="00BE6468" w14:paraId="2E9413A3" w14:textId="77777777">
        <w:tc>
          <w:tcPr>
            <w:tcW w:w="8215" w:type="dxa"/>
          </w:tcPr>
          <w:p w14:paraId="6D0C9A60" w14:textId="34F6BB9B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  <w:b/>
                <w:bCs/>
                <w:sz w:val="28"/>
                <w:szCs w:val="28"/>
              </w:rPr>
              <w:t>Ovanpå vagnen</w:t>
            </w:r>
            <w:r w:rsidRPr="252CFA5E">
              <w:rPr>
                <w:rStyle w:val="eop"/>
                <w:rFonts w:ascii="Arial" w:eastAsia="Arial" w:hAnsi="Arial" w:cs="Arial"/>
                <w:sz w:val="28"/>
                <w:szCs w:val="28"/>
              </w:rPr>
              <w:t> </w:t>
            </w:r>
          </w:p>
          <w:p w14:paraId="178B4A37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1819E32D" w14:textId="5783DE6D" w:rsidR="00BE6468" w:rsidRPr="005E365F" w:rsidRDefault="00BE6468" w:rsidP="00CD19C4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5E365F">
              <w:rPr>
                <w:rStyle w:val="spellingerror"/>
                <w:rFonts w:eastAsia="Arial"/>
              </w:rPr>
              <w:t>Klorhexidinsprit</w:t>
            </w:r>
            <w:r w:rsidRPr="005E365F">
              <w:rPr>
                <w:rStyle w:val="normaltextrun"/>
                <w:rFonts w:eastAsia="Arial"/>
              </w:rPr>
              <w:t xml:space="preserve"> 5 mg/ml</w:t>
            </w:r>
            <w:r w:rsidRPr="005E365F">
              <w:rPr>
                <w:rStyle w:val="eop"/>
                <w:rFonts w:eastAsia="Arial"/>
              </w:rPr>
              <w:t> </w:t>
            </w:r>
          </w:p>
          <w:p w14:paraId="342CEB5F" w14:textId="77777777" w:rsidR="00BE6468" w:rsidRPr="00295F69" w:rsidRDefault="00BE6468" w:rsidP="00BE6468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Engångs sprutbricka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3A4E73EE" w14:textId="77777777" w:rsidR="00BE6468" w:rsidRPr="00295F69" w:rsidRDefault="00BE6468" w:rsidP="00BE6468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NACL 10 ml ampuller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6EC231D2" w14:textId="77777777" w:rsidR="00BE6468" w:rsidRPr="00295F69" w:rsidRDefault="00BE6468" w:rsidP="00BE6468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Sprutor 2, 5, 10 och 20 ml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2AFE469E" w14:textId="4C618DE5" w:rsidR="00BE6468" w:rsidRPr="00295F69" w:rsidRDefault="00BE6468" w:rsidP="00BE6468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 xml:space="preserve">3-vägskranar, proppar, PVK </w:t>
            </w:r>
            <w:r w:rsidR="005E365F">
              <w:rPr>
                <w:rStyle w:val="normaltextrun"/>
                <w:rFonts w:eastAsia="Arial"/>
              </w:rPr>
              <w:t xml:space="preserve">(blå, ros, grön, vit) </w:t>
            </w:r>
            <w:r w:rsidRPr="00295F69">
              <w:rPr>
                <w:rStyle w:val="normaltextrun"/>
                <w:rFonts w:eastAsia="Arial"/>
              </w:rPr>
              <w:t>samt tussar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77E7E2A7" w14:textId="77777777" w:rsidR="00BE6468" w:rsidRPr="00295F69" w:rsidRDefault="00BE6468" w:rsidP="00BE6468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>Batterier, stoppur samt ficklampa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15EF16E8" w14:textId="77777777" w:rsidR="00BE6468" w:rsidRPr="00295F69" w:rsidRDefault="00BE6468" w:rsidP="00BE6468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normaltextrun"/>
                <w:rFonts w:eastAsia="Arial"/>
              </w:rPr>
              <w:t xml:space="preserve">Lämpliga </w:t>
            </w:r>
            <w:r w:rsidRPr="00295F69">
              <w:rPr>
                <w:rStyle w:val="spellingerror"/>
                <w:rFonts w:eastAsia="Arial"/>
              </w:rPr>
              <w:t>sprutetiketter</w:t>
            </w:r>
            <w:r w:rsidRPr="00295F69">
              <w:rPr>
                <w:rStyle w:val="eop"/>
                <w:rFonts w:eastAsia="Arial"/>
              </w:rPr>
              <w:t> </w:t>
            </w:r>
          </w:p>
          <w:p w14:paraId="104E8E09" w14:textId="77777777" w:rsidR="00BE6468" w:rsidRPr="00295F69" w:rsidRDefault="00BE6468" w:rsidP="00BE6468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eop"/>
                <w:rFonts w:eastAsia="Arial"/>
              </w:rPr>
              <w:t>Dokumentation, Arbetsblad vid hjärtstopp</w:t>
            </w:r>
          </w:p>
          <w:p w14:paraId="30ABBB40" w14:textId="77777777" w:rsidR="00BE6468" w:rsidRPr="00295F69" w:rsidRDefault="00BE6468" w:rsidP="00BE6468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eastAsia="Arial"/>
              </w:rPr>
            </w:pPr>
            <w:r w:rsidRPr="00295F69">
              <w:rPr>
                <w:rStyle w:val="eop"/>
                <w:rFonts w:eastAsia="Arial"/>
              </w:rPr>
              <w:t>A-HLR- vuxen och barn algoritmer</w:t>
            </w:r>
          </w:p>
          <w:p w14:paraId="473B40C5" w14:textId="77777777" w:rsidR="00BE6468" w:rsidRDefault="00BE6468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Arial" w:eastAsia="Arial" w:hAnsi="Arial" w:cs="Arial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47309A16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eastAsia="Arial" w:hAnsi="Arial" w:cs="Arial"/>
              </w:rPr>
            </w:pPr>
          </w:p>
        </w:tc>
      </w:tr>
    </w:tbl>
    <w:p w14:paraId="01C21F4C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0F375A3D" w14:textId="35FEEAE1" w:rsidR="00BE6468" w:rsidRPr="00295F69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  <w:r w:rsidRPr="00295F69">
        <w:rPr>
          <w:rStyle w:val="eop"/>
          <w:rFonts w:eastAsia="Arial"/>
          <w:sz w:val="28"/>
          <w:szCs w:val="28"/>
        </w:rPr>
        <w:t> </w:t>
      </w:r>
      <w:r>
        <w:rPr>
          <w:rStyle w:val="eop"/>
          <w:rFonts w:eastAsia="Arial"/>
          <w:sz w:val="28"/>
          <w:szCs w:val="28"/>
        </w:rPr>
        <w:tab/>
      </w:r>
      <w:r w:rsidRPr="00295F69">
        <w:rPr>
          <w:rStyle w:val="normaltextrun"/>
          <w:rFonts w:eastAsia="Arial"/>
          <w:color w:val="FF0000"/>
          <w:sz w:val="28"/>
          <w:szCs w:val="28"/>
        </w:rPr>
        <w:t xml:space="preserve">OBS!! Borr + tillbehör finns i Akutväskan på Gråzonsbrits samt i </w:t>
      </w:r>
      <w:r>
        <w:rPr>
          <w:rStyle w:val="normaltextrun"/>
          <w:rFonts w:eastAsia="Arial"/>
          <w:color w:val="FF0000"/>
          <w:sz w:val="28"/>
          <w:szCs w:val="28"/>
        </w:rPr>
        <w:tab/>
      </w:r>
      <w:r w:rsidRPr="00295F69">
        <w:rPr>
          <w:rStyle w:val="normaltextrun"/>
          <w:rFonts w:eastAsia="Arial"/>
          <w:color w:val="FF0000"/>
          <w:sz w:val="28"/>
          <w:szCs w:val="28"/>
        </w:rPr>
        <w:t>Barnakutvagnen.</w:t>
      </w:r>
      <w:r w:rsidRPr="00295F69">
        <w:rPr>
          <w:rStyle w:val="eop"/>
          <w:rFonts w:eastAsia="Arial"/>
          <w:color w:val="FF0000"/>
          <w:sz w:val="28"/>
          <w:szCs w:val="28"/>
        </w:rPr>
        <w:t> </w:t>
      </w:r>
    </w:p>
    <w:p w14:paraId="598D8F68" w14:textId="77777777" w:rsidR="00BE6468" w:rsidRDefault="00BE6468" w:rsidP="00BE6468">
      <w:pPr>
        <w:rPr>
          <w:rStyle w:val="eop"/>
          <w:rFonts w:ascii="Arial" w:eastAsia="Arial" w:hAnsi="Arial" w:cs="Arial"/>
          <w:color w:val="FF0000"/>
        </w:rPr>
      </w:pPr>
      <w:r w:rsidRPr="252CFA5E">
        <w:rPr>
          <w:rStyle w:val="eop"/>
          <w:rFonts w:ascii="Arial" w:eastAsia="Arial" w:hAnsi="Arial" w:cs="Arial"/>
          <w:color w:val="FF0000"/>
        </w:rPr>
        <w:br w:type="page"/>
      </w:r>
    </w:p>
    <w:tbl>
      <w:tblPr>
        <w:tblStyle w:val="Tabellrutnt"/>
        <w:tblW w:w="0" w:type="auto"/>
        <w:tblInd w:w="137" w:type="dxa"/>
        <w:tblLook w:val="04A0" w:firstRow="1" w:lastRow="0" w:firstColumn="1" w:lastColumn="0" w:noHBand="0" w:noVBand="1"/>
      </w:tblPr>
      <w:tblGrid>
        <w:gridCol w:w="8782"/>
      </w:tblGrid>
      <w:tr w:rsidR="00BE6468" w14:paraId="492D8D64" w14:textId="77777777">
        <w:tc>
          <w:tcPr>
            <w:tcW w:w="8782" w:type="dxa"/>
          </w:tcPr>
          <w:p w14:paraId="26C370EF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</w:rPr>
            </w:pPr>
          </w:p>
          <w:p w14:paraId="32D046BC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</w:rPr>
              <w:t xml:space="preserve">Överfyll inte i lådor med sprutor, nålar osv. Sprita </w:t>
            </w:r>
            <w:r w:rsidRPr="252CFA5E">
              <w:rPr>
                <w:rStyle w:val="spellingerror"/>
                <w:rFonts w:ascii="Arial" w:eastAsia="Arial" w:hAnsi="Arial" w:cs="Arial"/>
              </w:rPr>
              <w:t>tagytor</w:t>
            </w:r>
            <w:r w:rsidRPr="252CFA5E">
              <w:rPr>
                <w:rStyle w:val="normaltextrun"/>
                <w:rFonts w:ascii="Arial" w:eastAsia="Arial" w:hAnsi="Arial" w:cs="Arial"/>
              </w:rPr>
              <w:t xml:space="preserve"> och ovanpå vagnen efter användning, samt vid genomgång</w:t>
            </w: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7B365FD4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7007376E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5FE67B0F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</w:rPr>
              <w:t>Genomgången /låst av; ………………………………</w:t>
            </w:r>
            <w:r w:rsidRPr="252CFA5E">
              <w:rPr>
                <w:rStyle w:val="contextualspellingandgrammarerror"/>
                <w:rFonts w:ascii="Arial" w:eastAsia="Arial" w:hAnsi="Arial" w:cs="Arial"/>
              </w:rPr>
              <w:t>Datum;…</w:t>
            </w:r>
            <w:r w:rsidRPr="252CFA5E">
              <w:rPr>
                <w:rStyle w:val="normaltextrun"/>
                <w:rFonts w:ascii="Arial" w:eastAsia="Arial" w:hAnsi="Arial" w:cs="Arial"/>
              </w:rPr>
              <w:t>………………</w:t>
            </w:r>
            <w:r w:rsidRPr="252CFA5E">
              <w:rPr>
                <w:rStyle w:val="contextualspellingandgrammarerror"/>
                <w:rFonts w:ascii="Arial" w:eastAsia="Arial" w:hAnsi="Arial" w:cs="Arial"/>
              </w:rPr>
              <w:t>…….</w:t>
            </w:r>
            <w:r w:rsidRPr="252CFA5E">
              <w:rPr>
                <w:rStyle w:val="normaltextrun"/>
                <w:rFonts w:ascii="Arial" w:eastAsia="Arial" w:hAnsi="Arial" w:cs="Arial"/>
              </w:rPr>
              <w:t>.</w:t>
            </w: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280BD148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68688109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0C2B13DC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="Arial" w:hAnsi="Arial" w:cs="Arial"/>
                <w:sz w:val="18"/>
                <w:szCs w:val="18"/>
              </w:rPr>
            </w:pPr>
            <w:r w:rsidRPr="252CFA5E">
              <w:rPr>
                <w:rStyle w:val="normaltextrun"/>
                <w:rFonts w:ascii="Arial" w:eastAsia="Arial" w:hAnsi="Arial" w:cs="Arial"/>
              </w:rPr>
              <w:t>ID-nummer på gula hänglåset; ……………………………………………………….</w:t>
            </w:r>
            <w:r w:rsidRPr="252CFA5E">
              <w:rPr>
                <w:rStyle w:val="eop"/>
                <w:rFonts w:ascii="Arial" w:eastAsia="Arial" w:hAnsi="Arial" w:cs="Arial"/>
              </w:rPr>
              <w:t> </w:t>
            </w:r>
          </w:p>
          <w:p w14:paraId="6BA58D60" w14:textId="77777777" w:rsidR="00BE6468" w:rsidRDefault="00BE64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="Arial" w:hAnsi="Arial" w:cs="Arial"/>
              </w:rPr>
            </w:pPr>
          </w:p>
        </w:tc>
      </w:tr>
    </w:tbl>
    <w:p w14:paraId="7396165C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5FE4A9E0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  <w:r w:rsidRPr="252CFA5E">
        <w:rPr>
          <w:rStyle w:val="eop"/>
          <w:rFonts w:ascii="Arial" w:eastAsia="Arial" w:hAnsi="Arial" w:cs="Arial"/>
        </w:rPr>
        <w:t> </w:t>
      </w:r>
    </w:p>
    <w:p w14:paraId="6255EA4A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sz w:val="18"/>
          <w:szCs w:val="18"/>
        </w:rPr>
      </w:pPr>
    </w:p>
    <w:p w14:paraId="1509F2A6" w14:textId="3077C76F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  <w:r w:rsidRPr="00295F69">
        <w:rPr>
          <w:rStyle w:val="normaltextrun"/>
          <w:rFonts w:eastAsia="Arial"/>
          <w:color w:val="FF0000"/>
          <w:sz w:val="28"/>
          <w:szCs w:val="28"/>
        </w:rPr>
        <w:t>1</w:t>
      </w:r>
      <w:r w:rsidR="002B6D7D">
        <w:rPr>
          <w:rStyle w:val="normaltextrun"/>
          <w:rFonts w:eastAsia="Arial"/>
          <w:color w:val="FF0000"/>
          <w:sz w:val="28"/>
          <w:szCs w:val="28"/>
        </w:rPr>
        <w:t>:</w:t>
      </w:r>
      <w:r w:rsidRPr="00295F69">
        <w:rPr>
          <w:rStyle w:val="normaltextrun"/>
          <w:rFonts w:eastAsia="Arial"/>
          <w:color w:val="FF0000"/>
          <w:sz w:val="28"/>
          <w:szCs w:val="28"/>
        </w:rPr>
        <w:t>a måndagen i månaden datumkoll</w:t>
      </w:r>
      <w:r w:rsidR="00885632">
        <w:rPr>
          <w:rStyle w:val="eop"/>
          <w:rFonts w:eastAsia="Arial"/>
          <w:color w:val="FF0000"/>
          <w:sz w:val="28"/>
          <w:szCs w:val="28"/>
        </w:rPr>
        <w:t>.</w:t>
      </w:r>
    </w:p>
    <w:p w14:paraId="0DA55028" w14:textId="7598B299" w:rsidR="00885632" w:rsidRDefault="00885632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  <w:r>
        <w:rPr>
          <w:rStyle w:val="eop"/>
          <w:rFonts w:eastAsia="Arial"/>
          <w:color w:val="FF0000"/>
          <w:sz w:val="28"/>
          <w:szCs w:val="28"/>
        </w:rPr>
        <w:t>Kontrollera även narkotika och skriv i narkotikajournalen.</w:t>
      </w:r>
    </w:p>
    <w:p w14:paraId="42F9E3F8" w14:textId="77777777" w:rsidR="00885632" w:rsidRDefault="00885632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9F2AD53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71DFABE8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2F8533C8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04D1B472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48A80813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581EE5AD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13307568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4B4F4440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28B5BD4E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CEAE013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1D3E754A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587C1636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119208DF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657A8B60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5CCD8A7E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ED5D484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2D812C5A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442B13CF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7DE2B470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62603AE7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160CE22B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A8E6757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E34128E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C8CD22B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7D25A9D0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2F25558B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73495E49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4F060533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379F98CF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631A9DC3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53BB3EE3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2BCEA22A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Style w:val="eop"/>
          <w:rFonts w:eastAsia="Arial"/>
          <w:color w:val="FF0000"/>
          <w:sz w:val="28"/>
          <w:szCs w:val="28"/>
        </w:rPr>
      </w:pPr>
    </w:p>
    <w:p w14:paraId="19D8AE11" w14:textId="77777777" w:rsidR="00BE6468" w:rsidRDefault="00BE6468" w:rsidP="00BE6468">
      <w:pPr>
        <w:pStyle w:val="paragraph"/>
        <w:spacing w:before="0" w:beforeAutospacing="0" w:after="0" w:afterAutospacing="0"/>
        <w:textAlignment w:val="baseline"/>
        <w:rPr>
          <w:rFonts w:eastAsia="Arial"/>
          <w:sz w:val="28"/>
          <w:szCs w:val="28"/>
        </w:rPr>
      </w:pPr>
    </w:p>
    <w:bookmarkEnd w:id="0"/>
    <w:p w14:paraId="2C134F32" w14:textId="43D63E12" w:rsidR="00BE6468" w:rsidRPr="0021029A" w:rsidRDefault="00BE6468" w:rsidP="00BE6468">
      <w:pPr>
        <w:pStyle w:val="Rubrik1"/>
        <w:rPr>
          <w:sz w:val="18"/>
          <w:szCs w:val="18"/>
        </w:rPr>
      </w:pPr>
      <w:r w:rsidRPr="0021029A">
        <w:t>Akutvagnen - Läkemedel i akutvagnen Plan 1</w:t>
      </w:r>
      <w:r>
        <w:t xml:space="preserve"> </w:t>
      </w:r>
      <w:r w:rsidRPr="0021029A">
        <w:t xml:space="preserve">(Dagkirurgen UVA Uddevalla) </w:t>
      </w:r>
    </w:p>
    <w:p w14:paraId="20D49D8C" w14:textId="77777777" w:rsidR="00BE6468" w:rsidRPr="0021029A" w:rsidRDefault="00BE6468" w:rsidP="00BE6468">
      <w:pPr>
        <w:spacing w:after="0" w:line="240" w:lineRule="auto"/>
        <w:ind w:right="-1575"/>
        <w:textAlignment w:val="baseline"/>
        <w:rPr>
          <w:rFonts w:ascii="Arial" w:hAnsi="Arial" w:cs="Arial"/>
          <w:sz w:val="18"/>
          <w:szCs w:val="18"/>
        </w:rPr>
      </w:pPr>
      <w:r w:rsidRPr="0021029A">
        <w:rPr>
          <w:rFonts w:ascii="Arial" w:hAnsi="Arial" w:cs="Arial"/>
          <w:sz w:val="12"/>
          <w:szCs w:val="12"/>
        </w:rPr>
        <w:t> </w:t>
      </w:r>
    </w:p>
    <w:p w14:paraId="17ACD576" w14:textId="3CAB1063" w:rsidR="00BE6468" w:rsidRPr="005B726E" w:rsidRDefault="00BE6468" w:rsidP="00BE6468">
      <w:pPr>
        <w:spacing w:after="0" w:line="240" w:lineRule="auto"/>
        <w:ind w:right="-1575"/>
        <w:textAlignment w:val="baseline"/>
        <w:rPr>
          <w:rFonts w:ascii="Segoe UI" w:hAnsi="Segoe UI" w:cs="Segoe UI"/>
          <w:sz w:val="18"/>
          <w:szCs w:val="18"/>
        </w:rPr>
      </w:pPr>
      <w:r w:rsidRPr="0021029A">
        <w:rPr>
          <w:rFonts w:ascii="Arial" w:hAnsi="Arial" w:cs="Arial"/>
          <w:noProof/>
        </w:rPr>
        <w:drawing>
          <wp:inline distT="0" distB="0" distL="0" distR="0" wp14:anchorId="0539CC03" wp14:editId="155436E1">
            <wp:extent cx="200025" cy="200025"/>
            <wp:effectExtent l="0" t="0" r="9525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29A">
        <w:rPr>
          <w:rFonts w:ascii="Arial" w:hAnsi="Arial" w:cs="Arial"/>
        </w:rPr>
        <w:t xml:space="preserve">  = </w:t>
      </w:r>
      <w:r w:rsidRPr="0021029A">
        <w:rPr>
          <w:rFonts w:ascii="Arial" w:hAnsi="Arial" w:cs="Arial"/>
          <w:b/>
          <w:bCs/>
        </w:rPr>
        <w:t>Hanteras/registreras som narkotikaklassificerat läkemedel</w:t>
      </w:r>
      <w:r w:rsidRPr="005B726E">
        <w:t> </w:t>
      </w:r>
      <w:r>
        <w:br/>
      </w:r>
      <w:r>
        <w:br/>
      </w:r>
    </w:p>
    <w:p w14:paraId="5C85BBEC" w14:textId="77777777" w:rsidR="00BE6468" w:rsidRDefault="00BE6468" w:rsidP="00BE6468">
      <w:pPr>
        <w:spacing w:after="0" w:line="240" w:lineRule="auto"/>
        <w:ind w:right="-1575"/>
        <w:textAlignment w:val="baseline"/>
        <w:rPr>
          <w:rFonts w:ascii="Arial" w:hAnsi="Arial" w:cs="Arial"/>
          <w:b/>
          <w:bCs/>
          <w:sz w:val="40"/>
          <w:szCs w:val="40"/>
        </w:rPr>
      </w:pPr>
      <w:r w:rsidRPr="00B16718">
        <w:rPr>
          <w:rFonts w:ascii="Arial" w:hAnsi="Arial" w:cs="Arial"/>
          <w:b/>
          <w:bCs/>
          <w:sz w:val="32"/>
          <w:szCs w:val="32"/>
        </w:rPr>
        <w:t> </w:t>
      </w:r>
      <w:r w:rsidRPr="00B16718">
        <w:rPr>
          <w:rFonts w:ascii="Arial" w:hAnsi="Arial" w:cs="Arial"/>
          <w:b/>
          <w:bCs/>
          <w:sz w:val="40"/>
          <w:szCs w:val="40"/>
        </w:rPr>
        <w:t>Låda 1A</w:t>
      </w:r>
    </w:p>
    <w:p w14:paraId="0669518F" w14:textId="77777777" w:rsidR="00BE6468" w:rsidRPr="00B16718" w:rsidRDefault="00BE6468" w:rsidP="00BE6468">
      <w:pPr>
        <w:spacing w:after="0" w:line="240" w:lineRule="auto"/>
        <w:ind w:right="-1575"/>
        <w:textAlignment w:val="baseline"/>
        <w:rPr>
          <w:rFonts w:ascii="Arial" w:hAnsi="Arial" w:cs="Arial"/>
          <w:b/>
          <w:bCs/>
          <w:sz w:val="40"/>
          <w:szCs w:val="40"/>
        </w:rPr>
      </w:pPr>
    </w:p>
    <w:tbl>
      <w:tblPr>
        <w:tblW w:w="8924" w:type="dxa"/>
        <w:tblInd w:w="4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108"/>
        <w:gridCol w:w="1665"/>
        <w:gridCol w:w="3465"/>
      </w:tblGrid>
      <w:tr w:rsidR="00BE6468" w:rsidRPr="005B726E" w14:paraId="10224B5B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3EFC1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Adrenalin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18851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77706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0,1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DF4BA" w14:textId="77777777" w:rsidR="00BE6468" w:rsidRPr="005A2336" w:rsidRDefault="00BE6468">
            <w:pPr>
              <w:spacing w:after="0" w:line="240" w:lineRule="auto"/>
              <w:ind w:left="127" w:right="345"/>
              <w:textAlignment w:val="baseline"/>
              <w:rPr>
                <w:b/>
                <w:bCs/>
              </w:rPr>
            </w:pPr>
            <w:r w:rsidRPr="005A2336">
              <w:t>                  4 x 10 ml</w:t>
            </w:r>
            <w:r w:rsidRPr="005A2336">
              <w:rPr>
                <w:b/>
                <w:bCs/>
              </w:rPr>
              <w:t> </w:t>
            </w:r>
          </w:p>
        </w:tc>
      </w:tr>
      <w:tr w:rsidR="00E57F4F" w:rsidRPr="005B726E" w14:paraId="3CFB6136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42C3A" w14:textId="7F203585" w:rsidR="00E57F4F" w:rsidRPr="005A2336" w:rsidRDefault="00E57F4F">
            <w:pPr>
              <w:spacing w:after="0" w:line="240" w:lineRule="auto"/>
              <w:ind w:left="127" w:right="-1575"/>
              <w:textAlignment w:val="baseline"/>
            </w:pPr>
            <w:r>
              <w:t xml:space="preserve">Adrenalin 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F16D6F" w14:textId="39A7B5B2" w:rsidR="00E57F4F" w:rsidRPr="005A2336" w:rsidRDefault="00E57F4F">
            <w:pPr>
              <w:spacing w:after="0" w:line="240" w:lineRule="auto"/>
              <w:ind w:left="127" w:right="-1575"/>
              <w:textAlignment w:val="baseline"/>
            </w:pPr>
            <w:r>
              <w:t>Amp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0164A" w14:textId="181F5F92" w:rsidR="00E57F4F" w:rsidRPr="005A2336" w:rsidRDefault="00C908A5" w:rsidP="00C908A5">
            <w:pPr>
              <w:spacing w:after="0" w:line="240" w:lineRule="auto"/>
              <w:ind w:left="127" w:right="36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E57F4F">
              <w:rPr>
                <w:b/>
                <w:bCs/>
              </w:rPr>
              <w:t>1 mg/ml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3DBFE" w14:textId="0FF91470" w:rsidR="00E57F4F" w:rsidRPr="005A2336" w:rsidRDefault="00C908A5" w:rsidP="00C908A5">
            <w:pPr>
              <w:spacing w:after="0" w:line="240" w:lineRule="auto"/>
              <w:ind w:left="127" w:right="345"/>
              <w:jc w:val="center"/>
              <w:textAlignment w:val="baseline"/>
            </w:pPr>
            <w:r>
              <w:t>2 x 1 ml</w:t>
            </w:r>
          </w:p>
        </w:tc>
      </w:tr>
      <w:tr w:rsidR="00BE6468" w:rsidRPr="005B726E" w14:paraId="07DE8EC3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195FD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Atropin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3B9AA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amp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695C9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en-GB"/>
              </w:rPr>
              <w:t>0,5 mg/ml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D107F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en-GB"/>
              </w:rPr>
              <w:t>4 x 1 ml</w:t>
            </w:r>
            <w:r w:rsidRPr="005A2336">
              <w:t> </w:t>
            </w:r>
          </w:p>
        </w:tc>
      </w:tr>
      <w:tr w:rsidR="00BE6468" w:rsidRPr="005B726E" w14:paraId="3972A3E3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79248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Bricanyl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3738E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amp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4C62F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en-GB"/>
              </w:rPr>
              <w:t>0,5 mg/ml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3D803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en-GB"/>
              </w:rPr>
              <w:t>2 x 1 ml</w:t>
            </w:r>
            <w:r w:rsidRPr="005A2336">
              <w:t> </w:t>
            </w:r>
          </w:p>
        </w:tc>
      </w:tr>
      <w:tr w:rsidR="00BE6468" w:rsidRPr="005B726E" w14:paraId="64D5CB99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60929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Celocurin/Suxameton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A77F5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amp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8DAD4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50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FD547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1 x 2 ml </w:t>
            </w:r>
          </w:p>
        </w:tc>
      </w:tr>
      <w:tr w:rsidR="00BE6468" w:rsidRPr="005B726E" w14:paraId="53C610A3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F09F5E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Cordarone/ Amiodarone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EE3D7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79156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50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2F6F1A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3 x 3 ml </w:t>
            </w:r>
          </w:p>
        </w:tc>
      </w:tr>
      <w:tr w:rsidR="00BE6468" w:rsidRPr="005B726E" w14:paraId="0D46087C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90F09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Esmeron = Rocuroium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2B398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flaska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0BAA3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4F91F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2 x 5 ml </w:t>
            </w:r>
          </w:p>
        </w:tc>
      </w:tr>
      <w:tr w:rsidR="00BE6468" w:rsidRPr="005B726E" w14:paraId="76B51FA0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037F1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Efedrin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EE98D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C28743" w14:textId="77777777" w:rsidR="00BE6468" w:rsidRPr="005A2336" w:rsidRDefault="00BE6468">
            <w:pPr>
              <w:spacing w:after="0" w:line="240" w:lineRule="auto"/>
              <w:ind w:left="127" w:right="360"/>
              <w:jc w:val="center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  5mg/ml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CBE24B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2 x 10 ml </w:t>
            </w:r>
          </w:p>
        </w:tc>
      </w:tr>
      <w:tr w:rsidR="00BE6468" w:rsidRPr="005B726E" w14:paraId="6453F95F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B28CD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Fenylefrin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8F4B2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041A8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0,1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3A094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3 x 5 ml </w:t>
            </w:r>
          </w:p>
        </w:tc>
      </w:tr>
      <w:tr w:rsidR="00BE6468" w:rsidRPr="005B726E" w14:paraId="543D323A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2A6C7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Furosemid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14DE0A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6CC86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30EE92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2 x 4 ml </w:t>
            </w:r>
          </w:p>
        </w:tc>
      </w:tr>
      <w:tr w:rsidR="00BE6468" w:rsidRPr="005B726E" w14:paraId="72D120A8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CC295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Glukos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1B8AD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flaska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96A9EC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300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1C436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1x 50 ml </w:t>
            </w:r>
          </w:p>
        </w:tc>
      </w:tr>
      <w:tr w:rsidR="00BE6468" w:rsidRPr="005B726E" w14:paraId="580B74B7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ED374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fi-FI"/>
              </w:rPr>
              <w:t>Isuprel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2DDE3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amp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711A7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en-GB"/>
              </w:rPr>
              <w:t>0,2 mg/ml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CF263" w14:textId="77777777" w:rsidR="00BE6468" w:rsidRPr="005A2336" w:rsidRDefault="00BE6468">
            <w:pPr>
              <w:spacing w:after="0" w:line="240" w:lineRule="auto"/>
              <w:ind w:left="127" w:right="345"/>
              <w:textAlignment w:val="baseline"/>
            </w:pPr>
            <w:r w:rsidRPr="005A2336">
              <w:t>     2 x 5 ml (finns i kylen) </w:t>
            </w:r>
          </w:p>
        </w:tc>
      </w:tr>
      <w:tr w:rsidR="00BE6468" w:rsidRPr="005B726E" w14:paraId="3237884F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97C87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Inj Ketalar</w:t>
            </w:r>
            <w:r w:rsidRPr="005A2336">
              <w:tab/>
            </w:r>
            <w:r w:rsidRPr="005A2336">
              <w:rPr>
                <w:noProof/>
              </w:rPr>
              <w:drawing>
                <wp:inline distT="0" distB="0" distL="0" distR="0" wp14:anchorId="5ACA1A85" wp14:editId="166856C8">
                  <wp:extent cx="200025" cy="200025"/>
                  <wp:effectExtent l="0" t="0" r="952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B1E0A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flaska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C14B0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10mg/ml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28079" w14:textId="77777777" w:rsidR="00BE6468" w:rsidRPr="005A2336" w:rsidRDefault="00BE6468">
            <w:pPr>
              <w:spacing w:after="0" w:line="240" w:lineRule="auto"/>
              <w:ind w:left="127" w:right="345"/>
              <w:textAlignment w:val="baseline"/>
            </w:pPr>
            <w:r w:rsidRPr="005A2336">
              <w:t>              1 x 20 ml</w:t>
            </w:r>
          </w:p>
        </w:tc>
      </w:tr>
      <w:tr w:rsidR="00BE6468" w:rsidRPr="005B726E" w14:paraId="45011D3E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51D30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Noradrenalin 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D6FCA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65872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 mg/ml 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DBF2DF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t>5 x 4 ml   </w:t>
            </w:r>
          </w:p>
        </w:tc>
      </w:tr>
      <w:tr w:rsidR="00BE6468" w:rsidRPr="005B726E" w14:paraId="5A2901CF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BB142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Propolipid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C13BB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flaska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DD635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F90F7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de-DE"/>
              </w:rPr>
              <w:t>1x 20 ml</w:t>
            </w:r>
            <w:r w:rsidRPr="005A2336">
              <w:t> </w:t>
            </w:r>
          </w:p>
        </w:tc>
      </w:tr>
      <w:tr w:rsidR="00BE6468" w:rsidRPr="005B726E" w14:paraId="632C25B2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7573C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fi-FI"/>
              </w:rPr>
              <w:t xml:space="preserve">Rapifen/Alfentanil  </w:t>
            </w:r>
            <w:r w:rsidRPr="005A2336">
              <w:rPr>
                <w:noProof/>
              </w:rPr>
              <w:drawing>
                <wp:inline distT="0" distB="0" distL="0" distR="0" wp14:anchorId="3BD5F0CD" wp14:editId="1983C084">
                  <wp:extent cx="200025" cy="200025"/>
                  <wp:effectExtent l="0" t="0" r="9525" b="9525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336">
              <w:tab/>
            </w:r>
            <w:r w:rsidRPr="005A2336">
              <w:rPr>
                <w:noProof/>
              </w:rPr>
              <w:drawing>
                <wp:inline distT="0" distB="0" distL="0" distR="0" wp14:anchorId="6E7D4BD6" wp14:editId="57D3404F">
                  <wp:extent cx="200025" cy="200025"/>
                  <wp:effectExtent l="0" t="0" r="9525" b="952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1A8E5C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4391D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0,5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FD145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en-GB"/>
              </w:rPr>
              <w:t>4 x 2 ml</w:t>
            </w:r>
            <w:r w:rsidRPr="005A2336">
              <w:t> </w:t>
            </w:r>
          </w:p>
        </w:tc>
      </w:tr>
      <w:tr w:rsidR="00BE6468" w:rsidRPr="005B726E" w14:paraId="3865330E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F1181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fi-FI"/>
              </w:rPr>
              <w:t>Seloken/Metoprolol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F54A8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FA639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88F7A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en-GB"/>
              </w:rPr>
              <w:t>3 x 5 ml</w:t>
            </w:r>
            <w:r w:rsidRPr="005A2336">
              <w:t> </w:t>
            </w:r>
          </w:p>
        </w:tc>
      </w:tr>
      <w:tr w:rsidR="00BE6468" w:rsidRPr="005B726E" w14:paraId="7DFC9E5E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4841E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Solu-Cortef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D392F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en-GB"/>
              </w:rPr>
              <w:t>flaska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78216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en-GB"/>
              </w:rPr>
              <w:t>50 mg/ml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660CE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en-GB"/>
              </w:rPr>
              <w:t>2 x 2 ml</w:t>
            </w:r>
            <w:r w:rsidRPr="005A2336">
              <w:t> </w:t>
            </w:r>
          </w:p>
        </w:tc>
      </w:tr>
      <w:tr w:rsidR="00BE6468" w:rsidRPr="005B726E" w14:paraId="7AD63B9D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546CB0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de-DE"/>
              </w:rPr>
              <w:t>Stesolid Novum/ </w:t>
            </w:r>
            <w:r w:rsidRPr="005A2336">
              <w:t> </w:t>
            </w:r>
          </w:p>
          <w:p w14:paraId="44DA958C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de-DE"/>
              </w:rPr>
              <w:t>Diazepam</w:t>
            </w:r>
            <w:r w:rsidRPr="005A2336">
              <w:tab/>
            </w:r>
            <w:r w:rsidRPr="005A2336">
              <w:rPr>
                <w:noProof/>
              </w:rPr>
              <w:drawing>
                <wp:inline distT="0" distB="0" distL="0" distR="0" wp14:anchorId="5E57025F" wp14:editId="4B02D106">
                  <wp:extent cx="200025" cy="200025"/>
                  <wp:effectExtent l="0" t="0" r="9525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7EE22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de-DE"/>
              </w:rPr>
              <w:t>amp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752C4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de-DE"/>
              </w:rPr>
              <w:t>5 mg/ml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ED676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fi-FI"/>
              </w:rPr>
              <w:t>2 x 2 ml</w:t>
            </w:r>
            <w:r w:rsidRPr="005A2336">
              <w:t> </w:t>
            </w:r>
          </w:p>
        </w:tc>
      </w:tr>
      <w:tr w:rsidR="00BE6468" w:rsidRPr="005B726E" w14:paraId="212848E7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9F292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fi-FI"/>
              </w:rPr>
              <w:t>Tavegyl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B7A53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066DD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1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72CA3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fi-FI"/>
              </w:rPr>
              <w:t>2 x 2 ml</w:t>
            </w:r>
            <w:r w:rsidRPr="005A2336">
              <w:t> </w:t>
            </w:r>
          </w:p>
        </w:tc>
      </w:tr>
      <w:tr w:rsidR="00BE6468" w:rsidRPr="005B726E" w14:paraId="51927369" w14:textId="77777777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177AC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rPr>
                <w:lang w:val="fi-FI"/>
              </w:rPr>
              <w:t>Teofyllamin</w:t>
            </w:r>
            <w:r w:rsidRPr="005A2336">
              <w:t> 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8CC56" w14:textId="77777777" w:rsidR="00BE6468" w:rsidRPr="005A2336" w:rsidRDefault="00BE6468">
            <w:pPr>
              <w:spacing w:after="0" w:line="240" w:lineRule="auto"/>
              <w:ind w:left="127" w:right="-1575"/>
              <w:textAlignment w:val="baseline"/>
            </w:pPr>
            <w:r w:rsidRPr="005A2336">
              <w:t>amp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3EAB0" w14:textId="77777777" w:rsidR="00BE6468" w:rsidRPr="005A2336" w:rsidRDefault="00BE6468">
            <w:pPr>
              <w:spacing w:after="0" w:line="240" w:lineRule="auto"/>
              <w:ind w:left="127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23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F4E10" w14:textId="77777777" w:rsidR="00BE6468" w:rsidRPr="005A2336" w:rsidRDefault="00BE6468">
            <w:pPr>
              <w:spacing w:after="0" w:line="240" w:lineRule="auto"/>
              <w:ind w:left="127" w:right="345"/>
              <w:jc w:val="center"/>
              <w:textAlignment w:val="baseline"/>
            </w:pPr>
            <w:r w:rsidRPr="005A2336">
              <w:rPr>
                <w:lang w:val="en-GB"/>
              </w:rPr>
              <w:t>   2 x 10 ml</w:t>
            </w:r>
            <w:r w:rsidRPr="005A2336">
              <w:t> </w:t>
            </w:r>
          </w:p>
        </w:tc>
      </w:tr>
    </w:tbl>
    <w:p w14:paraId="6D358783" w14:textId="77777777" w:rsidR="00BE6468" w:rsidRDefault="00BE6468" w:rsidP="00BE6468">
      <w:pPr>
        <w:spacing w:after="0" w:line="240" w:lineRule="auto"/>
        <w:ind w:right="-1575"/>
        <w:textAlignment w:val="baseline"/>
        <w:rPr>
          <w:b/>
          <w:bCs/>
        </w:rPr>
      </w:pPr>
    </w:p>
    <w:p w14:paraId="100CC3F6" w14:textId="77777777" w:rsidR="000C7341" w:rsidRDefault="00BE6468" w:rsidP="0034261F">
      <w:pPr>
        <w:spacing w:after="0" w:line="240" w:lineRule="auto"/>
        <w:ind w:left="7824" w:right="-1575"/>
        <w:textAlignment w:val="baseline"/>
        <w:rPr>
          <w:b/>
          <w:bCs/>
        </w:rPr>
      </w:pPr>
      <w:r>
        <w:rPr>
          <w:rFonts w:ascii="Arial" w:hAnsi="Arial" w:cs="Arial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9BD34" wp14:editId="647C4E8D">
                <wp:simplePos x="0" y="0"/>
                <wp:positionH relativeFrom="column">
                  <wp:posOffset>4453255</wp:posOffset>
                </wp:positionH>
                <wp:positionV relativeFrom="paragraph">
                  <wp:posOffset>1118870</wp:posOffset>
                </wp:positionV>
                <wp:extent cx="752475" cy="209550"/>
                <wp:effectExtent l="0" t="19050" r="47625" b="38100"/>
                <wp:wrapNone/>
                <wp:docPr id="8" name="Pil: hög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shapetype w14:anchorId="2BCBD09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8" o:spid="_x0000_s1026" type="#_x0000_t13" style="position:absolute;margin-left:350.65pt;margin-top:88.1pt;width:59.25pt;height:16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" adj="18592" fillcolor="black [3200]" strokecolor="black [1600]" strokeweight="2pt"/>
            </w:pict>
          </mc:Fallback>
        </mc:AlternateContent>
      </w:r>
      <w:r>
        <w:rPr>
          <w:b/>
          <w:bCs/>
        </w:rPr>
        <w:br/>
      </w:r>
    </w:p>
    <w:p w14:paraId="59D58349" w14:textId="77777777" w:rsidR="000C7341" w:rsidRDefault="000C7341" w:rsidP="0034261F">
      <w:pPr>
        <w:spacing w:after="0" w:line="240" w:lineRule="auto"/>
        <w:ind w:left="7824" w:right="-1575"/>
        <w:textAlignment w:val="baseline"/>
        <w:rPr>
          <w:b/>
          <w:bCs/>
        </w:rPr>
      </w:pPr>
    </w:p>
    <w:p w14:paraId="399C9950" w14:textId="6DFBBDFE" w:rsidR="00BE6468" w:rsidRPr="004A6B83" w:rsidRDefault="000C7341" w:rsidP="000C7341">
      <w:pPr>
        <w:spacing w:after="0" w:line="240" w:lineRule="auto"/>
        <w:ind w:left="6946" w:right="-1575"/>
        <w:textAlignment w:val="baseline"/>
        <w:rPr>
          <w:rFonts w:ascii="Arial" w:hAnsi="Arial" w:cs="Arial"/>
          <w:b/>
          <w:bCs/>
          <w:sz w:val="48"/>
          <w:szCs w:val="48"/>
        </w:rPr>
      </w:pPr>
      <w:r w:rsidRPr="004A6B83">
        <w:rPr>
          <w:rFonts w:ascii="Arial" w:hAnsi="Arial" w:cs="Arial"/>
          <w:b/>
          <w:bCs/>
          <w:sz w:val="48"/>
          <w:szCs w:val="48"/>
        </w:rPr>
        <w:t>VÄND</w:t>
      </w:r>
      <w:r w:rsidR="00BE6468">
        <w:rPr>
          <w:b/>
          <w:bCs/>
        </w:rPr>
        <w:br/>
      </w:r>
      <w:r w:rsidR="00BE6468">
        <w:rPr>
          <w:b/>
          <w:bCs/>
        </w:rPr>
        <w:br/>
      </w:r>
      <w:r w:rsidR="00BE6468">
        <w:rPr>
          <w:b/>
          <w:bCs/>
        </w:rPr>
        <w:lastRenderedPageBreak/>
        <w:tab/>
      </w:r>
      <w:r w:rsidR="00BE6468">
        <w:rPr>
          <w:b/>
          <w:bCs/>
        </w:rPr>
        <w:tab/>
      </w:r>
      <w:r w:rsidR="00BE6468">
        <w:rPr>
          <w:b/>
          <w:bCs/>
        </w:rPr>
        <w:tab/>
      </w:r>
      <w:r w:rsidR="00BE6468">
        <w:rPr>
          <w:b/>
          <w:bCs/>
        </w:rPr>
        <w:tab/>
      </w:r>
    </w:p>
    <w:p w14:paraId="47B25B1E" w14:textId="77777777" w:rsidR="00BE6468" w:rsidRPr="004A6B83" w:rsidRDefault="00BE6468" w:rsidP="00BE6468">
      <w:pPr>
        <w:spacing w:after="0" w:line="240" w:lineRule="auto"/>
        <w:ind w:right="-1575"/>
        <w:textAlignment w:val="baseline"/>
        <w:rPr>
          <w:rFonts w:ascii="Arial" w:hAnsi="Arial" w:cs="Arial"/>
          <w:b/>
          <w:bCs/>
          <w:sz w:val="44"/>
          <w:szCs w:val="44"/>
        </w:rPr>
      </w:pPr>
    </w:p>
    <w:p w14:paraId="205E6B90" w14:textId="77777777" w:rsidR="00BE6468" w:rsidRPr="0021029A" w:rsidRDefault="00BE6468" w:rsidP="00BE6468">
      <w:pPr>
        <w:rPr>
          <w:rFonts w:ascii="Arial" w:hAnsi="Arial" w:cs="Arial"/>
          <w:b/>
          <w:bCs/>
        </w:rPr>
      </w:pPr>
      <w:r w:rsidRPr="0021029A">
        <w:rPr>
          <w:rFonts w:ascii="Arial" w:hAnsi="Arial" w:cs="Arial"/>
          <w:b/>
          <w:bCs/>
          <w:sz w:val="40"/>
          <w:szCs w:val="40"/>
        </w:rPr>
        <w:t>Låda 1B</w:t>
      </w:r>
    </w:p>
    <w:tbl>
      <w:tblPr>
        <w:tblW w:w="89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1350"/>
        <w:gridCol w:w="1665"/>
        <w:gridCol w:w="3465"/>
      </w:tblGrid>
      <w:tr w:rsidR="00BE6468" w:rsidRPr="005B726E" w14:paraId="14C62AAC" w14:textId="77777777">
        <w:trPr>
          <w:trHeight w:val="300"/>
        </w:trPr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128BC" w14:textId="77777777" w:rsidR="00BE6468" w:rsidRPr="005A2336" w:rsidRDefault="00BE6468">
            <w:pPr>
              <w:spacing w:after="0" w:line="240" w:lineRule="auto"/>
              <w:ind w:left="269" w:right="-1575"/>
              <w:textAlignment w:val="baseline"/>
            </w:pPr>
            <w:r w:rsidRPr="005A2336">
              <w:rPr>
                <w:lang w:val="en-GB"/>
              </w:rPr>
              <w:t>Tribonat</w:t>
            </w:r>
            <w:r w:rsidRPr="005A2336"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4A1B2" w14:textId="77777777" w:rsidR="00BE6468" w:rsidRPr="005A2336" w:rsidRDefault="00BE6468">
            <w:pPr>
              <w:spacing w:after="0" w:line="240" w:lineRule="auto"/>
              <w:ind w:left="0" w:right="-1575"/>
              <w:textAlignment w:val="baseline"/>
            </w:pPr>
            <w:r w:rsidRPr="005A2336">
              <w:rPr>
                <w:lang w:val="en-GB"/>
              </w:rPr>
              <w:t>flaska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BE4A2" w14:textId="77777777" w:rsidR="00BE6468" w:rsidRPr="005A2336" w:rsidRDefault="00BE6468">
            <w:pPr>
              <w:spacing w:after="0" w:line="240" w:lineRule="auto"/>
              <w:ind w:left="33" w:right="-75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en-GB"/>
              </w:rPr>
              <w:t xml:space="preserve">  0,5 mmol/ml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EF2D1" w14:textId="77777777" w:rsidR="00BE6468" w:rsidRPr="005A2336" w:rsidRDefault="00BE6468">
            <w:pPr>
              <w:spacing w:after="0" w:line="240" w:lineRule="auto"/>
              <w:ind w:left="-215" w:right="345"/>
              <w:jc w:val="center"/>
              <w:textAlignment w:val="baseline"/>
            </w:pPr>
            <w:r w:rsidRPr="005A2336">
              <w:rPr>
                <w:lang w:val="en-GB"/>
              </w:rPr>
              <w:t>     2 x 100 ml</w:t>
            </w:r>
            <w:r w:rsidRPr="005A2336">
              <w:t> </w:t>
            </w:r>
          </w:p>
        </w:tc>
      </w:tr>
      <w:tr w:rsidR="00BE6468" w:rsidRPr="005B726E" w14:paraId="0764F65C" w14:textId="77777777">
        <w:trPr>
          <w:trHeight w:val="300"/>
        </w:trPr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FCDCC" w14:textId="77777777" w:rsidR="00BE6468" w:rsidRPr="005A2336" w:rsidRDefault="00BE6468">
            <w:pPr>
              <w:spacing w:after="0" w:line="240" w:lineRule="auto"/>
              <w:ind w:left="269" w:right="-1575"/>
              <w:textAlignment w:val="baseline"/>
            </w:pPr>
            <w:r w:rsidRPr="005A2336">
              <w:t>NaCl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6BF43" w14:textId="77777777" w:rsidR="00BE6468" w:rsidRPr="005A2336" w:rsidRDefault="00BE6468">
            <w:pPr>
              <w:spacing w:after="0" w:line="240" w:lineRule="auto"/>
              <w:ind w:left="0" w:right="-1575"/>
              <w:textAlignment w:val="baseline"/>
            </w:pPr>
            <w:r w:rsidRPr="005A2336">
              <w:rPr>
                <w:lang w:val="en-GB"/>
              </w:rPr>
              <w:t>flaska</w:t>
            </w:r>
            <w:r w:rsidRPr="005A2336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43100" w14:textId="77777777" w:rsidR="00BE6468" w:rsidRPr="005A2336" w:rsidRDefault="00BE6468">
            <w:pPr>
              <w:spacing w:after="0" w:line="240" w:lineRule="auto"/>
              <w:ind w:left="33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  <w:lang w:val="en-GB"/>
              </w:rPr>
              <w:t>9 mg/ml</w:t>
            </w:r>
            <w:r w:rsidRPr="005A2336">
              <w:rPr>
                <w:b/>
                <w:bCs/>
              </w:rPr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8A7A9" w14:textId="77777777" w:rsidR="00BE6468" w:rsidRPr="005A2336" w:rsidRDefault="00BE6468">
            <w:pPr>
              <w:spacing w:after="0" w:line="240" w:lineRule="auto"/>
              <w:ind w:left="-215" w:right="345"/>
              <w:jc w:val="center"/>
              <w:textAlignment w:val="baseline"/>
            </w:pPr>
            <w:r w:rsidRPr="005A2336">
              <w:rPr>
                <w:lang w:val="fi-FI"/>
              </w:rPr>
              <w:t>     2 x 100 ml</w:t>
            </w:r>
            <w:r w:rsidRPr="005A2336">
              <w:t> </w:t>
            </w:r>
          </w:p>
        </w:tc>
      </w:tr>
      <w:tr w:rsidR="00BE6468" w:rsidRPr="005B726E" w14:paraId="30821C50" w14:textId="77777777">
        <w:trPr>
          <w:trHeight w:val="300"/>
        </w:trPr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BD38E" w14:textId="77777777" w:rsidR="00BE6468" w:rsidRPr="005A2336" w:rsidRDefault="00BE6468">
            <w:pPr>
              <w:spacing w:after="0" w:line="240" w:lineRule="auto"/>
              <w:ind w:left="269" w:right="-1575"/>
              <w:textAlignment w:val="baseline"/>
            </w:pPr>
            <w:r w:rsidRPr="005A2336">
              <w:t>Glukos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FC7E7" w14:textId="77777777" w:rsidR="00BE6468" w:rsidRPr="005A2336" w:rsidRDefault="00BE6468">
            <w:pPr>
              <w:spacing w:after="0" w:line="240" w:lineRule="auto"/>
              <w:ind w:left="0" w:right="-1575"/>
              <w:textAlignment w:val="baseline"/>
            </w:pPr>
            <w:r w:rsidRPr="005A2336">
              <w:t>flaska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4B02C" w14:textId="77777777" w:rsidR="00BE6468" w:rsidRPr="005A2336" w:rsidRDefault="00BE6468">
            <w:pPr>
              <w:spacing w:after="0" w:line="240" w:lineRule="auto"/>
              <w:ind w:left="33" w:right="360"/>
              <w:jc w:val="right"/>
              <w:textAlignment w:val="baseline"/>
              <w:rPr>
                <w:b/>
                <w:bCs/>
              </w:rPr>
            </w:pPr>
            <w:r w:rsidRPr="005A2336">
              <w:rPr>
                <w:b/>
                <w:bCs/>
              </w:rPr>
              <w:t>50 mg/ml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77E38" w14:textId="77777777" w:rsidR="00BE6468" w:rsidRPr="005A2336" w:rsidRDefault="00BE6468">
            <w:pPr>
              <w:spacing w:after="0" w:line="240" w:lineRule="auto"/>
              <w:ind w:left="-215" w:right="345"/>
              <w:jc w:val="center"/>
              <w:textAlignment w:val="baseline"/>
            </w:pPr>
            <w:r w:rsidRPr="005A2336">
              <w:t>    1 x 250 ml </w:t>
            </w:r>
          </w:p>
        </w:tc>
      </w:tr>
    </w:tbl>
    <w:p w14:paraId="0A84E72F" w14:textId="6CD27953" w:rsidR="00BE6468" w:rsidRDefault="00BE6468" w:rsidP="00BE6468">
      <w:pPr>
        <w:spacing w:after="0" w:line="240" w:lineRule="auto"/>
        <w:ind w:right="-1575"/>
        <w:textAlignment w:val="baseline"/>
        <w:rPr>
          <w:b/>
          <w:bCs/>
          <w:sz w:val="44"/>
          <w:szCs w:val="44"/>
        </w:rPr>
      </w:pPr>
      <w:r>
        <w:rPr>
          <w:b/>
          <w:bCs/>
        </w:rPr>
        <w:br/>
      </w:r>
      <w:r>
        <w:rPr>
          <w:b/>
          <w:bCs/>
        </w:rPr>
        <w:br/>
      </w:r>
      <w:r w:rsidRPr="005B726E">
        <w:rPr>
          <w:b/>
          <w:bCs/>
        </w:rPr>
        <w:t>                 </w:t>
      </w:r>
      <w:r w:rsidRPr="005B726E">
        <w:t> </w:t>
      </w:r>
      <w:r w:rsidRPr="005B726E">
        <w:rPr>
          <w:noProof/>
        </w:rPr>
        <w:drawing>
          <wp:inline distT="0" distB="0" distL="0" distR="0" wp14:anchorId="0FDE6F30" wp14:editId="635C307E">
            <wp:extent cx="2828925" cy="6858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26E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B726E">
        <w:rPr>
          <w:b/>
          <w:bCs/>
          <w:sz w:val="44"/>
          <w:szCs w:val="44"/>
        </w:rPr>
        <w:t xml:space="preserve"> </w:t>
      </w:r>
    </w:p>
    <w:p w14:paraId="27A59971" w14:textId="77777777" w:rsidR="00BE6468" w:rsidRDefault="00BE6468" w:rsidP="00BE6468">
      <w:pPr>
        <w:spacing w:after="0" w:line="240" w:lineRule="auto"/>
        <w:ind w:right="-1575"/>
        <w:textAlignment w:val="baseline"/>
        <w:rPr>
          <w:b/>
          <w:bCs/>
          <w:sz w:val="44"/>
          <w:szCs w:val="44"/>
        </w:rPr>
      </w:pPr>
    </w:p>
    <w:p w14:paraId="16FC53B4" w14:textId="77777777" w:rsidR="00BE6468" w:rsidRPr="000D7965" w:rsidRDefault="00BE6468" w:rsidP="00BE6468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0D7965">
        <w:rPr>
          <w:rFonts w:ascii="Calibri" w:hAnsi="Calibri" w:cs="Calibri"/>
          <w:sz w:val="36"/>
          <w:szCs w:val="36"/>
        </w:rPr>
        <w:t> </w:t>
      </w:r>
    </w:p>
    <w:p w14:paraId="7E7C5D00" w14:textId="77777777" w:rsidR="00BE6468" w:rsidRDefault="00BE6468" w:rsidP="00BE6468">
      <w:pPr>
        <w:pStyle w:val="Rubrik2"/>
      </w:pPr>
      <w:r w:rsidRPr="000D7965">
        <w:rPr>
          <w:rFonts w:ascii="Calibri" w:hAnsi="Calibri" w:cs="Calibri"/>
        </w:rPr>
        <w:t>      </w:t>
      </w:r>
      <w:r w:rsidRPr="0021029A">
        <w:t>Innehåll läkemedelslåda för intubation</w:t>
      </w:r>
    </w:p>
    <w:tbl>
      <w:tblPr>
        <w:tblW w:w="992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131"/>
        <w:gridCol w:w="2169"/>
        <w:gridCol w:w="3069"/>
      </w:tblGrid>
      <w:tr w:rsidR="00BE6468" w:rsidRPr="00F43807" w14:paraId="7D70F017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F57C3" w14:textId="59271307" w:rsidR="00BE6468" w:rsidRPr="00F43807" w:rsidRDefault="00BE6468">
            <w:pPr>
              <w:spacing w:after="0" w:line="240" w:lineRule="auto"/>
              <w:ind w:left="289" w:right="702"/>
              <w:textAlignment w:val="baseline"/>
            </w:pPr>
            <w:r w:rsidRPr="00F43807">
              <w:t>Inj Celocurin= </w:t>
            </w:r>
          </w:p>
          <w:p w14:paraId="44D6957A" w14:textId="77777777" w:rsidR="00BE6468" w:rsidRPr="00F43807" w:rsidRDefault="00BE6468">
            <w:pPr>
              <w:spacing w:after="0" w:line="240" w:lineRule="auto"/>
              <w:ind w:left="289" w:right="531"/>
              <w:textAlignment w:val="baseline"/>
            </w:pPr>
            <w:r w:rsidRPr="00F43807">
              <w:t>Inj Suxameton 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147A7" w14:textId="77777777" w:rsidR="00BE6468" w:rsidRPr="00F43807" w:rsidRDefault="00BE6468">
            <w:pPr>
              <w:spacing w:after="0" w:line="240" w:lineRule="auto"/>
              <w:ind w:left="324" w:right="564"/>
              <w:textAlignment w:val="baseline"/>
            </w:pPr>
            <w:r w:rsidRPr="00F43807">
              <w:t>50 mg/ml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6C5CF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1 x 2 ml </w:t>
            </w:r>
          </w:p>
          <w:p w14:paraId="0B2F5EA9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Spädes ej 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F1F4F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Muskelrelaxerande </w:t>
            </w:r>
          </w:p>
        </w:tc>
      </w:tr>
      <w:tr w:rsidR="00BE6468" w:rsidRPr="00F43807" w14:paraId="682E6293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78CC0" w14:textId="77777777" w:rsidR="00BE6468" w:rsidRPr="00F43807" w:rsidRDefault="00BE6468">
            <w:pPr>
              <w:spacing w:after="0" w:line="240" w:lineRule="auto"/>
              <w:ind w:left="289" w:right="560"/>
              <w:textAlignment w:val="baseline"/>
            </w:pPr>
            <w:r w:rsidRPr="00F43807">
              <w:t>Inj Propolipid </w:t>
            </w:r>
          </w:p>
          <w:p w14:paraId="4C9F9F41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  <w:r w:rsidRPr="00F43807">
              <w:t> 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D640C" w14:textId="77777777" w:rsidR="00BE6468" w:rsidRPr="00F43807" w:rsidRDefault="00BE6468">
            <w:pPr>
              <w:spacing w:after="0" w:line="240" w:lineRule="auto"/>
              <w:ind w:left="324" w:right="564"/>
              <w:textAlignment w:val="baseline"/>
            </w:pPr>
            <w:r w:rsidRPr="00F43807">
              <w:t>10 mg/ml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3D542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1 x 20 ml </w:t>
            </w:r>
          </w:p>
          <w:p w14:paraId="6F7927F4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Spädes ej 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EB9E6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Hypnotika </w:t>
            </w:r>
          </w:p>
        </w:tc>
      </w:tr>
      <w:tr w:rsidR="00BE6468" w:rsidRPr="00F43807" w14:paraId="79757D72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8A02E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  <w:r w:rsidRPr="00F43807">
              <w:t>Inj Rapifen=  </w:t>
            </w:r>
          </w:p>
          <w:p w14:paraId="5275EB70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  <w:r w:rsidRPr="00F43807">
              <w:t>inj Alfentanil 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602A7" w14:textId="77777777" w:rsidR="00BE6468" w:rsidRPr="00F43807" w:rsidRDefault="00BE6468">
            <w:pPr>
              <w:spacing w:after="0" w:line="240" w:lineRule="auto"/>
              <w:ind w:left="324" w:right="564"/>
              <w:textAlignment w:val="baseline"/>
            </w:pPr>
            <w:r w:rsidRPr="00F43807">
              <w:t> 0,5 mg/ml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087C6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1 x 2 ml </w:t>
            </w:r>
          </w:p>
          <w:p w14:paraId="49D59F3B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Spädes ej 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A6E48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Analgetika, snabb effekt </w:t>
            </w:r>
          </w:p>
        </w:tc>
      </w:tr>
      <w:tr w:rsidR="00BE6468" w:rsidRPr="00F43807" w14:paraId="03AD6788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A6E95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  <w:r w:rsidRPr="00F43807">
              <w:t>Inj Ketalar </w:t>
            </w:r>
          </w:p>
          <w:p w14:paraId="475120D2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  <w:r w:rsidRPr="00F43807">
              <w:t> 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4F833" w14:textId="77777777" w:rsidR="00BE6468" w:rsidRPr="00F43807" w:rsidRDefault="00BE6468">
            <w:pPr>
              <w:spacing w:after="0" w:line="240" w:lineRule="auto"/>
              <w:ind w:left="324" w:right="705"/>
              <w:textAlignment w:val="baseline"/>
            </w:pPr>
            <w:r w:rsidRPr="00F43807">
              <w:t> 10 mg/ml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2832F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1x20 ml </w:t>
            </w:r>
          </w:p>
          <w:p w14:paraId="59BF86ED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Spädes ej 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81EAC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Hypnotika </w:t>
            </w:r>
          </w:p>
        </w:tc>
      </w:tr>
      <w:tr w:rsidR="00BE6468" w:rsidRPr="00F43807" w14:paraId="56E2D94C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984FA" w14:textId="77777777" w:rsidR="00BE6468" w:rsidRPr="00F43807" w:rsidRDefault="00BE6468">
            <w:pPr>
              <w:spacing w:after="0" w:line="240" w:lineRule="auto"/>
              <w:ind w:left="289" w:right="418"/>
              <w:textAlignment w:val="baseline"/>
            </w:pPr>
            <w:r w:rsidRPr="00F43807">
              <w:rPr>
                <w:b/>
                <w:bCs/>
              </w:rPr>
              <w:t>Bakom lådan</w:t>
            </w:r>
            <w:r w:rsidRPr="00F43807">
              <w:t> 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F49FB" w14:textId="77777777" w:rsidR="00BE6468" w:rsidRPr="00F43807" w:rsidRDefault="00BE6468">
            <w:pPr>
              <w:spacing w:after="0" w:line="240" w:lineRule="auto"/>
              <w:ind w:left="324"/>
              <w:textAlignment w:val="baseline"/>
            </w:pPr>
            <w:r w:rsidRPr="00F43807">
              <w:t>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5EFE2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 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098CE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 </w:t>
            </w:r>
          </w:p>
        </w:tc>
      </w:tr>
      <w:tr w:rsidR="00BE6468" w:rsidRPr="00F43807" w14:paraId="584FDC3C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716DE" w14:textId="77777777" w:rsidR="00BE6468" w:rsidRPr="00F43807" w:rsidRDefault="00BE6468">
            <w:pPr>
              <w:spacing w:after="0" w:line="240" w:lineRule="auto"/>
              <w:ind w:left="289" w:right="531"/>
              <w:textAlignment w:val="baseline"/>
            </w:pPr>
            <w:r w:rsidRPr="00F43807">
              <w:t>Inj Noradrenalin  </w:t>
            </w:r>
          </w:p>
          <w:p w14:paraId="25F52FD2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857B7" w14:textId="77777777" w:rsidR="00BE6468" w:rsidRPr="00F43807" w:rsidRDefault="00BE6468">
            <w:pPr>
              <w:spacing w:after="0" w:line="240" w:lineRule="auto"/>
              <w:ind w:left="324"/>
              <w:textAlignment w:val="baseline"/>
            </w:pPr>
            <w:r w:rsidRPr="00F43807">
              <w:t>1 mg/ml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9EBCF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1 amp à 4 ml </w:t>
            </w:r>
          </w:p>
          <w:p w14:paraId="3C28465B" w14:textId="77777777" w:rsidR="00BE6468" w:rsidRPr="00F43807" w:rsidRDefault="00BE6468">
            <w:pPr>
              <w:spacing w:after="0" w:line="240" w:lineRule="auto"/>
              <w:ind w:left="189" w:right="414"/>
              <w:textAlignment w:val="baseline"/>
            </w:pPr>
            <w:r w:rsidRPr="00F43807">
              <w:t xml:space="preserve">Spädes enl rutin  </w:t>
            </w:r>
          </w:p>
          <w:p w14:paraId="701FE919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E4E55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 Fasttejpad på glukos</w:t>
            </w:r>
          </w:p>
        </w:tc>
      </w:tr>
      <w:tr w:rsidR="00BE6468" w:rsidRPr="00F43807" w14:paraId="1512C56B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0BCF9" w14:textId="77777777" w:rsidR="00BE6468" w:rsidRPr="00F43807" w:rsidRDefault="00BE6468">
            <w:pPr>
              <w:spacing w:after="0" w:line="240" w:lineRule="auto"/>
              <w:ind w:left="289"/>
              <w:textAlignment w:val="baseline"/>
            </w:pPr>
            <w:r w:rsidRPr="00F43807">
              <w:t xml:space="preserve">Glukos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E4166" w14:textId="77777777" w:rsidR="00BE6468" w:rsidRPr="00F43807" w:rsidRDefault="00BE6468">
            <w:pPr>
              <w:spacing w:after="0" w:line="240" w:lineRule="auto"/>
              <w:ind w:left="324" w:right="280"/>
              <w:textAlignment w:val="baseline"/>
            </w:pPr>
            <w:r w:rsidRPr="00F43807">
              <w:t> 50 mg/ml </w:t>
            </w:r>
          </w:p>
          <w:p w14:paraId="66BFAE95" w14:textId="77777777" w:rsidR="00BE6468" w:rsidRPr="00F43807" w:rsidRDefault="00BE6468">
            <w:pPr>
              <w:spacing w:after="0" w:line="240" w:lineRule="auto"/>
              <w:ind w:left="324"/>
              <w:textAlignment w:val="baseline"/>
            </w:pP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983BC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 1 x 250 ml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FBBEF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+ aggregat volympump </w:t>
            </w:r>
          </w:p>
          <w:p w14:paraId="11B9843D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 </w:t>
            </w:r>
          </w:p>
        </w:tc>
      </w:tr>
      <w:tr w:rsidR="00BE6468" w:rsidRPr="00F43807" w14:paraId="77BD1E4E" w14:textId="77777777">
        <w:trPr>
          <w:trHeight w:val="30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C68A0" w14:textId="77777777" w:rsidR="00BE6468" w:rsidRPr="00F43807" w:rsidRDefault="00BE6468">
            <w:pPr>
              <w:spacing w:after="0" w:line="240" w:lineRule="auto"/>
              <w:ind w:left="289" w:right="553"/>
              <w:textAlignment w:val="baseline"/>
            </w:pPr>
            <w:r w:rsidRPr="00F43807">
              <w:t>Inf Propolipid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671EE" w14:textId="77777777" w:rsidR="00BE6468" w:rsidRPr="00F43807" w:rsidRDefault="00BE6468">
            <w:pPr>
              <w:spacing w:after="0" w:line="240" w:lineRule="auto"/>
              <w:ind w:left="324" w:right="564"/>
              <w:textAlignment w:val="baseline"/>
            </w:pPr>
            <w:r w:rsidRPr="00F43807">
              <w:t> 20 mg/ml 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D8CF4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1 x 50 ml </w:t>
            </w:r>
          </w:p>
          <w:p w14:paraId="4C555025" w14:textId="77777777" w:rsidR="00BE6468" w:rsidRPr="00F43807" w:rsidRDefault="00BE6468">
            <w:pPr>
              <w:spacing w:after="0" w:line="240" w:lineRule="auto"/>
              <w:ind w:left="189"/>
              <w:textAlignment w:val="baseline"/>
            </w:pPr>
            <w:r w:rsidRPr="00F43807">
              <w:t>Spädes ej 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07DAB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Hypnotika </w:t>
            </w:r>
          </w:p>
          <w:p w14:paraId="48120E58" w14:textId="77777777" w:rsidR="00BE6468" w:rsidRPr="00F43807" w:rsidRDefault="00BE6468">
            <w:pPr>
              <w:spacing w:after="0" w:line="240" w:lineRule="auto"/>
              <w:ind w:left="139"/>
              <w:textAlignment w:val="baseline"/>
            </w:pPr>
            <w:r w:rsidRPr="00F43807">
              <w:t> + aggregat volympump</w:t>
            </w:r>
          </w:p>
        </w:tc>
      </w:tr>
    </w:tbl>
    <w:p w14:paraId="2D409C76" w14:textId="77777777" w:rsidR="00BE6468" w:rsidRPr="00F43807" w:rsidRDefault="00BE6468" w:rsidP="00BE6468">
      <w:r w:rsidRPr="00F43807">
        <w:t> </w:t>
      </w:r>
    </w:p>
    <w:sectPr w:rsidR="00BE6468" w:rsidRPr="00F43807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B49C" w14:textId="77777777" w:rsidR="00980862" w:rsidRDefault="00980862">
      <w:r>
        <w:separator/>
      </w:r>
    </w:p>
  </w:endnote>
  <w:endnote w:type="continuationSeparator" w:id="0">
    <w:p w14:paraId="3953B1D6" w14:textId="77777777" w:rsidR="00980862" w:rsidRDefault="00980862">
      <w:r>
        <w:continuationSeparator/>
      </w:r>
    </w:p>
  </w:endnote>
  <w:endnote w:type="continuationNotice" w:id="1">
    <w:p w14:paraId="7D4425A1" w14:textId="77777777" w:rsidR="00980862" w:rsidRDefault="009808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16A9" w14:textId="77777777" w:rsidR="00980862" w:rsidRDefault="00980862"/>
  </w:footnote>
  <w:footnote w:type="continuationSeparator" w:id="0">
    <w:p w14:paraId="1B0A24D8" w14:textId="77777777" w:rsidR="00980862" w:rsidRDefault="00980862">
      <w:r>
        <w:continuationSeparator/>
      </w:r>
    </w:p>
  </w:footnote>
  <w:footnote w:type="continuationNotice" w:id="1">
    <w:p w14:paraId="41EAC0B2" w14:textId="77777777" w:rsidR="00980862" w:rsidRDefault="009808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D3555"/>
    <w:multiLevelType w:val="multilevel"/>
    <w:tmpl w:val="7CAA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AF5135"/>
    <w:multiLevelType w:val="multilevel"/>
    <w:tmpl w:val="60B6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1F1A96"/>
    <w:multiLevelType w:val="multilevel"/>
    <w:tmpl w:val="6236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7A51DB7"/>
    <w:multiLevelType w:val="multilevel"/>
    <w:tmpl w:val="68B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8440F4"/>
    <w:multiLevelType w:val="multilevel"/>
    <w:tmpl w:val="2C1A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E7D2E"/>
    <w:multiLevelType w:val="multilevel"/>
    <w:tmpl w:val="1D78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C7043"/>
    <w:multiLevelType w:val="multilevel"/>
    <w:tmpl w:val="1D76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3215E3B"/>
    <w:multiLevelType w:val="multilevel"/>
    <w:tmpl w:val="6E8C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56799895">
    <w:abstractNumId w:val="25"/>
  </w:num>
  <w:num w:numId="2" w16cid:durableId="590895129">
    <w:abstractNumId w:val="22"/>
  </w:num>
  <w:num w:numId="3" w16cid:durableId="612059801">
    <w:abstractNumId w:val="0"/>
  </w:num>
  <w:num w:numId="4" w16cid:durableId="1884632408">
    <w:abstractNumId w:val="9"/>
  </w:num>
  <w:num w:numId="5" w16cid:durableId="780297080">
    <w:abstractNumId w:val="23"/>
  </w:num>
  <w:num w:numId="6" w16cid:durableId="1361397078">
    <w:abstractNumId w:val="3"/>
  </w:num>
  <w:num w:numId="7" w16cid:durableId="127162614">
    <w:abstractNumId w:val="17"/>
  </w:num>
  <w:num w:numId="8" w16cid:durableId="2094473770">
    <w:abstractNumId w:val="13"/>
  </w:num>
  <w:num w:numId="9" w16cid:durableId="34280094">
    <w:abstractNumId w:val="1"/>
  </w:num>
  <w:num w:numId="10" w16cid:durableId="894707001">
    <w:abstractNumId w:val="1"/>
  </w:num>
  <w:num w:numId="11" w16cid:durableId="1727530603">
    <w:abstractNumId w:val="4"/>
  </w:num>
  <w:num w:numId="12" w16cid:durableId="1144128104">
    <w:abstractNumId w:val="7"/>
  </w:num>
  <w:num w:numId="13" w16cid:durableId="1847397286">
    <w:abstractNumId w:val="21"/>
  </w:num>
  <w:num w:numId="14" w16cid:durableId="658272665">
    <w:abstractNumId w:val="15"/>
  </w:num>
  <w:num w:numId="15" w16cid:durableId="1389181281">
    <w:abstractNumId w:val="10"/>
  </w:num>
  <w:num w:numId="16" w16cid:durableId="1065496245">
    <w:abstractNumId w:val="19"/>
  </w:num>
  <w:num w:numId="17" w16cid:durableId="1584141627">
    <w:abstractNumId w:val="8"/>
  </w:num>
  <w:num w:numId="18" w16cid:durableId="2067029731">
    <w:abstractNumId w:val="16"/>
  </w:num>
  <w:num w:numId="19" w16cid:durableId="1539858022">
    <w:abstractNumId w:val="24"/>
  </w:num>
  <w:num w:numId="20" w16cid:durableId="2118407086">
    <w:abstractNumId w:val="18"/>
  </w:num>
  <w:num w:numId="21" w16cid:durableId="303511836">
    <w:abstractNumId w:val="14"/>
  </w:num>
  <w:num w:numId="22" w16cid:durableId="936592775">
    <w:abstractNumId w:val="12"/>
  </w:num>
  <w:num w:numId="23" w16cid:durableId="224493553">
    <w:abstractNumId w:val="20"/>
  </w:num>
  <w:num w:numId="24" w16cid:durableId="402063905">
    <w:abstractNumId w:val="2"/>
  </w:num>
  <w:num w:numId="25" w16cid:durableId="1308898452">
    <w:abstractNumId w:val="6"/>
  </w:num>
  <w:num w:numId="26" w16cid:durableId="1374309474">
    <w:abstractNumId w:val="5"/>
  </w:num>
  <w:num w:numId="27" w16cid:durableId="74280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7341"/>
    <w:rsid w:val="000D317F"/>
    <w:rsid w:val="000E463B"/>
    <w:rsid w:val="000E5A7E"/>
    <w:rsid w:val="000F43A3"/>
    <w:rsid w:val="000F7681"/>
    <w:rsid w:val="00103031"/>
    <w:rsid w:val="001044FE"/>
    <w:rsid w:val="001139D4"/>
    <w:rsid w:val="0011506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4BC8"/>
    <w:rsid w:val="00181FDC"/>
    <w:rsid w:val="00184167"/>
    <w:rsid w:val="001860B9"/>
    <w:rsid w:val="00186F2B"/>
    <w:rsid w:val="001874D6"/>
    <w:rsid w:val="0019632A"/>
    <w:rsid w:val="001A0564"/>
    <w:rsid w:val="001A4E7C"/>
    <w:rsid w:val="001B30F4"/>
    <w:rsid w:val="001B762C"/>
    <w:rsid w:val="001C4D0A"/>
    <w:rsid w:val="001C5FEF"/>
    <w:rsid w:val="00211487"/>
    <w:rsid w:val="00211D91"/>
    <w:rsid w:val="00217DEC"/>
    <w:rsid w:val="002213FC"/>
    <w:rsid w:val="00224F7A"/>
    <w:rsid w:val="002315FE"/>
    <w:rsid w:val="00235B57"/>
    <w:rsid w:val="00237A15"/>
    <w:rsid w:val="00250F24"/>
    <w:rsid w:val="002523C5"/>
    <w:rsid w:val="0025380B"/>
    <w:rsid w:val="0025703A"/>
    <w:rsid w:val="00257D7F"/>
    <w:rsid w:val="00262F3D"/>
    <w:rsid w:val="00263281"/>
    <w:rsid w:val="002651D6"/>
    <w:rsid w:val="0026551F"/>
    <w:rsid w:val="00280A85"/>
    <w:rsid w:val="00284119"/>
    <w:rsid w:val="00290B5C"/>
    <w:rsid w:val="00294791"/>
    <w:rsid w:val="00295F69"/>
    <w:rsid w:val="002A1C4F"/>
    <w:rsid w:val="002A7450"/>
    <w:rsid w:val="002B0B30"/>
    <w:rsid w:val="002B0C78"/>
    <w:rsid w:val="002B6D7D"/>
    <w:rsid w:val="002C0C02"/>
    <w:rsid w:val="002C1277"/>
    <w:rsid w:val="002C3427"/>
    <w:rsid w:val="002C3808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B99"/>
    <w:rsid w:val="00324171"/>
    <w:rsid w:val="00326C24"/>
    <w:rsid w:val="00330F6A"/>
    <w:rsid w:val="00335740"/>
    <w:rsid w:val="00337F99"/>
    <w:rsid w:val="003410BD"/>
    <w:rsid w:val="003421F3"/>
    <w:rsid w:val="0034261F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5EDD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56A6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3365E"/>
    <w:rsid w:val="00541D07"/>
    <w:rsid w:val="00544BAB"/>
    <w:rsid w:val="00545F31"/>
    <w:rsid w:val="00552D79"/>
    <w:rsid w:val="005540C9"/>
    <w:rsid w:val="00554432"/>
    <w:rsid w:val="005578FA"/>
    <w:rsid w:val="00565129"/>
    <w:rsid w:val="00565CD0"/>
    <w:rsid w:val="00567820"/>
    <w:rsid w:val="005770AD"/>
    <w:rsid w:val="00581414"/>
    <w:rsid w:val="00582490"/>
    <w:rsid w:val="00597E28"/>
    <w:rsid w:val="005A2336"/>
    <w:rsid w:val="005A54ED"/>
    <w:rsid w:val="005A5D5B"/>
    <w:rsid w:val="005A6081"/>
    <w:rsid w:val="005A627D"/>
    <w:rsid w:val="005C0045"/>
    <w:rsid w:val="005C084E"/>
    <w:rsid w:val="005C4606"/>
    <w:rsid w:val="005C6DE0"/>
    <w:rsid w:val="005D0B0C"/>
    <w:rsid w:val="005E0006"/>
    <w:rsid w:val="005E02B3"/>
    <w:rsid w:val="005E1E24"/>
    <w:rsid w:val="005E365F"/>
    <w:rsid w:val="0060212A"/>
    <w:rsid w:val="0060596B"/>
    <w:rsid w:val="00606D97"/>
    <w:rsid w:val="00614E64"/>
    <w:rsid w:val="00617710"/>
    <w:rsid w:val="00617EE6"/>
    <w:rsid w:val="0062184C"/>
    <w:rsid w:val="00623414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72D3"/>
    <w:rsid w:val="00692E6E"/>
    <w:rsid w:val="006A2789"/>
    <w:rsid w:val="006A4978"/>
    <w:rsid w:val="006A7261"/>
    <w:rsid w:val="006B0A7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F01"/>
    <w:rsid w:val="00705653"/>
    <w:rsid w:val="00710B77"/>
    <w:rsid w:val="007155D5"/>
    <w:rsid w:val="0072075B"/>
    <w:rsid w:val="007221C2"/>
    <w:rsid w:val="007244A1"/>
    <w:rsid w:val="007301FF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4241"/>
    <w:rsid w:val="007A5C6F"/>
    <w:rsid w:val="007D4241"/>
    <w:rsid w:val="007D4317"/>
    <w:rsid w:val="007D4EA3"/>
    <w:rsid w:val="007E0D1C"/>
    <w:rsid w:val="007E5411"/>
    <w:rsid w:val="007F1CFF"/>
    <w:rsid w:val="007F5DD5"/>
    <w:rsid w:val="0080448B"/>
    <w:rsid w:val="00821A1B"/>
    <w:rsid w:val="008262E9"/>
    <w:rsid w:val="00827BA0"/>
    <w:rsid w:val="00827E69"/>
    <w:rsid w:val="00835C4D"/>
    <w:rsid w:val="00843F48"/>
    <w:rsid w:val="00851423"/>
    <w:rsid w:val="008569C6"/>
    <w:rsid w:val="00857848"/>
    <w:rsid w:val="008654B6"/>
    <w:rsid w:val="0087139C"/>
    <w:rsid w:val="008716C7"/>
    <w:rsid w:val="00880E83"/>
    <w:rsid w:val="00885632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52A5"/>
    <w:rsid w:val="009471BF"/>
    <w:rsid w:val="00950E4E"/>
    <w:rsid w:val="009529BD"/>
    <w:rsid w:val="009533B4"/>
    <w:rsid w:val="00957D35"/>
    <w:rsid w:val="00971D93"/>
    <w:rsid w:val="00980862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80F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6E8"/>
    <w:rsid w:val="00A81198"/>
    <w:rsid w:val="00A81E48"/>
    <w:rsid w:val="00A82035"/>
    <w:rsid w:val="00A861CF"/>
    <w:rsid w:val="00A90D77"/>
    <w:rsid w:val="00A92E07"/>
    <w:rsid w:val="00AA0B3A"/>
    <w:rsid w:val="00AA1F9A"/>
    <w:rsid w:val="00AA6EB4"/>
    <w:rsid w:val="00AA767D"/>
    <w:rsid w:val="00AB0CC9"/>
    <w:rsid w:val="00AC3FF6"/>
    <w:rsid w:val="00AD73EC"/>
    <w:rsid w:val="00AD7AD5"/>
    <w:rsid w:val="00AE5BC7"/>
    <w:rsid w:val="00AF5A3B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9D1"/>
    <w:rsid w:val="00B65A9D"/>
    <w:rsid w:val="00B66D60"/>
    <w:rsid w:val="00B739F1"/>
    <w:rsid w:val="00B75EDE"/>
    <w:rsid w:val="00B77D88"/>
    <w:rsid w:val="00B77FAF"/>
    <w:rsid w:val="00B84336"/>
    <w:rsid w:val="00B851B9"/>
    <w:rsid w:val="00B86453"/>
    <w:rsid w:val="00B90054"/>
    <w:rsid w:val="00B913D0"/>
    <w:rsid w:val="00B92C14"/>
    <w:rsid w:val="00BA0066"/>
    <w:rsid w:val="00BB69DB"/>
    <w:rsid w:val="00BC322E"/>
    <w:rsid w:val="00BC44CD"/>
    <w:rsid w:val="00BC48A6"/>
    <w:rsid w:val="00BE646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483C"/>
    <w:rsid w:val="00C556F5"/>
    <w:rsid w:val="00C56298"/>
    <w:rsid w:val="00C70E19"/>
    <w:rsid w:val="00C72574"/>
    <w:rsid w:val="00C7430C"/>
    <w:rsid w:val="00C85DA1"/>
    <w:rsid w:val="00C9071C"/>
    <w:rsid w:val="00C908A5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23D"/>
    <w:rsid w:val="00CE4B73"/>
    <w:rsid w:val="00CF219D"/>
    <w:rsid w:val="00CF70BB"/>
    <w:rsid w:val="00D074DB"/>
    <w:rsid w:val="00D139CF"/>
    <w:rsid w:val="00D37E7F"/>
    <w:rsid w:val="00D47AD7"/>
    <w:rsid w:val="00D51529"/>
    <w:rsid w:val="00D61906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7F4F"/>
    <w:rsid w:val="00E61294"/>
    <w:rsid w:val="00E61D8C"/>
    <w:rsid w:val="00E7237C"/>
    <w:rsid w:val="00E76C61"/>
    <w:rsid w:val="00E77C46"/>
    <w:rsid w:val="00E86CE8"/>
    <w:rsid w:val="00E90E82"/>
    <w:rsid w:val="00EA00CB"/>
    <w:rsid w:val="00EA1BAA"/>
    <w:rsid w:val="00EA3FCD"/>
    <w:rsid w:val="00EA42A0"/>
    <w:rsid w:val="00EB163D"/>
    <w:rsid w:val="00EB6714"/>
    <w:rsid w:val="00EC0A68"/>
    <w:rsid w:val="00EC3C32"/>
    <w:rsid w:val="00EC5006"/>
    <w:rsid w:val="00ED3096"/>
    <w:rsid w:val="00ED49C3"/>
    <w:rsid w:val="00ED6CE8"/>
    <w:rsid w:val="00ED7AA6"/>
    <w:rsid w:val="00EE0205"/>
    <w:rsid w:val="00EE26C7"/>
    <w:rsid w:val="00EE2A56"/>
    <w:rsid w:val="00EE3818"/>
    <w:rsid w:val="00F22264"/>
    <w:rsid w:val="00F2564D"/>
    <w:rsid w:val="00F35B05"/>
    <w:rsid w:val="00F413D9"/>
    <w:rsid w:val="00F43807"/>
    <w:rsid w:val="00F5135F"/>
    <w:rsid w:val="00F51F78"/>
    <w:rsid w:val="00F86F47"/>
    <w:rsid w:val="00F8743A"/>
    <w:rsid w:val="00F90B64"/>
    <w:rsid w:val="00FA0CE8"/>
    <w:rsid w:val="00FB2F0F"/>
    <w:rsid w:val="00FB31E4"/>
    <w:rsid w:val="00FB5086"/>
    <w:rsid w:val="00FB5411"/>
    <w:rsid w:val="00FB6392"/>
    <w:rsid w:val="00FB6DA2"/>
    <w:rsid w:val="00FC4F36"/>
    <w:rsid w:val="00FD0FAC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DB7C9B4-EC74-48B0-AA6D-5710199B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A0580F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A0580F"/>
  </w:style>
  <w:style w:type="character" w:customStyle="1" w:styleId="normaltextrun">
    <w:name w:val="normaltextrun"/>
    <w:basedOn w:val="Standardstycketeckensnitt"/>
    <w:rsid w:val="00A0580F"/>
  </w:style>
  <w:style w:type="character" w:customStyle="1" w:styleId="spellingerror">
    <w:name w:val="spellingerror"/>
    <w:basedOn w:val="Standardstycketeckensnitt"/>
    <w:rsid w:val="00A0580F"/>
  </w:style>
  <w:style w:type="character" w:customStyle="1" w:styleId="contextualspellingandgrammarerror">
    <w:name w:val="contextualspellingandgrammarerror"/>
    <w:basedOn w:val="Standardstycketeckensnitt"/>
    <w:rsid w:val="00A05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46</TotalTime>
  <Pages>6</Pages>
  <Words>788</Words>
  <Characters>4179</Characters>
  <Application>Microsoft Office Word</Application>
  <DocSecurity>0</DocSecurity>
  <Lines>34</Lines>
  <Paragraphs>9</Paragraphs>
  <ScaleCrop>false</ScaleCrop>
  <Manager/>
  <Company/>
  <LinksUpToDate>false</LinksUpToDate>
  <CharactersWithSpaces>4958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Akutvagn UVA plan 1 Uddevalla</dc:title>
  <dc:subject/>
  <dc:creator/>
  <keywords/>
  <lastModifiedBy>Carina Turesson Roos</lastModifiedBy>
  <revision>74</revision>
  <lastPrinted>2016-03-31T10:56:00.0000000Z</lastPrinted>
  <dcterms:created xsi:type="dcterms:W3CDTF">2021-05-27T09:25:00.0000000Z</dcterms:created>
  <dcterms:modified xsi:type="dcterms:W3CDTF">2025-04-25T08:35:00.0000000Z</dcterms:modified>
</coreProperties>
</file>