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324BB536" w:rsidR="00184167" w:rsidRPr="003E04FD" w:rsidRDefault="00F2789B" w:rsidP="003E04FD">
      <w:pPr>
        <w:pStyle w:val="Rubrik1"/>
      </w:pPr>
      <w:bookmarkStart w:id="0" w:name="_Toc321146591"/>
      <w:r w:rsidRPr="003E04FD">
        <w:t xml:space="preserve">Operationer, undersökningar på barn som inte kan utföras på US </w:t>
      </w:r>
      <w:r w:rsidR="00E842C4" w:rsidRPr="003E04FD">
        <w:t>operationsavdelning</w:t>
      </w:r>
    </w:p>
    <w:bookmarkEnd w:id="0"/>
    <w:p w14:paraId="06A64AB3" w14:textId="77777777" w:rsidR="00E842C4" w:rsidRDefault="00E842C4" w:rsidP="003E04FD">
      <w:pPr>
        <w:pStyle w:val="Rubrik2"/>
        <w:rPr>
          <w:rStyle w:val="Formatmall1Char"/>
          <w:szCs w:val="26"/>
        </w:rPr>
      </w:pPr>
      <w:r w:rsidRPr="003E04FD">
        <w:rPr>
          <w:rStyle w:val="Formatmall1Char"/>
          <w:szCs w:val="26"/>
        </w:rPr>
        <w:t>Revidering i denna version</w:t>
      </w:r>
    </w:p>
    <w:p w14:paraId="71C1282D" w14:textId="7380E596" w:rsidR="00106356" w:rsidRPr="00106356" w:rsidRDefault="00106356" w:rsidP="00106356">
      <w:r>
        <w:t>Ingen revidering, förlängd giltighetstid.</w:t>
      </w:r>
    </w:p>
    <w:p w14:paraId="0713CB40" w14:textId="77777777" w:rsidR="00E842C4" w:rsidRPr="00101B36" w:rsidRDefault="00E842C4" w:rsidP="00E842C4">
      <w:pPr>
        <w:pStyle w:val="Rubrik2"/>
      </w:pPr>
      <w:bookmarkStart w:id="1" w:name="_Toc501440348"/>
      <w:r w:rsidRPr="00C14D70">
        <w:t>Bakgrund</w:t>
      </w:r>
      <w:bookmarkEnd w:id="1"/>
    </w:p>
    <w:p w14:paraId="27F5F0C2" w14:textId="4A1834C4" w:rsidR="00B969B1" w:rsidRDefault="00E842C4" w:rsidP="00E842C4">
      <w:r>
        <w:t xml:space="preserve">Operationer/undersökningar på barn som inte kan utföras på US operationsavdelning av medicinska skäl. </w:t>
      </w:r>
    </w:p>
    <w:p w14:paraId="2E26C319" w14:textId="212FDE1D" w:rsidR="00E842C4" w:rsidRPr="00101B36" w:rsidRDefault="00E842C4" w:rsidP="00B969B1">
      <w:pPr>
        <w:pStyle w:val="Rubrik2"/>
      </w:pPr>
      <w:bookmarkStart w:id="2" w:name="_Toc501440350"/>
      <w:r>
        <w:t>S</w:t>
      </w:r>
      <w:r w:rsidRPr="00101B36">
        <w:t>yfte</w:t>
      </w:r>
      <w:bookmarkEnd w:id="2"/>
    </w:p>
    <w:p w14:paraId="20176B34" w14:textId="77777777" w:rsidR="00E842C4" w:rsidRDefault="00E842C4" w:rsidP="00E842C4">
      <w:bookmarkStart w:id="3" w:name="_Toc501440351"/>
      <w:r>
        <w:t>Rutinen tydliggör kontaktvägar mellan barnkliniken och AnOpIVA vid behov av operationsutrymme på operationsavdelningen NÄL.</w:t>
      </w:r>
    </w:p>
    <w:bookmarkEnd w:id="3"/>
    <w:p w14:paraId="3D786A8E" w14:textId="77777777" w:rsidR="00E842C4" w:rsidRPr="00B969B1" w:rsidRDefault="00E842C4" w:rsidP="00B969B1">
      <w:pPr>
        <w:pStyle w:val="Rubrik2"/>
      </w:pPr>
      <w:r w:rsidRPr="00B969B1">
        <w:t>Kontakt vid behov av operationsutrymme för barn på NÄL</w:t>
      </w:r>
      <w:bookmarkStart w:id="4" w:name="_Toc501440352"/>
    </w:p>
    <w:p w14:paraId="4F9C9A0F" w14:textId="1D294C02" w:rsidR="00E842C4" w:rsidRPr="00EA6893" w:rsidRDefault="00E842C4" w:rsidP="00E842C4">
      <w:r>
        <w:t>Barnklinikens operationsplanerare (tel. 010-4352009) kontaktar verksamhetschef alt. sektionschef inom AnOpIVA som identifierar operationsutrymme på NÄL. Barnkliniken skapar operationsbehov i ORBIT och kontrollerar</w:t>
      </w:r>
      <w:r w:rsidRPr="00EA6893">
        <w:t xml:space="preserve"> tiden</w:t>
      </w:r>
      <w:r>
        <w:t xml:space="preserve"> samt anestesibedömning</w:t>
      </w:r>
      <w:r w:rsidRPr="00EA6893">
        <w:t xml:space="preserve"> med operationskoordinator</w:t>
      </w:r>
      <w:r>
        <w:t xml:space="preserve"> NÄL</w:t>
      </w:r>
      <w:r w:rsidRPr="00EA6893">
        <w:t xml:space="preserve"> (tel</w:t>
      </w:r>
      <w:r>
        <w:t>.010</w:t>
      </w:r>
      <w:r w:rsidRPr="00EA6893">
        <w:t>51555).</w:t>
      </w:r>
    </w:p>
    <w:bookmarkEnd w:id="4"/>
    <w:p w14:paraId="45CF0E6F" w14:textId="77777777" w:rsidR="00E842C4" w:rsidRDefault="00E842C4" w:rsidP="00E842C4"/>
    <w:p w14:paraId="1C3DB71B" w14:textId="77777777" w:rsidR="00E842C4" w:rsidRPr="00747066" w:rsidRDefault="00E842C4" w:rsidP="00E842C4">
      <w:pPr>
        <w:spacing w:after="240"/>
      </w:pPr>
    </w:p>
    <w:sectPr w:rsidR="00E842C4" w:rsidRPr="00747066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8D936" w14:textId="77777777" w:rsidR="003410BD" w:rsidRDefault="003410BD">
      <w:r>
        <w:separator/>
      </w:r>
    </w:p>
  </w:endnote>
  <w:endnote w:type="continuationSeparator" w:id="0">
    <w:p w14:paraId="6EA88766" w14:textId="77777777" w:rsidR="003410BD" w:rsidRDefault="003410BD">
      <w:r>
        <w:continuationSeparator/>
      </w:r>
    </w:p>
  </w:endnote>
  <w:endnote w:type="continuationNotice" w:id="1">
    <w:p w14:paraId="2A6A652E" w14:textId="77777777" w:rsidR="003410BD" w:rsidRDefault="003410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A785D" w14:textId="77777777" w:rsidR="003410BD" w:rsidRDefault="003410BD"/>
  </w:footnote>
  <w:footnote w:type="continuationSeparator" w:id="0">
    <w:p w14:paraId="7BBB3133" w14:textId="77777777" w:rsidR="003410BD" w:rsidRDefault="003410BD">
      <w:r>
        <w:continuationSeparator/>
      </w:r>
    </w:p>
  </w:footnote>
  <w:footnote w:type="continuationNotice" w:id="1">
    <w:p w14:paraId="69FBC68B" w14:textId="77777777" w:rsidR="003410BD" w:rsidRDefault="003410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55727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635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B858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188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F449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5667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EA17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781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5689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01928554">
    <w:abstractNumId w:val="18"/>
  </w:num>
  <w:num w:numId="2" w16cid:durableId="1253392843">
    <w:abstractNumId w:val="15"/>
  </w:num>
  <w:num w:numId="3" w16cid:durableId="1117024721">
    <w:abstractNumId w:val="0"/>
  </w:num>
  <w:num w:numId="4" w16cid:durableId="446320193">
    <w:abstractNumId w:val="7"/>
  </w:num>
  <w:num w:numId="5" w16cid:durableId="1808473721">
    <w:abstractNumId w:val="16"/>
  </w:num>
  <w:num w:numId="6" w16cid:durableId="157236231">
    <w:abstractNumId w:val="2"/>
  </w:num>
  <w:num w:numId="7" w16cid:durableId="381446760">
    <w:abstractNumId w:val="12"/>
  </w:num>
  <w:num w:numId="8" w16cid:durableId="1538395290">
    <w:abstractNumId w:val="9"/>
  </w:num>
  <w:num w:numId="9" w16cid:durableId="343212968">
    <w:abstractNumId w:val="1"/>
  </w:num>
  <w:num w:numId="10" w16cid:durableId="1671329362">
    <w:abstractNumId w:val="1"/>
  </w:num>
  <w:num w:numId="11" w16cid:durableId="1555194214">
    <w:abstractNumId w:val="3"/>
  </w:num>
  <w:num w:numId="12" w16cid:durableId="707492168">
    <w:abstractNumId w:val="4"/>
  </w:num>
  <w:num w:numId="13" w16cid:durableId="856314679">
    <w:abstractNumId w:val="14"/>
  </w:num>
  <w:num w:numId="14" w16cid:durableId="1574966230">
    <w:abstractNumId w:val="10"/>
  </w:num>
  <w:num w:numId="15" w16cid:durableId="1036387907">
    <w:abstractNumId w:val="8"/>
  </w:num>
  <w:num w:numId="16" w16cid:durableId="43910687">
    <w:abstractNumId w:val="13"/>
  </w:num>
  <w:num w:numId="17" w16cid:durableId="612633716">
    <w:abstractNumId w:val="5"/>
  </w:num>
  <w:num w:numId="18" w16cid:durableId="411044474">
    <w:abstractNumId w:val="11"/>
  </w:num>
  <w:num w:numId="19" w16cid:durableId="2080863490">
    <w:abstractNumId w:val="17"/>
  </w:num>
  <w:num w:numId="20" w16cid:durableId="1306412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6356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62A2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4FD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9B1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42C4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2789B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86</Words>
  <Characters>654</Characters>
  <Application>Microsoft Office Word</Application>
  <DocSecurity>0</DocSecurity>
  <Lines>5</Lines>
  <Paragraphs>1</Paragraphs>
  <ScaleCrop>false</ScaleCrop>
  <Manager/>
  <Company/>
  <LinksUpToDate>false</LinksUpToDate>
  <CharactersWithSpaces>739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Operationer, undersökningar på barn som inte kan utföras på US operationsavdelning</dc:title>
  <dc:subject/>
  <dc:creator/>
  <keywords/>
  <lastModifiedBy>Carina Turesson Roos</lastModifiedBy>
  <revision>26</revision>
  <lastPrinted>2016-03-31T10:56:00.0000000Z</lastPrinted>
  <dcterms:created xsi:type="dcterms:W3CDTF">2021-05-27T09:25:00.0000000Z</dcterms:created>
  <dcterms:modified xsi:type="dcterms:W3CDTF">2025-01-17T12:23:00.0000000Z</dcterms:modified>
</coreProperties>
</file>