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C7887" w14:paraId="04631AFE" w14:textId="77777777" w:rsidTr="00DE390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57CEB7E" w14:textId="77777777" w:rsidR="00BC7887" w:rsidRDefault="00BC7887" w:rsidP="00DE3902">
            <w:pPr>
              <w:pStyle w:val="Rubrik1"/>
            </w:pPr>
            <w:r w:rsidRPr="007D3A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6EBDB3" wp14:editId="7B70762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3175" t="2540" r="0" b="3175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F25A3E" w14:textId="77777777" w:rsidR="00BC7887" w:rsidRPr="003D37FD" w:rsidRDefault="00BC7887" w:rsidP="00BC788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9427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86EBD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DF25A3E" w14:textId="77777777" w:rsidR="00BC7887" w:rsidRPr="003D37FD" w:rsidRDefault="00BC7887" w:rsidP="00BC788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 w:rsidRPr="007D3ACF">
              <w:t>Rektusdiastas</w:t>
            </w:r>
            <w:r>
              <w:rPr>
                <w:noProof/>
              </w:rPr>
              <w:t xml:space="preserve"> (THT)</w:t>
            </w:r>
          </w:p>
        </w:tc>
      </w:tr>
    </w:tbl>
    <w:p w14:paraId="690F2A0F" w14:textId="77777777" w:rsidR="00BC7887" w:rsidRDefault="00BC7887" w:rsidP="00BC7887">
      <w:pPr>
        <w:pStyle w:val="Rubrik2"/>
      </w:pPr>
      <w:r>
        <w:t>Revidering i denna version</w:t>
      </w:r>
    </w:p>
    <w:p w14:paraId="05CD6C9A" w14:textId="6E2C341E" w:rsidR="00BC7887" w:rsidRPr="007D3ACF" w:rsidRDefault="00BC7887" w:rsidP="00BC7887">
      <w:r>
        <w:t>Revidering (mindre)</w:t>
      </w:r>
      <w:r w:rsidR="00304C3F">
        <w:t xml:space="preserve"> </w:t>
      </w:r>
      <w:r>
        <w:t>under rubrik</w:t>
      </w:r>
      <w:r>
        <w:t xml:space="preserve">: </w:t>
      </w:r>
      <w:r w:rsidR="00304C3F">
        <w:t>O</w:t>
      </w:r>
      <w:r>
        <w:t>perationsbord/läge</w:t>
      </w:r>
    </w:p>
    <w:p w14:paraId="34CBF9AE" w14:textId="77777777" w:rsidR="00BC7887" w:rsidRPr="008801DB" w:rsidRDefault="00BC7887" w:rsidP="00BC7887">
      <w:pPr>
        <w:pStyle w:val="Rubrik2"/>
        <w:ind w:right="1161"/>
      </w:pPr>
      <w:r w:rsidRPr="008801DB">
        <w:t>Bakgrund</w:t>
      </w:r>
      <w:r>
        <w:t xml:space="preserve"> </w:t>
      </w:r>
    </w:p>
    <w:p w14:paraId="103668B9" w14:textId="77777777" w:rsidR="00BC7887" w:rsidRPr="00E7490B" w:rsidRDefault="00BC7887" w:rsidP="00BC7887">
      <w:r w:rsidRPr="00E7490B">
        <w:rPr>
          <w:color w:val="000000"/>
          <w:spacing w:val="7"/>
          <w:shd w:val="clear" w:color="auto" w:fill="FFFFFF"/>
        </w:rPr>
        <w:t>Abdominell rektusmuskeldiastas innebär en uttänjning av linea alba med ökat avstånd mellan de raka bukmusklerna och</w:t>
      </w:r>
      <w:r w:rsidRPr="00E7490B">
        <w:t xml:space="preserve"> genom operation återställ</w:t>
      </w:r>
      <w:r>
        <w:t>s</w:t>
      </w:r>
      <w:r w:rsidRPr="00E7490B">
        <w:t xml:space="preserve"> den raka magmuskelns ursprungliga läge</w:t>
      </w:r>
      <w:r>
        <w:t>.</w:t>
      </w:r>
    </w:p>
    <w:p w14:paraId="125C32E3" w14:textId="77777777" w:rsidR="00BC7887" w:rsidRDefault="00BC7887" w:rsidP="00BC7887">
      <w:pPr>
        <w:pStyle w:val="Rubrik2"/>
      </w:pPr>
      <w:r>
        <w:t>S</w:t>
      </w:r>
      <w:r w:rsidRPr="005A0E03">
        <w:t xml:space="preserve">yfte </w:t>
      </w:r>
    </w:p>
    <w:p w14:paraId="7618F259" w14:textId="77777777" w:rsidR="00BC7887" w:rsidRDefault="00BC7887" w:rsidP="00BC7887">
      <w:pPr>
        <w:spacing w:after="240"/>
        <w:rPr>
          <w:rFonts w:ascii="Arial" w:hAnsi="Arial" w:cs="Arial"/>
          <w:b/>
          <w:bCs/>
          <w:sz w:val="28"/>
          <w:szCs w:val="28"/>
        </w:rPr>
      </w:pPr>
      <w:r>
        <w:t>Att patienter som genomgår THT-operationer skall få en god och säker vård perioperativt och postoperativt.</w:t>
      </w:r>
    </w:p>
    <w:p w14:paraId="36162FE7" w14:textId="77777777" w:rsidR="00BC7887" w:rsidRPr="00953AEE" w:rsidRDefault="00BC7887" w:rsidP="00BC7887">
      <w:pPr>
        <w:pStyle w:val="Rubrik2"/>
      </w:pPr>
      <w:r w:rsidRPr="00953AEE">
        <w:t>Vilka berörs</w:t>
      </w:r>
      <w:r>
        <w:t xml:space="preserve"> </w:t>
      </w:r>
    </w:p>
    <w:p w14:paraId="0C38763B" w14:textId="77777777" w:rsidR="00BC7887" w:rsidRDefault="00BC7887" w:rsidP="00BC7887">
      <w:r>
        <w:t>Anestesisjuksköterskor, anestesiläkare och undersköterskor, Operation NU-sjukvården</w:t>
      </w:r>
    </w:p>
    <w:p w14:paraId="6D1C6995" w14:textId="77777777" w:rsidR="00BC7887" w:rsidRDefault="00BC7887" w:rsidP="00BC7887">
      <w:pPr>
        <w:pStyle w:val="Rubrik2"/>
      </w:pPr>
      <w:r>
        <w:t>Premedicinering</w:t>
      </w:r>
    </w:p>
    <w:p w14:paraId="760B6326" w14:textId="77777777" w:rsidR="00BC7887" w:rsidRDefault="00BC7887" w:rsidP="00BC7887">
      <w:r>
        <w:t>Alvedon 1g, Targiniq 5mg, Arcoxia 120 mg (om inga kontraindikationer).</w:t>
      </w:r>
    </w:p>
    <w:p w14:paraId="2DE7A9E8" w14:textId="77777777" w:rsidR="00BC7887" w:rsidRPr="00451E61" w:rsidRDefault="00BC7887" w:rsidP="00BC7887">
      <w:r>
        <w:t>Om ej Arcoxia, ges Targiniq 10 mg.</w:t>
      </w:r>
    </w:p>
    <w:p w14:paraId="2B6E01EC" w14:textId="77777777" w:rsidR="00BC7887" w:rsidRDefault="00BC7887" w:rsidP="00BC7887">
      <w:pPr>
        <w:pStyle w:val="Rubrik2"/>
      </w:pPr>
      <w:r>
        <w:t>Anestesiförslag</w:t>
      </w:r>
    </w:p>
    <w:p w14:paraId="364C9001" w14:textId="77777777" w:rsidR="00BC7887" w:rsidRPr="00CF0DB6" w:rsidRDefault="00BC7887" w:rsidP="00BC7887">
      <w:r>
        <w:t>Intubation: Ultiva/Sevofluran/Esmeron alt Propofol/Fentanyl/Esmeron</w:t>
      </w:r>
    </w:p>
    <w:p w14:paraId="323D44F7" w14:textId="77777777" w:rsidR="00BC7887" w:rsidRDefault="00BC7887" w:rsidP="00BC7887">
      <w:pPr>
        <w:pStyle w:val="Rubrik2"/>
      </w:pPr>
      <w:r>
        <w:t>Utrustning</w:t>
      </w:r>
    </w:p>
    <w:p w14:paraId="738B7FF5" w14:textId="77777777" w:rsidR="00BC7887" w:rsidRPr="00CF0DB6" w:rsidRDefault="00BC7887" w:rsidP="00BC7887">
      <w:r>
        <w:t>Standard, V-sond, Patientvärmare, TOF</w:t>
      </w:r>
    </w:p>
    <w:p w14:paraId="49B8DE1A" w14:textId="77777777" w:rsidR="00BC7887" w:rsidRDefault="00BC7887" w:rsidP="00BC7887">
      <w:pPr>
        <w:pStyle w:val="Rubrik2"/>
      </w:pPr>
      <w:r>
        <w:t>Blodgrupp/Bastest</w:t>
      </w:r>
    </w:p>
    <w:p w14:paraId="542D6E46" w14:textId="77777777" w:rsidR="00BC7887" w:rsidRPr="00CF0DB6" w:rsidRDefault="00BC7887" w:rsidP="00BC7887">
      <w:pPr>
        <w:rPr>
          <w:i/>
          <w:iCs/>
        </w:rPr>
      </w:pPr>
      <w:r>
        <w:t>Ja/nej</w:t>
      </w:r>
    </w:p>
    <w:p w14:paraId="6DEC63AB" w14:textId="77777777" w:rsidR="00BC7887" w:rsidRDefault="00BC7887" w:rsidP="00BC7887">
      <w:pPr>
        <w:pStyle w:val="Rubrik2"/>
      </w:pPr>
      <w:r>
        <w:lastRenderedPageBreak/>
        <w:t>Förberedelser</w:t>
      </w:r>
    </w:p>
    <w:p w14:paraId="20B89B12" w14:textId="77777777" w:rsidR="00BC7887" w:rsidRPr="0087547F" w:rsidRDefault="00BC7887" w:rsidP="00BC7887">
      <w:r>
        <w:t>Tvättning från bröstben ned till symfys, samt brett ut med sidorna (där lägger operatören blockad).</w:t>
      </w:r>
    </w:p>
    <w:p w14:paraId="6521D66E" w14:textId="77777777" w:rsidR="00BC7887" w:rsidRDefault="00BC7887" w:rsidP="00BC7887">
      <w:pPr>
        <w:pStyle w:val="Rubrik2"/>
      </w:pPr>
      <w:r>
        <w:t>Praktiska råd</w:t>
      </w:r>
    </w:p>
    <w:p w14:paraId="5E2C3272" w14:textId="77777777" w:rsidR="00BC7887" w:rsidRDefault="00BC7887" w:rsidP="00BC7887">
      <w:r>
        <w:t>Patientens medhavda gördel läggs under patienten innan sövning,</w:t>
      </w:r>
    </w:p>
    <w:p w14:paraId="60981C40" w14:textId="77777777" w:rsidR="00BC7887" w:rsidRDefault="00BC7887" w:rsidP="00BC7887">
      <w:pPr>
        <w:pStyle w:val="Rubrik2"/>
      </w:pPr>
      <w:r>
        <w:t xml:space="preserve">Operationsbord/läge </w:t>
      </w:r>
    </w:p>
    <w:p w14:paraId="46809F1D" w14:textId="77777777" w:rsidR="00BC7887" w:rsidRPr="0087547F" w:rsidRDefault="00BC7887" w:rsidP="00BC7887">
      <w:r w:rsidRPr="0087547F">
        <w:t>Huvudplatta, centralplatta, fyrdelat benstöd, fotstöd:</w:t>
      </w:r>
    </w:p>
    <w:p w14:paraId="4F64E989" w14:textId="77777777" w:rsidR="00BC7887" w:rsidRPr="0087547F" w:rsidRDefault="00BC7887" w:rsidP="00BC7887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87547F">
        <w:t xml:space="preserve">Höj benplatta med fjärrkontroll och sänk nederdel av benplatta manuellt för att få knick i knäveck och ett stöd vid rumpan. </w:t>
      </w:r>
    </w:p>
    <w:p w14:paraId="6D6009FA" w14:textId="77777777" w:rsidR="00BC7887" w:rsidRPr="0087547F" w:rsidRDefault="00BC7887" w:rsidP="00BC7887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87547F">
        <w:t>Slajda neråt.</w:t>
      </w:r>
    </w:p>
    <w:p w14:paraId="186BBA87" w14:textId="77777777" w:rsidR="00BC7887" w:rsidRPr="0087547F" w:rsidRDefault="00BC7887" w:rsidP="00BC7887">
      <w:pPr>
        <w:pStyle w:val="Rubrik2"/>
        <w:spacing w:before="0"/>
        <w:rPr>
          <w:rFonts w:ascii="Times New Roman" w:hAnsi="Times New Roman" w:cs="Times New Roman"/>
          <w:sz w:val="24"/>
          <w:szCs w:val="24"/>
        </w:rPr>
      </w:pPr>
      <w:r w:rsidRPr="0087547F">
        <w:rPr>
          <w:rFonts w:ascii="Times New Roman" w:hAnsi="Times New Roman" w:cs="Times New Roman"/>
          <w:sz w:val="24"/>
          <w:szCs w:val="24"/>
        </w:rPr>
        <w:t>Operatör står mellan patientens båda ben</w:t>
      </w:r>
      <w:r>
        <w:rPr>
          <w:rFonts w:ascii="Times New Roman" w:hAnsi="Times New Roman" w:cs="Times New Roman"/>
          <w:sz w:val="24"/>
          <w:szCs w:val="24"/>
        </w:rPr>
        <w:t xml:space="preserve"> och vid patientens hö sida</w:t>
      </w:r>
      <w:r w:rsidRPr="008754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Patienten har båda armarna utåt.</w:t>
      </w:r>
    </w:p>
    <w:p w14:paraId="77DF8683" w14:textId="77777777" w:rsidR="00BC7887" w:rsidRDefault="00BC7887" w:rsidP="00BC7887">
      <w:pPr>
        <w:pStyle w:val="Rubrik2"/>
      </w:pPr>
      <w:r>
        <w:t>Avslut/Postoperativt</w:t>
      </w:r>
      <w:r w:rsidRPr="005A0E03">
        <w:t xml:space="preserve"> </w:t>
      </w:r>
    </w:p>
    <w:p w14:paraId="553835A4" w14:textId="77777777" w:rsidR="00BC7887" w:rsidRPr="00992876" w:rsidRDefault="00BC7887" w:rsidP="00BC7887">
      <w:r>
        <w:t>Smärtlindring innan avslut. Sätt på gördel.</w:t>
      </w:r>
    </w:p>
    <w:p w14:paraId="33CECEF9" w14:textId="77777777" w:rsidR="00360E51" w:rsidRPr="00BC7887" w:rsidRDefault="00360E51" w:rsidP="00BC7887"/>
    <w:sectPr w:rsidR="00360E51" w:rsidRPr="00BC7887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F4C7" w14:textId="77777777" w:rsidR="00E17AF0" w:rsidRDefault="00E17AF0">
      <w:r>
        <w:separator/>
      </w:r>
    </w:p>
  </w:endnote>
  <w:endnote w:type="continuationSeparator" w:id="0">
    <w:p w14:paraId="54F8E23A" w14:textId="77777777" w:rsidR="00E17AF0" w:rsidRDefault="00E17AF0">
      <w:r>
        <w:continuationSeparator/>
      </w:r>
    </w:p>
  </w:endnote>
  <w:endnote w:type="continuationNotice" w:id="1">
    <w:p w14:paraId="3A0A0193" w14:textId="77777777" w:rsidR="00E17AF0" w:rsidRDefault="00E17A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BAAB" w14:textId="77777777" w:rsidR="00E17AF0" w:rsidRDefault="00E17AF0"/>
  </w:footnote>
  <w:footnote w:type="continuationSeparator" w:id="0">
    <w:p w14:paraId="0B8901D9" w14:textId="77777777" w:rsidR="00E17AF0" w:rsidRDefault="00E17AF0">
      <w:r>
        <w:continuationSeparator/>
      </w:r>
    </w:p>
  </w:footnote>
  <w:footnote w:type="continuationNotice" w:id="1">
    <w:p w14:paraId="21DA63C1" w14:textId="77777777" w:rsidR="00E17AF0" w:rsidRDefault="00E17A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806EA9"/>
    <w:multiLevelType w:val="hybridMultilevel"/>
    <w:tmpl w:val="397485AC"/>
    <w:lvl w:ilvl="0" w:tplc="5CFE0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8030244">
    <w:abstractNumId w:val="18"/>
  </w:num>
  <w:num w:numId="2" w16cid:durableId="141779962">
    <w:abstractNumId w:val="14"/>
  </w:num>
  <w:num w:numId="3" w16cid:durableId="408161556">
    <w:abstractNumId w:val="0"/>
  </w:num>
  <w:num w:numId="4" w16cid:durableId="127674302">
    <w:abstractNumId w:val="6"/>
  </w:num>
  <w:num w:numId="5" w16cid:durableId="1319571740">
    <w:abstractNumId w:val="16"/>
  </w:num>
  <w:num w:numId="6" w16cid:durableId="465053043">
    <w:abstractNumId w:val="2"/>
  </w:num>
  <w:num w:numId="7" w16cid:durableId="301349121">
    <w:abstractNumId w:val="11"/>
  </w:num>
  <w:num w:numId="8" w16cid:durableId="2091464901">
    <w:abstractNumId w:val="8"/>
  </w:num>
  <w:num w:numId="9" w16cid:durableId="1474981405">
    <w:abstractNumId w:val="1"/>
  </w:num>
  <w:num w:numId="10" w16cid:durableId="577635940">
    <w:abstractNumId w:val="1"/>
  </w:num>
  <w:num w:numId="11" w16cid:durableId="398214028">
    <w:abstractNumId w:val="3"/>
  </w:num>
  <w:num w:numId="12" w16cid:durableId="1710841135">
    <w:abstractNumId w:val="4"/>
  </w:num>
  <w:num w:numId="13" w16cid:durableId="787624818">
    <w:abstractNumId w:val="13"/>
  </w:num>
  <w:num w:numId="14" w16cid:durableId="1345546318">
    <w:abstractNumId w:val="9"/>
  </w:num>
  <w:num w:numId="15" w16cid:durableId="752698693">
    <w:abstractNumId w:val="7"/>
  </w:num>
  <w:num w:numId="16" w16cid:durableId="807481295">
    <w:abstractNumId w:val="12"/>
  </w:num>
  <w:num w:numId="17" w16cid:durableId="1742017006">
    <w:abstractNumId w:val="5"/>
  </w:num>
  <w:num w:numId="18" w16cid:durableId="1965575359">
    <w:abstractNumId w:val="10"/>
  </w:num>
  <w:num w:numId="19" w16cid:durableId="1022512036">
    <w:abstractNumId w:val="17"/>
  </w:num>
  <w:num w:numId="20" w16cid:durableId="14140073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7E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4C3F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0E51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7ED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3AC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02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12D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C7887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D3FC7"/>
    <w:rsid w:val="00DE4447"/>
    <w:rsid w:val="00DE5DA2"/>
    <w:rsid w:val="00DE63C6"/>
    <w:rsid w:val="00DF0033"/>
    <w:rsid w:val="00E026BF"/>
    <w:rsid w:val="00E07B1B"/>
    <w:rsid w:val="00E11853"/>
    <w:rsid w:val="00E17AF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2</Pages>
  <Words>170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Rektusdiastas, THT</dc:title>
  <dc:subject/>
  <dc:creator/>
  <keywords/>
  <lastModifiedBy>Carina Turesson Roos</lastModifiedBy>
  <revision>23</revision>
  <lastPrinted>2016-03-31T10:56:00.0000000Z</lastPrinted>
  <dcterms:created xsi:type="dcterms:W3CDTF">2021-05-27T09:47:00.0000000Z</dcterms:created>
  <dcterms:modified xsi:type="dcterms:W3CDTF">2024-10-31T09:41:00.0000000Z</dcterms:modified>
</coreProperties>
</file>