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1C6F" w:rsidR="00583D4F" w:rsidP="00583D4F" w:rsidRDefault="00583D4F" w14:paraId="52E5C9E3" w14:textId="77777777">
      <w:pPr>
        <w:pStyle w:val="Rubrik1"/>
      </w:pPr>
      <w:bookmarkStart w:name="_Toc501440349" w:id="0"/>
      <w:r w:rsidRPr="002D1C6F">
        <w:rPr>
          <w:rStyle w:val="Bokenstitel"/>
          <w:b w:val="0"/>
          <w:bCs/>
          <w:i w:val="0"/>
          <w:iCs w:val="0"/>
          <w:spacing w:val="0"/>
        </w:rPr>
        <w:t xml:space="preserve">Robotassisterad </w:t>
      </w:r>
      <w:r w:rsidRPr="002D1C6F">
        <w:t xml:space="preserve">Adenomenucleation RASP </w:t>
      </w:r>
    </w:p>
    <w:p w:rsidR="00583D4F" w:rsidP="00583D4F" w:rsidRDefault="00583D4F" w14:paraId="547EF43D" w14:textId="77777777">
      <w:pPr>
        <w:pStyle w:val="Rubrik2"/>
      </w:pPr>
      <w:r w:rsidR="00583D4F">
        <w:rPr/>
        <w:t xml:space="preserve">Revidering i denna version </w:t>
      </w:r>
      <w:bookmarkEnd w:id="0"/>
    </w:p>
    <w:p w:rsidR="3BA4E7B3" w:rsidP="284E1D2C" w:rsidRDefault="3BA4E7B3" w14:paraId="2C476BF2" w14:textId="631B811B">
      <w:pPr>
        <w:spacing w:before="0" w:beforeAutospacing="off" w:after="120" w:afterAutospacing="off" w:line="288" w:lineRule="auto"/>
        <w:ind w:left="992" w:right="868"/>
      </w:pPr>
      <w:r w:rsidRPr="284E1D2C" w:rsidR="3BA4E7B3">
        <w:rPr>
          <w:rFonts w:ascii="Times New Roman" w:hAnsi="Times New Roman" w:eastAsia="Times New Roman" w:cs="Times New Roman"/>
          <w:noProof w:val="0"/>
          <w:sz w:val="24"/>
          <w:szCs w:val="24"/>
          <w:lang w:val="sv-SE"/>
        </w:rPr>
        <w:t xml:space="preserve">Mindre ändring under; </w:t>
      </w:r>
      <w:r w:rsidRPr="284E1D2C" w:rsidR="3BA4E7B3">
        <w:rPr>
          <w:rFonts w:ascii="Times New Roman" w:hAnsi="Times New Roman" w:eastAsia="Times New Roman" w:cs="Times New Roman"/>
          <w:i w:val="1"/>
          <w:iCs w:val="1"/>
          <w:noProof w:val="0"/>
          <w:sz w:val="24"/>
          <w:szCs w:val="24"/>
          <w:lang w:val="sv-SE"/>
        </w:rPr>
        <w:t xml:space="preserve">Anestesi </w:t>
      </w:r>
      <w:r w:rsidRPr="284E1D2C" w:rsidR="3BA4E7B3">
        <w:rPr>
          <w:rFonts w:ascii="Times New Roman" w:hAnsi="Times New Roman" w:eastAsia="Times New Roman" w:cs="Times New Roman"/>
          <w:noProof w:val="0"/>
          <w:sz w:val="24"/>
          <w:szCs w:val="24"/>
          <w:lang w:val="sv-SE"/>
        </w:rPr>
        <w:t xml:space="preserve">samt </w:t>
      </w:r>
      <w:r w:rsidRPr="284E1D2C" w:rsidR="3BA4E7B3">
        <w:rPr>
          <w:rFonts w:ascii="Times New Roman" w:hAnsi="Times New Roman" w:eastAsia="Times New Roman" w:cs="Times New Roman"/>
          <w:i w:val="1"/>
          <w:iCs w:val="1"/>
          <w:noProof w:val="0"/>
          <w:sz w:val="24"/>
          <w:szCs w:val="24"/>
          <w:lang w:val="sv-SE"/>
        </w:rPr>
        <w:t>Operationsbord/läge</w:t>
      </w:r>
    </w:p>
    <w:p w:rsidR="00583D4F" w:rsidP="00583D4F" w:rsidRDefault="00583D4F" w14:paraId="52A11668" w14:textId="77777777">
      <w:pPr>
        <w:pStyle w:val="Rubrik2"/>
      </w:pPr>
      <w:r w:rsidRPr="002D1C6F">
        <w:t>Bakgrund</w:t>
      </w:r>
    </w:p>
    <w:p w:rsidRPr="0033311E" w:rsidR="00583D4F" w:rsidP="00583D4F" w:rsidRDefault="00583D4F" w14:paraId="08E569F4" w14:textId="77777777">
      <w:r>
        <w:t>Operationen görs på patienter med benign prostataförstoring, för stor för P-tur operation dvs &gt; 100cc (normal prostata är ca 15 cc). Den ursprungliga prostatan lämnas kvar, endast adenomet tas bort.</w:t>
      </w:r>
    </w:p>
    <w:p w:rsidRPr="00F62E53" w:rsidR="00583D4F" w:rsidP="00583D4F" w:rsidRDefault="00583D4F" w14:paraId="641E64C5" w14:textId="77777777">
      <w:pPr>
        <w:pStyle w:val="Rubrik2"/>
        <w:ind w:right="1161"/>
        <w:rPr>
          <w:szCs w:val="24"/>
        </w:rPr>
      </w:pPr>
      <w:bookmarkStart w:name="_Toc501440350" w:id="1"/>
      <w:r w:rsidRPr="00F62E53">
        <w:rPr>
          <w:szCs w:val="24"/>
        </w:rPr>
        <w:t xml:space="preserve">Syfte </w:t>
      </w:r>
      <w:bookmarkEnd w:id="1"/>
    </w:p>
    <w:p w:rsidRPr="00AC107E" w:rsidR="00583D4F" w:rsidP="00583D4F" w:rsidRDefault="00583D4F" w14:paraId="7D0CBD11" w14:textId="77777777">
      <w:r>
        <w:t>Att skapa ett dokumentstöd för omhändertagande av patient vid robotassisterad radikal prostatektomi.</w:t>
      </w:r>
    </w:p>
    <w:p w:rsidR="00583D4F" w:rsidP="00583D4F" w:rsidRDefault="00583D4F" w14:paraId="6CBE3DC5" w14:textId="77777777">
      <w:pPr>
        <w:pStyle w:val="Rubrik2"/>
        <w:spacing w:after="0"/>
        <w:ind w:right="1161"/>
        <w:rPr>
          <w:szCs w:val="24"/>
        </w:rPr>
      </w:pPr>
      <w:r w:rsidRPr="00F62E53">
        <w:rPr>
          <w:szCs w:val="24"/>
        </w:rPr>
        <w:t xml:space="preserve">Vilka berörs </w:t>
      </w:r>
    </w:p>
    <w:p w:rsidRPr="00451D78" w:rsidR="00583D4F" w:rsidP="00583D4F" w:rsidRDefault="00583D4F" w14:paraId="59548D80" w14:textId="77777777">
      <w:pPr>
        <w:pStyle w:val="Rubrik2"/>
        <w:spacing w:after="0"/>
        <w:ind w:right="1161"/>
        <w:rPr>
          <w:rFonts w:ascii="Times New Roman" w:hAnsi="Times New Roman" w:cs="Times New Roman"/>
          <w:szCs w:val="24"/>
        </w:rPr>
      </w:pPr>
      <w:r w:rsidRPr="00451D78">
        <w:rPr>
          <w:rFonts w:ascii="Times New Roman" w:hAnsi="Times New Roman" w:cs="Times New Roman"/>
          <w:sz w:val="24"/>
          <w:szCs w:val="24"/>
        </w:rPr>
        <w:t>Anestesisjuksköterskor, anestesiläkare och undersköterskor, Operation NU-sjukvården</w:t>
      </w:r>
    </w:p>
    <w:p w:rsidRPr="00F62E53" w:rsidR="00583D4F" w:rsidP="00583D4F" w:rsidRDefault="00583D4F" w14:paraId="1BC546BD" w14:textId="77777777">
      <w:pPr>
        <w:pStyle w:val="Rubrik2"/>
        <w:ind w:right="1161"/>
        <w:rPr>
          <w:szCs w:val="24"/>
        </w:rPr>
      </w:pPr>
      <w:r w:rsidR="00583D4F">
        <w:rPr/>
        <w:t>Anestesi</w:t>
      </w:r>
    </w:p>
    <w:p w:rsidR="0925D54A" w:rsidP="284E1D2C" w:rsidRDefault="0925D54A" w14:paraId="6A8B20B9" w14:textId="62B32738">
      <w:pPr>
        <w:spacing w:before="0" w:beforeAutospacing="off" w:after="0" w:afterAutospacing="off"/>
        <w:ind w:left="992" w:right="868"/>
      </w:pPr>
      <w:r w:rsidRPr="284E1D2C" w:rsidR="0925D54A">
        <w:rPr>
          <w:rFonts w:ascii="Times New Roman" w:hAnsi="Times New Roman" w:eastAsia="Times New Roman" w:cs="Times New Roman"/>
          <w:noProof w:val="0"/>
          <w:sz w:val="24"/>
          <w:szCs w:val="24"/>
          <w:lang w:val="sv-SE"/>
        </w:rPr>
        <w:t>Premed; T Alvedon 1g, T Targiniq 10mg, T Arcoxia 120mg, T Omeprazol 40mg samt antibiotika.</w:t>
      </w:r>
    </w:p>
    <w:p w:rsidR="0925D54A" w:rsidP="284E1D2C" w:rsidRDefault="0925D54A" w14:paraId="74D6673D" w14:textId="15E2F2A2">
      <w:pPr>
        <w:tabs>
          <w:tab w:val="left" w:leader="none" w:pos="1418"/>
        </w:tabs>
        <w:spacing w:before="0" w:beforeAutospacing="off" w:after="0" w:afterAutospacing="off"/>
        <w:ind w:left="992" w:right="868"/>
      </w:pPr>
      <w:r w:rsidRPr="284E1D2C" w:rsidR="0925D54A">
        <w:rPr>
          <w:rFonts w:ascii="Times New Roman" w:hAnsi="Times New Roman" w:eastAsia="Times New Roman" w:cs="Times New Roman"/>
          <w:noProof w:val="0"/>
          <w:sz w:val="24"/>
          <w:szCs w:val="24"/>
          <w:lang w:val="sv-SE"/>
        </w:rPr>
        <w:t xml:space="preserve">Anestesikort: Intub: Ultiva/Sevofluran/Esmeron alt </w:t>
      </w:r>
    </w:p>
    <w:p w:rsidR="0925D54A" w:rsidP="284E1D2C" w:rsidRDefault="0925D54A" w14:paraId="2ACB818D" w14:textId="01CBEDC9">
      <w:pPr>
        <w:tabs>
          <w:tab w:val="left" w:leader="none" w:pos="2268"/>
        </w:tabs>
        <w:spacing w:before="0" w:beforeAutospacing="off" w:after="0" w:afterAutospacing="off"/>
        <w:ind w:left="992" w:right="868"/>
      </w:pPr>
      <w:r w:rsidRPr="284E1D2C" w:rsidR="0925D54A">
        <w:rPr>
          <w:rFonts w:ascii="Times New Roman" w:hAnsi="Times New Roman" w:eastAsia="Times New Roman" w:cs="Times New Roman"/>
          <w:noProof w:val="0"/>
          <w:sz w:val="24"/>
          <w:szCs w:val="24"/>
          <w:lang w:val="sv-SE"/>
        </w:rPr>
        <w:t xml:space="preserve"> Intub: Ultiva/Propfol/Esmeron</w:t>
      </w:r>
    </w:p>
    <w:p w:rsidR="0925D54A" w:rsidP="284E1D2C" w:rsidRDefault="0925D54A" w14:paraId="709B6EC5" w14:textId="199BEE5B">
      <w:pPr>
        <w:spacing w:before="0" w:beforeAutospacing="off" w:after="120" w:afterAutospacing="off"/>
        <w:ind w:left="992" w:right="868"/>
      </w:pPr>
      <w:r w:rsidRPr="284E1D2C" w:rsidR="0925D54A">
        <w:rPr>
          <w:rFonts w:ascii="Times New Roman" w:hAnsi="Times New Roman" w:eastAsia="Times New Roman" w:cs="Times New Roman"/>
          <w:noProof w:val="0"/>
          <w:sz w:val="24"/>
          <w:szCs w:val="24"/>
          <w:lang w:val="sv-SE"/>
        </w:rPr>
        <w:t>Robinul 0,2 mg/ml 1ml iv före induktion för minskad sekretion</w:t>
      </w:r>
    </w:p>
    <w:p w:rsidR="0925D54A" w:rsidP="284E1D2C" w:rsidRDefault="0925D54A" w14:paraId="3D75019C" w14:textId="7BA3ED40">
      <w:pPr>
        <w:spacing w:before="0" w:beforeAutospacing="off" w:after="120" w:afterAutospacing="off"/>
        <w:ind w:left="992" w:right="868"/>
      </w:pPr>
      <w:r w:rsidRPr="284E1D2C" w:rsidR="0925D54A">
        <w:rPr>
          <w:rFonts w:ascii="Times New Roman" w:hAnsi="Times New Roman" w:eastAsia="Times New Roman" w:cs="Times New Roman"/>
          <w:noProof w:val="0"/>
          <w:sz w:val="24"/>
          <w:szCs w:val="24"/>
          <w:lang w:val="sv-SE"/>
        </w:rPr>
        <w:t>MAP &gt;70, Efedrin/Fenylefrin som vasopressor i första hand, Noradrenalin kan övervägas.</w:t>
      </w:r>
    </w:p>
    <w:p w:rsidR="0925D54A" w:rsidP="284E1D2C" w:rsidRDefault="0925D54A" w14:paraId="34DD3D48" w14:textId="286AC794">
      <w:pPr>
        <w:spacing w:before="0" w:beforeAutospacing="off" w:after="120" w:afterAutospacing="off"/>
        <w:ind w:left="992" w:right="868"/>
      </w:pPr>
      <w:r w:rsidRPr="284E1D2C" w:rsidR="0925D54A">
        <w:rPr>
          <w:rFonts w:ascii="Times New Roman" w:hAnsi="Times New Roman" w:eastAsia="Times New Roman" w:cs="Times New Roman"/>
          <w:noProof w:val="0"/>
          <w:sz w:val="24"/>
          <w:szCs w:val="24"/>
          <w:lang w:val="sv-SE"/>
        </w:rPr>
        <w:t xml:space="preserve">PONV-profylax: Betametason och Ondansetron Ge iv OxyNorm, Catapresan och Buscopan innan väckning.  </w:t>
      </w:r>
    </w:p>
    <w:p w:rsidR="284E1D2C" w:rsidP="284E1D2C" w:rsidRDefault="284E1D2C" w14:paraId="7524DB09" w14:textId="0C4EFC88">
      <w:pPr>
        <w:spacing w:line="240" w:lineRule="auto"/>
      </w:pPr>
    </w:p>
    <w:p w:rsidR="00583D4F" w:rsidP="00583D4F" w:rsidRDefault="00583D4F" w14:paraId="3DD1DC60" w14:textId="77777777">
      <w:pPr>
        <w:spacing w:line="240" w:lineRule="auto"/>
      </w:pPr>
    </w:p>
    <w:p w:rsidRPr="00F62E53" w:rsidR="00583D4F" w:rsidP="00583D4F" w:rsidRDefault="00583D4F" w14:paraId="3700287D" w14:textId="77777777">
      <w:pPr>
        <w:pStyle w:val="Rubrik2"/>
        <w:ind w:right="1161"/>
        <w:rPr>
          <w:szCs w:val="24"/>
        </w:rPr>
      </w:pPr>
      <w:r w:rsidRPr="00F62E53">
        <w:rPr>
          <w:szCs w:val="24"/>
        </w:rPr>
        <w:t>Utrustning</w:t>
      </w:r>
    </w:p>
    <w:p w:rsidR="00583D4F" w:rsidP="00583D4F" w:rsidRDefault="00583D4F" w14:paraId="1C1E268B" w14:textId="77777777">
      <w:r>
        <w:t>Standard, V-sond, tempsond, två grova PVK, långa trevägskranar på båda, KAD sätts sterilt av operationssköterska, patientvärmare, artärnål v b vänster arm i första hand (behåll blodtrycks-manschett på andra armen).</w:t>
      </w:r>
    </w:p>
    <w:p w:rsidRPr="00F62E53" w:rsidR="00583D4F" w:rsidP="00583D4F" w:rsidRDefault="00583D4F" w14:paraId="4BB961E3" w14:textId="77777777">
      <w:pPr>
        <w:pStyle w:val="Rubrik2"/>
        <w:ind w:right="1161"/>
        <w:rPr>
          <w:szCs w:val="24"/>
        </w:rPr>
      </w:pPr>
      <w:r w:rsidRPr="00F62E53">
        <w:rPr>
          <w:szCs w:val="24"/>
        </w:rPr>
        <w:t>Blodgruppering/bastest</w:t>
      </w:r>
    </w:p>
    <w:p w:rsidR="00583D4F" w:rsidP="00583D4F" w:rsidRDefault="00583D4F" w14:paraId="21ED0E91" w14:textId="77777777">
      <w:r>
        <w:t>Ja/ Ja</w:t>
      </w:r>
    </w:p>
    <w:p w:rsidRPr="00F62E53" w:rsidR="00583D4F" w:rsidP="00583D4F" w:rsidRDefault="00583D4F" w14:paraId="1E54A6FF" w14:textId="77777777">
      <w:pPr>
        <w:pStyle w:val="Rubrik2"/>
        <w:ind w:right="1161"/>
        <w:rPr>
          <w:szCs w:val="24"/>
        </w:rPr>
      </w:pPr>
      <w:r w:rsidRPr="00F62E53">
        <w:rPr>
          <w:szCs w:val="24"/>
        </w:rPr>
        <w:t>Praktiska råd</w:t>
      </w:r>
    </w:p>
    <w:p w:rsidR="00583D4F" w:rsidP="00583D4F" w:rsidRDefault="00583D4F" w14:paraId="309741B4" w14:textId="77777777">
      <w:r w:rsidRPr="007015BF">
        <w:t>Var medveten om att urin kan rinna ut och ansamlas i sugen tillsammans med bl</w:t>
      </w:r>
      <w:r>
        <w:t>od</w:t>
      </w:r>
      <w:r w:rsidRPr="007015BF">
        <w:t>.</w:t>
      </w:r>
      <w:r>
        <w:t xml:space="preserve"> Under anestesi kontrollera kufftryck på trachealtuben, kan öka av läget. Innan patient tippas öka PEEP i överenskommelse med narkosläkare, tumregel 8. Dokumentera i narkoskurvan tidpunkt för tippat läge. Luftvägstrycket kan förväntas vara högre i tippat läge och av insufflation av koldioxid, luftvägstryck runt 30 inte ovanligt. Cirkulationspåverkan styr om acceptabelt. Vid uppresning av patient kan man förvänta sig ett blodtrycksfall ge Efedrin 5mg iv innan resning. </w:t>
      </w:r>
    </w:p>
    <w:p w:rsidR="00583D4F" w:rsidP="00583D4F" w:rsidRDefault="00583D4F" w14:paraId="35C071A7" w14:textId="77777777">
      <w:r>
        <w:t>Eventuell ordination av Furix per- och postoperativt.</w:t>
      </w:r>
    </w:p>
    <w:p w:rsidRPr="00F62E53" w:rsidR="00583D4F" w:rsidP="00583D4F" w:rsidRDefault="00583D4F" w14:paraId="32D4F6A6" w14:textId="77777777">
      <w:pPr>
        <w:pStyle w:val="Rubrik2"/>
        <w:ind w:right="1161"/>
        <w:rPr>
          <w:szCs w:val="24"/>
        </w:rPr>
      </w:pPr>
      <w:r w:rsidR="00583D4F">
        <w:rPr/>
        <w:t>Operationsbord/ Läge</w:t>
      </w:r>
    </w:p>
    <w:p w:rsidR="7DE098FF" w:rsidP="284E1D2C" w:rsidRDefault="7DE098FF" w14:paraId="06EF449A" w14:textId="6EDC4596">
      <w:pPr>
        <w:spacing w:before="0" w:beforeAutospacing="off" w:after="120" w:afterAutospacing="off" w:line="288" w:lineRule="auto"/>
        <w:ind w:left="992" w:right="868"/>
      </w:pPr>
      <w:r w:rsidRPr="284E1D2C" w:rsidR="7DE098FF">
        <w:rPr>
          <w:rFonts w:ascii="Times New Roman" w:hAnsi="Times New Roman" w:eastAsia="Times New Roman" w:cs="Times New Roman"/>
          <w:noProof w:val="0"/>
          <w:sz w:val="24"/>
          <w:szCs w:val="24"/>
          <w:lang w:val="sv-SE"/>
        </w:rPr>
        <w:t xml:space="preserve">Standarsbord. Planläge. Var god se </w:t>
      </w:r>
      <w:hyperlink r:id="Rafbb4cf1e7b443bb">
        <w:r w:rsidRPr="284E1D2C" w:rsidR="7DE098FF">
          <w:rPr>
            <w:rStyle w:val="Hyperlnk"/>
            <w:rFonts w:ascii="Times New Roman" w:hAnsi="Times New Roman" w:eastAsia="Times New Roman" w:cs="Times New Roman"/>
            <w:strike w:val="0"/>
            <w:dstrike w:val="0"/>
            <w:noProof w:val="0"/>
            <w:color w:val="006298" w:themeColor="accent1" w:themeTint="FF" w:themeShade="FF"/>
            <w:sz w:val="24"/>
            <w:szCs w:val="24"/>
            <w:u w:val="single"/>
            <w:lang w:val="sv-SE"/>
          </w:rPr>
          <w:t>Robotassisterad radikal prostatektomi RALP (vgregion.se)</w:t>
        </w:r>
      </w:hyperlink>
      <w:r w:rsidRPr="284E1D2C" w:rsidR="7DE098FF">
        <w:rPr>
          <w:rFonts w:ascii="Times New Roman" w:hAnsi="Times New Roman" w:eastAsia="Times New Roman" w:cs="Times New Roman"/>
          <w:noProof w:val="0"/>
          <w:sz w:val="24"/>
          <w:szCs w:val="24"/>
          <w:lang w:val="sv-SE"/>
        </w:rPr>
        <w:t xml:space="preserve"> för bilder av upplägget.</w:t>
      </w:r>
    </w:p>
    <w:p w:rsidR="7DE098FF" w:rsidP="284E1D2C" w:rsidRDefault="7DE098FF" w14:paraId="3915B38D" w14:textId="6D274A51">
      <w:pPr>
        <w:spacing w:before="0" w:beforeAutospacing="off" w:after="120" w:afterAutospacing="off" w:line="288" w:lineRule="auto"/>
        <w:ind w:left="992" w:right="868"/>
      </w:pPr>
      <w:r w:rsidRPr="284E1D2C" w:rsidR="7DE098FF">
        <w:rPr>
          <w:rFonts w:ascii="Times New Roman" w:hAnsi="Times New Roman" w:eastAsia="Times New Roman" w:cs="Times New Roman"/>
          <w:noProof w:val="0"/>
          <w:sz w:val="24"/>
          <w:szCs w:val="24"/>
          <w:lang w:val="sv-SE"/>
        </w:rPr>
        <w:t xml:space="preserve">OBS! Ändra aldrig läge på patienten när den är dockad till roboten. Placera fjärrkontroll i </w:t>
      </w:r>
      <w:r w:rsidRPr="284E1D2C" w:rsidR="7DE098FF">
        <w:rPr>
          <w:rFonts w:ascii="Times New Roman" w:hAnsi="Times New Roman" w:eastAsia="Times New Roman" w:cs="Times New Roman"/>
          <w:noProof w:val="0"/>
          <w:sz w:val="24"/>
          <w:szCs w:val="24"/>
          <w:lang w:val="sv-SE"/>
        </w:rPr>
        <w:t>vägghållaren</w:t>
      </w:r>
      <w:r w:rsidRPr="284E1D2C" w:rsidR="7DE098FF">
        <w:rPr>
          <w:rFonts w:ascii="Times New Roman" w:hAnsi="Times New Roman" w:eastAsia="Times New Roman" w:cs="Times New Roman"/>
          <w:noProof w:val="0"/>
          <w:sz w:val="24"/>
          <w:szCs w:val="24"/>
          <w:lang w:val="sv-SE"/>
        </w:rPr>
        <w:t xml:space="preserve"> under operationen. Operationsbordet måste vara låst.</w:t>
      </w:r>
    </w:p>
    <w:p w:rsidRPr="00F62E53" w:rsidR="00583D4F" w:rsidP="00583D4F" w:rsidRDefault="00583D4F" w14:paraId="1A67A7E1" w14:textId="77777777">
      <w:pPr>
        <w:pStyle w:val="Rubrik2"/>
        <w:ind w:right="1161"/>
        <w:rPr>
          <w:szCs w:val="24"/>
        </w:rPr>
      </w:pPr>
      <w:r w:rsidRPr="00F62E53">
        <w:rPr>
          <w:szCs w:val="24"/>
        </w:rPr>
        <w:t>Håravkortning</w:t>
      </w:r>
      <w:r>
        <w:rPr>
          <w:szCs w:val="24"/>
        </w:rPr>
        <w:tab/>
      </w:r>
      <w:r>
        <w:rPr>
          <w:szCs w:val="24"/>
        </w:rPr>
        <w:tab/>
      </w:r>
      <w:r>
        <w:rPr>
          <w:szCs w:val="24"/>
        </w:rPr>
        <w:tab/>
      </w:r>
    </w:p>
    <w:p w:rsidR="00583D4F" w:rsidP="00583D4F" w:rsidRDefault="00583D4F" w14:paraId="15A026DA" w14:textId="77777777">
      <w:r>
        <w:t>Hela buken till och med skrotum</w:t>
      </w:r>
    </w:p>
    <w:p w:rsidRPr="00F62E53" w:rsidR="00583D4F" w:rsidP="00583D4F" w:rsidRDefault="00583D4F" w14:paraId="3BFF30F1" w14:textId="77777777">
      <w:pPr>
        <w:pStyle w:val="Rubrik2"/>
        <w:ind w:right="1161"/>
        <w:rPr>
          <w:szCs w:val="24"/>
        </w:rPr>
      </w:pPr>
      <w:r w:rsidRPr="00F62E53">
        <w:rPr>
          <w:szCs w:val="24"/>
        </w:rPr>
        <w:t>Avslut/Postoperativt</w:t>
      </w:r>
    </w:p>
    <w:p w:rsidRPr="00404AC1" w:rsidR="00583D4F" w:rsidP="00583D4F" w:rsidRDefault="00583D4F" w14:paraId="48056CC9" w14:textId="77777777">
      <w:r w:rsidRPr="00404AC1">
        <w:t xml:space="preserve">Timdiures </w:t>
      </w:r>
      <w:r>
        <w:t>skickas med till uppvakningsavdelningen</w:t>
      </w:r>
      <w:r w:rsidRPr="00404AC1">
        <w:t xml:space="preserve">. </w:t>
      </w:r>
    </w:p>
    <w:p w:rsidR="00583D4F" w:rsidP="00583D4F" w:rsidRDefault="00583D4F" w14:paraId="132B2FB1" w14:textId="77777777">
      <w:r>
        <w:t>Positionering av patient sker på samma sätt som vid robotassisterad prostatektomi.</w:t>
      </w:r>
    </w:p>
    <w:p w:rsidRPr="00B27C6F" w:rsidR="00583D4F" w:rsidP="00583D4F" w:rsidRDefault="00583D4F" w14:paraId="7AD15684" w14:textId="77777777">
      <w:r>
        <w:t xml:space="preserve">Var god se </w:t>
      </w:r>
      <w:hyperlink w:history="1" r:id="rId12">
        <w:r>
          <w:rPr>
            <w:rStyle w:val="Hyperlnk"/>
          </w:rPr>
          <w:t>Robotassisterad radikal prostatektomi RALP (vgregion.se)</w:t>
        </w:r>
      </w:hyperlink>
    </w:p>
    <w:p w:rsidRPr="00583D4F" w:rsidR="00747066" w:rsidP="00583D4F" w:rsidRDefault="00747066" w14:paraId="11010C13" w14:textId="1C466036"/>
    <w:sectPr w:rsidRPr="00583D4F" w:rsidR="00747066" w:rsidSect="00330F6A">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D02" w:rsidRDefault="004D7D02" w14:paraId="48980A38" w14:textId="77777777">
      <w:r>
        <w:separator/>
      </w:r>
    </w:p>
  </w:endnote>
  <w:endnote w:type="continuationSeparator" w:id="0">
    <w:p w:rsidR="004D7D02" w:rsidRDefault="004D7D02" w14:paraId="4BC193C4" w14:textId="77777777">
      <w:r>
        <w:continuationSeparator/>
      </w:r>
    </w:p>
  </w:endnote>
  <w:endnote w:type="continuationNotice" w:id="1">
    <w:p w:rsidR="004D7D02" w:rsidRDefault="004D7D02" w14:paraId="4FFF906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D4C114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18B43FB5">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D02" w:rsidRDefault="004D7D02" w14:paraId="05B5F997" w14:textId="77777777"/>
  </w:footnote>
  <w:footnote w:type="continuationSeparator" w:id="0">
    <w:p w:rsidR="004D7D02" w:rsidRDefault="004D7D02" w14:paraId="525E8511" w14:textId="77777777">
      <w:r>
        <w:continuationSeparator/>
      </w:r>
    </w:p>
  </w:footnote>
  <w:footnote w:type="continuationNotice" w:id="1">
    <w:p w:rsidR="004D7D02" w:rsidRDefault="004D7D02" w14:paraId="67F1A8F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1EC0844">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8569C6" w14:paraId="058CDD4D" w14:textId="5C36AAEB">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BE590ED">
            <v:shapetype id="_x0000_t202" coordsize="21600,21600" o:spt="202" path="m,l,21600r21600,l21600,xe" w14:anchorId="5B7982AB">
              <v:stroke joinstyle="miter"/>
              <v:path gradientshapeok="t" o:connecttype="rect"/>
            </v:shapetype>
            <v:shape id="Textruta 6"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903755076">
    <w:abstractNumId w:val="17"/>
  </w:num>
  <w:num w:numId="2" w16cid:durableId="630981852">
    <w:abstractNumId w:val="14"/>
  </w:num>
  <w:num w:numId="3" w16cid:durableId="209462926">
    <w:abstractNumId w:val="0"/>
  </w:num>
  <w:num w:numId="4" w16cid:durableId="1406799441">
    <w:abstractNumId w:val="6"/>
  </w:num>
  <w:num w:numId="5" w16cid:durableId="1997803518">
    <w:abstractNumId w:val="15"/>
  </w:num>
  <w:num w:numId="6" w16cid:durableId="818576097">
    <w:abstractNumId w:val="2"/>
  </w:num>
  <w:num w:numId="7" w16cid:durableId="1854877463">
    <w:abstractNumId w:val="11"/>
  </w:num>
  <w:num w:numId="8" w16cid:durableId="1044328531">
    <w:abstractNumId w:val="8"/>
  </w:num>
  <w:num w:numId="9" w16cid:durableId="638650882">
    <w:abstractNumId w:val="1"/>
  </w:num>
  <w:num w:numId="10" w16cid:durableId="698972702">
    <w:abstractNumId w:val="1"/>
  </w:num>
  <w:num w:numId="11" w16cid:durableId="660542524">
    <w:abstractNumId w:val="3"/>
  </w:num>
  <w:num w:numId="12" w16cid:durableId="39205168">
    <w:abstractNumId w:val="4"/>
  </w:num>
  <w:num w:numId="13" w16cid:durableId="874737875">
    <w:abstractNumId w:val="13"/>
  </w:num>
  <w:num w:numId="14" w16cid:durableId="285702740">
    <w:abstractNumId w:val="9"/>
  </w:num>
  <w:num w:numId="15" w16cid:durableId="748771861">
    <w:abstractNumId w:val="7"/>
  </w:num>
  <w:num w:numId="16" w16cid:durableId="594435840">
    <w:abstractNumId w:val="12"/>
  </w:num>
  <w:num w:numId="17" w16cid:durableId="1181122534">
    <w:abstractNumId w:val="5"/>
  </w:num>
  <w:num w:numId="18" w16cid:durableId="1621302124">
    <w:abstractNumId w:val="10"/>
  </w:num>
  <w:num w:numId="19" w16cid:durableId="985662701">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8"/>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3720"/>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1C6F"/>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D7D02"/>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83D4F"/>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E5A0A"/>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9787F"/>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124A"/>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651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27C6F"/>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1D94"/>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61309"/>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925D54A"/>
    <w:rsid w:val="284E1D2C"/>
    <w:rsid w:val="3BA4E7B3"/>
    <w:rsid w:val="4B876E85"/>
    <w:rsid w:val="647B2B65"/>
    <w:rsid w:val="6B2CF8ED"/>
    <w:rsid w:val="7DE098F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1EFF7554-1258-449C-9307-DF5DE3D578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Bokenstitel">
    <w:name w:val="Book Title"/>
    <w:uiPriority w:val="33"/>
    <w:qFormat/>
    <w:locked/>
    <w:rsid w:val="002D1C6F"/>
    <w:rPr>
      <w:b/>
      <w:bCs/>
      <w:i/>
      <w:iCs/>
      <w:spacing w:val="5"/>
    </w:rPr>
  </w:style>
  <w:style w:type="character" w:styleId="AnvndHyperlnk">
    <w:name w:val="FollowedHyperlink"/>
    <w:basedOn w:val="Standardstycketeckensnitt"/>
    <w:uiPriority w:val="99"/>
    <w:semiHidden/>
    <w:unhideWhenUsed/>
    <w:rsid w:val="002D1C6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alfresco-offentlig.vgregion.se/alfresco/service/vgr/storage/node/content/43144/Robotassisterad%20radikal%20prostatektomi%20RALP.pdf?a=false&amp;guest=tru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alfresco-offentlig.vgregion.se/alfresco/service/vgr/storage/node/content/43144/Robotassisterad%20radikal%20prostatektomi%20RALP.pdf?a=false&amp;guest=true" TargetMode="External" Id="Rafbb4cf1e7b443bb"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Robotassisterad Adenomenucleation RASP</dc:title>
  <dc:subject/>
  <dc:creator/>
  <keywords/>
  <lastModifiedBy>Caroline Edvardsson</lastModifiedBy>
  <revision>26</revision>
  <lastPrinted>2016-03-31T19:56:00.0000000Z</lastPrinted>
  <dcterms:created xsi:type="dcterms:W3CDTF">2021-05-27T18:25:00.0000000Z</dcterms:created>
  <dcterms:modified xsi:type="dcterms:W3CDTF">2026-04-28T11:12:59.0000000Z</dcterms:modified>
</coreProperties>
</file>