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A648" w14:textId="77777777" w:rsidR="00B96E2B" w:rsidRDefault="00B96E2B" w:rsidP="00B96E2B">
      <w:pPr>
        <w:tabs>
          <w:tab w:val="left" w:pos="45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99361" wp14:editId="5E47A43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AA82A" w14:textId="77777777" w:rsidR="00B96E2B" w:rsidRPr="003D37FD" w:rsidRDefault="00B96E2B" w:rsidP="00B96E2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50861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69936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<v:textbox style="mso-fit-shape-to-text:t">
                  <w:txbxContent>
                    <w:p w14:paraId="2A6AA82A" w14:textId="77777777" w:rsidR="00B96E2B" w:rsidRPr="003D37FD" w:rsidRDefault="00B96E2B" w:rsidP="00B96E2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50861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96E2B" w14:paraId="154C0632" w14:textId="77777777" w:rsidTr="0025324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B82D5AC" w14:textId="055B7BE7" w:rsidR="00B96E2B" w:rsidRPr="00CE749C" w:rsidRDefault="00B96E2B" w:rsidP="00757A18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  <w:r>
              <w:t>MIG-</w:t>
            </w:r>
            <w:r w:rsidRPr="00757A18">
              <w:t>uppdrag</w:t>
            </w:r>
            <w:r>
              <w:t xml:space="preserve"> och gråzonslarm, sommar</w:t>
            </w:r>
            <w:r w:rsidR="002F1268">
              <w:t>tid</w:t>
            </w:r>
            <w:r>
              <w:t xml:space="preserve"> Uddevalla sjukhus</w:t>
            </w:r>
          </w:p>
        </w:tc>
      </w:tr>
    </w:tbl>
    <w:p w14:paraId="2096766C" w14:textId="77777777" w:rsidR="00B96E2B" w:rsidRDefault="00B96E2B" w:rsidP="00B96E2B">
      <w:pPr>
        <w:pStyle w:val="Rubrik2"/>
        <w:spacing w:before="0"/>
        <w:ind w:right="1162"/>
      </w:pPr>
    </w:p>
    <w:p w14:paraId="4749C0EF" w14:textId="77777777" w:rsidR="00B96E2B" w:rsidRDefault="00B96E2B" w:rsidP="00757A18">
      <w:pPr>
        <w:pStyle w:val="Rubrik2"/>
      </w:pPr>
      <w:r w:rsidRPr="00757A18">
        <w:t>Revidering</w:t>
      </w:r>
      <w:r>
        <w:t xml:space="preserve"> i denna version:</w:t>
      </w:r>
    </w:p>
    <w:p w14:paraId="737B7766" w14:textId="380BA1D1" w:rsidR="00B96E2B" w:rsidRPr="00B46386" w:rsidRDefault="00B96E2B" w:rsidP="00B96E2B">
      <w:pPr>
        <w:pStyle w:val="Rubrik2"/>
        <w:spacing w:before="0"/>
        <w:ind w:right="1162"/>
      </w:pPr>
      <w:r w:rsidRPr="00B46386">
        <w:rPr>
          <w:rFonts w:ascii="Times New Roman" w:hAnsi="Times New Roman" w:cs="Times New Roman"/>
          <w:bCs w:val="0"/>
          <w:sz w:val="24"/>
          <w:szCs w:val="24"/>
        </w:rPr>
        <w:t xml:space="preserve">Ändring </w:t>
      </w:r>
      <w:r w:rsidR="005F6B18">
        <w:rPr>
          <w:rFonts w:ascii="Times New Roman" w:hAnsi="Times New Roman" w:cs="Times New Roman"/>
          <w:bCs w:val="0"/>
          <w:sz w:val="24"/>
          <w:szCs w:val="24"/>
        </w:rPr>
        <w:t xml:space="preserve">av </w:t>
      </w:r>
      <w:r w:rsidR="007B3564">
        <w:rPr>
          <w:rFonts w:ascii="Times New Roman" w:hAnsi="Times New Roman" w:cs="Times New Roman"/>
          <w:bCs w:val="0"/>
          <w:sz w:val="24"/>
          <w:szCs w:val="24"/>
        </w:rPr>
        <w:t>titel</w:t>
      </w:r>
      <w:r w:rsidRPr="00B46386">
        <w:rPr>
          <w:rFonts w:ascii="Times New Roman" w:hAnsi="Times New Roman" w:cs="Times New Roman"/>
          <w:bCs w:val="0"/>
          <w:sz w:val="24"/>
          <w:szCs w:val="24"/>
        </w:rPr>
        <w:t xml:space="preserve">: </w:t>
      </w:r>
      <w:r w:rsidR="002F1268">
        <w:rPr>
          <w:rFonts w:ascii="Times New Roman" w:hAnsi="Times New Roman" w:cs="Times New Roman"/>
          <w:bCs w:val="0"/>
          <w:sz w:val="24"/>
          <w:szCs w:val="24"/>
        </w:rPr>
        <w:t>Årtal tagits bort och ersatts av ”sommartid”</w:t>
      </w:r>
      <w:r w:rsidR="00893F1E">
        <w:rPr>
          <w:rFonts w:ascii="Times New Roman" w:hAnsi="Times New Roman" w:cs="Times New Roman"/>
          <w:bCs w:val="0"/>
          <w:sz w:val="24"/>
          <w:szCs w:val="24"/>
        </w:rPr>
        <w:t xml:space="preserve">  samt under rubrik: Åtgärder Gråzonslarm</w:t>
      </w:r>
    </w:p>
    <w:p w14:paraId="62A07771" w14:textId="77777777" w:rsidR="00B96E2B" w:rsidRDefault="00B96E2B" w:rsidP="00B96E2B">
      <w:pPr>
        <w:pStyle w:val="Rubrik2"/>
        <w:ind w:right="1161"/>
      </w:pPr>
      <w:r w:rsidRPr="00CE749C">
        <w:t>Bakgrund</w:t>
      </w:r>
    </w:p>
    <w:p w14:paraId="41131FC3" w14:textId="77777777" w:rsidR="00B96E2B" w:rsidRPr="003358CE" w:rsidRDefault="00B96E2B" w:rsidP="00B96E2B">
      <w:r>
        <w:t xml:space="preserve">På grund av färre medarbetare i tjänst relaterat till sommarsemester och ett stort uttag av föräldraledighet behöver vi hjälpas åt att bemanna enheterna inom AnOpIVA. </w:t>
      </w:r>
    </w:p>
    <w:p w14:paraId="15B66365" w14:textId="46EBDFBC" w:rsidR="00B96E2B" w:rsidRPr="00CE749C" w:rsidRDefault="00B96E2B" w:rsidP="00B96E2B">
      <w:pPr>
        <w:pStyle w:val="Rubrik2"/>
        <w:ind w:right="1161"/>
      </w:pPr>
      <w:r w:rsidRPr="00CE749C">
        <w:t>Syfte</w:t>
      </w:r>
      <w:r>
        <w:t xml:space="preserve"> </w:t>
      </w:r>
    </w:p>
    <w:p w14:paraId="110FCE38" w14:textId="77777777" w:rsidR="00B96E2B" w:rsidRPr="00991983" w:rsidRDefault="00B96E2B" w:rsidP="00B96E2B">
      <w:r>
        <w:t>Syftet är att frigöra ytterligare resurser till intensivvården och bibehålla patientsäkerhet.</w:t>
      </w:r>
    </w:p>
    <w:p w14:paraId="2666FA7C" w14:textId="77777777" w:rsidR="00B96E2B" w:rsidRDefault="00B96E2B" w:rsidP="00B96E2B">
      <w:pPr>
        <w:pStyle w:val="Rubrik2"/>
        <w:ind w:right="1161"/>
      </w:pPr>
      <w:bookmarkStart w:id="2" w:name="_Hlk74904163"/>
      <w:r w:rsidRPr="00CE749C">
        <w:t>Åtgärder</w:t>
      </w:r>
      <w:r>
        <w:t xml:space="preserve"> MIG-uppdraget</w:t>
      </w:r>
    </w:p>
    <w:bookmarkEnd w:id="2"/>
    <w:p w14:paraId="57A42D1B" w14:textId="73BF4A3F" w:rsidR="00B96E2B" w:rsidRDefault="00B96E2B" w:rsidP="00B96E2B">
      <w:r>
        <w:t>Som åtgärd kommer Uppvakningsenheten på Uddevalla sjukhus under måndag-torsdag v</w:t>
      </w:r>
      <w:r w:rsidR="00215D34">
        <w:t xml:space="preserve"> </w:t>
      </w:r>
      <w:r>
        <w:t>26</w:t>
      </w:r>
      <w:r w:rsidR="00215D34">
        <w:t xml:space="preserve"> </w:t>
      </w:r>
      <w:r>
        <w:t>-</w:t>
      </w:r>
      <w:r w:rsidR="00215D34">
        <w:t xml:space="preserve"> </w:t>
      </w:r>
      <w:r>
        <w:t xml:space="preserve">33 mellan kl. 07:15-13:45 bemannas med en sjuksköterska, för att friställa en sjuksköterska till IVA/UVA NÄL. Det innebär att det måndag-torsdag mellan kl. 07:15-13:45 inte finns någon MIG-sjuksköterska på Uddevalla sjukhus. </w:t>
      </w:r>
    </w:p>
    <w:p w14:paraId="0972E2F9" w14:textId="6CAA306D" w:rsidR="00B96E2B" w:rsidRDefault="00B96E2B" w:rsidP="00B96E2B">
      <w:r>
        <w:t>MIG-funktion bemannas måndag-torsdag v 26</w:t>
      </w:r>
      <w:r w:rsidR="00215D34">
        <w:t xml:space="preserve"> </w:t>
      </w:r>
      <w:r>
        <w:t>-</w:t>
      </w:r>
      <w:r w:rsidR="00215D34">
        <w:t xml:space="preserve"> </w:t>
      </w:r>
      <w:r>
        <w:t xml:space="preserve">33 kl. 07:15-13:45 av anestesiläkare som vid behov tar med sig en anestesisjuksköterska från operation US som stöd. Anestesiläkaren är ytterst ansvarig för MIG-bedömningen och således även dokumentation i Melior. </w:t>
      </w:r>
    </w:p>
    <w:p w14:paraId="438A839B" w14:textId="77777777" w:rsidR="00B96E2B" w:rsidRPr="00B22123" w:rsidRDefault="00B96E2B" w:rsidP="00B96E2B">
      <w:pPr>
        <w:rPr>
          <w:b/>
          <w:bCs/>
        </w:rPr>
      </w:pPr>
      <w:r w:rsidRPr="00B22123">
        <w:rPr>
          <w:b/>
          <w:bCs/>
        </w:rPr>
        <w:lastRenderedPageBreak/>
        <w:t>Vid behov av MIG-bedömning mån-tors från 07:15-13:45 kontaktas anestesiläkare på telefon 50770.</w:t>
      </w:r>
    </w:p>
    <w:p w14:paraId="33E7BBDC" w14:textId="77777777" w:rsidR="00B96E2B" w:rsidRDefault="00B96E2B" w:rsidP="00B96E2B">
      <w:r>
        <w:t>Anestesisjuksköterska kontaktas vid behov av anestesiläkare på telefon 50768.</w:t>
      </w:r>
    </w:p>
    <w:p w14:paraId="5C1EA5A3" w14:textId="77777777" w:rsidR="00B96E2B" w:rsidRDefault="00B96E2B" w:rsidP="00B96E2B">
      <w:pPr>
        <w:pStyle w:val="Rubrik2"/>
        <w:ind w:right="1161"/>
      </w:pPr>
      <w:r w:rsidRPr="00CE749C">
        <w:t>Åtgärder</w:t>
      </w:r>
      <w:r>
        <w:t xml:space="preserve"> Gråzonslarm</w:t>
      </w:r>
    </w:p>
    <w:p w14:paraId="1EC53954" w14:textId="314BA060" w:rsidR="00B96E2B" w:rsidRPr="00B22123" w:rsidRDefault="00B96E2B" w:rsidP="00B96E2B">
      <w:r>
        <w:t>Förändringen ”Gråzonslarm” gäller sjuksköterska från UVA som ej kommer med vid larm under måndag-torsdag</w:t>
      </w:r>
      <w:r w:rsidR="00215D34">
        <w:t xml:space="preserve"> v </w:t>
      </w:r>
      <w:r>
        <w:t>26</w:t>
      </w:r>
      <w:r w:rsidR="00215D34">
        <w:t xml:space="preserve"> </w:t>
      </w:r>
      <w:r>
        <w:t>-</w:t>
      </w:r>
      <w:r w:rsidR="00215D34">
        <w:t xml:space="preserve"> </w:t>
      </w:r>
      <w:r>
        <w:t xml:space="preserve">33 kl. 07:15-13:45 och USK OP sal 2 som under samma tid larmas för att stötta USK UVA. Vid ett gråzonslarm larmas från AnOpIVA likt tidigare; anestesiläkare, anestesisjuksköterska och undersköterska från UVA som ansvarar för att transportera brits och utrustning, </w:t>
      </w:r>
      <w:r w:rsidRPr="00B22123">
        <w:t xml:space="preserve">AN-USK OP kommer att stötta USK UVA med brits och utrustning och hämtar larmtelefon på UVA mån-tors 07:15 och återlämnar 13:45. </w:t>
      </w:r>
    </w:p>
    <w:p w14:paraId="042EEE03" w14:textId="77777777" w:rsidR="00B96E2B" w:rsidRDefault="00B96E2B" w:rsidP="00B96E2B">
      <w:pPr>
        <w:rPr>
          <w:b/>
          <w:bCs/>
        </w:rPr>
      </w:pPr>
    </w:p>
    <w:p w14:paraId="176D9753" w14:textId="355DB063" w:rsidR="00B96E2B" w:rsidRPr="009D4F1A" w:rsidRDefault="00B96E2B" w:rsidP="00B96E2B">
      <w:r w:rsidRPr="00BD3E64">
        <w:rPr>
          <w:b/>
          <w:bCs/>
        </w:rPr>
        <w:t>Gråzonsbritsen och larmfunktionen lämnas över likt tidigare somrar till vårdavdelning v</w:t>
      </w:r>
      <w:r w:rsidR="005B0CF4">
        <w:rPr>
          <w:b/>
          <w:bCs/>
        </w:rPr>
        <w:t xml:space="preserve"> </w:t>
      </w:r>
      <w:r w:rsidRPr="00BD3E64">
        <w:rPr>
          <w:b/>
          <w:bCs/>
        </w:rPr>
        <w:t>2</w:t>
      </w:r>
      <w:r>
        <w:rPr>
          <w:b/>
          <w:bCs/>
        </w:rPr>
        <w:t>5</w:t>
      </w:r>
      <w:r w:rsidR="005B0CF4">
        <w:rPr>
          <w:b/>
          <w:bCs/>
        </w:rPr>
        <w:t xml:space="preserve"> </w:t>
      </w:r>
      <w:r w:rsidRPr="00BD3E64">
        <w:rPr>
          <w:b/>
          <w:bCs/>
        </w:rPr>
        <w:t>-</w:t>
      </w:r>
      <w:r w:rsidR="005B0CF4">
        <w:rPr>
          <w:b/>
          <w:bCs/>
        </w:rPr>
        <w:t xml:space="preserve"> </w:t>
      </w:r>
      <w:r w:rsidRPr="00BD3E64">
        <w:rPr>
          <w:b/>
          <w:bCs/>
        </w:rPr>
        <w:t>33 kl</w:t>
      </w:r>
      <w:r>
        <w:rPr>
          <w:b/>
          <w:bCs/>
        </w:rPr>
        <w:t>.</w:t>
      </w:r>
      <w:r w:rsidRPr="00BD3E64">
        <w:rPr>
          <w:b/>
          <w:bCs/>
        </w:rPr>
        <w:t xml:space="preserve"> 19:00 varje torsdag till måndag morgon kl </w:t>
      </w:r>
      <w:r>
        <w:rPr>
          <w:b/>
          <w:bCs/>
        </w:rPr>
        <w:t>07:30.</w:t>
      </w:r>
      <w:r w:rsidRPr="00BD3E64">
        <w:rPr>
          <w:b/>
          <w:bCs/>
        </w:rPr>
        <w:t xml:space="preserve"> </w:t>
      </w:r>
    </w:p>
    <w:p w14:paraId="62530166" w14:textId="77777777" w:rsidR="00B96E2B" w:rsidRPr="001071CC" w:rsidRDefault="00B96E2B" w:rsidP="00B96E2B"/>
    <w:p w14:paraId="11010C13" w14:textId="600BAB30" w:rsidR="00747066" w:rsidRPr="000A3A9D" w:rsidRDefault="00747066" w:rsidP="000A3A9D"/>
    <w:sectPr w:rsidR="00747066" w:rsidRPr="000A3A9D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0960" w14:textId="77777777" w:rsidR="00953EDF" w:rsidRDefault="00953EDF">
      <w:r>
        <w:separator/>
      </w:r>
    </w:p>
  </w:endnote>
  <w:endnote w:type="continuationSeparator" w:id="0">
    <w:p w14:paraId="24D07A90" w14:textId="77777777" w:rsidR="00953EDF" w:rsidRDefault="00953EDF">
      <w:r>
        <w:continuationSeparator/>
      </w:r>
    </w:p>
  </w:endnote>
  <w:endnote w:type="continuationNotice" w:id="1">
    <w:p w14:paraId="6A31AF45" w14:textId="77777777" w:rsidR="00953EDF" w:rsidRDefault="00953E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28B5" w14:textId="77777777" w:rsidR="00953EDF" w:rsidRDefault="00953EDF"/>
  </w:footnote>
  <w:footnote w:type="continuationSeparator" w:id="0">
    <w:p w14:paraId="39E6CCE9" w14:textId="77777777" w:rsidR="00953EDF" w:rsidRDefault="00953EDF">
      <w:r>
        <w:continuationSeparator/>
      </w:r>
    </w:p>
  </w:footnote>
  <w:footnote w:type="continuationNotice" w:id="1">
    <w:p w14:paraId="2204BF7B" w14:textId="77777777" w:rsidR="00953EDF" w:rsidRDefault="00953E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3320871">
    <w:abstractNumId w:val="17"/>
  </w:num>
  <w:num w:numId="2" w16cid:durableId="1552033028">
    <w:abstractNumId w:val="14"/>
  </w:num>
  <w:num w:numId="3" w16cid:durableId="1138912193">
    <w:abstractNumId w:val="0"/>
  </w:num>
  <w:num w:numId="4" w16cid:durableId="647973239">
    <w:abstractNumId w:val="6"/>
  </w:num>
  <w:num w:numId="5" w16cid:durableId="798643403">
    <w:abstractNumId w:val="15"/>
  </w:num>
  <w:num w:numId="6" w16cid:durableId="1006203867">
    <w:abstractNumId w:val="2"/>
  </w:num>
  <w:num w:numId="7" w16cid:durableId="1697534782">
    <w:abstractNumId w:val="11"/>
  </w:num>
  <w:num w:numId="8" w16cid:durableId="1051731776">
    <w:abstractNumId w:val="8"/>
  </w:num>
  <w:num w:numId="9" w16cid:durableId="2030250288">
    <w:abstractNumId w:val="1"/>
  </w:num>
  <w:num w:numId="10" w16cid:durableId="1515801811">
    <w:abstractNumId w:val="1"/>
  </w:num>
  <w:num w:numId="11" w16cid:durableId="1976643460">
    <w:abstractNumId w:val="3"/>
  </w:num>
  <w:num w:numId="12" w16cid:durableId="480118700">
    <w:abstractNumId w:val="4"/>
  </w:num>
  <w:num w:numId="13" w16cid:durableId="178128808">
    <w:abstractNumId w:val="13"/>
  </w:num>
  <w:num w:numId="14" w16cid:durableId="1817869650">
    <w:abstractNumId w:val="9"/>
  </w:num>
  <w:num w:numId="15" w16cid:durableId="2128768928">
    <w:abstractNumId w:val="7"/>
  </w:num>
  <w:num w:numId="16" w16cid:durableId="283123503">
    <w:abstractNumId w:val="12"/>
  </w:num>
  <w:num w:numId="17" w16cid:durableId="2023773154">
    <w:abstractNumId w:val="5"/>
  </w:num>
  <w:num w:numId="18" w16cid:durableId="1020087561">
    <w:abstractNumId w:val="10"/>
  </w:num>
  <w:num w:numId="19" w16cid:durableId="5653792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67156"/>
    <w:rsid w:val="000700AE"/>
    <w:rsid w:val="00084024"/>
    <w:rsid w:val="0009062C"/>
    <w:rsid w:val="00095368"/>
    <w:rsid w:val="000954C4"/>
    <w:rsid w:val="000A3A9D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D34"/>
    <w:rsid w:val="00217DEC"/>
    <w:rsid w:val="00235B57"/>
    <w:rsid w:val="00250F24"/>
    <w:rsid w:val="002523C5"/>
    <w:rsid w:val="0025324D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268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70D4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16C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0CF4"/>
    <w:rsid w:val="005C0045"/>
    <w:rsid w:val="005C084E"/>
    <w:rsid w:val="005C4606"/>
    <w:rsid w:val="005D0B0C"/>
    <w:rsid w:val="005E02B3"/>
    <w:rsid w:val="005E1E24"/>
    <w:rsid w:val="005F6B1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42A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7A18"/>
    <w:rsid w:val="00760038"/>
    <w:rsid w:val="00762EE0"/>
    <w:rsid w:val="00765C41"/>
    <w:rsid w:val="00771100"/>
    <w:rsid w:val="007759DD"/>
    <w:rsid w:val="0078609F"/>
    <w:rsid w:val="007917BA"/>
    <w:rsid w:val="007A5C6F"/>
    <w:rsid w:val="007B356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F1E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E93"/>
    <w:rsid w:val="0093085B"/>
    <w:rsid w:val="00931C57"/>
    <w:rsid w:val="00932A17"/>
    <w:rsid w:val="009347A5"/>
    <w:rsid w:val="00942257"/>
    <w:rsid w:val="009471BF"/>
    <w:rsid w:val="00950E4E"/>
    <w:rsid w:val="009529BD"/>
    <w:rsid w:val="009533B4"/>
    <w:rsid w:val="00953EDF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5B13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918"/>
    <w:rsid w:val="00AE5BC7"/>
    <w:rsid w:val="00AF5AAF"/>
    <w:rsid w:val="00B046D8"/>
    <w:rsid w:val="00B13F4C"/>
    <w:rsid w:val="00B16219"/>
    <w:rsid w:val="00B16C59"/>
    <w:rsid w:val="00B33380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E2B"/>
    <w:rsid w:val="00BA0066"/>
    <w:rsid w:val="00BB69DB"/>
    <w:rsid w:val="00BC322E"/>
    <w:rsid w:val="00BC44CD"/>
    <w:rsid w:val="00BC48A6"/>
    <w:rsid w:val="00BD790C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F27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2A7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64AF62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FCB6A89-CB5C-4992-9773-7CB30616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29</TotalTime>
  <Pages>2</Pages>
  <Words>268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MIG-uppdrag och gråzonslarm, sommaren 2023 Uddevalla sjukhus</dc:title>
  <dc:subject/>
  <dc:creator/>
  <keywords/>
  <lastModifiedBy>Carina Turesson Roos</lastModifiedBy>
  <revision>32</revision>
  <lastPrinted>2016-04-01T04:56:00.0000000Z</lastPrinted>
  <dcterms:created xsi:type="dcterms:W3CDTF">2021-05-28T03:25:00.0000000Z</dcterms:created>
  <dcterms:modified xsi:type="dcterms:W3CDTF">2025-07-10T09:26:00.0000000Z</dcterms:modified>
</coreProperties>
</file>