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6F4994" w14:textId="581E416A" w:rsidR="00515A5F" w:rsidRPr="00A10E28" w:rsidRDefault="00515A5F" w:rsidP="002A64F4">
      <w:pPr>
        <w:tabs>
          <w:tab w:val="left" w:pos="4590"/>
        </w:tabs>
        <w:ind w:right="-2"/>
      </w:pPr>
      <w:r>
        <w:rPr>
          <w:noProof/>
        </w:rPr>
        <mc:AlternateContent>
          <mc:Choice Requires="wps">
            <w:drawing>
              <wp:anchor distT="0" distB="0" distL="114300" distR="114300" simplePos="0" relativeHeight="251658240" behindDoc="0" locked="0" layoutInCell="1" allowOverlap="1" wp14:anchorId="0CEA7C80" wp14:editId="1D837B4F">
                <wp:simplePos x="0" y="0"/>
                <wp:positionH relativeFrom="column">
                  <wp:posOffset>6518275</wp:posOffset>
                </wp:positionH>
                <wp:positionV relativeFrom="paragraph">
                  <wp:posOffset>78740</wp:posOffset>
                </wp:positionV>
                <wp:extent cx="1244600" cy="222885"/>
                <wp:effectExtent l="0" t="1905" r="0" b="381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B6FAB7" w14:textId="77777777" w:rsidR="00515A5F" w:rsidRPr="003D37FD" w:rsidRDefault="00515A5F" w:rsidP="00515A5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9427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CEA7C80" id="_x0000_t202" coordsize="21600,21600" o:spt="202" path="m,l,21600r21600,l21600,xe">
                <v:stroke joinstyle="miter"/>
                <v:path gradientshapeok="t" o:connecttype="rect"/>
              </v:shapetype>
              <v:shape id="Textruta 1" o:spid="_x0000_s1026" type="#_x0000_t202" style="position:absolute;left:0;text-align:left;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AB6FAB7" w14:textId="77777777" w:rsidR="00515A5F" w:rsidRPr="003D37FD" w:rsidRDefault="00515A5F" w:rsidP="00515A5F">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9427</w:t>
                      </w:r>
                      <w:r w:rsidRPr="003D37FD">
                        <w:rPr>
                          <w:rFonts w:ascii="Arial" w:hAnsi="Arial" w:cs="Arial"/>
                          <w:color w:val="FFFFFF"/>
                          <w:sz w:val="18"/>
                          <w:szCs w:val="18"/>
                        </w:rPr>
                        <w:fldChar w:fldCharType="end"/>
                      </w:r>
                    </w:p>
                  </w:txbxContent>
                </v:textbox>
              </v:shape>
            </w:pict>
          </mc:Fallback>
        </mc:AlternateContent>
      </w:r>
      <w:bookmarkStart w:id="0" w:name="_1314629194"/>
      <w:bookmarkStart w:id="1" w:name="Rubrik"/>
      <w:bookmarkEnd w:id="0"/>
      <w:bookmarkEnd w:id="1"/>
    </w:p>
    <w:p w14:paraId="1C7E1267" w14:textId="77777777" w:rsidR="00515A5F" w:rsidRPr="00A10E28" w:rsidRDefault="00515A5F" w:rsidP="002A64F4">
      <w:pPr>
        <w:ind w:right="-2"/>
      </w:pPr>
    </w:p>
    <w:tbl>
      <w:tblPr>
        <w:tblW w:w="9039" w:type="dxa"/>
        <w:tblLayout w:type="fixed"/>
        <w:tblLook w:val="01E0" w:firstRow="1" w:lastRow="1" w:firstColumn="1" w:lastColumn="1" w:noHBand="0" w:noVBand="0"/>
      </w:tblPr>
      <w:tblGrid>
        <w:gridCol w:w="9039"/>
      </w:tblGrid>
      <w:tr w:rsidR="00515A5F" w:rsidRPr="00A10E28" w14:paraId="03015020" w14:textId="77777777" w:rsidTr="00BD65E4">
        <w:trPr>
          <w:cantSplit/>
          <w:trHeight w:val="570"/>
        </w:trPr>
        <w:tc>
          <w:tcPr>
            <w:tcW w:w="9039" w:type="dxa"/>
            <w:tcBorders>
              <w:bottom w:val="single" w:sz="8" w:space="0" w:color="auto"/>
            </w:tcBorders>
            <w:tcMar>
              <w:left w:w="0" w:type="dxa"/>
              <w:right w:w="0" w:type="dxa"/>
            </w:tcMar>
            <w:vAlign w:val="bottom"/>
          </w:tcPr>
          <w:p w14:paraId="2B94B570" w14:textId="77777777" w:rsidR="00515A5F" w:rsidRPr="00A10E28" w:rsidRDefault="00515A5F" w:rsidP="002A64F4">
            <w:pPr>
              <w:pStyle w:val="Rubrik1"/>
              <w:ind w:right="-2"/>
              <w:rPr>
                <w:sz w:val="32"/>
              </w:rPr>
            </w:pPr>
            <w:r w:rsidRPr="00A10E28">
              <w:t>Stabiliseringspatient Uddevalla - arbetssätt</w:t>
            </w:r>
          </w:p>
        </w:tc>
      </w:tr>
    </w:tbl>
    <w:p w14:paraId="646B8535" w14:textId="77777777" w:rsidR="00515A5F" w:rsidRDefault="00515A5F" w:rsidP="002A64F4">
      <w:pPr>
        <w:pStyle w:val="Rubrik1"/>
        <w:ind w:right="-2"/>
      </w:pPr>
    </w:p>
    <w:p w14:paraId="51E779FC" w14:textId="3F62B353" w:rsidR="00515A5F" w:rsidRDefault="00515A5F" w:rsidP="002A64F4">
      <w:pPr>
        <w:pStyle w:val="Rubrik2"/>
        <w:ind w:right="-2"/>
      </w:pPr>
      <w:r>
        <w:t>Revidering i denna version</w:t>
      </w:r>
    </w:p>
    <w:p w14:paraId="64063022" w14:textId="7493272C" w:rsidR="00515A5F" w:rsidRPr="00515A5F" w:rsidRDefault="003E0985" w:rsidP="002A64F4">
      <w:pPr>
        <w:ind w:right="-2"/>
      </w:pPr>
      <w:r>
        <w:t>Revidering under rubrik: Narkosläkare/Narkosjour</w:t>
      </w:r>
      <w:r w:rsidR="00473AEE">
        <w:t>, Patienten på UVA, Undersköterska</w:t>
      </w:r>
      <w:r w:rsidR="00FC595C">
        <w:t>, Checklista inför mottagande av ny patient.</w:t>
      </w:r>
    </w:p>
    <w:p w14:paraId="0BE23B32" w14:textId="77777777" w:rsidR="00515A5F" w:rsidRPr="00A10E28" w:rsidRDefault="00515A5F" w:rsidP="002A64F4">
      <w:pPr>
        <w:pStyle w:val="Rubrik2"/>
        <w:ind w:right="-2"/>
      </w:pPr>
      <w:r w:rsidRPr="00A10E28">
        <w:t>Bakgrund</w:t>
      </w:r>
    </w:p>
    <w:p w14:paraId="010597BA" w14:textId="77777777" w:rsidR="00515A5F" w:rsidRPr="00A10E28" w:rsidRDefault="00515A5F" w:rsidP="002A64F4">
      <w:pPr>
        <w:ind w:right="-2"/>
      </w:pPr>
      <w:r w:rsidRPr="00A10E28">
        <w:t>Ett snabbt och effektivt omhändertagande och tidig diagnostik är viktigt för utgången av IVA-vården.</w:t>
      </w:r>
    </w:p>
    <w:p w14:paraId="167988A8" w14:textId="21D8C47D" w:rsidR="00515A5F" w:rsidRPr="00A10E28" w:rsidRDefault="00515A5F" w:rsidP="002A64F4">
      <w:pPr>
        <w:numPr>
          <w:ilvl w:val="0"/>
          <w:numId w:val="20"/>
        </w:numPr>
        <w:tabs>
          <w:tab w:val="clear" w:pos="1429"/>
        </w:tabs>
        <w:spacing w:after="0" w:line="240" w:lineRule="auto"/>
        <w:ind w:left="1418" w:right="-2" w:hanging="426"/>
        <w:rPr>
          <w:b/>
          <w:bCs/>
        </w:rPr>
      </w:pPr>
      <w:r w:rsidRPr="1FF535F1">
        <w:rPr>
          <w:b/>
          <w:bCs/>
        </w:rPr>
        <w:t>Teamledare</w:t>
      </w:r>
      <w:r w:rsidR="00827A48">
        <w:rPr>
          <w:b/>
          <w:bCs/>
        </w:rPr>
        <w:t xml:space="preserve">        </w:t>
      </w:r>
      <w:r w:rsidRPr="1FF535F1">
        <w:rPr>
          <w:b/>
          <w:bCs/>
        </w:rPr>
        <w:t xml:space="preserve">- </w:t>
      </w:r>
      <w:r>
        <w:t>ansvarig narkosläkare SOL/ jour</w:t>
      </w:r>
    </w:p>
    <w:p w14:paraId="4F7C4223" w14:textId="18C1D3F2" w:rsidR="00515A5F" w:rsidRPr="00A10E28" w:rsidRDefault="00515A5F" w:rsidP="002A64F4">
      <w:pPr>
        <w:numPr>
          <w:ilvl w:val="0"/>
          <w:numId w:val="20"/>
        </w:numPr>
        <w:tabs>
          <w:tab w:val="clear" w:pos="1429"/>
        </w:tabs>
        <w:spacing w:after="0" w:line="240" w:lineRule="auto"/>
        <w:ind w:left="1418" w:right="-2" w:hanging="426"/>
        <w:rPr>
          <w:b/>
          <w:bCs/>
        </w:rPr>
      </w:pPr>
      <w:r w:rsidRPr="1FF535F1">
        <w:rPr>
          <w:b/>
          <w:bCs/>
        </w:rPr>
        <w:t>SSK 1</w:t>
      </w:r>
      <w:r>
        <w:tab/>
      </w:r>
      <w:r w:rsidR="00827A48">
        <w:t xml:space="preserve">         </w:t>
      </w:r>
      <w:r w:rsidRPr="1FF535F1">
        <w:rPr>
          <w:b/>
          <w:bCs/>
        </w:rPr>
        <w:t xml:space="preserve">- </w:t>
      </w:r>
      <w:r>
        <w:t>patientansvarig ssk</w:t>
      </w:r>
    </w:p>
    <w:p w14:paraId="6D021FE4" w14:textId="27E860FF" w:rsidR="00515A5F" w:rsidRPr="00A10E28" w:rsidRDefault="00515A5F" w:rsidP="002A64F4">
      <w:pPr>
        <w:numPr>
          <w:ilvl w:val="0"/>
          <w:numId w:val="20"/>
        </w:numPr>
        <w:tabs>
          <w:tab w:val="clear" w:pos="1429"/>
        </w:tabs>
        <w:spacing w:after="0" w:line="240" w:lineRule="auto"/>
        <w:ind w:left="1418" w:right="-2" w:hanging="426"/>
      </w:pPr>
      <w:r w:rsidRPr="1FF535F1">
        <w:rPr>
          <w:b/>
          <w:bCs/>
        </w:rPr>
        <w:t>SSK 2</w:t>
      </w:r>
      <w:r w:rsidR="00827A48">
        <w:rPr>
          <w:b/>
          <w:bCs/>
        </w:rPr>
        <w:t xml:space="preserve">                  </w:t>
      </w:r>
      <w:r>
        <w:t>- assisterande ssk</w:t>
      </w:r>
    </w:p>
    <w:p w14:paraId="058E4C3E" w14:textId="77777777" w:rsidR="00515A5F" w:rsidRPr="00827A48" w:rsidRDefault="00515A5F" w:rsidP="002A64F4">
      <w:pPr>
        <w:numPr>
          <w:ilvl w:val="0"/>
          <w:numId w:val="20"/>
        </w:numPr>
        <w:tabs>
          <w:tab w:val="clear" w:pos="1429"/>
        </w:tabs>
        <w:spacing w:after="0" w:line="240" w:lineRule="auto"/>
        <w:ind w:left="1418" w:right="-2" w:hanging="426"/>
        <w:rPr>
          <w:b/>
          <w:bCs/>
        </w:rPr>
      </w:pPr>
      <w:r w:rsidRPr="1FF535F1">
        <w:rPr>
          <w:b/>
          <w:bCs/>
        </w:rPr>
        <w:t xml:space="preserve">Undersköterska </w:t>
      </w:r>
      <w:r>
        <w:t>-patientansvarig undersköterska</w:t>
      </w:r>
    </w:p>
    <w:p w14:paraId="79FB974E" w14:textId="77777777" w:rsidR="00827A48" w:rsidRPr="00A10E28" w:rsidRDefault="00827A48" w:rsidP="002A64F4">
      <w:pPr>
        <w:spacing w:after="0" w:line="240" w:lineRule="auto"/>
        <w:ind w:left="1418" w:right="-2"/>
        <w:rPr>
          <w:b/>
          <w:bCs/>
        </w:rPr>
      </w:pPr>
    </w:p>
    <w:p w14:paraId="3F0F94E8" w14:textId="77777777" w:rsidR="00515A5F" w:rsidRPr="00A10E28" w:rsidRDefault="00515A5F" w:rsidP="002A64F4">
      <w:pPr>
        <w:pStyle w:val="Rubrik2"/>
        <w:ind w:right="-2"/>
      </w:pPr>
      <w:r w:rsidRPr="00A10E28">
        <w:t>Syfte</w:t>
      </w:r>
    </w:p>
    <w:p w14:paraId="53D04C77" w14:textId="77777777" w:rsidR="00515A5F" w:rsidRPr="00A10E28" w:rsidRDefault="00515A5F" w:rsidP="002A64F4">
      <w:pPr>
        <w:ind w:right="-2"/>
      </w:pPr>
      <w:r w:rsidRPr="00A10E28">
        <w:t>Att säkerställa ett snabbt förberedande och omhändertaga</w:t>
      </w:r>
      <w:r>
        <w:t>nde</w:t>
      </w:r>
      <w:r w:rsidRPr="00A10E28">
        <w:t xml:space="preserve"> av patient med svikt i vitala funktioner.</w:t>
      </w:r>
    </w:p>
    <w:p w14:paraId="7912564E" w14:textId="77777777" w:rsidR="00515A5F" w:rsidRPr="00A10E28" w:rsidRDefault="00515A5F" w:rsidP="002A64F4">
      <w:pPr>
        <w:pStyle w:val="Rubrik2"/>
        <w:ind w:right="-2"/>
      </w:pPr>
      <w:r w:rsidRPr="00A10E28">
        <w:t>Vilka berörs</w:t>
      </w:r>
    </w:p>
    <w:p w14:paraId="4F85EFD0" w14:textId="77777777" w:rsidR="00515A5F" w:rsidRDefault="00515A5F" w:rsidP="002A64F4">
      <w:pPr>
        <w:ind w:right="-2"/>
      </w:pPr>
      <w:r>
        <w:t xml:space="preserve">Läkare, sjuksköterskor och undersköterskor på UVA, Uddevalla. </w:t>
      </w:r>
    </w:p>
    <w:p w14:paraId="604DD39B" w14:textId="77777777" w:rsidR="00515A5F" w:rsidRDefault="00515A5F" w:rsidP="002A64F4">
      <w:pPr>
        <w:ind w:right="-2"/>
      </w:pPr>
    </w:p>
    <w:p w14:paraId="24BBC15E" w14:textId="77777777" w:rsidR="00515A5F" w:rsidRPr="00A10E28" w:rsidRDefault="00515A5F" w:rsidP="002A64F4">
      <w:pPr>
        <w:ind w:right="-2"/>
      </w:pPr>
    </w:p>
    <w:p w14:paraId="51F607BE" w14:textId="56C4010B" w:rsidR="00515A5F" w:rsidRPr="002D3AE0" w:rsidRDefault="00515A5F" w:rsidP="002A64F4">
      <w:pPr>
        <w:pStyle w:val="Rubrik2"/>
        <w:ind w:right="-2"/>
      </w:pPr>
      <w:r w:rsidRPr="002D3AE0">
        <w:lastRenderedPageBreak/>
        <w:t>Förberedelser på UVA innan patient anländer</w:t>
      </w:r>
    </w:p>
    <w:p w14:paraId="53CA3659" w14:textId="558D96AD" w:rsidR="00515A5F" w:rsidRPr="00A10E28" w:rsidRDefault="00515A5F" w:rsidP="002A64F4">
      <w:pPr>
        <w:pStyle w:val="Rubrik3"/>
        <w:ind w:right="-2"/>
      </w:pPr>
      <w:r>
        <w:t>Narkosläkare/Narkosjour</w:t>
      </w:r>
    </w:p>
    <w:p w14:paraId="0F93D06C" w14:textId="77777777" w:rsidR="00515A5F" w:rsidRPr="00A10E28" w:rsidRDefault="00515A5F" w:rsidP="002A64F4">
      <w:pPr>
        <w:tabs>
          <w:tab w:val="left" w:pos="3686"/>
        </w:tabs>
        <w:ind w:right="-2"/>
        <w:rPr>
          <w:rFonts w:ascii="Arial" w:hAnsi="Arial"/>
          <w:b/>
        </w:rPr>
      </w:pPr>
    </w:p>
    <w:p w14:paraId="34AF7BC7" w14:textId="77777777" w:rsidR="00515A5F" w:rsidRDefault="00515A5F" w:rsidP="002A64F4">
      <w:pPr>
        <w:numPr>
          <w:ilvl w:val="0"/>
          <w:numId w:val="21"/>
        </w:numPr>
        <w:tabs>
          <w:tab w:val="clear" w:pos="1429"/>
        </w:tabs>
        <w:spacing w:after="0" w:line="240" w:lineRule="auto"/>
        <w:ind w:left="1418" w:right="-2" w:hanging="426"/>
        <w:rPr>
          <w:bCs/>
        </w:rPr>
      </w:pPr>
      <w:r w:rsidRPr="00A10E28">
        <w:rPr>
          <w:bCs/>
        </w:rPr>
        <w:t xml:space="preserve">Meddelar koordinator </w:t>
      </w:r>
      <w:r w:rsidRPr="00A10E28">
        <w:rPr>
          <w:b/>
          <w:bCs/>
        </w:rPr>
        <w:t xml:space="preserve">tel. 513 77 </w:t>
      </w:r>
      <w:r w:rsidRPr="00A10E28">
        <w:rPr>
          <w:bCs/>
        </w:rPr>
        <w:t xml:space="preserve">”på väg att bedöma patient för </w:t>
      </w:r>
      <w:r>
        <w:rPr>
          <w:bCs/>
        </w:rPr>
        <w:t>ev. stabilisering”.</w:t>
      </w:r>
    </w:p>
    <w:p w14:paraId="4B2C5224" w14:textId="77777777" w:rsidR="00515A5F" w:rsidRPr="003C37DE" w:rsidRDefault="00515A5F" w:rsidP="002A64F4">
      <w:pPr>
        <w:numPr>
          <w:ilvl w:val="0"/>
          <w:numId w:val="21"/>
        </w:numPr>
        <w:tabs>
          <w:tab w:val="clear" w:pos="1429"/>
        </w:tabs>
        <w:spacing w:after="0" w:line="240" w:lineRule="auto"/>
        <w:ind w:left="1418" w:right="-2" w:hanging="426"/>
        <w:rPr>
          <w:bCs/>
        </w:rPr>
      </w:pPr>
      <w:r>
        <w:t>När en stabiliseringspatient tas till UVA US bedömer anestesiläkaren om bemanningen behöver förstärkas, med ex en narkos ssk (dagtid 51100 och jourtid via växel enl.beredskapsplan.</w:t>
      </w:r>
    </w:p>
    <w:p w14:paraId="7E58088A" w14:textId="77777777" w:rsidR="00515A5F" w:rsidRPr="00305181" w:rsidRDefault="00515A5F" w:rsidP="00C053A9">
      <w:pPr>
        <w:spacing w:after="0" w:line="240" w:lineRule="auto"/>
        <w:ind w:left="1418" w:right="-2"/>
        <w:rPr>
          <w:bCs/>
        </w:rPr>
      </w:pPr>
      <w:r w:rsidRPr="00305181">
        <w:rPr>
          <w:rFonts w:ascii="Calibri" w:hAnsi="Calibri" w:cs="Calibri"/>
          <w:color w:val="201F1E"/>
          <w:sz w:val="22"/>
          <w:szCs w:val="22"/>
          <w:bdr w:val="none" w:sz="0" w:space="0" w:color="auto" w:frame="1"/>
        </w:rPr>
        <w:t>rutinen </w:t>
      </w:r>
      <w:hyperlink r:id="rId12" w:tgtFrame="_blank" w:history="1">
        <w:r w:rsidRPr="00305181">
          <w:rPr>
            <w:rStyle w:val="Hyperlnk"/>
            <w:rFonts w:ascii="Calibri" w:hAnsi="Calibri" w:cs="Calibri"/>
            <w:color w:val="0563C1"/>
            <w:sz w:val="22"/>
            <w:szCs w:val="22"/>
            <w:bdr w:val="none" w:sz="0" w:space="0" w:color="auto" w:frame="1"/>
          </w:rPr>
          <w:t>Instruktion för AnOpIVAs personal under jourtid, Uddevalla sjukhus (vgregion.se)</w:t>
        </w:r>
      </w:hyperlink>
      <w:r w:rsidRPr="00305181">
        <w:rPr>
          <w:rFonts w:ascii="Calibri" w:hAnsi="Calibri" w:cs="Calibri"/>
          <w:color w:val="201F1E"/>
          <w:sz w:val="22"/>
          <w:szCs w:val="22"/>
        </w:rPr>
        <w:t> )</w:t>
      </w:r>
      <w:r w:rsidRPr="00305181">
        <w:rPr>
          <w:rFonts w:ascii="Calibri" w:hAnsi="Calibri" w:cs="Calibri"/>
          <w:color w:val="201F1E"/>
          <w:sz w:val="22"/>
          <w:szCs w:val="22"/>
          <w:bdr w:val="none" w:sz="0" w:space="0" w:color="auto" w:frame="1"/>
        </w:rPr>
        <w:t>:</w:t>
      </w:r>
    </w:p>
    <w:p w14:paraId="124C91B1" w14:textId="64FF1FD2" w:rsidR="00515A5F" w:rsidRPr="00A10E28" w:rsidRDefault="00515A5F" w:rsidP="002A64F4">
      <w:pPr>
        <w:ind w:left="1418" w:right="-2"/>
      </w:pPr>
      <w:r w:rsidRPr="00305181">
        <w:rPr>
          <w:rFonts w:ascii="Calibri" w:hAnsi="Calibri" w:cs="Calibri"/>
          <w:color w:val="201F1E"/>
          <w:sz w:val="22"/>
          <w:szCs w:val="22"/>
          <w:shd w:val="clear" w:color="auto" w:fill="FFFFFF"/>
        </w:rPr>
        <w:t xml:space="preserve"> Om en patient på US är i behov av stabiliseringsvård (dvs. inledande intensivvård) förflyttas patienten till UVA US. </w:t>
      </w:r>
      <w:r w:rsidRPr="00305181">
        <w:rPr>
          <w:rFonts w:ascii="Calibri" w:hAnsi="Calibri" w:cs="Calibri"/>
          <w:b/>
          <w:bCs/>
          <w:color w:val="201F1E"/>
          <w:sz w:val="22"/>
          <w:szCs w:val="22"/>
          <w:shd w:val="clear" w:color="auto" w:fill="FFFFFF"/>
        </w:rPr>
        <w:t>Överväg dock alltid</w:t>
      </w:r>
      <w:r w:rsidRPr="00305181">
        <w:rPr>
          <w:rFonts w:ascii="Calibri" w:hAnsi="Calibri" w:cs="Calibri"/>
          <w:color w:val="201F1E"/>
          <w:sz w:val="22"/>
          <w:szCs w:val="22"/>
          <w:shd w:val="clear" w:color="auto" w:fill="FFFFFF"/>
        </w:rPr>
        <w:t> om patienten kan flyttas direkt till IVA på NÄL. Utfallet av stabiliseringsvård kan endera leda till snabb förbättring och återgång till vårdavdelning, eller behov av förflyttning till NÄL (vanligen IVA). Om transport är brådskande</w:t>
      </w:r>
      <w:r w:rsidRPr="00305181">
        <w:rPr>
          <w:rFonts w:ascii="Calibri" w:hAnsi="Calibri" w:cs="Calibri"/>
          <w:b/>
          <w:bCs/>
          <w:color w:val="201F1E"/>
          <w:sz w:val="22"/>
          <w:szCs w:val="22"/>
          <w:shd w:val="clear" w:color="auto" w:fill="FFFFFF"/>
        </w:rPr>
        <w:t>, ring alltid 112</w:t>
      </w:r>
      <w:r>
        <w:rPr>
          <w:rFonts w:ascii="Calibri" w:hAnsi="Calibri" w:cs="Calibri"/>
          <w:b/>
          <w:bCs/>
          <w:color w:val="201F1E"/>
          <w:sz w:val="22"/>
          <w:szCs w:val="22"/>
          <w:shd w:val="clear" w:color="auto" w:fill="FFFFFF"/>
        </w:rPr>
        <w:t>.</w:t>
      </w:r>
    </w:p>
    <w:p w14:paraId="1E7DFB02" w14:textId="77777777" w:rsidR="00515A5F" w:rsidRPr="00A10E28" w:rsidRDefault="00515A5F" w:rsidP="002A64F4">
      <w:pPr>
        <w:ind w:right="-2"/>
        <w:rPr>
          <w:bCs/>
        </w:rPr>
      </w:pPr>
    </w:p>
    <w:p w14:paraId="62134F0C" w14:textId="77777777" w:rsidR="00515A5F" w:rsidRPr="00A10E28" w:rsidRDefault="00515A5F" w:rsidP="002A64F4">
      <w:pPr>
        <w:pStyle w:val="Rubrik3"/>
        <w:ind w:right="-2"/>
      </w:pPr>
      <w:r w:rsidRPr="00A10E28">
        <w:t xml:space="preserve">Koordinator </w:t>
      </w:r>
      <w:r w:rsidRPr="00A10E28">
        <w:rPr>
          <w:rFonts w:ascii="Arial Fet" w:hAnsi="Arial Fet"/>
        </w:rPr>
        <w:t xml:space="preserve">– </w:t>
      </w:r>
      <w:r w:rsidRPr="002D3AE0">
        <w:t>delegerar arbetsuppgifter</w:t>
      </w:r>
    </w:p>
    <w:p w14:paraId="19CC589A" w14:textId="77777777" w:rsidR="00515A5F" w:rsidRPr="00A10E28" w:rsidRDefault="00515A5F" w:rsidP="002A64F4">
      <w:pPr>
        <w:ind w:right="-2"/>
        <w:rPr>
          <w:bCs/>
        </w:rPr>
      </w:pPr>
    </w:p>
    <w:p w14:paraId="4F6FCC3C" w14:textId="7557D080" w:rsidR="00515A5F" w:rsidRPr="001A5DF3" w:rsidRDefault="00515A5F" w:rsidP="002A64F4">
      <w:pPr>
        <w:numPr>
          <w:ilvl w:val="0"/>
          <w:numId w:val="21"/>
        </w:numPr>
        <w:tabs>
          <w:tab w:val="clear" w:pos="1429"/>
        </w:tabs>
        <w:spacing w:after="0" w:line="240" w:lineRule="auto"/>
        <w:ind w:left="1418" w:right="-2" w:hanging="426"/>
      </w:pPr>
      <w:r>
        <w:t xml:space="preserve">Tar emot rapport av läkaren enl. SBAR, (använder ”ny patient” lapp, finns i </w:t>
      </w:r>
      <w:r w:rsidR="0013591A">
        <w:t>s</w:t>
      </w:r>
      <w:r>
        <w:t>tabiliseringspärmen.)</w:t>
      </w:r>
    </w:p>
    <w:p w14:paraId="0EFAEDCB" w14:textId="77777777" w:rsidR="00515A5F" w:rsidRPr="00A10E28" w:rsidRDefault="00515A5F" w:rsidP="002A64F4">
      <w:pPr>
        <w:numPr>
          <w:ilvl w:val="0"/>
          <w:numId w:val="21"/>
        </w:numPr>
        <w:tabs>
          <w:tab w:val="clear" w:pos="1429"/>
        </w:tabs>
        <w:spacing w:after="0" w:line="240" w:lineRule="auto"/>
        <w:ind w:left="1418" w:right="-2" w:hanging="426"/>
      </w:pPr>
      <w:r>
        <w:t xml:space="preserve">Rapporterar till teamet enligt SBAR. Fördelar de uppgifter som skall göras innan patienten kommer. </w:t>
      </w:r>
    </w:p>
    <w:p w14:paraId="4B814FF9" w14:textId="77777777" w:rsidR="00515A5F" w:rsidRDefault="00515A5F" w:rsidP="002A64F4">
      <w:pPr>
        <w:numPr>
          <w:ilvl w:val="0"/>
          <w:numId w:val="24"/>
        </w:numPr>
        <w:spacing w:after="0" w:line="240" w:lineRule="auto"/>
        <w:ind w:left="1418" w:right="-2" w:hanging="426"/>
      </w:pPr>
      <w:r>
        <w:t>Teamet gör förberedelser på rummet enligt checklistan.</w:t>
      </w:r>
    </w:p>
    <w:p w14:paraId="3AE5EB62" w14:textId="77777777" w:rsidR="00515A5F" w:rsidRDefault="00515A5F" w:rsidP="002A64F4">
      <w:pPr>
        <w:ind w:right="-2"/>
      </w:pPr>
    </w:p>
    <w:p w14:paraId="7FA5B71D" w14:textId="06B12964" w:rsidR="00515A5F" w:rsidRDefault="00515A5F" w:rsidP="002A64F4">
      <w:pPr>
        <w:pStyle w:val="Rubrik2"/>
        <w:ind w:right="-2"/>
      </w:pPr>
      <w:r w:rsidRPr="002D3AE0">
        <w:t>Patient</w:t>
      </w:r>
      <w:r>
        <w:t>en</w:t>
      </w:r>
      <w:r w:rsidRPr="002D3AE0">
        <w:t xml:space="preserve"> på UVA</w:t>
      </w:r>
    </w:p>
    <w:p w14:paraId="136EC6DA" w14:textId="77777777" w:rsidR="00515A5F" w:rsidRDefault="00515A5F" w:rsidP="002A64F4">
      <w:pPr>
        <w:ind w:right="-2"/>
        <w:rPr>
          <w:rFonts w:ascii="Arial" w:hAnsi="Arial" w:cs="Arial"/>
          <w:b/>
          <w:bCs/>
          <w:u w:val="single"/>
        </w:rPr>
      </w:pPr>
    </w:p>
    <w:p w14:paraId="7DE20FF1" w14:textId="7B98ABE8" w:rsidR="00515A5F" w:rsidRPr="00A10E28" w:rsidRDefault="00515A5F" w:rsidP="002A64F4">
      <w:pPr>
        <w:pStyle w:val="Rubrik3"/>
        <w:ind w:right="-2"/>
      </w:pPr>
      <w:r w:rsidRPr="1FF535F1">
        <w:rPr>
          <w:rFonts w:cs="Arial"/>
        </w:rPr>
        <w:t>Teamledare:</w:t>
      </w:r>
      <w:r w:rsidRPr="1FF535F1">
        <w:rPr>
          <w:rFonts w:ascii="Arial Fet" w:hAnsi="Arial Fet"/>
        </w:rPr>
        <w:t xml:space="preserve"> </w:t>
      </w:r>
      <w:r w:rsidRPr="1FF535F1">
        <w:t>jourläkare</w:t>
      </w:r>
    </w:p>
    <w:p w14:paraId="648A8D4E" w14:textId="77777777" w:rsidR="00515A5F" w:rsidRPr="00A10E28" w:rsidRDefault="00515A5F" w:rsidP="002A64F4">
      <w:pPr>
        <w:ind w:right="-2"/>
        <w:rPr>
          <w:rFonts w:ascii="Arial Fet" w:hAnsi="Arial Fet"/>
          <w:b/>
          <w:bCs/>
        </w:rPr>
      </w:pPr>
    </w:p>
    <w:p w14:paraId="325BD3CF" w14:textId="7F8A3A0E" w:rsidR="00515A5F" w:rsidRPr="00B454FC" w:rsidRDefault="00515A5F" w:rsidP="002A64F4">
      <w:pPr>
        <w:numPr>
          <w:ilvl w:val="0"/>
          <w:numId w:val="23"/>
        </w:numPr>
        <w:tabs>
          <w:tab w:val="clear" w:pos="1429"/>
        </w:tabs>
        <w:spacing w:after="0" w:line="240" w:lineRule="auto"/>
        <w:ind w:left="1418" w:right="-2" w:hanging="426"/>
        <w:rPr>
          <w:b/>
          <w:bCs/>
        </w:rPr>
      </w:pPr>
      <w:r w:rsidRPr="1FF535F1">
        <w:rPr>
          <w:b/>
          <w:bCs/>
        </w:rPr>
        <w:t>Ger kort rapport enl. SBAR, medverkande personal lyssnar.</w:t>
      </w:r>
    </w:p>
    <w:p w14:paraId="07D98A50" w14:textId="77777777" w:rsidR="00515A5F" w:rsidRPr="00A10E28" w:rsidRDefault="00515A5F" w:rsidP="002A64F4">
      <w:pPr>
        <w:numPr>
          <w:ilvl w:val="0"/>
          <w:numId w:val="23"/>
        </w:numPr>
        <w:tabs>
          <w:tab w:val="clear" w:pos="1429"/>
        </w:tabs>
        <w:spacing w:after="0" w:line="240" w:lineRule="auto"/>
        <w:ind w:left="1418" w:right="-2" w:hanging="426"/>
      </w:pPr>
      <w:r>
        <w:t xml:space="preserve">Bedömer patienten igen utefter ABCDE </w:t>
      </w:r>
    </w:p>
    <w:p w14:paraId="3F9BD7EF" w14:textId="77777777" w:rsidR="00515A5F" w:rsidRDefault="00515A5F" w:rsidP="002A64F4">
      <w:pPr>
        <w:numPr>
          <w:ilvl w:val="0"/>
          <w:numId w:val="23"/>
        </w:numPr>
        <w:tabs>
          <w:tab w:val="clear" w:pos="1429"/>
        </w:tabs>
        <w:spacing w:after="0" w:line="240" w:lineRule="auto"/>
        <w:ind w:left="1418" w:right="-2" w:hanging="426"/>
      </w:pPr>
      <w:r>
        <w:t>Leder och samordnar arbetet, prioriterar procedurordning</w:t>
      </w:r>
    </w:p>
    <w:p w14:paraId="58B7C07E" w14:textId="77777777" w:rsidR="00515A5F" w:rsidRPr="00A10E28" w:rsidRDefault="00515A5F" w:rsidP="002A64F4">
      <w:pPr>
        <w:numPr>
          <w:ilvl w:val="0"/>
          <w:numId w:val="23"/>
        </w:numPr>
        <w:tabs>
          <w:tab w:val="clear" w:pos="1429"/>
        </w:tabs>
        <w:spacing w:after="0" w:line="240" w:lineRule="auto"/>
        <w:ind w:left="1418" w:right="-2" w:hanging="426"/>
      </w:pPr>
      <w:r>
        <w:t>Ombesörjer externa kontakter och ev transporter i samråd med patientansvarig sjuksköterska</w:t>
      </w:r>
    </w:p>
    <w:p w14:paraId="1C60855B" w14:textId="77777777" w:rsidR="00515A5F" w:rsidRPr="00A10E28" w:rsidRDefault="00515A5F" w:rsidP="002A64F4">
      <w:pPr>
        <w:ind w:left="1418" w:right="-2"/>
      </w:pPr>
      <w:r>
        <w:br/>
      </w:r>
    </w:p>
    <w:p w14:paraId="3DE8B6E5" w14:textId="1DD7E2BA" w:rsidR="00515A5F" w:rsidRDefault="00515A5F" w:rsidP="002A64F4">
      <w:pPr>
        <w:pStyle w:val="Rubrik3"/>
        <w:ind w:left="1134" w:right="-2"/>
      </w:pPr>
      <w:r w:rsidRPr="1FF535F1">
        <w:lastRenderedPageBreak/>
        <w:t xml:space="preserve">SSK 1 - </w:t>
      </w:r>
      <w:r w:rsidR="00DA2145">
        <w:t>P</w:t>
      </w:r>
      <w:r w:rsidRPr="1FF535F1">
        <w:t>atientansvarig ssk</w:t>
      </w:r>
      <w:r w:rsidRPr="00A10E28">
        <w:br/>
      </w:r>
    </w:p>
    <w:p w14:paraId="23BD49EE" w14:textId="77777777" w:rsidR="00515A5F" w:rsidRDefault="00515A5F" w:rsidP="002A64F4">
      <w:pPr>
        <w:numPr>
          <w:ilvl w:val="0"/>
          <w:numId w:val="23"/>
        </w:numPr>
        <w:tabs>
          <w:tab w:val="clear" w:pos="1429"/>
        </w:tabs>
        <w:spacing w:after="0" w:line="240" w:lineRule="auto"/>
        <w:ind w:left="1560" w:right="-2" w:hanging="426"/>
        <w:rPr>
          <w:bCs/>
        </w:rPr>
      </w:pPr>
      <w:bookmarkStart w:id="2" w:name="_Hlk103331207"/>
      <w:r>
        <w:rPr>
          <w:bCs/>
        </w:rPr>
        <w:t>Förbered intubationsmaterial enl intubations-pm</w:t>
      </w:r>
    </w:p>
    <w:p w14:paraId="2FCA0807" w14:textId="77777777" w:rsidR="00515A5F" w:rsidRPr="00124109" w:rsidRDefault="00515A5F" w:rsidP="002A64F4">
      <w:pPr>
        <w:numPr>
          <w:ilvl w:val="0"/>
          <w:numId w:val="23"/>
        </w:numPr>
        <w:tabs>
          <w:tab w:val="clear" w:pos="1429"/>
        </w:tabs>
        <w:spacing w:after="0" w:line="240" w:lineRule="auto"/>
        <w:ind w:left="1560" w:right="-2" w:hanging="426"/>
        <w:rPr>
          <w:bCs/>
        </w:rPr>
      </w:pPr>
      <w:r w:rsidRPr="00A10E28">
        <w:rPr>
          <w:bCs/>
        </w:rPr>
        <w:t>Arbetar med patienten bedside</w:t>
      </w:r>
    </w:p>
    <w:bookmarkEnd w:id="2"/>
    <w:p w14:paraId="74A2C2D7" w14:textId="77777777" w:rsidR="00515A5F" w:rsidRPr="00A10E28" w:rsidRDefault="00515A5F" w:rsidP="002A64F4">
      <w:pPr>
        <w:numPr>
          <w:ilvl w:val="0"/>
          <w:numId w:val="23"/>
        </w:numPr>
        <w:tabs>
          <w:tab w:val="clear" w:pos="1429"/>
        </w:tabs>
        <w:spacing w:after="0" w:line="240" w:lineRule="auto"/>
        <w:ind w:left="1560" w:right="-2" w:hanging="426"/>
        <w:rPr>
          <w:bCs/>
        </w:rPr>
      </w:pPr>
      <w:r w:rsidRPr="00A10E28">
        <w:rPr>
          <w:bCs/>
        </w:rPr>
        <w:t>Leder arbetet runt patienten tillsammans med teamledaren</w:t>
      </w:r>
    </w:p>
    <w:p w14:paraId="2319AB31" w14:textId="77777777" w:rsidR="00515A5F" w:rsidRPr="00A10E28" w:rsidRDefault="00515A5F" w:rsidP="002A64F4">
      <w:pPr>
        <w:numPr>
          <w:ilvl w:val="0"/>
          <w:numId w:val="23"/>
        </w:numPr>
        <w:tabs>
          <w:tab w:val="clear" w:pos="1429"/>
        </w:tabs>
        <w:spacing w:after="0" w:line="240" w:lineRule="auto"/>
        <w:ind w:left="1560" w:right="-2" w:hanging="426"/>
      </w:pPr>
      <w:r>
        <w:t>Ser till att ordinationer blir utförda enligt prioritetsordning utifrån ABCDE</w:t>
      </w:r>
    </w:p>
    <w:p w14:paraId="2AC93EA9" w14:textId="77777777" w:rsidR="00515A5F" w:rsidRDefault="00515A5F" w:rsidP="002A64F4">
      <w:pPr>
        <w:numPr>
          <w:ilvl w:val="0"/>
          <w:numId w:val="23"/>
        </w:numPr>
        <w:tabs>
          <w:tab w:val="clear" w:pos="1429"/>
        </w:tabs>
        <w:spacing w:after="0" w:line="240" w:lineRule="auto"/>
        <w:ind w:left="1560" w:right="-2" w:hanging="426"/>
        <w:rPr>
          <w:bCs/>
        </w:rPr>
      </w:pPr>
      <w:r w:rsidRPr="00A10E28">
        <w:rPr>
          <w:bCs/>
        </w:rPr>
        <w:t>Observerar fortlöpande och rapporterar förändringar på övervakningsparametrar</w:t>
      </w:r>
    </w:p>
    <w:p w14:paraId="0575944B" w14:textId="77777777" w:rsidR="00515A5F" w:rsidRDefault="00515A5F" w:rsidP="002A64F4">
      <w:pPr>
        <w:numPr>
          <w:ilvl w:val="0"/>
          <w:numId w:val="23"/>
        </w:numPr>
        <w:tabs>
          <w:tab w:val="clear" w:pos="1429"/>
        </w:tabs>
        <w:spacing w:after="0" w:line="240" w:lineRule="auto"/>
        <w:ind w:left="1560" w:right="-2" w:hanging="426"/>
        <w:rPr>
          <w:bCs/>
        </w:rPr>
      </w:pPr>
      <w:r>
        <w:rPr>
          <w:bCs/>
        </w:rPr>
        <w:t>Assisterar vid intubation, kopplar ventilator, justerar inställningar enligt ordination.</w:t>
      </w:r>
    </w:p>
    <w:p w14:paraId="0AC6ABE2" w14:textId="77777777" w:rsidR="00515A5F" w:rsidRDefault="00515A5F" w:rsidP="002A64F4">
      <w:pPr>
        <w:ind w:left="1560" w:right="-2"/>
        <w:rPr>
          <w:bCs/>
        </w:rPr>
      </w:pPr>
    </w:p>
    <w:p w14:paraId="1DD73808" w14:textId="77777777" w:rsidR="00515A5F" w:rsidRDefault="00515A5F" w:rsidP="002A64F4">
      <w:pPr>
        <w:pStyle w:val="Rubrik3"/>
        <w:ind w:right="-2"/>
      </w:pPr>
      <w:r w:rsidRPr="1FF535F1">
        <w:t>SSK 2 – Assisterande ssk</w:t>
      </w:r>
    </w:p>
    <w:p w14:paraId="648D534A" w14:textId="77777777" w:rsidR="00515A5F" w:rsidRDefault="00515A5F" w:rsidP="002A64F4">
      <w:pPr>
        <w:ind w:right="-2"/>
        <w:rPr>
          <w:rFonts w:ascii="Arial" w:hAnsi="Arial" w:cs="Arial"/>
          <w:b/>
          <w:bCs/>
        </w:rPr>
      </w:pPr>
    </w:p>
    <w:p w14:paraId="1CC11A32" w14:textId="77777777"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Förbered intubationsläkemedel enligt intubations-pm.</w:t>
      </w:r>
    </w:p>
    <w:p w14:paraId="3716C19D" w14:textId="77777777" w:rsidR="00515A5F" w:rsidRPr="00D21D7B" w:rsidRDefault="00515A5F" w:rsidP="002A64F4">
      <w:pPr>
        <w:numPr>
          <w:ilvl w:val="0"/>
          <w:numId w:val="23"/>
        </w:numPr>
        <w:tabs>
          <w:tab w:val="clear" w:pos="1429"/>
        </w:tabs>
        <w:spacing w:after="0" w:line="240" w:lineRule="auto"/>
        <w:ind w:left="1560" w:right="-2" w:hanging="426"/>
        <w:rPr>
          <w:bCs/>
        </w:rPr>
      </w:pPr>
      <w:bookmarkStart w:id="3" w:name="_Hlk103331351"/>
      <w:r w:rsidRPr="00D21D7B">
        <w:rPr>
          <w:bCs/>
        </w:rPr>
        <w:t>Assisterar narkosläkare och SSK 1, tex; Dra upp och blanda läkemedel, iordningställa artärtryckset, starta läkemedelspumpar, sätta nål, ta prover m.m.</w:t>
      </w:r>
    </w:p>
    <w:bookmarkEnd w:id="3"/>
    <w:p w14:paraId="7F0E6884" w14:textId="77777777"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Dokumenterar helst i Clinisoft. (Kan göras i efterhand).</w:t>
      </w:r>
    </w:p>
    <w:p w14:paraId="66CC90E7" w14:textId="77777777" w:rsidR="00515A5F" w:rsidRDefault="00515A5F" w:rsidP="002A64F4">
      <w:pPr>
        <w:ind w:right="-2"/>
        <w:rPr>
          <w:bCs/>
        </w:rPr>
      </w:pPr>
    </w:p>
    <w:p w14:paraId="377A470F" w14:textId="77777777" w:rsidR="00515A5F" w:rsidRDefault="00515A5F" w:rsidP="002A64F4">
      <w:pPr>
        <w:pStyle w:val="Rubrik3"/>
        <w:ind w:right="-2"/>
      </w:pPr>
      <w:r>
        <w:t xml:space="preserve">Undersköterska </w:t>
      </w:r>
    </w:p>
    <w:p w14:paraId="6904D84C" w14:textId="77777777" w:rsidR="00515A5F" w:rsidRDefault="00515A5F" w:rsidP="002A64F4">
      <w:pPr>
        <w:ind w:right="-2"/>
        <w:rPr>
          <w:rFonts w:ascii="Arial" w:hAnsi="Arial"/>
          <w:b/>
        </w:rPr>
      </w:pPr>
    </w:p>
    <w:p w14:paraId="79EAD13E" w14:textId="77777777" w:rsidR="00515A5F" w:rsidRPr="00A10E28" w:rsidRDefault="00515A5F" w:rsidP="002A64F4">
      <w:pPr>
        <w:numPr>
          <w:ilvl w:val="0"/>
          <w:numId w:val="23"/>
        </w:numPr>
        <w:tabs>
          <w:tab w:val="clear" w:pos="1429"/>
        </w:tabs>
        <w:spacing w:after="0" w:line="240" w:lineRule="auto"/>
        <w:ind w:left="1560" w:right="-2" w:hanging="426"/>
        <w:rPr>
          <w:bCs/>
        </w:rPr>
      </w:pPr>
      <w:r w:rsidRPr="00C5461D">
        <w:rPr>
          <w:bCs/>
        </w:rPr>
        <w:t xml:space="preserve">Innan patienten kommer </w:t>
      </w:r>
      <w:r>
        <w:rPr>
          <w:bCs/>
        </w:rPr>
        <w:t>h</w:t>
      </w:r>
      <w:r w:rsidRPr="00C5461D">
        <w:rPr>
          <w:bCs/>
        </w:rPr>
        <w:t>ämta glid</w:t>
      </w:r>
      <w:r>
        <w:rPr>
          <w:bCs/>
        </w:rPr>
        <w:t>e</w:t>
      </w:r>
      <w:r w:rsidRPr="00C5461D">
        <w:rPr>
          <w:bCs/>
        </w:rPr>
        <w:t>scop, svår luftvägsvagn</w:t>
      </w:r>
      <w:r>
        <w:rPr>
          <w:bCs/>
        </w:rPr>
        <w:t xml:space="preserve"> på op</w:t>
      </w:r>
      <w:r w:rsidRPr="00D21D7B">
        <w:rPr>
          <w:bCs/>
        </w:rPr>
        <w:t xml:space="preserve"> </w:t>
      </w:r>
    </w:p>
    <w:p w14:paraId="406A3E78" w14:textId="77777777" w:rsidR="00515A5F" w:rsidRPr="00A10E28" w:rsidRDefault="00515A5F" w:rsidP="002A64F4">
      <w:pPr>
        <w:numPr>
          <w:ilvl w:val="0"/>
          <w:numId w:val="23"/>
        </w:numPr>
        <w:tabs>
          <w:tab w:val="clear" w:pos="1429"/>
        </w:tabs>
        <w:spacing w:after="0" w:line="240" w:lineRule="auto"/>
        <w:ind w:left="1560" w:right="-2" w:hanging="426"/>
        <w:rPr>
          <w:bCs/>
        </w:rPr>
      </w:pPr>
      <w:bookmarkStart w:id="4" w:name="_Hlk103331510"/>
      <w:r w:rsidRPr="00A10E28">
        <w:rPr>
          <w:bCs/>
        </w:rPr>
        <w:t xml:space="preserve">Arbetar med patienten bedside </w:t>
      </w:r>
    </w:p>
    <w:bookmarkEnd w:id="4"/>
    <w:p w14:paraId="46EB60AD" w14:textId="77777777"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 xml:space="preserve">Kopplar upp patienten för övervakning </w:t>
      </w:r>
    </w:p>
    <w:p w14:paraId="4EE8B9F1" w14:textId="77777777"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Dukar upp backar med hjälp av annan usk eller ssk.</w:t>
      </w:r>
    </w:p>
    <w:p w14:paraId="51323E5F" w14:textId="53FBDE88"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Hämta ultraljud.</w:t>
      </w:r>
    </w:p>
    <w:p w14:paraId="0F8FAAF7" w14:textId="77777777"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I mån av tid ta hand om eventuella anhöriga. Detta är ett gemensamt ansvar i teamet.</w:t>
      </w:r>
    </w:p>
    <w:p w14:paraId="159E8127" w14:textId="77777777" w:rsidR="00515A5F" w:rsidRPr="00A10E28" w:rsidRDefault="00515A5F" w:rsidP="002A64F4">
      <w:pPr>
        <w:spacing w:after="0" w:line="240" w:lineRule="auto"/>
        <w:ind w:left="1560" w:right="-2"/>
        <w:rPr>
          <w:bCs/>
        </w:rPr>
      </w:pPr>
    </w:p>
    <w:p w14:paraId="76C1AEE3" w14:textId="77777777" w:rsidR="00515A5F" w:rsidRDefault="00515A5F" w:rsidP="002A64F4">
      <w:pPr>
        <w:pStyle w:val="Rubrik3"/>
        <w:ind w:right="-2"/>
      </w:pPr>
      <w:r w:rsidRPr="00A10E28">
        <w:t>Att tänka på vid kommunikation under stress:</w:t>
      </w:r>
    </w:p>
    <w:p w14:paraId="7F5F430E" w14:textId="77777777" w:rsidR="00515A5F" w:rsidRPr="00D21D7B" w:rsidRDefault="00515A5F" w:rsidP="002A64F4">
      <w:pPr>
        <w:numPr>
          <w:ilvl w:val="0"/>
          <w:numId w:val="23"/>
        </w:numPr>
        <w:tabs>
          <w:tab w:val="clear" w:pos="1429"/>
        </w:tabs>
        <w:spacing w:after="0" w:line="240" w:lineRule="auto"/>
        <w:ind w:left="1560" w:right="-2" w:hanging="426"/>
        <w:rPr>
          <w:bCs/>
        </w:rPr>
      </w:pPr>
      <w:r>
        <w:rPr>
          <w:bCs/>
        </w:rPr>
        <w:t xml:space="preserve">Inför specifika åtgärder såsom ex intubation, akut transport, gör timeout och gå igenom proceduren. </w:t>
      </w:r>
    </w:p>
    <w:p w14:paraId="049C7563" w14:textId="77777777" w:rsidR="00515A5F" w:rsidRPr="00A10E28" w:rsidRDefault="00515A5F" w:rsidP="002A64F4">
      <w:pPr>
        <w:numPr>
          <w:ilvl w:val="0"/>
          <w:numId w:val="23"/>
        </w:numPr>
        <w:tabs>
          <w:tab w:val="clear" w:pos="1429"/>
        </w:tabs>
        <w:spacing w:after="0" w:line="240" w:lineRule="auto"/>
        <w:ind w:left="1560" w:right="-2" w:hanging="426"/>
        <w:rPr>
          <w:bCs/>
        </w:rPr>
      </w:pPr>
      <w:r w:rsidRPr="00A10E28">
        <w:rPr>
          <w:bCs/>
        </w:rPr>
        <w:t>Var tydlig och lugn</w:t>
      </w:r>
    </w:p>
    <w:p w14:paraId="01500FD7" w14:textId="77777777" w:rsidR="00515A5F" w:rsidRPr="00A10E28" w:rsidRDefault="00515A5F" w:rsidP="002A64F4">
      <w:pPr>
        <w:numPr>
          <w:ilvl w:val="0"/>
          <w:numId w:val="23"/>
        </w:numPr>
        <w:tabs>
          <w:tab w:val="clear" w:pos="1429"/>
        </w:tabs>
        <w:spacing w:after="0" w:line="240" w:lineRule="auto"/>
        <w:ind w:left="1560" w:right="-2" w:hanging="426"/>
        <w:rPr>
          <w:bCs/>
        </w:rPr>
      </w:pPr>
      <w:r w:rsidRPr="00A10E28">
        <w:rPr>
          <w:bCs/>
        </w:rPr>
        <w:t xml:space="preserve">Vänd dig direkt till den du önskar få hjälp av, tilltala med namn </w:t>
      </w:r>
    </w:p>
    <w:p w14:paraId="777C5968" w14:textId="77777777" w:rsidR="00515A5F" w:rsidRDefault="00515A5F" w:rsidP="002A64F4">
      <w:pPr>
        <w:numPr>
          <w:ilvl w:val="0"/>
          <w:numId w:val="23"/>
        </w:numPr>
        <w:tabs>
          <w:tab w:val="clear" w:pos="1429"/>
        </w:tabs>
        <w:spacing w:after="0" w:line="240" w:lineRule="auto"/>
        <w:ind w:left="1560" w:right="-2" w:hanging="426"/>
        <w:rPr>
          <w:bCs/>
        </w:rPr>
      </w:pPr>
      <w:r w:rsidRPr="00A10E28">
        <w:rPr>
          <w:bCs/>
        </w:rPr>
        <w:t>Kvittera det uppdrag du fått (</w:t>
      </w:r>
      <w:r>
        <w:rPr>
          <w:bCs/>
        </w:rPr>
        <w:t>Close loop</w:t>
      </w:r>
      <w:r w:rsidRPr="00A10E28">
        <w:rPr>
          <w:bCs/>
        </w:rPr>
        <w:t>)</w:t>
      </w:r>
    </w:p>
    <w:p w14:paraId="787EF4B9" w14:textId="77777777"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Re-evaluera ofta.</w:t>
      </w:r>
    </w:p>
    <w:p w14:paraId="397F5205" w14:textId="77777777" w:rsidR="00515A5F" w:rsidRPr="00D21D7B" w:rsidRDefault="00515A5F" w:rsidP="002A64F4">
      <w:pPr>
        <w:spacing w:after="0" w:line="240" w:lineRule="auto"/>
        <w:ind w:left="1560" w:right="-2"/>
        <w:rPr>
          <w:bCs/>
        </w:rPr>
      </w:pPr>
    </w:p>
    <w:p w14:paraId="2411EBCA" w14:textId="77777777" w:rsidR="00F46045" w:rsidRDefault="00F46045">
      <w:pPr>
        <w:spacing w:after="0" w:line="240" w:lineRule="auto"/>
        <w:ind w:left="0" w:right="0"/>
        <w:rPr>
          <w:rFonts w:asciiTheme="majorHAnsi" w:eastAsiaTheme="majorEastAsia" w:hAnsiTheme="majorHAnsi" w:cstheme="majorBidi"/>
          <w:bCs/>
          <w:color w:val="000000" w:themeColor="text1"/>
          <w:sz w:val="36"/>
        </w:rPr>
      </w:pPr>
      <w:r>
        <w:br w:type="page"/>
      </w:r>
    </w:p>
    <w:p w14:paraId="475669CE" w14:textId="78CB2330" w:rsidR="00515A5F" w:rsidRPr="00727DF6" w:rsidRDefault="00515A5F" w:rsidP="002A64F4">
      <w:pPr>
        <w:pStyle w:val="Rubrik3"/>
        <w:ind w:right="-2"/>
        <w:rPr>
          <w:iCs/>
        </w:rPr>
      </w:pPr>
      <w:r w:rsidRPr="00727DF6">
        <w:lastRenderedPageBreak/>
        <w:t>Checklista inför mottagande av ny patient</w:t>
      </w:r>
    </w:p>
    <w:p w14:paraId="5925E1B8" w14:textId="77777777" w:rsidR="00515A5F" w:rsidRPr="00A10E28" w:rsidRDefault="00515A5F" w:rsidP="002A64F4">
      <w:pPr>
        <w:ind w:right="-2"/>
      </w:pPr>
    </w:p>
    <w:p w14:paraId="1D51408A" w14:textId="5B9F875D"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Kontroll att rummet/platsen är komplett, f</w:t>
      </w:r>
      <w:r w:rsidR="005A4E97">
        <w:rPr>
          <w:bCs/>
        </w:rPr>
        <w:t>ramför allt</w:t>
      </w:r>
      <w:r w:rsidRPr="00D21D7B">
        <w:rPr>
          <w:bCs/>
        </w:rPr>
        <w:t xml:space="preserve"> O2 och sug.</w:t>
      </w:r>
    </w:p>
    <w:p w14:paraId="5125A8CD" w14:textId="77777777" w:rsidR="00515A5F" w:rsidRPr="00D21D7B" w:rsidRDefault="00515A5F" w:rsidP="00630538">
      <w:pPr>
        <w:spacing w:after="0" w:line="240" w:lineRule="auto"/>
        <w:ind w:left="1560" w:right="-2"/>
        <w:rPr>
          <w:bCs/>
        </w:rPr>
      </w:pPr>
    </w:p>
    <w:p w14:paraId="2CC9A2EE" w14:textId="77777777"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Hämta akutvagn</w:t>
      </w:r>
      <w:r w:rsidRPr="00D21D7B">
        <w:rPr>
          <w:bCs/>
        </w:rPr>
        <w:br/>
      </w:r>
    </w:p>
    <w:p w14:paraId="4E7C51DC" w14:textId="77777777"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Glidescope finns på C-op (tel 511 00, dagtid) annars hämtas. Tas in på rummet</w:t>
      </w:r>
    </w:p>
    <w:p w14:paraId="125D571E" w14:textId="77777777" w:rsidR="00515A5F" w:rsidRPr="00D21D7B" w:rsidRDefault="00515A5F" w:rsidP="00630538">
      <w:pPr>
        <w:spacing w:after="0" w:line="240" w:lineRule="auto"/>
        <w:ind w:left="1560" w:right="-2"/>
        <w:rPr>
          <w:bCs/>
        </w:rPr>
      </w:pPr>
    </w:p>
    <w:p w14:paraId="21E3C67C" w14:textId="6BCF0E66"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 xml:space="preserve">Läkemedel – förberedelser. Vid intubation, dra upp läkemedel enl Rutin som hänger på akutvagnen. </w:t>
      </w:r>
      <w:r w:rsidR="001B3AA5">
        <w:rPr>
          <w:bCs/>
        </w:rPr>
        <w:t>Blanda</w:t>
      </w:r>
      <w:r w:rsidRPr="00D21D7B">
        <w:rPr>
          <w:bCs/>
        </w:rPr>
        <w:t xml:space="preserve"> dubbelspädd Adrenalin 0,01 mg/ml. Vid ordination blanda Noradrenalin (svag lösning)</w:t>
      </w:r>
    </w:p>
    <w:p w14:paraId="3A423972" w14:textId="77777777" w:rsidR="00515A5F" w:rsidRPr="00D21D7B" w:rsidRDefault="00515A5F" w:rsidP="00630538">
      <w:pPr>
        <w:spacing w:after="0" w:line="240" w:lineRule="auto"/>
        <w:ind w:left="1560" w:right="-2"/>
        <w:rPr>
          <w:bCs/>
        </w:rPr>
      </w:pPr>
    </w:p>
    <w:p w14:paraId="19A29F4F" w14:textId="77777777"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Gör iordning artärtryckset.</w:t>
      </w:r>
      <w:r w:rsidRPr="00D21D7B">
        <w:rPr>
          <w:bCs/>
        </w:rPr>
        <w:br/>
      </w:r>
    </w:p>
    <w:p w14:paraId="0EC66BD3" w14:textId="77764C16"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Clinisoft – inskrivning och apparatanslut</w:t>
      </w:r>
      <w:r w:rsidR="005A4E97">
        <w:rPr>
          <w:bCs/>
        </w:rPr>
        <w:t>ning</w:t>
      </w:r>
      <w:r w:rsidRPr="00D21D7B">
        <w:rPr>
          <w:bCs/>
        </w:rPr>
        <w:t xml:space="preserve"> – fortlöpande dokumentation  </w:t>
      </w:r>
      <w:r w:rsidRPr="00D21D7B">
        <w:rPr>
          <w:bCs/>
        </w:rPr>
        <w:br/>
      </w:r>
    </w:p>
    <w:p w14:paraId="6D23341F" w14:textId="77777777"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Philips - övervakningen – inskrivning av patientdata</w:t>
      </w:r>
      <w:r w:rsidRPr="00D21D7B">
        <w:rPr>
          <w:bCs/>
        </w:rPr>
        <w:br/>
      </w:r>
    </w:p>
    <w:p w14:paraId="7A938B7C" w14:textId="77777777"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Provtagning – förberedelser remiss och etiketter</w:t>
      </w:r>
      <w:r w:rsidRPr="00D21D7B">
        <w:rPr>
          <w:bCs/>
        </w:rPr>
        <w:br/>
      </w:r>
    </w:p>
    <w:p w14:paraId="095B0890" w14:textId="77777777"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 xml:space="preserve">Ultraljudsapparat och vagn för svår luftväg (finns på C-op tel 511 00 </w:t>
      </w:r>
    </w:p>
    <w:p w14:paraId="15250C0E" w14:textId="52D75466" w:rsidR="00515A5F" w:rsidRPr="00D21D7B" w:rsidRDefault="00515A5F" w:rsidP="00596EF5">
      <w:pPr>
        <w:spacing w:after="0" w:line="240" w:lineRule="auto"/>
        <w:ind w:left="1560" w:right="-2"/>
        <w:rPr>
          <w:bCs/>
        </w:rPr>
      </w:pPr>
      <w:r w:rsidRPr="00D21D7B">
        <w:rPr>
          <w:bCs/>
        </w:rPr>
        <w:t>och dagkirurgen tel 512 30), annars hämtas. Får stå utanför rummet.</w:t>
      </w:r>
      <w:r w:rsidRPr="00D21D7B">
        <w:rPr>
          <w:bCs/>
        </w:rPr>
        <w:br/>
      </w:r>
    </w:p>
    <w:p w14:paraId="494C2B1C" w14:textId="77777777" w:rsidR="00515A5F" w:rsidRPr="00D21D7B" w:rsidRDefault="00515A5F" w:rsidP="002A64F4">
      <w:pPr>
        <w:numPr>
          <w:ilvl w:val="0"/>
          <w:numId w:val="23"/>
        </w:numPr>
        <w:tabs>
          <w:tab w:val="clear" w:pos="1429"/>
        </w:tabs>
        <w:spacing w:after="0" w:line="240" w:lineRule="auto"/>
        <w:ind w:left="1560" w:right="-2" w:hanging="426"/>
        <w:rPr>
          <w:bCs/>
        </w:rPr>
      </w:pPr>
      <w:r w:rsidRPr="00D21D7B">
        <w:rPr>
          <w:bCs/>
        </w:rPr>
        <w:t>Duka upp eventuella backar</w:t>
      </w:r>
      <w:r w:rsidRPr="00D21D7B">
        <w:rPr>
          <w:bCs/>
        </w:rPr>
        <w:br/>
      </w:r>
    </w:p>
    <w:p w14:paraId="11010C13" w14:textId="7017A1F0" w:rsidR="00747066" w:rsidRPr="00515A5F" w:rsidRDefault="00515A5F" w:rsidP="00F57C44">
      <w:pPr>
        <w:numPr>
          <w:ilvl w:val="0"/>
          <w:numId w:val="23"/>
        </w:numPr>
        <w:tabs>
          <w:tab w:val="clear" w:pos="1429"/>
        </w:tabs>
        <w:spacing w:after="0" w:line="240" w:lineRule="auto"/>
        <w:ind w:left="1560" w:right="-2" w:hanging="426"/>
      </w:pPr>
      <w:r w:rsidRPr="0000346B">
        <w:rPr>
          <w:bCs/>
        </w:rPr>
        <w:t>Ev. Temp-KAD</w:t>
      </w:r>
      <w:r w:rsidRPr="0000346B">
        <w:rPr>
          <w:bCs/>
        </w:rPr>
        <w:br/>
      </w:r>
    </w:p>
    <w:sectPr w:rsidR="00747066" w:rsidRPr="00515A5F" w:rsidSect="00330F6A">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6500C1" w14:textId="77777777" w:rsidR="00AE2BEE" w:rsidRDefault="00AE2BEE">
      <w:r>
        <w:separator/>
      </w:r>
    </w:p>
  </w:endnote>
  <w:endnote w:type="continuationSeparator" w:id="0">
    <w:p w14:paraId="4CE89C4B" w14:textId="77777777" w:rsidR="00AE2BEE" w:rsidRDefault="00AE2BEE">
      <w:r>
        <w:continuationSeparator/>
      </w:r>
    </w:p>
  </w:endnote>
  <w:endnote w:type="continuationNotice" w:id="1">
    <w:p w14:paraId="07457D76" w14:textId="77777777" w:rsidR="00AE2BEE" w:rsidRDefault="00AE2B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D0BD86" w14:textId="77777777" w:rsidR="00AE2BEE" w:rsidRDefault="00AE2BEE"/>
  </w:footnote>
  <w:footnote w:type="continuationSeparator" w:id="0">
    <w:p w14:paraId="17EA5CBF" w14:textId="77777777" w:rsidR="00AE2BEE" w:rsidRDefault="00AE2BEE">
      <w:r>
        <w:continuationSeparator/>
      </w:r>
    </w:p>
  </w:footnote>
  <w:footnote w:type="continuationNotice" w:id="1">
    <w:p w14:paraId="0C733426" w14:textId="77777777" w:rsidR="00AE2BEE" w:rsidRDefault="00AE2BE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A543DD3"/>
    <w:multiLevelType w:val="hybridMultilevel"/>
    <w:tmpl w:val="110437BC"/>
    <w:lvl w:ilvl="0" w:tplc="FFFFFFFF">
      <w:start w:val="1"/>
      <w:numFmt w:val="bullet"/>
      <w:lvlText w:val=""/>
      <w:lvlJc w:val="left"/>
      <w:pPr>
        <w:tabs>
          <w:tab w:val="num" w:pos="1429"/>
        </w:tabs>
        <w:ind w:left="1429" w:hanging="360"/>
      </w:pPr>
      <w:rPr>
        <w:rFonts w:ascii="Symbol" w:hAnsi="Symbol" w:hint="default"/>
      </w:rPr>
    </w:lvl>
    <w:lvl w:ilvl="1" w:tplc="FFFFFFFF">
      <w:start w:val="1"/>
      <w:numFmt w:val="bullet"/>
      <w:lvlText w:val="o"/>
      <w:lvlJc w:val="left"/>
      <w:pPr>
        <w:tabs>
          <w:tab w:val="num" w:pos="2149"/>
        </w:tabs>
        <w:ind w:left="2149" w:hanging="360"/>
      </w:pPr>
      <w:rPr>
        <w:rFonts w:ascii="Courier New" w:hAnsi="Courier New" w:hint="default"/>
      </w:rPr>
    </w:lvl>
    <w:lvl w:ilvl="2" w:tplc="FFFFFFFF">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5DE4073"/>
    <w:multiLevelType w:val="hybridMultilevel"/>
    <w:tmpl w:val="564642C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90C3B86"/>
    <w:multiLevelType w:val="hybridMultilevel"/>
    <w:tmpl w:val="77F43AD8"/>
    <w:lvl w:ilvl="0" w:tplc="FFFFFFFF">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B5621AC"/>
    <w:multiLevelType w:val="hybridMultilevel"/>
    <w:tmpl w:val="DB52903C"/>
    <w:lvl w:ilvl="0" w:tplc="FFFFFFFF">
      <w:start w:val="1"/>
      <w:numFmt w:val="bullet"/>
      <w:lvlText w:val=""/>
      <w:lvlJc w:val="left"/>
      <w:pPr>
        <w:tabs>
          <w:tab w:val="num" w:pos="1070"/>
        </w:tabs>
        <w:ind w:left="1070"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A776D18"/>
    <w:multiLevelType w:val="hybridMultilevel"/>
    <w:tmpl w:val="0576D8BC"/>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55078D4"/>
    <w:multiLevelType w:val="hybridMultilevel"/>
    <w:tmpl w:val="7CF09C10"/>
    <w:lvl w:ilvl="0" w:tplc="FFFFFFFF">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79F4FF6"/>
    <w:multiLevelType w:val="hybridMultilevel"/>
    <w:tmpl w:val="B47CA6EE"/>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66110745">
    <w:abstractNumId w:val="24"/>
  </w:num>
  <w:num w:numId="2" w16cid:durableId="1562715310">
    <w:abstractNumId w:val="19"/>
  </w:num>
  <w:num w:numId="3" w16cid:durableId="1866401176">
    <w:abstractNumId w:val="0"/>
  </w:num>
  <w:num w:numId="4" w16cid:durableId="671953188">
    <w:abstractNumId w:val="7"/>
  </w:num>
  <w:num w:numId="5" w16cid:durableId="1422752299">
    <w:abstractNumId w:val="21"/>
  </w:num>
  <w:num w:numId="6" w16cid:durableId="1490170300">
    <w:abstractNumId w:val="2"/>
  </w:num>
  <w:num w:numId="7" w16cid:durableId="575700942">
    <w:abstractNumId w:val="15"/>
  </w:num>
  <w:num w:numId="8" w16cid:durableId="2027242723">
    <w:abstractNumId w:val="10"/>
  </w:num>
  <w:num w:numId="9" w16cid:durableId="1314984890">
    <w:abstractNumId w:val="1"/>
  </w:num>
  <w:num w:numId="10" w16cid:durableId="916940698">
    <w:abstractNumId w:val="1"/>
  </w:num>
  <w:num w:numId="11" w16cid:durableId="2034069426">
    <w:abstractNumId w:val="3"/>
  </w:num>
  <w:num w:numId="12" w16cid:durableId="785346253">
    <w:abstractNumId w:val="4"/>
  </w:num>
  <w:num w:numId="13" w16cid:durableId="433210817">
    <w:abstractNumId w:val="18"/>
  </w:num>
  <w:num w:numId="14" w16cid:durableId="1584801171">
    <w:abstractNumId w:val="12"/>
  </w:num>
  <w:num w:numId="15" w16cid:durableId="916549022">
    <w:abstractNumId w:val="8"/>
  </w:num>
  <w:num w:numId="16" w16cid:durableId="728384470">
    <w:abstractNumId w:val="17"/>
  </w:num>
  <w:num w:numId="17" w16cid:durableId="317660303">
    <w:abstractNumId w:val="5"/>
  </w:num>
  <w:num w:numId="18" w16cid:durableId="306280397">
    <w:abstractNumId w:val="14"/>
  </w:num>
  <w:num w:numId="19" w16cid:durableId="151336634">
    <w:abstractNumId w:val="23"/>
  </w:num>
  <w:num w:numId="20" w16cid:durableId="1189640866">
    <w:abstractNumId w:val="6"/>
  </w:num>
  <w:num w:numId="21" w16cid:durableId="964195395">
    <w:abstractNumId w:val="16"/>
  </w:num>
  <w:num w:numId="22" w16cid:durableId="1066957050">
    <w:abstractNumId w:val="13"/>
  </w:num>
  <w:num w:numId="23" w16cid:durableId="1545874097">
    <w:abstractNumId w:val="22"/>
  </w:num>
  <w:num w:numId="24" w16cid:durableId="1293245131">
    <w:abstractNumId w:val="20"/>
  </w:num>
  <w:num w:numId="25" w16cid:durableId="869998668">
    <w:abstractNumId w:val="11"/>
  </w:num>
  <w:num w:numId="26" w16cid:durableId="6646685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46B"/>
    <w:rsid w:val="000051D5"/>
    <w:rsid w:val="00006D2A"/>
    <w:rsid w:val="00010D47"/>
    <w:rsid w:val="00011724"/>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591A"/>
    <w:rsid w:val="00137B6D"/>
    <w:rsid w:val="0014070B"/>
    <w:rsid w:val="001422C1"/>
    <w:rsid w:val="001503B6"/>
    <w:rsid w:val="001522AE"/>
    <w:rsid w:val="00157D5B"/>
    <w:rsid w:val="00161FE6"/>
    <w:rsid w:val="00164C3D"/>
    <w:rsid w:val="00166D3A"/>
    <w:rsid w:val="00181FDC"/>
    <w:rsid w:val="00184167"/>
    <w:rsid w:val="001860B9"/>
    <w:rsid w:val="00186F2B"/>
    <w:rsid w:val="001874D6"/>
    <w:rsid w:val="0019632A"/>
    <w:rsid w:val="001A4E7C"/>
    <w:rsid w:val="001B3AA5"/>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64F4"/>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098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AEE"/>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15A5F"/>
    <w:rsid w:val="00531E60"/>
    <w:rsid w:val="00541D07"/>
    <w:rsid w:val="00544BAB"/>
    <w:rsid w:val="00545F31"/>
    <w:rsid w:val="005578FA"/>
    <w:rsid w:val="00565129"/>
    <w:rsid w:val="00565CD0"/>
    <w:rsid w:val="00567820"/>
    <w:rsid w:val="005770AD"/>
    <w:rsid w:val="00581414"/>
    <w:rsid w:val="00582490"/>
    <w:rsid w:val="00596EF5"/>
    <w:rsid w:val="00597E28"/>
    <w:rsid w:val="005A4E97"/>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0538"/>
    <w:rsid w:val="006319DB"/>
    <w:rsid w:val="00644AD7"/>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6AAF"/>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A48"/>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241D"/>
    <w:rsid w:val="00906238"/>
    <w:rsid w:val="00907EF9"/>
    <w:rsid w:val="00911231"/>
    <w:rsid w:val="0091295C"/>
    <w:rsid w:val="00914D58"/>
    <w:rsid w:val="00921F47"/>
    <w:rsid w:val="009228AB"/>
    <w:rsid w:val="0093085B"/>
    <w:rsid w:val="00930C23"/>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885"/>
    <w:rsid w:val="00A81E48"/>
    <w:rsid w:val="00A82035"/>
    <w:rsid w:val="00A8459E"/>
    <w:rsid w:val="00A90D77"/>
    <w:rsid w:val="00A92E07"/>
    <w:rsid w:val="00AA0B3A"/>
    <w:rsid w:val="00AA6EB4"/>
    <w:rsid w:val="00AA767D"/>
    <w:rsid w:val="00AB0CC9"/>
    <w:rsid w:val="00AC3FF6"/>
    <w:rsid w:val="00AD73EC"/>
    <w:rsid w:val="00AD7AD5"/>
    <w:rsid w:val="00AE2BEE"/>
    <w:rsid w:val="00AE5BC7"/>
    <w:rsid w:val="00AF5AAF"/>
    <w:rsid w:val="00B022CE"/>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93860"/>
    <w:rsid w:val="00BA0066"/>
    <w:rsid w:val="00BB69DB"/>
    <w:rsid w:val="00BC322E"/>
    <w:rsid w:val="00BC44CD"/>
    <w:rsid w:val="00BC48A6"/>
    <w:rsid w:val="00BD65E4"/>
    <w:rsid w:val="00BE7978"/>
    <w:rsid w:val="00C01F0D"/>
    <w:rsid w:val="00C053A9"/>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1D7B"/>
    <w:rsid w:val="00D2746D"/>
    <w:rsid w:val="00D37E7F"/>
    <w:rsid w:val="00D47AD7"/>
    <w:rsid w:val="00D51529"/>
    <w:rsid w:val="00D62C04"/>
    <w:rsid w:val="00D85218"/>
    <w:rsid w:val="00D915B1"/>
    <w:rsid w:val="00DA2145"/>
    <w:rsid w:val="00DA299D"/>
    <w:rsid w:val="00DA65C4"/>
    <w:rsid w:val="00DB12EB"/>
    <w:rsid w:val="00DC7D51"/>
    <w:rsid w:val="00DE4447"/>
    <w:rsid w:val="00DE5DA2"/>
    <w:rsid w:val="00DF0033"/>
    <w:rsid w:val="00E026BF"/>
    <w:rsid w:val="00E07B1B"/>
    <w:rsid w:val="00E11853"/>
    <w:rsid w:val="00E1575D"/>
    <w:rsid w:val="00E52A86"/>
    <w:rsid w:val="00E54B47"/>
    <w:rsid w:val="00E553BF"/>
    <w:rsid w:val="00E55D93"/>
    <w:rsid w:val="00E61294"/>
    <w:rsid w:val="00E67F01"/>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46045"/>
    <w:rsid w:val="00F5135F"/>
    <w:rsid w:val="00F51F78"/>
    <w:rsid w:val="00F86F47"/>
    <w:rsid w:val="00F90B64"/>
    <w:rsid w:val="00FB2F0F"/>
    <w:rsid w:val="00FB5086"/>
    <w:rsid w:val="00FB5411"/>
    <w:rsid w:val="00FB6392"/>
    <w:rsid w:val="00FC4F36"/>
    <w:rsid w:val="00FC595C"/>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02C38E1-0A15-49F6-B1E4-F384FD93A3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3-1252922689-152/surrogate/Instruktion%20f%c3%b6r%20AnOpIVAs%20personal%20under%20jourtid%2c%20Uddevalla%20sjukhus.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22</TotalTime>
  <Pages>4</Pages>
  <Words>548</Words>
  <Characters>3869</Characters>
  <Application>Microsoft Office Word</Application>
  <DocSecurity>0</DocSecurity>
  <Lines>32</Lines>
  <Paragraphs>8</Paragraphs>
  <ScaleCrop>false</ScaleCrop>
  <Manager/>
  <Company/>
  <LinksUpToDate>false</LinksUpToDate>
  <CharactersWithSpaces>4409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Stabiliseringspatient Uddevalla, arbetssältt</dc:title>
  <dc:subject/>
  <dc:creator/>
  <keywords/>
  <lastModifiedBy>Carina Turesson Roos</lastModifiedBy>
  <revision>49</revision>
  <lastPrinted>2016-03-31T01:56:00.0000000Z</lastPrinted>
  <dcterms:created xsi:type="dcterms:W3CDTF">2021-05-27T00:25:00.0000000Z</dcterms:created>
  <dcterms:modified xsi:type="dcterms:W3CDTF">2024-05-23T07:11:00.0000000Z</dcterms:modified>
</coreProperties>
</file>