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2322A" w:rsidR="00EC6ED6" w:rsidP="00EC6ED6" w:rsidRDefault="00EC6ED6" w14:paraId="0D8472AB" w14:textId="77777777">
      <w:pPr>
        <w:pStyle w:val="Rubrik1"/>
      </w:pPr>
    </w:p>
    <w:p w:rsidRPr="00C2322A" w:rsidR="00EC6ED6" w:rsidP="00EC6ED6" w:rsidRDefault="00EC6ED6" w14:paraId="2D2FC6AA" w14:textId="77777777">
      <w:pPr>
        <w:pStyle w:val="Rubrik1"/>
      </w:pPr>
      <w:r w:rsidRPr="00C2322A">
        <w:t xml:space="preserve">Arbetsbeskrivning </w:t>
      </w:r>
      <w:proofErr w:type="spellStart"/>
      <w:r w:rsidRPr="00C2322A">
        <w:t>sterradplacering</w:t>
      </w:r>
      <w:proofErr w:type="spellEnd"/>
      <w:r w:rsidRPr="00C2322A">
        <w:t xml:space="preserve"> </w:t>
      </w:r>
    </w:p>
    <w:p w:rsidR="00EC6ED6" w:rsidP="00EC6ED6" w:rsidRDefault="00EC6ED6" w14:paraId="1CE5389C" w14:textId="77777777">
      <w:pPr>
        <w:pStyle w:val="Rubrik2"/>
      </w:pPr>
      <w:r>
        <w:t>Revidering i denna version</w:t>
      </w:r>
    </w:p>
    <w:p w:rsidR="00EC6ED6" w:rsidP="00EC6ED6" w:rsidRDefault="00EC6ED6" w14:paraId="20B96BC6" w14:textId="27524C64">
      <w:r w:rsidR="00EC6ED6">
        <w:rPr/>
        <w:t>Revidering under rubrik: Autoklaver</w:t>
      </w:r>
      <w:r w:rsidR="64875D31">
        <w:rPr/>
        <w:t xml:space="preserve">, Städdagar, </w:t>
      </w:r>
      <w:r w:rsidR="64875D31">
        <w:rPr/>
        <w:t>Sterrardrummet</w:t>
      </w:r>
      <w:r w:rsidR="64875D31">
        <w:rPr/>
        <w:t xml:space="preserve"> och ny rubrik: Alla dagar.</w:t>
      </w:r>
    </w:p>
    <w:p w:rsidR="00EC6ED6" w:rsidP="00EC6ED6" w:rsidRDefault="00EC6ED6" w14:paraId="04686021" w14:textId="77777777">
      <w:pPr>
        <w:pStyle w:val="Rubrik2"/>
      </w:pPr>
      <w:r w:rsidRPr="78E6DCF5">
        <w:t>Bakgrund</w:t>
      </w:r>
      <w:r>
        <w:t xml:space="preserve"> </w:t>
      </w:r>
    </w:p>
    <w:p w:rsidR="00EC6ED6" w:rsidP="00EC6ED6" w:rsidRDefault="00EC6ED6" w14:paraId="333C7342" w14:textId="77777777">
      <w:r>
        <w:t xml:space="preserve">En sammanställning över </w:t>
      </w:r>
      <w:proofErr w:type="spellStart"/>
      <w:r>
        <w:t>sterradplaceringen</w:t>
      </w:r>
      <w:proofErr w:type="spellEnd"/>
      <w:r>
        <w:t xml:space="preserve"> och dess ansvar. </w:t>
      </w:r>
    </w:p>
    <w:p w:rsidRPr="001D4D0C" w:rsidR="00EC6ED6" w:rsidP="00EC6ED6" w:rsidRDefault="00EC6ED6" w14:paraId="311E7754" w14:textId="77777777">
      <w:pPr>
        <w:pStyle w:val="Rubrik2"/>
      </w:pPr>
      <w:r w:rsidRPr="001D4D0C">
        <w:t>Syfte</w:t>
      </w:r>
    </w:p>
    <w:p w:rsidR="00EC6ED6" w:rsidP="00EC6ED6" w:rsidRDefault="00EC6ED6" w14:paraId="78D4AEE0" w14:textId="77777777">
      <w:r>
        <w:t>Ett förtydligande av “</w:t>
      </w:r>
      <w:proofErr w:type="spellStart"/>
      <w:r>
        <w:t>Sterrad</w:t>
      </w:r>
      <w:proofErr w:type="spellEnd"/>
      <w:r>
        <w:t xml:space="preserve">” och vad placeringen har för ansvar under arbetspasset. </w:t>
      </w:r>
    </w:p>
    <w:p w:rsidR="00EC6ED6" w:rsidP="00EC6ED6" w:rsidRDefault="00EC6ED6" w14:paraId="1245ADA8" w14:textId="77777777"/>
    <w:p w:rsidRPr="001D4D0C" w:rsidR="00EC6ED6" w:rsidP="00EC6ED6" w:rsidRDefault="00EC6ED6" w14:paraId="1623B743" w14:textId="77777777">
      <w:pPr>
        <w:pStyle w:val="Rubrik2"/>
      </w:pPr>
      <w:r w:rsidRPr="001D4D0C">
        <w:t>Autoklaver</w:t>
      </w:r>
    </w:p>
    <w:p w:rsidRPr="000368E8" w:rsidR="00EC6ED6" w:rsidP="3BD17255" w:rsidRDefault="00EC6ED6" w14:paraId="733A45C6" w14:textId="3E2DAE4E">
      <w:pPr>
        <w:pStyle w:val="Normal"/>
        <w:rPr>
          <w:color w:val="FF0000"/>
        </w:rPr>
      </w:pPr>
      <w:r w:rsidR="00EC6ED6">
        <w:rPr/>
        <w:t>Den som är placerad som “</w:t>
      </w:r>
      <w:r w:rsidR="00EC6ED6">
        <w:rPr/>
        <w:t>Sterrad</w:t>
      </w:r>
      <w:r w:rsidR="00EC6ED6">
        <w:rPr/>
        <w:t xml:space="preserve">” gör Bowie-Dick varje morgon och städar klavar </w:t>
      </w:r>
      <w:r w:rsidR="00EC6ED6">
        <w:rPr/>
        <w:t>enl</w:t>
      </w:r>
      <w:r w:rsidR="00EC6ED6">
        <w:rPr/>
        <w:t xml:space="preserve"> schema</w:t>
      </w:r>
      <w:r w:rsidR="00EC6ED6">
        <w:rPr/>
        <w:t>.</w:t>
      </w:r>
      <w:r w:rsidR="24A3D9E0">
        <w:rPr/>
        <w:t xml:space="preserve"> </w:t>
      </w:r>
      <w:r w:rsidRPr="3BD17255" w:rsidR="24A3D9E0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Och man har också ansvar att skriva in i s</w:t>
      </w:r>
      <w:r w:rsidRPr="3BD17255" w:rsidR="24A3D9E0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hairepoint </w:t>
      </w:r>
      <w:r w:rsidRPr="3BD17255" w:rsidR="24A3D9E0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när tekniker kommer om någon maskin varit felanmäld.</w:t>
      </w:r>
    </w:p>
    <w:p w:rsidR="00EC6ED6" w:rsidP="00EC6ED6" w:rsidRDefault="00EC6ED6" w14:paraId="1D93C53A" w14:textId="77777777"/>
    <w:p w:rsidRPr="001D4D0C" w:rsidR="00EC6ED6" w:rsidP="00EC6ED6" w:rsidRDefault="00EC6ED6" w14:paraId="49020522" w14:textId="77777777">
      <w:pPr>
        <w:pStyle w:val="Rubrik2"/>
      </w:pPr>
      <w:r>
        <w:t>Städdagar autoklaver</w:t>
      </w:r>
    </w:p>
    <w:p w:rsidR="00EC6ED6" w:rsidP="00EC6ED6" w:rsidRDefault="00EC6ED6" w14:paraId="6D8BB2A1" w14:textId="77777777">
      <w:r w:rsidRPr="78E6DCF5">
        <w:t>•</w:t>
      </w:r>
      <w:r>
        <w:t xml:space="preserve">Autoklav 1 </w:t>
      </w:r>
      <w:proofErr w:type="gramStart"/>
      <w:r>
        <w:t>Tisdag</w:t>
      </w:r>
      <w:proofErr w:type="gramEnd"/>
    </w:p>
    <w:p w:rsidR="00EC6ED6" w:rsidP="00EC6ED6" w:rsidRDefault="00EC6ED6" w14:paraId="2350BD0E" w14:textId="77777777">
      <w:r w:rsidRPr="78E6DCF5">
        <w:t>•</w:t>
      </w:r>
      <w:r>
        <w:t xml:space="preserve">Autoklav 2 </w:t>
      </w:r>
      <w:proofErr w:type="gramStart"/>
      <w:r>
        <w:t>Onsdag</w:t>
      </w:r>
      <w:proofErr w:type="gramEnd"/>
      <w:r>
        <w:t xml:space="preserve">  </w:t>
      </w:r>
    </w:p>
    <w:p w:rsidR="00EC6ED6" w:rsidP="00EC6ED6" w:rsidRDefault="00EC6ED6" w14:paraId="6B719195" w14:textId="77777777">
      <w:r w:rsidRPr="78E6DCF5">
        <w:t>•</w:t>
      </w:r>
      <w:r>
        <w:t xml:space="preserve">Autoklav 3 </w:t>
      </w:r>
      <w:proofErr w:type="gramStart"/>
      <w:r>
        <w:t>Torsdag</w:t>
      </w:r>
      <w:proofErr w:type="gramEnd"/>
      <w:r>
        <w:t xml:space="preserve">  </w:t>
      </w:r>
    </w:p>
    <w:p w:rsidR="00EC6ED6" w:rsidP="00EC6ED6" w:rsidRDefault="00EC6ED6" w14:paraId="7EEAF69D" w14:textId="77777777"/>
    <w:p w:rsidR="00EC6ED6" w:rsidP="3BD17255" w:rsidRDefault="00EC6ED6" w14:paraId="1703DE0C" w14:textId="0F747C54">
      <w:pPr>
        <w:pStyle w:val="Normal"/>
      </w:pPr>
      <w:r w:rsidRPr="3BD17255" w:rsidR="6FB05ED3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Vid behov öppna dörren på sterilförrådets sida och städa bort klisterrester. </w:t>
      </w:r>
      <w:r w:rsidR="00EC6ED6">
        <w:rPr/>
        <w:t xml:space="preserve">På måndagar godkänns också program P6 “Uppstart autoklav” med tillhörande </w:t>
      </w:r>
      <w:r w:rsidR="00EC6ED6">
        <w:rPr/>
        <w:t>läcktest</w:t>
      </w:r>
      <w:r w:rsidR="00EC6ED6">
        <w:rPr/>
        <w:t>.</w:t>
      </w:r>
    </w:p>
    <w:p w:rsidR="00EC6ED6" w:rsidP="00EC6ED6" w:rsidRDefault="00EC6ED6" w14:paraId="0A6A3353" w14:textId="77777777">
      <w:pPr>
        <w:rPr>
          <w:b/>
          <w:bCs/>
        </w:rPr>
      </w:pPr>
    </w:p>
    <w:p w:rsidRPr="001D4D0C" w:rsidR="00EC6ED6" w:rsidP="00EC6ED6" w:rsidRDefault="00EC6ED6" w14:paraId="273FBD23" w14:textId="77777777">
      <w:pPr>
        <w:pStyle w:val="Rubrik2"/>
      </w:pPr>
      <w:proofErr w:type="spellStart"/>
      <w:r w:rsidRPr="001D4D0C">
        <w:lastRenderedPageBreak/>
        <w:t>Sterradrummet</w:t>
      </w:r>
      <w:proofErr w:type="spellEnd"/>
    </w:p>
    <w:p w:rsidR="00EC6ED6" w:rsidP="00EC6ED6" w:rsidRDefault="00EC6ED6" w14:paraId="5347B437" w14:textId="77777777">
      <w:r>
        <w:t xml:space="preserve">På måndagar är det </w:t>
      </w:r>
      <w:proofErr w:type="spellStart"/>
      <w:r>
        <w:t>storstäd</w:t>
      </w:r>
      <w:proofErr w:type="spellEnd"/>
      <w:r>
        <w:t xml:space="preserve"> i </w:t>
      </w:r>
      <w:proofErr w:type="spellStart"/>
      <w:r>
        <w:t>sterradrummet</w:t>
      </w:r>
      <w:proofErr w:type="spellEnd"/>
      <w:r>
        <w:t>:</w:t>
      </w:r>
    </w:p>
    <w:p w:rsidR="00EC6ED6" w:rsidP="00EC6ED6" w:rsidRDefault="00EC6ED6" w14:paraId="00D98D48" w14:textId="77777777">
      <w:pPr>
        <w:pStyle w:val="Liststycke"/>
        <w:numPr>
          <w:ilvl w:val="0"/>
          <w:numId w:val="20"/>
        </w:numPr>
        <w:spacing w:after="160" w:line="259" w:lineRule="auto"/>
        <w:ind w:left="1418" w:right="0"/>
      </w:pPr>
      <w:r>
        <w:t>Allt från hyllorna plockas ner - sprita av hyllorna</w:t>
      </w:r>
    </w:p>
    <w:p w:rsidR="00EC6ED6" w:rsidP="3BD17255" w:rsidRDefault="00EC6ED6" w14:paraId="350DBAD4" w14:textId="77777777">
      <w:pPr>
        <w:pStyle w:val="Liststycke"/>
        <w:spacing w:after="160" w:line="259" w:lineRule="auto"/>
        <w:ind w:left="1418" w:right="0"/>
        <w:rPr/>
      </w:pPr>
      <w:r w:rsidR="00EC6ED6">
        <w:rPr/>
        <w:t>Fyll på packskynken</w:t>
      </w:r>
    </w:p>
    <w:p w:rsidR="19F47BCA" w:rsidP="3BD17255" w:rsidRDefault="19F47BCA" w14:paraId="0CBEEF28" w14:textId="16F4DF96">
      <w:pPr>
        <w:pStyle w:val="Liststycke"/>
        <w:spacing w:after="160" w:line="259" w:lineRule="auto"/>
        <w:ind w:left="1418" w:right="0"/>
        <w:rPr/>
      </w:pPr>
      <w:r w:rsidRPr="3BD17255" w:rsidR="19F47BCA">
        <w:rPr>
          <w:noProof w:val="0"/>
          <w:lang w:val="sv-SE"/>
        </w:rPr>
        <w:t>Fylla på bowie dick papper i garderoben vid klavarna</w:t>
      </w:r>
    </w:p>
    <w:p w:rsidR="00EC6ED6" w:rsidP="00EC6ED6" w:rsidRDefault="00EC6ED6" w14:paraId="6AC52F48" w14:textId="77777777"/>
    <w:p w:rsidRPr="00C2322A" w:rsidR="00EC6ED6" w:rsidP="3BD17255" w:rsidRDefault="00EC6ED6" w14:paraId="1F7D54E4" w14:textId="33C30788">
      <w:pPr>
        <w:pStyle w:val="Normal"/>
      </w:pPr>
      <w:r w:rsidRPr="3BD17255" w:rsidR="19F47BCA">
        <w:rPr>
          <w:rStyle w:val="Rubrik2Char"/>
          <w:noProof w:val="0"/>
          <w:lang w:val="sv-SE"/>
        </w:rPr>
        <w:t>Alla dagar</w:t>
      </w:r>
      <w:r w:rsidRPr="3BD17255" w:rsidR="19F47BC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Pr="00C2322A" w:rsidR="00EC6ED6" w:rsidP="3BD17255" w:rsidRDefault="00EC6ED6" w14:paraId="6C885F33" w14:textId="16508B3F">
      <w:pPr>
        <w:pStyle w:val="Liststycke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3BD17255" w:rsidR="19F47BC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Spritas arbetsytor och </w:t>
      </w:r>
      <w:r w:rsidRPr="3BD17255" w:rsidR="19F47BC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tagytor</w:t>
      </w:r>
      <w:r w:rsidRPr="3BD17255" w:rsidR="19F47BC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Pr="00C2322A" w:rsidR="00EC6ED6" w:rsidP="3BD17255" w:rsidRDefault="00EC6ED6" w14:paraId="4FBBD95C" w14:textId="116DCCA0">
      <w:pPr>
        <w:pStyle w:val="Liststycke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3BD17255" w:rsidR="19F47BC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Sprita tomma </w:t>
      </w:r>
      <w:r w:rsidRPr="3BD17255" w:rsidR="19F47BC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hyllplan</w:t>
      </w:r>
      <w:r w:rsidRPr="3BD17255" w:rsidR="19F47BC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Pr="00C2322A" w:rsidR="00EC6ED6" w:rsidP="3BD17255" w:rsidRDefault="00EC6ED6" w14:paraId="4296FF1B" w14:textId="346E21DE">
      <w:pPr>
        <w:pStyle w:val="Liststycke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3BD17255" w:rsidR="19F47BC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Sprita datorerna vid autoklaverna </w:t>
      </w:r>
    </w:p>
    <w:p w:rsidRPr="00C2322A" w:rsidR="00EC6ED6" w:rsidP="3BD17255" w:rsidRDefault="00EC6ED6" w14:paraId="6D199985" w14:textId="65C267B0">
      <w:pPr>
        <w:pStyle w:val="Liststycke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3BD17255" w:rsidR="19F47BC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Sprita autoklav </w:t>
      </w:r>
      <w:r w:rsidRPr="3BD17255" w:rsidR="19F47BC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inlastarna</w:t>
      </w:r>
      <w:r w:rsidRPr="3BD17255" w:rsidR="19F47BC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Pr="00C2322A" w:rsidR="00EC6ED6" w:rsidP="3BD17255" w:rsidRDefault="00EC6ED6" w14:paraId="4FC2D585" w14:textId="6DE009BB">
      <w:pPr>
        <w:pStyle w:val="Liststycke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3BD17255" w:rsidR="19F47BC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Sprita autoklavvagnarna </w:t>
      </w:r>
    </w:p>
    <w:p w:rsidRPr="00C2322A" w:rsidR="00EC6ED6" w:rsidP="3BD17255" w:rsidRDefault="00EC6ED6" w14:paraId="70112461" w14:textId="7E46F131">
      <w:pPr>
        <w:pStyle w:val="Liststycke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3BD17255" w:rsidR="19F47BCA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Sätt i batterierna</w:t>
      </w:r>
    </w:p>
    <w:p w:rsidRPr="00EC6ED6" w:rsidR="00C2322A" w:rsidP="00EC6ED6" w:rsidRDefault="00C2322A" w14:paraId="3C630D10" w14:textId="0A3389E3"/>
    <w:sectPr w:rsidRPr="00EC6ED6" w:rsidR="00C2322A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10BD" w:rsidRDefault="003410BD" w14:paraId="4B78D936" w14:textId="77777777">
      <w:r>
        <w:separator/>
      </w:r>
    </w:p>
  </w:endnote>
  <w:endnote w:type="continuationSeparator" w:id="0">
    <w:p w:rsidR="003410BD" w:rsidRDefault="003410BD" w14:paraId="6EA88766" w14:textId="77777777">
      <w:r>
        <w:continuationSeparator/>
      </w:r>
    </w:p>
  </w:endnote>
  <w:endnote w:type="continuationNotice" w:id="1">
    <w:p w:rsidR="003410BD" w:rsidRDefault="003410BD" w14:paraId="2A6A652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D4C114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10BD" w:rsidRDefault="003410BD" w14:paraId="5C7A785D" w14:textId="77777777"/>
  </w:footnote>
  <w:footnote w:type="continuationSeparator" w:id="0">
    <w:p w:rsidR="003410BD" w:rsidRDefault="003410BD" w14:paraId="7BBB3133" w14:textId="77777777">
      <w:r>
        <w:continuationSeparator/>
      </w:r>
    </w:p>
  </w:footnote>
  <w:footnote w:type="continuationNotice" w:id="1">
    <w:p w:rsidR="003410BD" w:rsidRDefault="003410BD" w14:paraId="69FBC68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8569C6" w14:paraId="058CDD4D" w14:textId="5C36AAEB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9">
    <w:nsid w:val="6b9e3a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6E0D6DE6"/>
    <w:multiLevelType w:val="hybridMultilevel"/>
    <w:tmpl w:val="EA86C1D4"/>
    <w:lvl w:ilvl="0" w:tplc="85FA39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2E2E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7606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B07C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BCEA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E4E21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541C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DE14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7466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1">
    <w:abstractNumId w:val="19"/>
  </w:num>
  <w:num w:numId="1" w16cid:durableId="892080568">
    <w:abstractNumId w:val="18"/>
  </w:num>
  <w:num w:numId="2" w16cid:durableId="120853656">
    <w:abstractNumId w:val="14"/>
  </w:num>
  <w:num w:numId="3" w16cid:durableId="256644594">
    <w:abstractNumId w:val="0"/>
  </w:num>
  <w:num w:numId="4" w16cid:durableId="309746071">
    <w:abstractNumId w:val="6"/>
  </w:num>
  <w:num w:numId="5" w16cid:durableId="1501195106">
    <w:abstractNumId w:val="16"/>
  </w:num>
  <w:num w:numId="6" w16cid:durableId="1744371954">
    <w:abstractNumId w:val="2"/>
  </w:num>
  <w:num w:numId="7" w16cid:durableId="314258949">
    <w:abstractNumId w:val="11"/>
  </w:num>
  <w:num w:numId="8" w16cid:durableId="698895998">
    <w:abstractNumId w:val="8"/>
  </w:num>
  <w:num w:numId="9" w16cid:durableId="1398168923">
    <w:abstractNumId w:val="1"/>
  </w:num>
  <w:num w:numId="10" w16cid:durableId="1397388544">
    <w:abstractNumId w:val="1"/>
  </w:num>
  <w:num w:numId="11" w16cid:durableId="554394199">
    <w:abstractNumId w:val="3"/>
  </w:num>
  <w:num w:numId="12" w16cid:durableId="1501116598">
    <w:abstractNumId w:val="4"/>
  </w:num>
  <w:num w:numId="13" w16cid:durableId="1310019231">
    <w:abstractNumId w:val="13"/>
  </w:num>
  <w:num w:numId="14" w16cid:durableId="2058777342">
    <w:abstractNumId w:val="9"/>
  </w:num>
  <w:num w:numId="15" w16cid:durableId="94634339">
    <w:abstractNumId w:val="7"/>
  </w:num>
  <w:num w:numId="16" w16cid:durableId="740755038">
    <w:abstractNumId w:val="12"/>
  </w:num>
  <w:num w:numId="17" w16cid:durableId="23216241">
    <w:abstractNumId w:val="5"/>
  </w:num>
  <w:num w:numId="18" w16cid:durableId="1523133483">
    <w:abstractNumId w:val="10"/>
  </w:num>
  <w:num w:numId="19" w16cid:durableId="1574853312">
    <w:abstractNumId w:val="17"/>
  </w:num>
  <w:num w:numId="20" w16cid:durableId="15769363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A72B5"/>
    <w:rsid w:val="001B762C"/>
    <w:rsid w:val="001C4D0A"/>
    <w:rsid w:val="001C5FEF"/>
    <w:rsid w:val="001D4D0C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599B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2322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239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C6ED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188935BB"/>
    <w:rsid w:val="19F47BCA"/>
    <w:rsid w:val="216709EF"/>
    <w:rsid w:val="24A3D9E0"/>
    <w:rsid w:val="3BD17255"/>
    <w:rsid w:val="52F72E31"/>
    <w:rsid w:val="5A701580"/>
    <w:rsid w:val="647B2B65"/>
    <w:rsid w:val="64875D31"/>
    <w:rsid w:val="6B2CF8ED"/>
    <w:rsid w:val="6FB0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sterradplacering</dc:title>
  <dc:subject/>
  <dc:creator/>
  <keywords/>
  <lastModifiedBy>Caroline Edvardsson</lastModifiedBy>
  <revision>25</revision>
  <lastPrinted>2016-03-31T10:56:00.0000000Z</lastPrinted>
  <dcterms:created xsi:type="dcterms:W3CDTF">2021-05-27T09:25:00.0000000Z</dcterms:created>
  <dcterms:modified xsi:type="dcterms:W3CDTF">2026-03-16T12:22:58.0000000Z</dcterms:modified>
</coreProperties>
</file>