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3FCB" w14:textId="77777777" w:rsidR="00582B8A" w:rsidRDefault="00582B8A" w:rsidP="00CB3A85">
      <w:pPr>
        <w:pStyle w:val="Heading1"/>
      </w:pPr>
    </w:p>
    <w:p w14:paraId="6D2DEF1E" w14:textId="77777777" w:rsidR="00582B8A" w:rsidRDefault="00582B8A" w:rsidP="00CB3A85">
      <w:pPr>
        <w:pStyle w:val="Heading1"/>
      </w:pPr>
    </w:p>
    <w:p w14:paraId="7BA16E6F" w14:textId="77777777" w:rsidR="00582B8A" w:rsidRDefault="00582B8A" w:rsidP="00CB3A85">
      <w:pPr>
        <w:pStyle w:val="Heading1"/>
      </w:pPr>
    </w:p>
    <w:p w14:paraId="6F94BBBC" w14:textId="163B4A63" w:rsidR="00CB3A85" w:rsidRDefault="00CB3A85" w:rsidP="00CB3A85">
      <w:pPr>
        <w:pStyle w:val="Heading1"/>
      </w:pPr>
      <w:r>
        <w:t>Bildöverföring från operation Uddevalla till röntgen</w:t>
      </w:r>
      <w:r>
        <w:rPr>
          <w:rFonts w:eastAsia="Calibri" w:cs="Calibri"/>
        </w:rPr>
        <w:t xml:space="preserve"> </w:t>
      </w:r>
    </w:p>
    <w:p w14:paraId="37F2FC08" w14:textId="77777777" w:rsidR="00CB3A85" w:rsidRDefault="00CB3A85" w:rsidP="00CB3A85">
      <w:pPr>
        <w:spacing w:after="96" w:line="259" w:lineRule="auto"/>
        <w:ind w:left="1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07BB31" wp14:editId="57A504FD">
                <wp:extent cx="5749798" cy="12192"/>
                <wp:effectExtent l="0" t="0" r="0" b="0"/>
                <wp:docPr id="4528" name="Group 4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98" cy="12192"/>
                          <a:chOff x="0" y="0"/>
                          <a:chExt cx="5749798" cy="12192"/>
                        </a:xfrm>
                      </wpg:grpSpPr>
                      <wps:wsp>
                        <wps:cNvPr id="5325" name="Shape 5325"/>
                        <wps:cNvSpPr/>
                        <wps:spPr>
                          <a:xfrm>
                            <a:off x="0" y="0"/>
                            <a:ext cx="57497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12192">
                                <a:moveTo>
                                  <a:pt x="0" y="0"/>
                                </a:moveTo>
                                <a:lnTo>
                                  <a:pt x="5749798" y="0"/>
                                </a:lnTo>
                                <a:lnTo>
                                  <a:pt x="57497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64F8E2FA" id="Group 4528" o:spid="_x0000_s1026" style="width:452.75pt;height:.95pt;mso-position-horizontal-relative:char;mso-position-vertical-relative:line" coordsize="5749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">
                <v:shape id="Shape 5325" o:spid="_x0000_s1027" style="position:absolute;width:57497;height:121;visibility:visible;mso-wrap-style:square;v-text-anchor:top" coordsize="574979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" path="m,l5749798,r,12192l,12192,,e" fillcolor="black" stroked="f" strokeweight="0">
                  <v:stroke miterlimit="83231f" joinstyle="miter"/>
                  <v:path arrowok="t" textboxrect="0,0,5749798,12192"/>
                </v:shape>
                <w10:anchorlock/>
              </v:group>
            </w:pict>
          </mc:Fallback>
        </mc:AlternateContent>
      </w:r>
    </w:p>
    <w:p w14:paraId="7FBB858F" w14:textId="77777777" w:rsidR="00CB3A85" w:rsidRDefault="00CB3A85" w:rsidP="00CB3A85">
      <w:pPr>
        <w:spacing w:after="236" w:line="259" w:lineRule="auto"/>
        <w:ind w:left="1114"/>
      </w:pPr>
      <w:r>
        <w:rPr>
          <w:rFonts w:ascii="Calibri" w:eastAsia="Calibri" w:hAnsi="Calibri" w:cs="Calibri"/>
          <w:sz w:val="48"/>
        </w:rPr>
        <w:t xml:space="preserve"> </w:t>
      </w:r>
    </w:p>
    <w:p w14:paraId="57FFCA2A" w14:textId="77777777" w:rsidR="00CB3A85" w:rsidRDefault="00CB3A85" w:rsidP="00CB3A85">
      <w:pPr>
        <w:spacing w:after="0" w:line="259" w:lineRule="auto"/>
        <w:ind w:left="1109"/>
      </w:pPr>
      <w:r>
        <w:rPr>
          <w:rFonts w:ascii="Calibri" w:eastAsia="Calibri" w:hAnsi="Calibri" w:cs="Calibri"/>
          <w:sz w:val="40"/>
        </w:rPr>
        <w:t xml:space="preserve">Revidering i denna version:  </w:t>
      </w:r>
    </w:p>
    <w:p w14:paraId="0AFB99FB" w14:textId="6767388D" w:rsidR="00CB3A85" w:rsidRDefault="00CB3A85" w:rsidP="00CB3A85">
      <w:pPr>
        <w:spacing w:after="0" w:line="250" w:lineRule="auto"/>
        <w:ind w:left="1111" w:right="902" w:hanging="11"/>
      </w:pPr>
      <w:r>
        <w:t>Ändring i</w:t>
      </w:r>
      <w:r w:rsidR="009533A7">
        <w:t xml:space="preserve"> nuvarande</w:t>
      </w:r>
      <w:r>
        <w:t xml:space="preserve"> bilaga </w:t>
      </w:r>
      <w:r w:rsidR="009533A7">
        <w:t>2</w:t>
      </w:r>
      <w:r>
        <w:t xml:space="preserve"> under rubrik: 2 Då </w:t>
      </w:r>
      <w:proofErr w:type="spellStart"/>
      <w:r>
        <w:t>preoperativ</w:t>
      </w:r>
      <w:proofErr w:type="spellEnd"/>
      <w:r>
        <w:t xml:space="preserve"> remiss finns gör följande. </w:t>
      </w:r>
    </w:p>
    <w:p w14:paraId="714EFB29" w14:textId="226375A8" w:rsidR="00CB3A85" w:rsidRDefault="00CB3A85" w:rsidP="00CB3A85">
      <w:pPr>
        <w:spacing w:after="0" w:line="250" w:lineRule="auto"/>
        <w:ind w:left="1111" w:right="902" w:hanging="11"/>
      </w:pPr>
      <w:r>
        <w:t xml:space="preserve">Tillägg av hela bilaga </w:t>
      </w:r>
      <w:r w:rsidR="009533A7">
        <w:t>1 som bytt plats med bilaga 2</w:t>
      </w:r>
      <w:r>
        <w:t>.</w:t>
      </w:r>
    </w:p>
    <w:p w14:paraId="7E0650F2" w14:textId="77777777" w:rsidR="00CB3A85" w:rsidRDefault="00CB3A85" w:rsidP="00CB3A85">
      <w:pPr>
        <w:spacing w:after="0" w:line="250" w:lineRule="auto"/>
        <w:ind w:left="1111" w:right="902" w:hanging="11"/>
      </w:pPr>
    </w:p>
    <w:p w14:paraId="535C5A42" w14:textId="77777777" w:rsidR="00CB3A85" w:rsidRDefault="00CB3A85" w:rsidP="00CB3A85">
      <w:pPr>
        <w:pStyle w:val="Heading2"/>
        <w:ind w:left="1109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BD54F8" wp14:editId="2A719FFD">
                <wp:simplePos x="0" y="0"/>
                <wp:positionH relativeFrom="page">
                  <wp:posOffset>17146</wp:posOffset>
                </wp:positionH>
                <wp:positionV relativeFrom="page">
                  <wp:posOffset>378460</wp:posOffset>
                </wp:positionV>
                <wp:extent cx="7538846" cy="215900"/>
                <wp:effectExtent l="0" t="0" r="0" b="0"/>
                <wp:wrapTopAndBottom/>
                <wp:docPr id="4526" name="Group 4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846" cy="215900"/>
                          <a:chOff x="0" y="0"/>
                          <a:chExt cx="7538846" cy="215900"/>
                        </a:xfrm>
                      </wpg:grpSpPr>
                      <pic:pic xmlns:pic="http://schemas.openxmlformats.org/drawingml/2006/picture">
                        <pic:nvPicPr>
                          <pic:cNvPr id="5070" name="Picture 50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1905" y="-4571"/>
                            <a:ext cx="7528560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Rectangle 99"/>
                        <wps:cNvSpPr/>
                        <wps:spPr>
                          <a:xfrm>
                            <a:off x="6507352" y="34290"/>
                            <a:ext cx="527337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B817D" w14:textId="61D37381" w:rsidR="00CB3A85" w:rsidRDefault="00CB3A85" w:rsidP="00CB3A85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A4A4A"/>
                                  <w:sz w:val="28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D54F8" id="Group 4526" o:spid="_x0000_s1026" style="position:absolute;left:0;text-align:left;margin-left:1.35pt;margin-top:29.8pt;width:593.6pt;height:17pt;z-index:251658240;mso-position-horizontal-relative:page;mso-position-vertical-relative:page" coordsize="75388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70" o:spid="_x0000_s1027" type="#_x0000_t75" style="position:absolute;left:-19;top:-45;width:75285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">
                  <v:imagedata r:id="rId13" o:title=""/>
                </v:shape>
                <v:rect id="Rectangle 99" o:spid="_x0000_s1028" style="position:absolute;left:65073;top:342;width:5273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87B817D" w14:textId="61D37381" w:rsidR="00CB3A85" w:rsidRDefault="00CB3A85" w:rsidP="00CB3A85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A4A4A"/>
                            <w:sz w:val="28"/>
                          </w:rPr>
                          <w:t>in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Bakgrund </w:t>
      </w:r>
    </w:p>
    <w:p w14:paraId="18FF8A0B" w14:textId="1E4DB727" w:rsidR="00CB3A85" w:rsidRDefault="00CB3A85" w:rsidP="00CB3A85">
      <w:pPr>
        <w:spacing w:after="157"/>
        <w:ind w:left="1109" w:right="901"/>
      </w:pPr>
      <w:r>
        <w:t xml:space="preserve">Det förekommer vid cholecystektomi, urologiska stenextraktioner och tumörutredningar i de övre urinvägarna </w:t>
      </w:r>
      <w:r w:rsidR="00CF2FFA">
        <w:t xml:space="preserve">samt vid vissa ortopediska ingrepp </w:t>
      </w:r>
      <w:r>
        <w:t xml:space="preserve">att bilderna behöver sparas för vidare granskning och eventuellt fortsatt vård. </w:t>
      </w:r>
    </w:p>
    <w:p w14:paraId="1E5F8956" w14:textId="77777777" w:rsidR="00CB3A85" w:rsidRDefault="00CB3A85" w:rsidP="00CB3A85">
      <w:pPr>
        <w:spacing w:after="435"/>
        <w:ind w:left="1109" w:right="901"/>
      </w:pPr>
      <w:r>
        <w:t xml:space="preserve">När patienten anmäls för operation har kirurgerna som rutin att alltid diktera en peroperativ röntgenremiss. Då det gäller urologpatienter skrivs remissen i efterhand då det handlar om så få patienter. </w:t>
      </w:r>
    </w:p>
    <w:p w14:paraId="52246AB4" w14:textId="77777777" w:rsidR="00CB3A85" w:rsidRDefault="00CB3A85" w:rsidP="00CB3A85">
      <w:pPr>
        <w:pStyle w:val="Heading2"/>
        <w:ind w:left="1109"/>
      </w:pPr>
      <w:r>
        <w:t xml:space="preserve">Syfte </w:t>
      </w:r>
    </w:p>
    <w:p w14:paraId="5A1E59A6" w14:textId="77777777" w:rsidR="00CB3A85" w:rsidRDefault="00CB3A85" w:rsidP="00CB3A85">
      <w:pPr>
        <w:spacing w:after="156"/>
        <w:ind w:left="1109" w:right="901"/>
      </w:pPr>
      <w:r>
        <w:t xml:space="preserve">Att säkerställa en korrekt bildhantering för att patienten skall kunna få en optimal vård. Detta sker då i remissförfarande via bildöverföring med särskild framtagen röntgenremiss. </w:t>
      </w:r>
    </w:p>
    <w:p w14:paraId="59622279" w14:textId="77777777" w:rsidR="00CB3A85" w:rsidRDefault="00CB3A85" w:rsidP="00CB3A85">
      <w:pPr>
        <w:pStyle w:val="Heading2"/>
      </w:pPr>
      <w:r>
        <w:t xml:space="preserve">Vilka berörs </w:t>
      </w:r>
    </w:p>
    <w:p w14:paraId="24D16EC0" w14:textId="77777777" w:rsidR="00CB3A85" w:rsidRDefault="00CB3A85" w:rsidP="00CB3A85">
      <w:pPr>
        <w:spacing w:after="1912"/>
        <w:ind w:left="1109" w:right="901"/>
      </w:pPr>
      <w:r>
        <w:t xml:space="preserve">All personal på operation i Uddevalla. </w:t>
      </w:r>
    </w:p>
    <w:p w14:paraId="119279B8" w14:textId="0802F9D4" w:rsidR="00CB3A85" w:rsidRDefault="00CB3A85" w:rsidP="00CB3A85">
      <w:pPr>
        <w:tabs>
          <w:tab w:val="center" w:pos="6220"/>
          <w:tab w:val="right" w:pos="10030"/>
        </w:tabs>
        <w:spacing w:after="0" w:line="259" w:lineRule="auto"/>
        <w:ind w:left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2"/>
        </w:rPr>
        <w:tab/>
      </w:r>
    </w:p>
    <w:p w14:paraId="3B5443A3" w14:textId="77777777" w:rsidR="00CB3A85" w:rsidRDefault="00CB3A85" w:rsidP="00CB3A85">
      <w:pPr>
        <w:pStyle w:val="Heading2"/>
      </w:pPr>
      <w:r w:rsidRPr="006C610D">
        <w:t>Åtgärder</w:t>
      </w:r>
      <w:r>
        <w:t xml:space="preserve"> </w:t>
      </w:r>
    </w:p>
    <w:p w14:paraId="2AB39C1B" w14:textId="77777777" w:rsidR="00CB3A85" w:rsidRPr="006C610D" w:rsidRDefault="00CB3A85" w:rsidP="00CB3A85">
      <w:pPr>
        <w:pStyle w:val="Heading3"/>
      </w:pPr>
      <w:r w:rsidRPr="006C610D">
        <w:t xml:space="preserve">Kirurgen </w:t>
      </w:r>
    </w:p>
    <w:p w14:paraId="4778941F" w14:textId="4770FDF4" w:rsidR="00CB3A85" w:rsidRDefault="00DF2630" w:rsidP="00DF2630">
      <w:pPr>
        <w:spacing w:after="157"/>
        <w:ind w:right="901"/>
      </w:pPr>
      <w:r>
        <w:t>Operationspersonal</w:t>
      </w:r>
      <w:r w:rsidR="00CB3A85">
        <w:t xml:space="preserve"> på sal kontrollerar att det finns en remiss när genomlysningen startas upp. Om remiss saknas skrivs denna av operatör före </w:t>
      </w:r>
      <w:proofErr w:type="spellStart"/>
      <w:r w:rsidR="00CB3A85">
        <w:t>preoperativ</w:t>
      </w:r>
      <w:proofErr w:type="spellEnd"/>
      <w:r w:rsidR="00CB3A85">
        <w:t xml:space="preserve"> handtvätt. </w:t>
      </w:r>
    </w:p>
    <w:p w14:paraId="4C4E5930" w14:textId="77777777" w:rsidR="00EF0935" w:rsidRDefault="00EF0935" w:rsidP="00CB3A85">
      <w:pPr>
        <w:pStyle w:val="Heading3"/>
      </w:pPr>
    </w:p>
    <w:p w14:paraId="651875BE" w14:textId="77777777" w:rsidR="00EF0935" w:rsidRDefault="00EF0935" w:rsidP="00EF0935">
      <w:pPr>
        <w:pStyle w:val="Heading3"/>
      </w:pPr>
      <w:r>
        <w:t>Ortopeden:</w:t>
      </w:r>
    </w:p>
    <w:p w14:paraId="7669EFF5" w14:textId="77777777" w:rsidR="00EF0935" w:rsidRDefault="00EF0935" w:rsidP="00DF2630">
      <w:pPr>
        <w:spacing w:after="156"/>
        <w:ind w:right="901"/>
      </w:pPr>
      <w:r>
        <w:t xml:space="preserve">Operationspersonal på sal kontrollerar att det finns en remiss när genomlysningen startas upp. Om remiss saknas, fråga operatör om bilder skall sparas, i så fall får operatören skriva en remiss före </w:t>
      </w:r>
      <w:proofErr w:type="spellStart"/>
      <w:r>
        <w:t>preoperativ</w:t>
      </w:r>
      <w:proofErr w:type="spellEnd"/>
      <w:r>
        <w:t xml:space="preserve"> handtvätt.</w:t>
      </w:r>
    </w:p>
    <w:p w14:paraId="14E3C254" w14:textId="59278675" w:rsidR="00EF0935" w:rsidRDefault="00EF0935" w:rsidP="00DF2630">
      <w:pPr>
        <w:spacing w:after="156"/>
        <w:ind w:right="901"/>
      </w:pPr>
      <w:r>
        <w:t>Skriv i annat fall alltid in patientens namn och personnummer på C-bågen.</w:t>
      </w:r>
    </w:p>
    <w:p w14:paraId="7FCFB2BC" w14:textId="77777777" w:rsidR="00EF0935" w:rsidRDefault="00EF0935" w:rsidP="00CB3A85">
      <w:pPr>
        <w:pStyle w:val="Heading3"/>
      </w:pPr>
    </w:p>
    <w:p w14:paraId="77D73AB5" w14:textId="00A2C798" w:rsidR="00CB3A85" w:rsidRDefault="00CB3A85" w:rsidP="00CB3A85">
      <w:pPr>
        <w:pStyle w:val="Heading3"/>
      </w:pPr>
      <w:r>
        <w:t xml:space="preserve">Urologen </w:t>
      </w:r>
    </w:p>
    <w:p w14:paraId="16F41C9B" w14:textId="77777777" w:rsidR="00CB3A85" w:rsidRDefault="00CB3A85" w:rsidP="00DF2630">
      <w:pPr>
        <w:spacing w:after="156"/>
        <w:ind w:right="901"/>
      </w:pPr>
      <w:r>
        <w:t xml:space="preserve">Då ingen röntgenremiss skrivs </w:t>
      </w:r>
      <w:proofErr w:type="spellStart"/>
      <w:r>
        <w:t>preoperativt</w:t>
      </w:r>
      <w:proofErr w:type="spellEnd"/>
      <w:r>
        <w:t xml:space="preserve"> ska alltid patientens namn och personnummer skrivas in korrekt på C-bågen.  </w:t>
      </w:r>
    </w:p>
    <w:p w14:paraId="2DFA1AAF" w14:textId="77777777" w:rsidR="00CB3A85" w:rsidRDefault="00CB3A85" w:rsidP="00CB3A85">
      <w:pPr>
        <w:spacing w:after="151" w:line="259" w:lineRule="auto"/>
        <w:ind w:left="1114"/>
      </w:pPr>
      <w:r>
        <w:t xml:space="preserve"> </w:t>
      </w:r>
    </w:p>
    <w:p w14:paraId="6EDE8423" w14:textId="77777777" w:rsidR="00CB3A85" w:rsidRDefault="00CB3A85" w:rsidP="00CB3A85">
      <w:pPr>
        <w:spacing w:after="151" w:line="259" w:lineRule="auto"/>
        <w:ind w:left="1114"/>
      </w:pPr>
    </w:p>
    <w:p w14:paraId="69802760" w14:textId="77777777" w:rsidR="00CB3A85" w:rsidRDefault="00CB3A85" w:rsidP="00CB3A85">
      <w:pPr>
        <w:spacing w:after="151" w:line="259" w:lineRule="auto"/>
        <w:ind w:left="1114"/>
      </w:pPr>
    </w:p>
    <w:p w14:paraId="37E52EEE" w14:textId="074BFAD1" w:rsidR="00CB3A85" w:rsidRDefault="00CB3A85" w:rsidP="004B2E4C">
      <w:pPr>
        <w:spacing w:after="159"/>
        <w:ind w:left="1109" w:right="851"/>
      </w:pPr>
      <w:r>
        <w:rPr>
          <w:b/>
        </w:rPr>
        <w:t xml:space="preserve">För utförlig beskrivning av hur bildöverföringen går till </w:t>
      </w:r>
      <w:proofErr w:type="gramStart"/>
      <w:r>
        <w:rPr>
          <w:b/>
        </w:rPr>
        <w:t>se</w:t>
      </w:r>
      <w:proofErr w:type="gramEnd"/>
      <w:r>
        <w:rPr>
          <w:b/>
        </w:rPr>
        <w:t xml:space="preserve"> bilaga 1 och bilaga 2</w:t>
      </w:r>
      <w:r>
        <w:t xml:space="preserve"> </w:t>
      </w:r>
    </w:p>
    <w:p w14:paraId="6E46447D" w14:textId="77777777" w:rsidR="00CB3A85" w:rsidRDefault="00CB3A85" w:rsidP="00CB3A85">
      <w:pPr>
        <w:spacing w:after="14" w:line="259" w:lineRule="auto"/>
        <w:ind w:left="1114"/>
      </w:pPr>
      <w:r>
        <w:rPr>
          <w:b/>
        </w:rPr>
        <w:t xml:space="preserve"> </w:t>
      </w:r>
    </w:p>
    <w:p w14:paraId="18BE5C0F" w14:textId="77777777" w:rsidR="00CB3A85" w:rsidRDefault="00CB3A85" w:rsidP="00CB3A85">
      <w:pPr>
        <w:spacing w:after="151" w:line="259" w:lineRule="auto"/>
        <w:ind w:left="1114"/>
      </w:pPr>
      <w:r>
        <w:t xml:space="preserve"> </w:t>
      </w:r>
    </w:p>
    <w:p w14:paraId="59DE6D9C" w14:textId="77777777" w:rsidR="00CB3A85" w:rsidRDefault="00CB3A85" w:rsidP="00CB3A85">
      <w:pPr>
        <w:spacing w:after="151" w:line="259" w:lineRule="auto"/>
        <w:ind w:left="1114"/>
      </w:pPr>
      <w:r>
        <w:t xml:space="preserve"> </w:t>
      </w:r>
    </w:p>
    <w:p w14:paraId="451FE26C" w14:textId="77777777" w:rsidR="00CB3A85" w:rsidRDefault="00CB3A85" w:rsidP="00CB3A85">
      <w:pPr>
        <w:spacing w:after="341" w:line="259" w:lineRule="auto"/>
        <w:ind w:left="1114"/>
      </w:pPr>
      <w:r>
        <w:t xml:space="preserve"> </w:t>
      </w:r>
    </w:p>
    <w:p w14:paraId="733E2086" w14:textId="77777777" w:rsidR="00CB3A85" w:rsidRDefault="00CB3A85" w:rsidP="00CB3A85">
      <w:pPr>
        <w:spacing w:after="0" w:line="259" w:lineRule="auto"/>
        <w:ind w:left="122"/>
      </w:pPr>
      <w:r>
        <w:t xml:space="preserve"> </w:t>
      </w:r>
      <w:r>
        <w:tab/>
      </w:r>
      <w:r>
        <w:rPr>
          <w:rFonts w:ascii="Calibri" w:eastAsia="Calibri" w:hAnsi="Calibri" w:cs="Calibri"/>
          <w:sz w:val="40"/>
        </w:rPr>
        <w:t xml:space="preserve"> </w:t>
      </w:r>
    </w:p>
    <w:p w14:paraId="3172A5F9" w14:textId="77777777" w:rsidR="00CB3A85" w:rsidRDefault="00CB3A85" w:rsidP="00CB3A85">
      <w:pPr>
        <w:spacing w:after="160" w:line="278" w:lineRule="auto"/>
        <w:ind w:left="0"/>
        <w:rPr>
          <w:rFonts w:ascii="Calibri" w:eastAsia="Calibri" w:hAnsi="Calibri" w:cs="Calibri"/>
          <w:sz w:val="40"/>
        </w:rPr>
      </w:pPr>
      <w:r>
        <w:br w:type="page"/>
      </w:r>
    </w:p>
    <w:p w14:paraId="3B857844" w14:textId="12764EEC" w:rsidR="0090389C" w:rsidRDefault="0090389C" w:rsidP="0090389C">
      <w:pPr>
        <w:pStyle w:val="Heading2"/>
        <w:ind w:left="1109" w:right="140"/>
      </w:pPr>
      <w:r>
        <w:t xml:space="preserve">Bilaga 1 </w:t>
      </w:r>
    </w:p>
    <w:p w14:paraId="0A63A1F2" w14:textId="77777777" w:rsidR="0090389C" w:rsidRPr="00B638FA" w:rsidRDefault="0090389C" w:rsidP="0090389C">
      <w:pPr>
        <w:ind w:right="140"/>
        <w:rPr>
          <w:sz w:val="8"/>
          <w:szCs w:val="8"/>
        </w:rPr>
      </w:pPr>
    </w:p>
    <w:p w14:paraId="2B488134" w14:textId="77777777" w:rsidR="0090389C" w:rsidRDefault="0090389C" w:rsidP="0090389C">
      <w:pPr>
        <w:spacing w:after="15" w:line="250" w:lineRule="auto"/>
        <w:ind w:left="1109" w:right="140"/>
      </w:pPr>
      <w:r>
        <w:rPr>
          <w:rFonts w:ascii="Calibri" w:eastAsia="Calibri" w:hAnsi="Calibri" w:cs="Calibri"/>
          <w:sz w:val="36"/>
        </w:rPr>
        <w:t xml:space="preserve">Överföring utav bilder tagna med nya C-bågen OEC </w:t>
      </w:r>
      <w:proofErr w:type="spellStart"/>
      <w:r>
        <w:rPr>
          <w:rFonts w:ascii="Calibri" w:eastAsia="Calibri" w:hAnsi="Calibri" w:cs="Calibri"/>
          <w:sz w:val="36"/>
        </w:rPr>
        <w:t>One</w:t>
      </w:r>
      <w:proofErr w:type="spellEnd"/>
      <w:r>
        <w:rPr>
          <w:rFonts w:ascii="Calibri" w:eastAsia="Calibri" w:hAnsi="Calibri" w:cs="Calibri"/>
          <w:sz w:val="36"/>
        </w:rPr>
        <w:t xml:space="preserve"> till RTG  </w:t>
      </w:r>
    </w:p>
    <w:p w14:paraId="17917BE3" w14:textId="77777777" w:rsidR="0090389C" w:rsidRDefault="0090389C" w:rsidP="0090389C">
      <w:pPr>
        <w:spacing w:after="109" w:line="259" w:lineRule="auto"/>
        <w:ind w:left="1114" w:right="14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34A7EB1" w14:textId="77777777" w:rsidR="0090389C" w:rsidRDefault="0090389C" w:rsidP="0090389C">
      <w:pPr>
        <w:spacing w:after="98" w:line="259" w:lineRule="auto"/>
        <w:ind w:left="1115" w:right="1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36BBC8" wp14:editId="58CE9549">
                <wp:extent cx="858520" cy="1335024"/>
                <wp:effectExtent l="0" t="0" r="0" b="0"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1335024"/>
                          <a:chOff x="0" y="0"/>
                          <a:chExt cx="858520" cy="1335024"/>
                        </a:xfrm>
                      </wpg:grpSpPr>
                      <wps:wsp>
                        <wps:cNvPr id="431" name="Rectangle 431"/>
                        <wps:cNvSpPr/>
                        <wps:spPr>
                          <a:xfrm>
                            <a:off x="512826" y="140635"/>
                            <a:ext cx="9273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CC59A" w14:textId="77777777" w:rsidR="0090389C" w:rsidRDefault="0090389C" w:rsidP="0090389C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89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06349"/>
                            <a:ext cx="858520" cy="828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36BBC8" id="Group 4423" o:spid="_x0000_s1029" style="width:67.6pt;height:105.1pt;mso-position-horizontal-relative:char;mso-position-vertical-relative:line" coordsize="8585,133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">
                <v:rect id="Rectangle 431" o:spid="_x0000_s1030" style="position:absolute;left:5128;top:1406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288CC59A" w14:textId="77777777" w:rsidR="0090389C" w:rsidRDefault="0090389C" w:rsidP="0090389C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0" o:spid="_x0000_s1031" type="#_x0000_t75" style="position:absolute;width:5149;height:3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">
                  <v:imagedata r:id="rId16" o:title=""/>
                </v:shape>
                <v:shape id="Picture 512" o:spid="_x0000_s1032" type="#_x0000_t75" style="position:absolute;top:5063;width:858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">
                  <v:imagedata r:id="rId1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1BEB343B" w14:textId="46CFD53C" w:rsidR="0090389C" w:rsidRPr="0098566C" w:rsidRDefault="0090389C" w:rsidP="0090389C">
      <w:pPr>
        <w:spacing w:after="164"/>
        <w:ind w:left="1109" w:right="901"/>
        <w:rPr>
          <w:b/>
          <w:bCs/>
        </w:rPr>
      </w:pPr>
      <w:r w:rsidRPr="0098566C">
        <w:rPr>
          <w:b/>
          <w:bCs/>
        </w:rPr>
        <w:t xml:space="preserve">För att hämta patientuppgifter till C-bågen när röntgenremiss finns skriven   </w:t>
      </w:r>
    </w:p>
    <w:p w14:paraId="293F6C70" w14:textId="7D7E5FFE" w:rsidR="0090389C" w:rsidRDefault="0090389C" w:rsidP="0090389C">
      <w:pPr>
        <w:numPr>
          <w:ilvl w:val="0"/>
          <w:numId w:val="40"/>
        </w:numPr>
        <w:spacing w:after="12" w:line="249" w:lineRule="auto"/>
        <w:ind w:right="901" w:hanging="360"/>
      </w:pPr>
      <w:r>
        <w:t xml:space="preserve">Koppla in grön nätverkskabel </w:t>
      </w:r>
      <w:r w:rsidR="0098566C">
        <w:t>om inte det trådlösa nätet har täckning.</w:t>
      </w:r>
    </w:p>
    <w:p w14:paraId="012FD697" w14:textId="77777777" w:rsidR="0090389C" w:rsidRDefault="0090389C" w:rsidP="0090389C">
      <w:pPr>
        <w:numPr>
          <w:ilvl w:val="0"/>
          <w:numId w:val="40"/>
        </w:numPr>
        <w:spacing w:after="12" w:line="249" w:lineRule="auto"/>
        <w:ind w:right="901" w:hanging="360"/>
      </w:pPr>
      <w:r>
        <w:t xml:space="preserve">Klicka på ikonen för Pat. information </w:t>
      </w:r>
    </w:p>
    <w:p w14:paraId="2348006D" w14:textId="77777777" w:rsidR="0090389C" w:rsidRDefault="0090389C" w:rsidP="0090389C">
      <w:pPr>
        <w:numPr>
          <w:ilvl w:val="0"/>
          <w:numId w:val="40"/>
        </w:numPr>
        <w:spacing w:after="12" w:line="249" w:lineRule="auto"/>
        <w:ind w:right="901" w:hanging="360"/>
      </w:pPr>
      <w:r>
        <w:t xml:space="preserve">Klicka på fliken Planerade Undersökningar </w:t>
      </w:r>
    </w:p>
    <w:p w14:paraId="1C451777" w14:textId="77777777" w:rsidR="0090389C" w:rsidRDefault="0090389C" w:rsidP="0090389C">
      <w:pPr>
        <w:numPr>
          <w:ilvl w:val="0"/>
          <w:numId w:val="40"/>
        </w:numPr>
        <w:spacing w:after="12" w:line="249" w:lineRule="auto"/>
        <w:ind w:right="901" w:hanging="360"/>
      </w:pPr>
      <w:r>
        <w:t xml:space="preserve">Välj </w:t>
      </w:r>
      <w:proofErr w:type="spellStart"/>
      <w:r>
        <w:t>Worklist</w:t>
      </w:r>
      <w:proofErr w:type="spellEnd"/>
      <w:r>
        <w:t xml:space="preserve"> Server 5.</w:t>
      </w:r>
      <w:r>
        <w:rPr>
          <w:rFonts w:ascii="Arial" w:eastAsia="Arial" w:hAnsi="Arial" w:cs="Arial"/>
        </w:rPr>
        <w:t xml:space="preserve"> </w:t>
      </w:r>
      <w:r>
        <w:t xml:space="preserve">Tryck på fliken Snabbfråga </w:t>
      </w:r>
    </w:p>
    <w:p w14:paraId="21A1E23F" w14:textId="77777777" w:rsidR="0090389C" w:rsidRDefault="0090389C" w:rsidP="0090389C">
      <w:pPr>
        <w:numPr>
          <w:ilvl w:val="0"/>
          <w:numId w:val="41"/>
        </w:numPr>
        <w:spacing w:after="12" w:line="249" w:lineRule="auto"/>
        <w:ind w:right="901" w:hanging="360"/>
      </w:pPr>
      <w:r>
        <w:t xml:space="preserve">Välj aktuell patient </w:t>
      </w:r>
    </w:p>
    <w:p w14:paraId="5A715AF2" w14:textId="77777777" w:rsidR="0090389C" w:rsidRDefault="0090389C" w:rsidP="0090389C">
      <w:pPr>
        <w:numPr>
          <w:ilvl w:val="0"/>
          <w:numId w:val="41"/>
        </w:numPr>
        <w:spacing w:after="166" w:line="249" w:lineRule="auto"/>
        <w:ind w:right="901" w:hanging="360"/>
      </w:pPr>
      <w:r>
        <w:t xml:space="preserve">Tryck på Ok </w:t>
      </w:r>
    </w:p>
    <w:p w14:paraId="49BAE61E" w14:textId="77777777" w:rsidR="0090389C" w:rsidRDefault="0090389C" w:rsidP="0090389C">
      <w:pPr>
        <w:spacing w:after="161"/>
        <w:ind w:left="1109" w:right="901"/>
      </w:pPr>
      <w:r>
        <w:t xml:space="preserve">Är inte röntgenremiss skriven, lägg in patientuppgifterna manuellt på skärmen. </w:t>
      </w:r>
    </w:p>
    <w:p w14:paraId="7FFB30D5" w14:textId="7008F649" w:rsidR="0090389C" w:rsidRPr="0098566C" w:rsidRDefault="0090389C" w:rsidP="00D16EC0">
      <w:pPr>
        <w:spacing w:after="151" w:line="259" w:lineRule="auto"/>
        <w:ind w:left="1114"/>
        <w:rPr>
          <w:b/>
          <w:bCs/>
        </w:rPr>
      </w:pPr>
      <w:r>
        <w:t xml:space="preserve"> </w:t>
      </w:r>
      <w:r w:rsidRPr="0098566C">
        <w:rPr>
          <w:b/>
          <w:bCs/>
        </w:rPr>
        <w:t>Att skicka bilder till PACS på röntgen</w:t>
      </w:r>
    </w:p>
    <w:p w14:paraId="5C16B0C7" w14:textId="77777777" w:rsidR="0098566C" w:rsidRDefault="0090389C" w:rsidP="0098566C">
      <w:pPr>
        <w:numPr>
          <w:ilvl w:val="0"/>
          <w:numId w:val="43"/>
        </w:numPr>
        <w:spacing w:after="12" w:line="249" w:lineRule="auto"/>
        <w:ind w:right="901" w:hanging="360"/>
      </w:pPr>
      <w:r>
        <w:t xml:space="preserve">Koppla in grön nätverkskabel </w:t>
      </w:r>
      <w:r w:rsidR="0098566C">
        <w:t>om inte det trådlösa nätet har täckning.</w:t>
      </w:r>
    </w:p>
    <w:p w14:paraId="628D61F3" w14:textId="6D88AF9C" w:rsidR="0090389C" w:rsidRDefault="0090389C" w:rsidP="0098566C">
      <w:pPr>
        <w:spacing w:after="12" w:line="249" w:lineRule="auto"/>
        <w:ind w:left="1683" w:right="816"/>
      </w:pPr>
    </w:p>
    <w:p w14:paraId="64F389CE" w14:textId="179DD36F" w:rsidR="0090389C" w:rsidRDefault="0090389C" w:rsidP="00D16EC0">
      <w:pPr>
        <w:pStyle w:val="ListParagraph"/>
        <w:numPr>
          <w:ilvl w:val="0"/>
          <w:numId w:val="43"/>
        </w:numPr>
        <w:spacing w:after="12" w:line="249" w:lineRule="auto"/>
        <w:ind w:right="816"/>
      </w:pPr>
      <w:r>
        <w:t xml:space="preserve">Klicka på ikonen som anger Bibliotek </w:t>
      </w:r>
    </w:p>
    <w:p w14:paraId="6DFA9E91" w14:textId="77777777" w:rsidR="0090389C" w:rsidRDefault="0090389C" w:rsidP="00D16EC0">
      <w:pPr>
        <w:pStyle w:val="ListParagraph"/>
        <w:numPr>
          <w:ilvl w:val="0"/>
          <w:numId w:val="43"/>
        </w:numPr>
        <w:spacing w:after="12" w:line="249" w:lineRule="auto"/>
        <w:ind w:right="816"/>
      </w:pPr>
      <w:r>
        <w:t xml:space="preserve">Välj Lagra i menyn till höger på monitorn </w:t>
      </w:r>
    </w:p>
    <w:p w14:paraId="42A20EBF" w14:textId="77777777" w:rsidR="0090389C" w:rsidRDefault="0090389C" w:rsidP="00D16EC0">
      <w:pPr>
        <w:pStyle w:val="ListParagraph"/>
        <w:numPr>
          <w:ilvl w:val="0"/>
          <w:numId w:val="43"/>
        </w:numPr>
        <w:spacing w:after="12" w:line="249" w:lineRule="auto"/>
        <w:ind w:right="816"/>
      </w:pPr>
      <w:r>
        <w:t xml:space="preserve">Markera de bilder som skall skickas genom att klicka på den lilla rutan i varje bild så att den blir aktiv. </w:t>
      </w:r>
    </w:p>
    <w:p w14:paraId="5E1C88C8" w14:textId="77777777" w:rsidR="0090389C" w:rsidRDefault="0090389C" w:rsidP="00D16EC0">
      <w:pPr>
        <w:pStyle w:val="ListParagraph"/>
        <w:numPr>
          <w:ilvl w:val="0"/>
          <w:numId w:val="43"/>
        </w:numPr>
        <w:spacing w:after="168" w:line="249" w:lineRule="auto"/>
        <w:ind w:right="816"/>
      </w:pPr>
      <w:r>
        <w:t xml:space="preserve">Tryck sedan på Skicka. </w:t>
      </w:r>
    </w:p>
    <w:p w14:paraId="07B840DE" w14:textId="77777777" w:rsidR="0090389C" w:rsidRDefault="0090389C" w:rsidP="0090389C">
      <w:pPr>
        <w:spacing w:after="0" w:line="240" w:lineRule="auto"/>
        <w:ind w:left="1111" w:right="816" w:hanging="11"/>
      </w:pPr>
      <w:r>
        <w:t xml:space="preserve">Då ser du att det fylls i en linje ifrån vänster till 100% till höger, sedan finns det en S markering i varje bildruta som är skickad. </w:t>
      </w:r>
    </w:p>
    <w:p w14:paraId="429D40D1" w14:textId="77777777" w:rsidR="0090389C" w:rsidRPr="00D16EC0" w:rsidRDefault="0090389C" w:rsidP="0090389C">
      <w:pPr>
        <w:spacing w:after="151" w:line="259" w:lineRule="auto"/>
        <w:ind w:left="1114" w:right="816"/>
        <w:rPr>
          <w:sz w:val="16"/>
          <w:szCs w:val="16"/>
        </w:rPr>
      </w:pPr>
      <w:r>
        <w:t xml:space="preserve"> </w:t>
      </w:r>
    </w:p>
    <w:p w14:paraId="25CC664C" w14:textId="77777777" w:rsidR="0090389C" w:rsidRDefault="0090389C" w:rsidP="0090389C">
      <w:pPr>
        <w:spacing w:after="157"/>
        <w:ind w:left="1109" w:right="816" w:hanging="10"/>
      </w:pPr>
      <w:r>
        <w:t xml:space="preserve">Vi kontaktar röntgen som vanligt före och efter avslutad undersökning på telefon 52680.  </w:t>
      </w:r>
    </w:p>
    <w:p w14:paraId="2D7D3951" w14:textId="77777777" w:rsidR="0090389C" w:rsidRDefault="0090389C" w:rsidP="0090389C">
      <w:pPr>
        <w:spacing w:after="161"/>
        <w:ind w:left="1109" w:right="816"/>
      </w:pPr>
      <w:r>
        <w:t xml:space="preserve">Vid problem kontakta Systemadministratör. </w:t>
      </w:r>
    </w:p>
    <w:p w14:paraId="380CABBF" w14:textId="77777777" w:rsidR="0090389C" w:rsidRDefault="0090389C" w:rsidP="0090389C">
      <w:pPr>
        <w:spacing w:after="158"/>
        <w:ind w:left="1109" w:right="816"/>
      </w:pPr>
      <w:r>
        <w:t xml:space="preserve">Lena Knutsson      telefon 52655 </w:t>
      </w:r>
    </w:p>
    <w:p w14:paraId="576B7B9E" w14:textId="467AA92A" w:rsidR="0090389C" w:rsidRDefault="0090389C" w:rsidP="0090389C">
      <w:pPr>
        <w:ind w:left="1109" w:right="816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t xml:space="preserve">Susann Axelsson   telefon 52911 </w:t>
      </w:r>
      <w:r>
        <w:br w:type="page"/>
      </w:r>
    </w:p>
    <w:p w14:paraId="7E511C13" w14:textId="257380D6" w:rsidR="00CB3A85" w:rsidRDefault="00CB3A85" w:rsidP="00CB3A85">
      <w:pPr>
        <w:pStyle w:val="Heading2"/>
        <w:spacing w:after="160"/>
        <w:ind w:left="1109"/>
      </w:pPr>
      <w:r>
        <w:t xml:space="preserve">Bilaga </w:t>
      </w:r>
      <w:r w:rsidR="0090389C">
        <w:t>2</w:t>
      </w:r>
      <w:r>
        <w:t xml:space="preserve"> </w:t>
      </w:r>
    </w:p>
    <w:p w14:paraId="08AEFBAB" w14:textId="77777777" w:rsidR="00CB3A85" w:rsidRDefault="00CB3A85" w:rsidP="00CB3A85">
      <w:pPr>
        <w:spacing w:after="280" w:line="250" w:lineRule="auto"/>
        <w:ind w:left="1109" w:right="1361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Överföring av bilder tagna med gamla C-bågen till RTG. </w:t>
      </w:r>
    </w:p>
    <w:p w14:paraId="3BF97EDA" w14:textId="77777777" w:rsidR="00CB3A85" w:rsidRDefault="00CB3A85" w:rsidP="00CB3A85">
      <w:pPr>
        <w:spacing w:after="280" w:line="250" w:lineRule="auto"/>
        <w:ind w:left="1109" w:right="1361"/>
      </w:pPr>
    </w:p>
    <w:p w14:paraId="6D843FB8" w14:textId="77777777" w:rsidR="00CB3A85" w:rsidRDefault="00CB3A85" w:rsidP="00CB3A85">
      <w:pPr>
        <w:spacing w:after="15" w:line="250" w:lineRule="auto"/>
        <w:ind w:left="1109" w:right="1361"/>
      </w:pPr>
      <w:r>
        <w:rPr>
          <w:rFonts w:ascii="Calibri" w:eastAsia="Calibri" w:hAnsi="Calibri" w:cs="Calibri"/>
          <w:sz w:val="36"/>
        </w:rPr>
        <w:t>1.</w:t>
      </w:r>
      <w:r>
        <w:rPr>
          <w:rFonts w:ascii="Arial" w:eastAsia="Arial" w:hAnsi="Arial" w:cs="Arial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Då ingen remiss finns gör följande: </w:t>
      </w:r>
    </w:p>
    <w:p w14:paraId="058D5D79" w14:textId="1D865C18" w:rsidR="00CB3A85" w:rsidRDefault="00CB3A85" w:rsidP="00CB3A85">
      <w:pPr>
        <w:numPr>
          <w:ilvl w:val="0"/>
          <w:numId w:val="37"/>
        </w:numPr>
        <w:spacing w:after="12" w:line="249" w:lineRule="auto"/>
        <w:ind w:right="901" w:hanging="360"/>
      </w:pPr>
      <w:r>
        <w:t>Skriv in patientens namn och personnummer</w:t>
      </w:r>
      <w:r w:rsidR="006F70A7">
        <w:t xml:space="preserve"> med </w:t>
      </w:r>
      <w:r w:rsidR="00F86474">
        <w:t>12 siffror/tecken</w:t>
      </w:r>
      <w:r>
        <w:t xml:space="preserve"> utan bindestreck, då patienten har tillfälligt personnummer måste vi skriva </w:t>
      </w:r>
      <w:r>
        <w:rPr>
          <w:b/>
        </w:rPr>
        <w:t>STOR</w:t>
      </w:r>
      <w:r>
        <w:t xml:space="preserve"> bokstav. </w:t>
      </w:r>
    </w:p>
    <w:p w14:paraId="1B47A687" w14:textId="77777777" w:rsidR="00CB3A85" w:rsidRDefault="00CB3A85" w:rsidP="00CB3A85">
      <w:pPr>
        <w:numPr>
          <w:ilvl w:val="0"/>
          <w:numId w:val="37"/>
        </w:numPr>
        <w:spacing w:after="12" w:line="249" w:lineRule="auto"/>
        <w:ind w:right="901" w:hanging="360"/>
      </w:pPr>
      <w:r>
        <w:t xml:space="preserve">Spara aktuell bild/bilder </w:t>
      </w:r>
    </w:p>
    <w:p w14:paraId="26CC4C08" w14:textId="77777777" w:rsidR="00CB3A85" w:rsidRDefault="00CB3A85" w:rsidP="00CB3A85">
      <w:pPr>
        <w:numPr>
          <w:ilvl w:val="0"/>
          <w:numId w:val="37"/>
        </w:numPr>
        <w:spacing w:after="12" w:line="249" w:lineRule="auto"/>
        <w:ind w:right="901" w:hanging="360"/>
      </w:pPr>
      <w:r>
        <w:t xml:space="preserve">Gå nu till steg 3 </w:t>
      </w:r>
    </w:p>
    <w:p w14:paraId="0008E1AC" w14:textId="5D8FF445" w:rsidR="00CB3A85" w:rsidRDefault="00F04DA5" w:rsidP="00CB3A85">
      <w:pPr>
        <w:spacing w:after="231"/>
        <w:ind w:left="1418" w:right="1113"/>
      </w:pPr>
      <w:r w:rsidRPr="00F04DA5">
        <w:t xml:space="preserve">Ring till Röntgen på telefon 52680, eller Lena K 52655 eller Susann </w:t>
      </w:r>
      <w:proofErr w:type="gramStart"/>
      <w:r w:rsidRPr="00F04DA5">
        <w:t>52911</w:t>
      </w:r>
      <w:proofErr w:type="gramEnd"/>
      <w:r w:rsidRPr="00F04DA5">
        <w:t xml:space="preserve"> och tala om att vi har skickat bilder.</w:t>
      </w:r>
    </w:p>
    <w:p w14:paraId="6FC62C2B" w14:textId="77777777" w:rsidR="00CB3A85" w:rsidRDefault="00CB3A85" w:rsidP="00CB3A85">
      <w:pPr>
        <w:spacing w:after="383" w:line="259" w:lineRule="auto"/>
        <w:ind w:left="1114" w:right="0"/>
      </w:pPr>
      <w:r>
        <w:rPr>
          <w:b/>
          <w:sz w:val="32"/>
        </w:rPr>
        <w:t xml:space="preserve"> </w:t>
      </w:r>
      <w:r>
        <w:rPr>
          <w:rFonts w:ascii="Calibri" w:eastAsia="Calibri" w:hAnsi="Calibri" w:cs="Calibri"/>
          <w:sz w:val="36"/>
        </w:rPr>
        <w:t>2.</w:t>
      </w:r>
      <w:r>
        <w:rPr>
          <w:rFonts w:ascii="Arial" w:eastAsia="Arial" w:hAnsi="Arial" w:cs="Arial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Då </w:t>
      </w:r>
      <w:proofErr w:type="spellStart"/>
      <w:r>
        <w:rPr>
          <w:rFonts w:ascii="Calibri" w:eastAsia="Calibri" w:hAnsi="Calibri" w:cs="Calibri"/>
          <w:sz w:val="36"/>
        </w:rPr>
        <w:t>preoperativ</w:t>
      </w:r>
      <w:proofErr w:type="spellEnd"/>
      <w:r>
        <w:rPr>
          <w:rFonts w:ascii="Calibri" w:eastAsia="Calibri" w:hAnsi="Calibri" w:cs="Calibri"/>
          <w:sz w:val="36"/>
        </w:rPr>
        <w:t xml:space="preserve"> röntgenremiss finns gör följande: </w:t>
      </w:r>
    </w:p>
    <w:p w14:paraId="20995FAA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Koppla upp röntgensystemet på sal. Anslut grön nätverkskabel till grönt uttag på salen.  Starta upp systemet. </w:t>
      </w:r>
    </w:p>
    <w:p w14:paraId="5F3DD51D" w14:textId="77777777" w:rsidR="00FD5EC4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Ring till röntgen på telefon </w:t>
      </w:r>
      <w:r>
        <w:rPr>
          <w:b/>
        </w:rPr>
        <w:t>526 80</w:t>
      </w:r>
      <w:r>
        <w:t xml:space="preserve"> Be dem </w:t>
      </w:r>
      <w:r w:rsidR="00D9177F">
        <w:t xml:space="preserve">boka in och </w:t>
      </w:r>
      <w:r>
        <w:t xml:space="preserve">starta undersökning        </w:t>
      </w:r>
    </w:p>
    <w:p w14:paraId="5A4550FF" w14:textId="77777777" w:rsidR="00FD5EC4" w:rsidRDefault="00CB3A85" w:rsidP="00FD5EC4">
      <w:pPr>
        <w:spacing w:after="12" w:line="249" w:lineRule="auto"/>
        <w:ind w:left="1459" w:right="901"/>
      </w:pPr>
      <w:r>
        <w:t xml:space="preserve">XXXX i RISET </w:t>
      </w:r>
    </w:p>
    <w:p w14:paraId="36F7CF8E" w14:textId="08A4104A" w:rsidR="00CB3A85" w:rsidRDefault="00CB3A85" w:rsidP="00FD5EC4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Patient </w:t>
      </w:r>
      <w:r>
        <w:rPr>
          <w:b/>
        </w:rPr>
        <w:t>BROWSER</w:t>
      </w:r>
      <w:r>
        <w:t xml:space="preserve"> startas. </w:t>
      </w:r>
    </w:p>
    <w:p w14:paraId="5BE24969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Dubbelklicka på </w:t>
      </w:r>
      <w:r>
        <w:rPr>
          <w:b/>
        </w:rPr>
        <w:t>klockikonen</w:t>
      </w:r>
      <w:r>
        <w:t xml:space="preserve">= Uppdatera </w:t>
      </w:r>
      <w:r>
        <w:rPr>
          <w:b/>
        </w:rPr>
        <w:t>WORKLIST</w:t>
      </w:r>
      <w: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Dagens patienter kommer upp i listan. </w:t>
      </w:r>
    </w:p>
    <w:p w14:paraId="13271E49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rPr>
          <w:b/>
        </w:rPr>
        <w:t xml:space="preserve">Starta </w:t>
      </w:r>
      <w:r>
        <w:t xml:space="preserve">med enkelklick på önskad patient. </w:t>
      </w:r>
    </w:p>
    <w:p w14:paraId="5EC18187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Personnummer öppnas längre ner i fönstret. </w:t>
      </w:r>
      <w:r>
        <w:rPr>
          <w:b/>
          <w:color w:val="FF0000"/>
        </w:rPr>
        <w:t xml:space="preserve">Kontrollera att personnumret är korrekt. </w:t>
      </w:r>
    </w:p>
    <w:p w14:paraId="4092FBEC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Dubbelklicka på </w:t>
      </w:r>
      <w:r>
        <w:rPr>
          <w:b/>
        </w:rPr>
        <w:t>patienten</w:t>
      </w:r>
      <w:r>
        <w:t xml:space="preserve"> och denna öppnas i </w:t>
      </w:r>
      <w:r>
        <w:rPr>
          <w:b/>
        </w:rPr>
        <w:t>examination</w:t>
      </w:r>
      <w:r>
        <w:t xml:space="preserve">. </w:t>
      </w:r>
    </w:p>
    <w:p w14:paraId="61D76B71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Koppla loss grön nätverkskabel (om den är i vägen). </w:t>
      </w:r>
    </w:p>
    <w:p w14:paraId="2041BEAC" w14:textId="77777777" w:rsidR="00CB3A85" w:rsidRDefault="00CB3A85" w:rsidP="00CB3A85">
      <w:pPr>
        <w:numPr>
          <w:ilvl w:val="0"/>
          <w:numId w:val="38"/>
        </w:numPr>
        <w:spacing w:after="10" w:line="249" w:lineRule="auto"/>
        <w:ind w:right="901" w:hanging="360"/>
      </w:pPr>
      <w:r>
        <w:t xml:space="preserve">Välj </w:t>
      </w:r>
      <w:r>
        <w:rPr>
          <w:b/>
        </w:rPr>
        <w:t>undersökningsområde</w:t>
      </w:r>
      <w:r>
        <w:t xml:space="preserve">.  </w:t>
      </w:r>
    </w:p>
    <w:p w14:paraId="153C8030" w14:textId="77777777" w:rsidR="00CB3A85" w:rsidRDefault="00CB3A85" w:rsidP="00CB3A85">
      <w:pPr>
        <w:numPr>
          <w:ilvl w:val="0"/>
          <w:numId w:val="38"/>
        </w:numPr>
        <w:spacing w:after="10" w:line="249" w:lineRule="auto"/>
        <w:ind w:right="901" w:hanging="360"/>
      </w:pPr>
      <w:r>
        <w:t xml:space="preserve">Välj </w:t>
      </w:r>
      <w:r>
        <w:rPr>
          <w:b/>
        </w:rPr>
        <w:t>pulsad genomlysning</w:t>
      </w:r>
      <w:r>
        <w:t xml:space="preserve">. </w:t>
      </w:r>
    </w:p>
    <w:p w14:paraId="4D0E71A7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rPr>
          <w:b/>
        </w:rPr>
        <w:t>Spara</w:t>
      </w:r>
      <w:r>
        <w:t xml:space="preserve"> de bilder som skall till </w:t>
      </w:r>
      <w:proofErr w:type="spellStart"/>
      <w:r>
        <w:rPr>
          <w:b/>
        </w:rPr>
        <w:t>Sectra</w:t>
      </w:r>
      <w:proofErr w:type="spellEnd"/>
      <w:r>
        <w:t xml:space="preserve">. </w:t>
      </w:r>
    </w:p>
    <w:p w14:paraId="3E2AE0B2" w14:textId="77777777" w:rsidR="00CB3A85" w:rsidRDefault="00CB3A85" w:rsidP="00CB3A85">
      <w:pPr>
        <w:numPr>
          <w:ilvl w:val="0"/>
          <w:numId w:val="38"/>
        </w:numPr>
        <w:spacing w:after="12" w:line="249" w:lineRule="auto"/>
        <w:ind w:right="901" w:hanging="360"/>
      </w:pPr>
      <w:r>
        <w:t xml:space="preserve">Efter operationens slut, anslut grön nätverkskabel till grönt uttag på salen. </w:t>
      </w:r>
    </w:p>
    <w:p w14:paraId="0DFADC04" w14:textId="77777777" w:rsidR="00CB3A85" w:rsidRDefault="00CB3A85" w:rsidP="00CB3A85">
      <w:pPr>
        <w:spacing w:after="445" w:line="259" w:lineRule="auto"/>
        <w:ind w:left="1114"/>
      </w:pPr>
      <w:r>
        <w:t xml:space="preserve"> </w:t>
      </w:r>
    </w:p>
    <w:p w14:paraId="6BD746A3" w14:textId="77777777" w:rsidR="00CB3A85" w:rsidRDefault="00CB3A85" w:rsidP="00CB3A85">
      <w:pPr>
        <w:spacing w:after="160" w:line="278" w:lineRule="auto"/>
        <w:ind w:left="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br w:type="page"/>
      </w:r>
    </w:p>
    <w:p w14:paraId="3CBDDC77" w14:textId="77777777" w:rsidR="00CB3A85" w:rsidRDefault="00CB3A85" w:rsidP="00CB3A85">
      <w:pPr>
        <w:spacing w:after="15" w:line="250" w:lineRule="auto"/>
        <w:ind w:left="1109" w:right="1361"/>
        <w:rPr>
          <w:rFonts w:ascii="Calibri" w:eastAsia="Calibri" w:hAnsi="Calibri" w:cs="Calibri"/>
          <w:sz w:val="36"/>
        </w:rPr>
      </w:pPr>
    </w:p>
    <w:p w14:paraId="5ABFA7CE" w14:textId="77777777" w:rsidR="00CB3A85" w:rsidRDefault="00CB3A85" w:rsidP="00CB3A85">
      <w:pPr>
        <w:spacing w:after="15" w:line="250" w:lineRule="auto"/>
        <w:ind w:left="1109" w:right="1361"/>
        <w:rPr>
          <w:rFonts w:ascii="Calibri" w:eastAsia="Calibri" w:hAnsi="Calibri" w:cs="Calibri"/>
          <w:sz w:val="36"/>
        </w:rPr>
      </w:pPr>
    </w:p>
    <w:p w14:paraId="05957D3B" w14:textId="77777777" w:rsidR="00CB3A85" w:rsidRDefault="00CB3A85" w:rsidP="00CB3A85">
      <w:pPr>
        <w:spacing w:after="15" w:line="250" w:lineRule="auto"/>
        <w:ind w:left="1109" w:right="1361"/>
      </w:pPr>
      <w:r>
        <w:rPr>
          <w:rFonts w:ascii="Calibri" w:eastAsia="Calibri" w:hAnsi="Calibri" w:cs="Calibri"/>
          <w:sz w:val="36"/>
        </w:rPr>
        <w:t>3.</w:t>
      </w:r>
      <w:r>
        <w:rPr>
          <w:rFonts w:ascii="Arial" w:eastAsia="Arial" w:hAnsi="Arial" w:cs="Arial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Skicka bilder till röntgen. </w:t>
      </w:r>
    </w:p>
    <w:p w14:paraId="52F1E96B" w14:textId="77777777" w:rsidR="00CB3A85" w:rsidRDefault="00CB3A85" w:rsidP="00CB3A85">
      <w:pPr>
        <w:spacing w:after="172" w:line="259" w:lineRule="auto"/>
        <w:ind w:left="1114"/>
      </w:pPr>
      <w:r>
        <w:t xml:space="preserve"> </w:t>
      </w:r>
    </w:p>
    <w:p w14:paraId="2594956D" w14:textId="77777777" w:rsidR="00CB3A85" w:rsidRDefault="00CB3A85" w:rsidP="00CB3A85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Se till att grön nätverkskabel är ansluten på sal. Alternativt använd parkeringsplatsen utanför </w:t>
      </w:r>
      <w:proofErr w:type="gramStart"/>
      <w:r>
        <w:t>3-4</w:t>
      </w:r>
      <w:proofErr w:type="gramEnd"/>
      <w:r>
        <w:t xml:space="preserve"> op. sal på C-op, då finns patienten under ”</w:t>
      </w:r>
      <w:proofErr w:type="spellStart"/>
      <w:r>
        <w:rPr>
          <w:b/>
        </w:rPr>
        <w:t>local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database</w:t>
      </w:r>
      <w:proofErr w:type="spellEnd"/>
      <w:r>
        <w:t xml:space="preserve">”. </w:t>
      </w:r>
    </w:p>
    <w:p w14:paraId="50352B1F" w14:textId="77777777" w:rsidR="00CB3A85" w:rsidRDefault="00CB3A85" w:rsidP="00CB3A85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Alla sparade bilder finns under fliken </w:t>
      </w:r>
      <w:r>
        <w:rPr>
          <w:b/>
        </w:rPr>
        <w:t>VIEWING</w:t>
      </w:r>
      <w:r>
        <w:t xml:space="preserve"> på vänster monitor, klicka på flerbildsrutan i fliken </w:t>
      </w:r>
      <w:proofErr w:type="spellStart"/>
      <w:r>
        <w:t>View</w:t>
      </w:r>
      <w:proofErr w:type="spellEnd"/>
      <w:r>
        <w:t xml:space="preserve">. </w:t>
      </w:r>
    </w:p>
    <w:p w14:paraId="22C42AC4" w14:textId="77777777" w:rsidR="00CB3A85" w:rsidRDefault="00CB3A85" w:rsidP="00CB3A85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Markera önskade bilder som skall till </w:t>
      </w:r>
      <w:proofErr w:type="spellStart"/>
      <w:r>
        <w:t>rtg</w:t>
      </w:r>
      <w:proofErr w:type="spellEnd"/>
      <w:r>
        <w:t xml:space="preserve"> genom </w:t>
      </w:r>
    </w:p>
    <w:p w14:paraId="5AA96743" w14:textId="77777777" w:rsidR="00CB3A85" w:rsidRDefault="00CB3A85" w:rsidP="00CB3A85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att trycka på </w:t>
      </w:r>
      <w:proofErr w:type="spellStart"/>
      <w:r>
        <w:rPr>
          <w:b/>
        </w:rPr>
        <w:t>contrl+vänster</w:t>
      </w:r>
      <w:proofErr w:type="spellEnd"/>
      <w:r>
        <w:rPr>
          <w:b/>
        </w:rPr>
        <w:t xml:space="preserve"> musknapp</w:t>
      </w:r>
      <w:r>
        <w:t xml:space="preserve"> klicka i bilden. Bilderna blir markerade med en hel ram runt bilden. </w:t>
      </w:r>
    </w:p>
    <w:p w14:paraId="2FEB48D0" w14:textId="77777777" w:rsidR="00CB3A85" w:rsidRDefault="00CB3A85" w:rsidP="00CB3A85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Gå till </w:t>
      </w:r>
      <w:r>
        <w:rPr>
          <w:b/>
        </w:rPr>
        <w:t>huvudmenyn</w:t>
      </w:r>
      <w:r>
        <w:t xml:space="preserve"> överst i listen, den visar sig inte automatiskt utan du måste föra muspekaren längst upp så kommer den fram. </w:t>
      </w:r>
    </w:p>
    <w:p w14:paraId="7055145F" w14:textId="77777777" w:rsidR="00CB3A85" w:rsidRDefault="00CB3A85" w:rsidP="00CB3A85">
      <w:pPr>
        <w:numPr>
          <w:ilvl w:val="0"/>
          <w:numId w:val="39"/>
        </w:numPr>
        <w:spacing w:after="10" w:line="249" w:lineRule="auto"/>
        <w:ind w:right="901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D452C5B" wp14:editId="21C37F45">
                <wp:simplePos x="0" y="0"/>
                <wp:positionH relativeFrom="column">
                  <wp:posOffset>1859407</wp:posOffset>
                </wp:positionH>
                <wp:positionV relativeFrom="paragraph">
                  <wp:posOffset>3700</wp:posOffset>
                </wp:positionV>
                <wp:extent cx="428625" cy="186055"/>
                <wp:effectExtent l="0" t="0" r="0" b="0"/>
                <wp:wrapNone/>
                <wp:docPr id="4269" name="Group 4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186055"/>
                          <a:chOff x="0" y="0"/>
                          <a:chExt cx="428625" cy="186055"/>
                        </a:xfrm>
                      </wpg:grpSpPr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4286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5" h="186055">
                                <a:moveTo>
                                  <a:pt x="0" y="46482"/>
                                </a:moveTo>
                                <a:lnTo>
                                  <a:pt x="321437" y="46482"/>
                                </a:lnTo>
                                <a:lnTo>
                                  <a:pt x="321437" y="0"/>
                                </a:lnTo>
                                <a:lnTo>
                                  <a:pt x="428625" y="92964"/>
                                </a:lnTo>
                                <a:lnTo>
                                  <a:pt x="321437" y="186055"/>
                                </a:lnTo>
                                <a:lnTo>
                                  <a:pt x="321437" y="139573"/>
                                </a:lnTo>
                                <a:lnTo>
                                  <a:pt x="0" y="139573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1E7CDD7A" id="Group 4269" o:spid="_x0000_s1026" style="position:absolute;margin-left:146.4pt;margin-top:.3pt;width:33.75pt;height:14.65pt;z-index:-251656192" coordsize="42862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">
                <v:shape id="Shape 406" o:spid="_x0000_s1027" style="position:absolute;width:428625;height:186055;visibility:visible;mso-wrap-style:square;v-text-anchor:top" coordsize="42862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" path="m,46482r321437,l321437,,428625,92964,321437,186055r,-46482l,139573,,46482xe" filled="f">
                  <v:stroke miterlimit="83231f" joinstyle="miter"/>
                  <v:path arrowok="t" textboxrect="0,0,428625,186055"/>
                </v:shape>
              </v:group>
            </w:pict>
          </mc:Fallback>
        </mc:AlternateContent>
      </w:r>
      <w:r>
        <w:t xml:space="preserve">Välj </w:t>
      </w:r>
      <w:r>
        <w:rPr>
          <w:b/>
        </w:rPr>
        <w:t xml:space="preserve">Transfer                </w:t>
      </w:r>
      <w:proofErr w:type="spellStart"/>
      <w:r>
        <w:rPr>
          <w:b/>
        </w:rPr>
        <w:t>Archive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Sectra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Pacs</w:t>
      </w:r>
      <w:proofErr w:type="spellEnd"/>
      <w:r>
        <w:t xml:space="preserve">. </w:t>
      </w:r>
    </w:p>
    <w:p w14:paraId="0AFB854A" w14:textId="77777777" w:rsidR="00CB3A85" w:rsidRDefault="00CB3A85" w:rsidP="00CB3A85">
      <w:pPr>
        <w:numPr>
          <w:ilvl w:val="0"/>
          <w:numId w:val="39"/>
        </w:numPr>
        <w:spacing w:after="11" w:line="249" w:lineRule="auto"/>
        <w:ind w:right="901" w:hanging="360"/>
      </w:pPr>
      <w:r>
        <w:rPr>
          <w:b/>
        </w:rPr>
        <w:t xml:space="preserve">Kontakta </w:t>
      </w:r>
      <w:proofErr w:type="spellStart"/>
      <w:r>
        <w:rPr>
          <w:b/>
        </w:rPr>
        <w:t>Rtg</w:t>
      </w:r>
      <w:proofErr w:type="spellEnd"/>
      <w:r>
        <w:rPr>
          <w:b/>
        </w:rPr>
        <w:t>. för bekräftelse att bilderna kommit fram och för att avsluta sändningen</w:t>
      </w:r>
      <w:r>
        <w:t xml:space="preserve">.  </w:t>
      </w:r>
    </w:p>
    <w:p w14:paraId="772B1659" w14:textId="599B1B4C" w:rsidR="00CB3A85" w:rsidRDefault="00CB3A85" w:rsidP="00C77771">
      <w:pPr>
        <w:numPr>
          <w:ilvl w:val="0"/>
          <w:numId w:val="39"/>
        </w:numPr>
        <w:spacing w:after="12" w:line="249" w:lineRule="auto"/>
        <w:ind w:right="901" w:hanging="360"/>
      </w:pPr>
      <w:r>
        <w:t xml:space="preserve">Koppla ned systemet. </w:t>
      </w:r>
    </w:p>
    <w:sectPr w:rsidR="00CB3A85" w:rsidSect="001838A2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3C6D" w14:textId="77777777" w:rsidR="002F6DB8" w:rsidRDefault="002F6DB8">
      <w:r>
        <w:separator/>
      </w:r>
    </w:p>
  </w:endnote>
  <w:endnote w:type="continuationSeparator" w:id="0">
    <w:p w14:paraId="43B5BCE3" w14:textId="77777777" w:rsidR="002F6DB8" w:rsidRDefault="002F6DB8">
      <w:r>
        <w:continuationSeparator/>
      </w:r>
    </w:p>
  </w:endnote>
  <w:endnote w:type="continuationNotice" w:id="1">
    <w:p w14:paraId="0AC3562C" w14:textId="77777777" w:rsidR="002F6DB8" w:rsidRDefault="002F6D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CD77" w14:textId="77777777" w:rsidR="002F6DB8" w:rsidRDefault="002F6DB8"/>
  </w:footnote>
  <w:footnote w:type="continuationSeparator" w:id="0">
    <w:p w14:paraId="32D292FE" w14:textId="77777777" w:rsidR="002F6DB8" w:rsidRDefault="002F6DB8">
      <w:r>
        <w:continuationSeparator/>
      </w:r>
    </w:p>
  </w:footnote>
  <w:footnote w:type="continuationNotice" w:id="1">
    <w:p w14:paraId="56A72B7D" w14:textId="77777777" w:rsidR="002F6DB8" w:rsidRDefault="002F6D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3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4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B35B7"/>
    <w:multiLevelType w:val="hybridMultilevel"/>
    <w:tmpl w:val="C8E8F40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E1638"/>
    <w:multiLevelType w:val="hybridMultilevel"/>
    <w:tmpl w:val="2D52EBCE"/>
    <w:lvl w:ilvl="0" w:tplc="C660C9FE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C5EC">
      <w:start w:val="1"/>
      <w:numFmt w:val="bullet"/>
      <w:lvlText w:val="o"/>
      <w:lvlJc w:val="left"/>
      <w:pPr>
        <w:ind w:left="1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AF82C">
      <w:start w:val="1"/>
      <w:numFmt w:val="bullet"/>
      <w:lvlText w:val="▪"/>
      <w:lvlJc w:val="left"/>
      <w:pPr>
        <w:ind w:left="2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4B2FC">
      <w:start w:val="1"/>
      <w:numFmt w:val="bullet"/>
      <w:lvlText w:val="•"/>
      <w:lvlJc w:val="left"/>
      <w:pPr>
        <w:ind w:left="3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F078D0">
      <w:start w:val="1"/>
      <w:numFmt w:val="bullet"/>
      <w:lvlText w:val="o"/>
      <w:lvlJc w:val="left"/>
      <w:pPr>
        <w:ind w:left="3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A045C">
      <w:start w:val="1"/>
      <w:numFmt w:val="bullet"/>
      <w:lvlText w:val="▪"/>
      <w:lvlJc w:val="left"/>
      <w:pPr>
        <w:ind w:left="4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4AE9C">
      <w:start w:val="1"/>
      <w:numFmt w:val="bullet"/>
      <w:lvlText w:val="•"/>
      <w:lvlJc w:val="left"/>
      <w:pPr>
        <w:ind w:left="5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40040">
      <w:start w:val="1"/>
      <w:numFmt w:val="bullet"/>
      <w:lvlText w:val="o"/>
      <w:lvlJc w:val="left"/>
      <w:pPr>
        <w:ind w:left="6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CA53A2">
      <w:start w:val="1"/>
      <w:numFmt w:val="bullet"/>
      <w:lvlText w:val="▪"/>
      <w:lvlJc w:val="left"/>
      <w:pPr>
        <w:ind w:left="6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A652EC"/>
    <w:multiLevelType w:val="hybridMultilevel"/>
    <w:tmpl w:val="DF4052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8C41B77"/>
    <w:multiLevelType w:val="hybridMultilevel"/>
    <w:tmpl w:val="ADC85C48"/>
    <w:lvl w:ilvl="0" w:tplc="BC7A21DE">
      <w:start w:val="6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C9C98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87A22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0E3DE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88E66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147A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6BC6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64D40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CA7EE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CC4DB1"/>
    <w:multiLevelType w:val="hybridMultilevel"/>
    <w:tmpl w:val="AEC8BA5E"/>
    <w:lvl w:ilvl="0" w:tplc="4A5ADF8A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00315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63CB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24EA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A601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09BEE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B22B0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409992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2E430C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F32932"/>
    <w:multiLevelType w:val="hybridMultilevel"/>
    <w:tmpl w:val="98ACAE5A"/>
    <w:lvl w:ilvl="0" w:tplc="FFFFFFFF">
      <w:start w:val="1"/>
      <w:numFmt w:val="decimal"/>
      <w:lvlText w:val="%1."/>
      <w:lvlJc w:val="left"/>
      <w:pPr>
        <w:ind w:left="1095" w:hanging="360"/>
      </w:pPr>
    </w:lvl>
    <w:lvl w:ilvl="1" w:tplc="FFFFFFFF" w:tentative="1">
      <w:start w:val="1"/>
      <w:numFmt w:val="lowerLetter"/>
      <w:lvlText w:val="%2."/>
      <w:lvlJc w:val="left"/>
      <w:pPr>
        <w:ind w:left="1815" w:hanging="360"/>
      </w:pPr>
    </w:lvl>
    <w:lvl w:ilvl="2" w:tplc="FFFFFFFF" w:tentative="1">
      <w:start w:val="1"/>
      <w:numFmt w:val="lowerRoman"/>
      <w:lvlText w:val="%3."/>
      <w:lvlJc w:val="right"/>
      <w:pPr>
        <w:ind w:left="2535" w:hanging="180"/>
      </w:pPr>
    </w:lvl>
    <w:lvl w:ilvl="3" w:tplc="FFFFFFFF" w:tentative="1">
      <w:start w:val="1"/>
      <w:numFmt w:val="decimal"/>
      <w:lvlText w:val="%4."/>
      <w:lvlJc w:val="left"/>
      <w:pPr>
        <w:ind w:left="3255" w:hanging="360"/>
      </w:pPr>
    </w:lvl>
    <w:lvl w:ilvl="4" w:tplc="FFFFFFFF" w:tentative="1">
      <w:start w:val="1"/>
      <w:numFmt w:val="lowerLetter"/>
      <w:lvlText w:val="%5."/>
      <w:lvlJc w:val="left"/>
      <w:pPr>
        <w:ind w:left="3975" w:hanging="360"/>
      </w:pPr>
    </w:lvl>
    <w:lvl w:ilvl="5" w:tplc="FFFFFFFF" w:tentative="1">
      <w:start w:val="1"/>
      <w:numFmt w:val="lowerRoman"/>
      <w:lvlText w:val="%6."/>
      <w:lvlJc w:val="right"/>
      <w:pPr>
        <w:ind w:left="4695" w:hanging="180"/>
      </w:pPr>
    </w:lvl>
    <w:lvl w:ilvl="6" w:tplc="FFFFFFFF" w:tentative="1">
      <w:start w:val="1"/>
      <w:numFmt w:val="decimal"/>
      <w:lvlText w:val="%7."/>
      <w:lvlJc w:val="left"/>
      <w:pPr>
        <w:ind w:left="5415" w:hanging="360"/>
      </w:pPr>
    </w:lvl>
    <w:lvl w:ilvl="7" w:tplc="FFFFFFFF" w:tentative="1">
      <w:start w:val="1"/>
      <w:numFmt w:val="lowerLetter"/>
      <w:lvlText w:val="%8."/>
      <w:lvlJc w:val="left"/>
      <w:pPr>
        <w:ind w:left="6135" w:hanging="360"/>
      </w:pPr>
    </w:lvl>
    <w:lvl w:ilvl="8" w:tplc="FFFFFFFF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3CED0934"/>
    <w:multiLevelType w:val="hybridMultilevel"/>
    <w:tmpl w:val="A2A626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23A43"/>
    <w:multiLevelType w:val="hybridMultilevel"/>
    <w:tmpl w:val="9E4AE8C2"/>
    <w:lvl w:ilvl="0" w:tplc="F084887E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22D04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CDCEA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EC272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CF084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4B48A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02B22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6485A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68626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EF5440"/>
    <w:multiLevelType w:val="hybridMultilevel"/>
    <w:tmpl w:val="AB5C85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9B85D94"/>
    <w:multiLevelType w:val="hybridMultilevel"/>
    <w:tmpl w:val="6F6E6B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00066"/>
    <w:multiLevelType w:val="hybridMultilevel"/>
    <w:tmpl w:val="7C2E5DA6"/>
    <w:lvl w:ilvl="0" w:tplc="FFFFFFFF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0F133B"/>
    <w:multiLevelType w:val="hybridMultilevel"/>
    <w:tmpl w:val="E5EE8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010216E"/>
    <w:multiLevelType w:val="hybridMultilevel"/>
    <w:tmpl w:val="BFFEFD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1565DA8"/>
    <w:multiLevelType w:val="hybridMultilevel"/>
    <w:tmpl w:val="9C781000"/>
    <w:lvl w:ilvl="0" w:tplc="2E56277A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6CD2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63BB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AF22C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2EA2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0D8B8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6078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42F4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C3C5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F66DB5"/>
    <w:multiLevelType w:val="hybridMultilevel"/>
    <w:tmpl w:val="0F98AE28"/>
    <w:lvl w:ilvl="0" w:tplc="DBBC6980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AF792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CF976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A084C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D18E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A7DC8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273CA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A185A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852A8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A72111"/>
    <w:multiLevelType w:val="hybridMultilevel"/>
    <w:tmpl w:val="F77AA3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EB6C21"/>
    <w:multiLevelType w:val="hybridMultilevel"/>
    <w:tmpl w:val="98ACAE5A"/>
    <w:lvl w:ilvl="0" w:tplc="041D000F">
      <w:start w:val="1"/>
      <w:numFmt w:val="decimal"/>
      <w:lvlText w:val="%1."/>
      <w:lvlJc w:val="left"/>
      <w:pPr>
        <w:ind w:left="1095" w:hanging="360"/>
      </w:pPr>
    </w:lvl>
    <w:lvl w:ilvl="1" w:tplc="041D0019" w:tentative="1">
      <w:start w:val="1"/>
      <w:numFmt w:val="lowerLetter"/>
      <w:lvlText w:val="%2."/>
      <w:lvlJc w:val="left"/>
      <w:pPr>
        <w:ind w:left="1815" w:hanging="360"/>
      </w:pPr>
    </w:lvl>
    <w:lvl w:ilvl="2" w:tplc="041D001B" w:tentative="1">
      <w:start w:val="1"/>
      <w:numFmt w:val="lowerRoman"/>
      <w:lvlText w:val="%3."/>
      <w:lvlJc w:val="right"/>
      <w:pPr>
        <w:ind w:left="2535" w:hanging="180"/>
      </w:pPr>
    </w:lvl>
    <w:lvl w:ilvl="3" w:tplc="041D000F" w:tentative="1">
      <w:start w:val="1"/>
      <w:numFmt w:val="decimal"/>
      <w:lvlText w:val="%4."/>
      <w:lvlJc w:val="left"/>
      <w:pPr>
        <w:ind w:left="3255" w:hanging="360"/>
      </w:pPr>
    </w:lvl>
    <w:lvl w:ilvl="4" w:tplc="041D0019" w:tentative="1">
      <w:start w:val="1"/>
      <w:numFmt w:val="lowerLetter"/>
      <w:lvlText w:val="%5."/>
      <w:lvlJc w:val="left"/>
      <w:pPr>
        <w:ind w:left="3975" w:hanging="360"/>
      </w:pPr>
    </w:lvl>
    <w:lvl w:ilvl="5" w:tplc="041D001B" w:tentative="1">
      <w:start w:val="1"/>
      <w:numFmt w:val="lowerRoman"/>
      <w:lvlText w:val="%6."/>
      <w:lvlJc w:val="right"/>
      <w:pPr>
        <w:ind w:left="4695" w:hanging="180"/>
      </w:pPr>
    </w:lvl>
    <w:lvl w:ilvl="6" w:tplc="041D000F" w:tentative="1">
      <w:start w:val="1"/>
      <w:numFmt w:val="decimal"/>
      <w:lvlText w:val="%7."/>
      <w:lvlJc w:val="left"/>
      <w:pPr>
        <w:ind w:left="5415" w:hanging="360"/>
      </w:pPr>
    </w:lvl>
    <w:lvl w:ilvl="7" w:tplc="041D0019" w:tentative="1">
      <w:start w:val="1"/>
      <w:numFmt w:val="lowerLetter"/>
      <w:lvlText w:val="%8."/>
      <w:lvlJc w:val="left"/>
      <w:pPr>
        <w:ind w:left="6135" w:hanging="360"/>
      </w:pPr>
    </w:lvl>
    <w:lvl w:ilvl="8" w:tplc="041D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6D2F642F"/>
    <w:multiLevelType w:val="hybridMultilevel"/>
    <w:tmpl w:val="43406C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18E2DD9"/>
    <w:multiLevelType w:val="hybridMultilevel"/>
    <w:tmpl w:val="4B380B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6215028">
    <w:abstractNumId w:val="36"/>
  </w:num>
  <w:num w:numId="2" w16cid:durableId="2115244437">
    <w:abstractNumId w:val="26"/>
  </w:num>
  <w:num w:numId="3" w16cid:durableId="2023118631">
    <w:abstractNumId w:val="0"/>
  </w:num>
  <w:num w:numId="4" w16cid:durableId="34080970">
    <w:abstractNumId w:val="9"/>
  </w:num>
  <w:num w:numId="5" w16cid:durableId="1550998680">
    <w:abstractNumId w:val="33"/>
  </w:num>
  <w:num w:numId="6" w16cid:durableId="1147286907">
    <w:abstractNumId w:val="3"/>
  </w:num>
  <w:num w:numId="7" w16cid:durableId="1371803717">
    <w:abstractNumId w:val="18"/>
  </w:num>
  <w:num w:numId="8" w16cid:durableId="1820927003">
    <w:abstractNumId w:val="13"/>
  </w:num>
  <w:num w:numId="9" w16cid:durableId="1535777123">
    <w:abstractNumId w:val="1"/>
  </w:num>
  <w:num w:numId="10" w16cid:durableId="1959985920">
    <w:abstractNumId w:val="1"/>
  </w:num>
  <w:num w:numId="11" w16cid:durableId="1159345340">
    <w:abstractNumId w:val="4"/>
  </w:num>
  <w:num w:numId="12" w16cid:durableId="1020547115">
    <w:abstractNumId w:val="5"/>
  </w:num>
  <w:num w:numId="13" w16cid:durableId="311100057">
    <w:abstractNumId w:val="25"/>
  </w:num>
  <w:num w:numId="14" w16cid:durableId="627472214">
    <w:abstractNumId w:val="14"/>
  </w:num>
  <w:num w:numId="15" w16cid:durableId="1955750780">
    <w:abstractNumId w:val="10"/>
  </w:num>
  <w:num w:numId="16" w16cid:durableId="2007248749">
    <w:abstractNumId w:val="24"/>
  </w:num>
  <w:num w:numId="17" w16cid:durableId="840395476">
    <w:abstractNumId w:val="6"/>
  </w:num>
  <w:num w:numId="18" w16cid:durableId="674766238">
    <w:abstractNumId w:val="17"/>
  </w:num>
  <w:num w:numId="19" w16cid:durableId="916479580">
    <w:abstractNumId w:val="35"/>
  </w:num>
  <w:num w:numId="20" w16cid:durableId="6319796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12312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843736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677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319419">
    <w:abstractNumId w:val="27"/>
  </w:num>
  <w:num w:numId="25" w16cid:durableId="410659260">
    <w:abstractNumId w:val="30"/>
  </w:num>
  <w:num w:numId="26" w16cid:durableId="1014502312">
    <w:abstractNumId w:val="32"/>
  </w:num>
  <w:num w:numId="27" w16cid:durableId="934748336">
    <w:abstractNumId w:val="21"/>
  </w:num>
  <w:num w:numId="28" w16cid:durableId="187375421">
    <w:abstractNumId w:val="31"/>
  </w:num>
  <w:num w:numId="29" w16cid:durableId="266428946">
    <w:abstractNumId w:val="34"/>
  </w:num>
  <w:num w:numId="30" w16cid:durableId="1700544572">
    <w:abstractNumId w:val="2"/>
  </w:num>
  <w:num w:numId="31" w16cid:durableId="770272398">
    <w:abstractNumId w:val="25"/>
  </w:num>
  <w:num w:numId="32" w16cid:durableId="950749727">
    <w:abstractNumId w:val="25"/>
  </w:num>
  <w:num w:numId="33" w16cid:durableId="304283690">
    <w:abstractNumId w:val="25"/>
  </w:num>
  <w:num w:numId="34" w16cid:durableId="1298728406">
    <w:abstractNumId w:val="25"/>
  </w:num>
  <w:num w:numId="35" w16cid:durableId="575432398">
    <w:abstractNumId w:val="15"/>
  </w:num>
  <w:num w:numId="36" w16cid:durableId="1829708985">
    <w:abstractNumId w:val="25"/>
  </w:num>
  <w:num w:numId="37" w16cid:durableId="254442531">
    <w:abstractNumId w:val="12"/>
  </w:num>
  <w:num w:numId="38" w16cid:durableId="668292546">
    <w:abstractNumId w:val="28"/>
  </w:num>
  <w:num w:numId="39" w16cid:durableId="1085953785">
    <w:abstractNumId w:val="7"/>
  </w:num>
  <w:num w:numId="40" w16cid:durableId="2047482570">
    <w:abstractNumId w:val="19"/>
  </w:num>
  <w:num w:numId="41" w16cid:durableId="1080058030">
    <w:abstractNumId w:val="11"/>
  </w:num>
  <w:num w:numId="42" w16cid:durableId="651056082">
    <w:abstractNumId w:val="29"/>
  </w:num>
  <w:num w:numId="43" w16cid:durableId="130028306">
    <w:abstractNumId w:val="22"/>
  </w:num>
  <w:num w:numId="44" w16cid:durableId="482626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9A6"/>
    <w:rsid w:val="00033ED5"/>
    <w:rsid w:val="000431FE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FB0"/>
    <w:rsid w:val="000B7715"/>
    <w:rsid w:val="000E463B"/>
    <w:rsid w:val="000E5A7E"/>
    <w:rsid w:val="000F371B"/>
    <w:rsid w:val="000F43A3"/>
    <w:rsid w:val="000F7681"/>
    <w:rsid w:val="00103031"/>
    <w:rsid w:val="001044FE"/>
    <w:rsid w:val="0010538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8A2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DB8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DF0"/>
    <w:rsid w:val="00367D19"/>
    <w:rsid w:val="00371BED"/>
    <w:rsid w:val="00384019"/>
    <w:rsid w:val="003854F1"/>
    <w:rsid w:val="0039118E"/>
    <w:rsid w:val="00397F54"/>
    <w:rsid w:val="003A0D43"/>
    <w:rsid w:val="003A6C06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2E4C"/>
    <w:rsid w:val="004C2559"/>
    <w:rsid w:val="004D7BA3"/>
    <w:rsid w:val="004E1EFF"/>
    <w:rsid w:val="004F4518"/>
    <w:rsid w:val="004F4C62"/>
    <w:rsid w:val="00501433"/>
    <w:rsid w:val="00511CC4"/>
    <w:rsid w:val="00531E60"/>
    <w:rsid w:val="00535446"/>
    <w:rsid w:val="00536A5A"/>
    <w:rsid w:val="0054087D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B8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96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57B"/>
    <w:rsid w:val="00665F89"/>
    <w:rsid w:val="00671A80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0A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296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2E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1B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6EA0"/>
    <w:rsid w:val="008E78A1"/>
    <w:rsid w:val="008F589F"/>
    <w:rsid w:val="0090389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A7"/>
    <w:rsid w:val="009533B4"/>
    <w:rsid w:val="00971D93"/>
    <w:rsid w:val="0098566C"/>
    <w:rsid w:val="009B1F6B"/>
    <w:rsid w:val="009C015A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374"/>
    <w:rsid w:val="00AA0B3A"/>
    <w:rsid w:val="00AA6EB4"/>
    <w:rsid w:val="00AA767D"/>
    <w:rsid w:val="00AB0CC9"/>
    <w:rsid w:val="00AC3FF6"/>
    <w:rsid w:val="00AD24D0"/>
    <w:rsid w:val="00AD73EC"/>
    <w:rsid w:val="00AE5BC7"/>
    <w:rsid w:val="00AF5AAF"/>
    <w:rsid w:val="00B046D8"/>
    <w:rsid w:val="00B12271"/>
    <w:rsid w:val="00B13F4C"/>
    <w:rsid w:val="00B16219"/>
    <w:rsid w:val="00B16C59"/>
    <w:rsid w:val="00B33FDD"/>
    <w:rsid w:val="00B359CC"/>
    <w:rsid w:val="00B36107"/>
    <w:rsid w:val="00B41789"/>
    <w:rsid w:val="00B46C03"/>
    <w:rsid w:val="00B54185"/>
    <w:rsid w:val="00B60C6C"/>
    <w:rsid w:val="00B619A9"/>
    <w:rsid w:val="00B638FA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77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A85"/>
    <w:rsid w:val="00CC167C"/>
    <w:rsid w:val="00CC52D9"/>
    <w:rsid w:val="00CD6647"/>
    <w:rsid w:val="00CE4B73"/>
    <w:rsid w:val="00CF2FFA"/>
    <w:rsid w:val="00CF70BB"/>
    <w:rsid w:val="00CF7EFB"/>
    <w:rsid w:val="00D074DB"/>
    <w:rsid w:val="00D139CF"/>
    <w:rsid w:val="00D16EC0"/>
    <w:rsid w:val="00D37E7F"/>
    <w:rsid w:val="00D47AD7"/>
    <w:rsid w:val="00D51529"/>
    <w:rsid w:val="00D85218"/>
    <w:rsid w:val="00D915B1"/>
    <w:rsid w:val="00D9177F"/>
    <w:rsid w:val="00DA299D"/>
    <w:rsid w:val="00DA65C4"/>
    <w:rsid w:val="00DD2BE0"/>
    <w:rsid w:val="00DD7EFC"/>
    <w:rsid w:val="00DE4447"/>
    <w:rsid w:val="00DE5DA2"/>
    <w:rsid w:val="00DF0033"/>
    <w:rsid w:val="00DF2630"/>
    <w:rsid w:val="00E026BF"/>
    <w:rsid w:val="00E07B1B"/>
    <w:rsid w:val="00E11853"/>
    <w:rsid w:val="00E452B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935"/>
    <w:rsid w:val="00F04DA5"/>
    <w:rsid w:val="00F22264"/>
    <w:rsid w:val="00F2564D"/>
    <w:rsid w:val="00F35B05"/>
    <w:rsid w:val="00F413D9"/>
    <w:rsid w:val="00F50FD7"/>
    <w:rsid w:val="00F5135F"/>
    <w:rsid w:val="00F51F78"/>
    <w:rsid w:val="00F54D46"/>
    <w:rsid w:val="00F56F93"/>
    <w:rsid w:val="00F86474"/>
    <w:rsid w:val="00F86F47"/>
    <w:rsid w:val="00F90B64"/>
    <w:rsid w:val="00FB2F0F"/>
    <w:rsid w:val="00FB5086"/>
    <w:rsid w:val="00FB5411"/>
    <w:rsid w:val="00FB6392"/>
    <w:rsid w:val="00FD3C70"/>
    <w:rsid w:val="00FD5EC4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4056BCF-0F96-4B75-B410-5BA529CA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jpeg" Id="rId17" /><Relationship Type="http://schemas.openxmlformats.org/officeDocument/2006/relationships/image" Target="media/image5.jpeg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image" Target="media/image4.jpg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image" Target="media/image3.jpg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46</TotalTime>
  <Pages>1</Pages>
  <Words>710</Words>
  <Characters>4049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4750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Bildöverföring från operation Uddevalla till röntgen</dc:title>
  <dc:subject/>
  <dc:creator>patrik.jens.johansson@vgregion.se</dc:creator>
  <keywords/>
  <lastModifiedBy>Carina Turesson Roos</lastModifiedBy>
  <revision>28</revision>
  <lastPrinted>2025-06-10T20:56:00.0000000Z</lastPrinted>
  <dcterms:created xsi:type="dcterms:W3CDTF">2022-05-23T12:31:00.0000000Z</dcterms:created>
  <dcterms:modified xsi:type="dcterms:W3CDTF">2025-07-10T09:14:00.0000000Z</dcterms:modified>
</coreProperties>
</file>