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BC51D" w14:textId="77777777" w:rsidR="00AB712A" w:rsidRDefault="00AB712A" w:rsidP="005B427A">
      <w:pPr>
        <w:pStyle w:val="Rubrik2"/>
        <w:ind w:right="140"/>
        <w:sectPr w:rsidR="00AB712A" w:rsidSect="00AB712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3B0148B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</w:p>
    <w:p w14:paraId="3510E200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</w:p>
    <w:p w14:paraId="63BAFB1B" w14:textId="77777777" w:rsidR="00AB712A" w:rsidRPr="00AB712A" w:rsidRDefault="00AB712A" w:rsidP="005B427A">
      <w:pPr>
        <w:tabs>
          <w:tab w:val="left" w:pos="4590"/>
        </w:tabs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ab/>
      </w:r>
    </w:p>
    <w:p w14:paraId="1740243C" w14:textId="1E5292D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296275" wp14:editId="4B6FE28A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B2F3B9" w14:textId="77777777" w:rsidR="00AB712A" w:rsidRPr="003D37FD" w:rsidRDefault="00AB712A" w:rsidP="00AB712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12505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F29627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1B2F3B9" w14:textId="77777777" w:rsidR="00AB712A" w:rsidRPr="003D37FD" w:rsidRDefault="00AB712A" w:rsidP="00AB712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12505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AB712A" w:rsidRPr="00AB712A" w14:paraId="25735A78" w14:textId="77777777" w:rsidTr="0069663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2BADB14" w14:textId="77777777" w:rsidR="00AB712A" w:rsidRPr="00AB712A" w:rsidRDefault="00AB712A" w:rsidP="005B427A">
            <w:pPr>
              <w:pStyle w:val="Rubrik1"/>
              <w:ind w:right="140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AB712A">
              <w:rPr>
                <w:noProof/>
              </w:rPr>
              <w:t>Benbanksburk - handhavande</w:t>
            </w:r>
          </w:p>
        </w:tc>
      </w:tr>
    </w:tbl>
    <w:p w14:paraId="1A58FB5D" w14:textId="04443EA0" w:rsidR="005B427A" w:rsidRDefault="005B427A" w:rsidP="005B427A">
      <w:pPr>
        <w:pStyle w:val="Rubrik2"/>
        <w:ind w:right="140"/>
      </w:pPr>
      <w:r>
        <w:t>Revidering i denna version:</w:t>
      </w:r>
    </w:p>
    <w:p w14:paraId="4EAF2C4F" w14:textId="5C78B30C" w:rsidR="007F1154" w:rsidRPr="007F1154" w:rsidRDefault="00BD2971" w:rsidP="007F1154">
      <w:r>
        <w:t>Ingen revidering</w:t>
      </w:r>
    </w:p>
    <w:p w14:paraId="55627D04" w14:textId="21998A3D" w:rsidR="00AB712A" w:rsidRPr="00AB712A" w:rsidRDefault="00AB712A" w:rsidP="005B427A">
      <w:pPr>
        <w:pStyle w:val="Rubrik2"/>
        <w:ind w:right="140"/>
        <w:rPr>
          <w:rFonts w:ascii="Arial" w:hAnsi="Arial" w:cs="Arial"/>
          <w:b/>
          <w:bCs w:val="0"/>
          <w:iCs/>
          <w:sz w:val="26"/>
          <w:szCs w:val="28"/>
        </w:rPr>
      </w:pPr>
      <w:r w:rsidRPr="005B427A">
        <w:t>Bakgrund</w:t>
      </w:r>
    </w:p>
    <w:p w14:paraId="3E62F0F9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>I samband med primär höftplastikoperation sparas ibland patientens caput om det är av god kvalitet, för att senare användas som packningsben vid kirurgi på patient med osteolys etc.</w:t>
      </w:r>
    </w:p>
    <w:p w14:paraId="74C35739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 xml:space="preserve">Arbetsbeskrivningen gäller vid användning av osteocontainer ”Medfor”. </w:t>
      </w:r>
    </w:p>
    <w:p w14:paraId="04F60C96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>Denna verksamhet anpassas till nu gällande lagar och förordningar.</w:t>
      </w:r>
    </w:p>
    <w:p w14:paraId="6E4D991A" w14:textId="77777777" w:rsidR="00AB712A" w:rsidRPr="00AB712A" w:rsidRDefault="00AB712A" w:rsidP="005B427A">
      <w:pPr>
        <w:pStyle w:val="Rubrik2"/>
        <w:ind w:right="140"/>
        <w:rPr>
          <w:rFonts w:ascii="Arial" w:hAnsi="Arial" w:cs="Arial"/>
          <w:b/>
          <w:bCs w:val="0"/>
          <w:iCs/>
          <w:sz w:val="26"/>
          <w:szCs w:val="28"/>
        </w:rPr>
      </w:pPr>
      <w:r w:rsidRPr="005B427A">
        <w:t>Syfte</w:t>
      </w:r>
    </w:p>
    <w:p w14:paraId="31F766A5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>Dokumentet syftar till att kunna handha ett emballagematerial till caput femoris på ett sterilt och säkert sätt.</w:t>
      </w:r>
      <w:r w:rsidRPr="00AB712A">
        <w:rPr>
          <w:szCs w:val="20"/>
        </w:rPr>
        <w:tab/>
      </w:r>
      <w:r w:rsidRPr="00AB712A">
        <w:rPr>
          <w:szCs w:val="20"/>
        </w:rPr>
        <w:tab/>
      </w:r>
      <w:r w:rsidRPr="00AB712A">
        <w:rPr>
          <w:szCs w:val="20"/>
        </w:rPr>
        <w:tab/>
      </w:r>
    </w:p>
    <w:p w14:paraId="7B298681" w14:textId="77777777" w:rsidR="00AB712A" w:rsidRPr="00AB712A" w:rsidRDefault="00AB712A" w:rsidP="005B427A">
      <w:pPr>
        <w:pStyle w:val="Rubrik2"/>
        <w:ind w:right="140"/>
        <w:rPr>
          <w:rFonts w:ascii="Arial" w:hAnsi="Arial" w:cs="Arial"/>
          <w:b/>
          <w:bCs w:val="0"/>
          <w:iCs/>
          <w:sz w:val="26"/>
          <w:szCs w:val="28"/>
        </w:rPr>
      </w:pPr>
      <w:r w:rsidRPr="005B427A">
        <w:t>Vilka</w:t>
      </w:r>
      <w:r w:rsidRPr="00AB712A">
        <w:rPr>
          <w:rFonts w:ascii="Arial" w:hAnsi="Arial" w:cs="Arial"/>
          <w:b/>
          <w:iCs/>
          <w:sz w:val="26"/>
          <w:szCs w:val="28"/>
        </w:rPr>
        <w:t xml:space="preserve"> </w:t>
      </w:r>
      <w:r w:rsidRPr="005B427A">
        <w:t>berörs</w:t>
      </w:r>
    </w:p>
    <w:p w14:paraId="0319F668" w14:textId="77777777" w:rsidR="00AB712A" w:rsidRP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>Operatör, operationssjuksköterska och undersköterskor vid operationsavdelningen Uddevalla.</w:t>
      </w:r>
    </w:p>
    <w:p w14:paraId="160EAADB" w14:textId="77777777" w:rsidR="00AB712A" w:rsidRPr="00AB712A" w:rsidRDefault="00AB712A" w:rsidP="005B427A">
      <w:pPr>
        <w:pStyle w:val="Rubrik2"/>
        <w:ind w:right="140"/>
        <w:rPr>
          <w:rFonts w:ascii="Arial" w:hAnsi="Arial" w:cs="Arial"/>
          <w:b/>
          <w:bCs w:val="0"/>
          <w:iCs/>
          <w:sz w:val="26"/>
          <w:szCs w:val="28"/>
        </w:rPr>
      </w:pPr>
      <w:r w:rsidRPr="005B427A">
        <w:t>Utrustning</w:t>
      </w:r>
      <w:r w:rsidRPr="00AB712A">
        <w:rPr>
          <w:rFonts w:ascii="Arial" w:hAnsi="Arial" w:cs="Arial"/>
          <w:b/>
          <w:iCs/>
          <w:sz w:val="26"/>
          <w:szCs w:val="28"/>
        </w:rPr>
        <w:t xml:space="preserve"> </w:t>
      </w:r>
    </w:p>
    <w:p w14:paraId="4BBD5A71" w14:textId="77777777" w:rsidR="00AB712A" w:rsidRPr="00AB712A" w:rsidRDefault="00AB712A" w:rsidP="005B427A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AB712A">
        <w:rPr>
          <w:szCs w:val="20"/>
        </w:rPr>
        <w:t>Extra sterila handskar</w:t>
      </w:r>
    </w:p>
    <w:p w14:paraId="3A438B73" w14:textId="77777777" w:rsidR="00AB712A" w:rsidRPr="00AB712A" w:rsidRDefault="00AB712A" w:rsidP="005B427A">
      <w:pPr>
        <w:numPr>
          <w:ilvl w:val="0"/>
          <w:numId w:val="21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AB712A">
        <w:rPr>
          <w:szCs w:val="20"/>
        </w:rPr>
        <w:t>Steril benbanksburk, osteotainer ”Medfor”</w:t>
      </w:r>
    </w:p>
    <w:p w14:paraId="5F5D9029" w14:textId="77777777" w:rsidR="00BD75F2" w:rsidRDefault="00BD75F2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4C4991EB" w14:textId="2722066F" w:rsidR="00AB712A" w:rsidRPr="00AB712A" w:rsidRDefault="00AB712A" w:rsidP="005B427A">
      <w:pPr>
        <w:pStyle w:val="Rubrik2"/>
        <w:ind w:right="140"/>
        <w:rPr>
          <w:rFonts w:ascii="Arial" w:hAnsi="Arial" w:cs="Arial"/>
          <w:b/>
          <w:bCs w:val="0"/>
          <w:iCs/>
          <w:sz w:val="26"/>
          <w:szCs w:val="28"/>
        </w:rPr>
      </w:pPr>
      <w:r w:rsidRPr="005B427A">
        <w:lastRenderedPageBreak/>
        <w:t>Metodbeskrivning</w:t>
      </w:r>
    </w:p>
    <w:p w14:paraId="3D6FC7BA" w14:textId="77777777" w:rsidR="00AB712A" w:rsidRDefault="00AB712A" w:rsidP="005B427A">
      <w:pPr>
        <w:pStyle w:val="Rubrik3"/>
        <w:ind w:right="140"/>
      </w:pPr>
      <w:r w:rsidRPr="00AB712A">
        <w:t>Operationssal</w:t>
      </w:r>
    </w:p>
    <w:p w14:paraId="205CE74C" w14:textId="77777777" w:rsidR="00BD75F2" w:rsidRPr="00BD75F2" w:rsidRDefault="00BD75F2" w:rsidP="00BD75F2"/>
    <w:p w14:paraId="044DFEDE" w14:textId="77777777" w:rsidR="00AB712A" w:rsidRDefault="00AB712A" w:rsidP="005B427A">
      <w:pPr>
        <w:spacing w:after="0" w:line="240" w:lineRule="auto"/>
        <w:ind w:right="140"/>
        <w:rPr>
          <w:szCs w:val="20"/>
        </w:rPr>
      </w:pPr>
      <w:r w:rsidRPr="00AB712A">
        <w:rPr>
          <w:szCs w:val="20"/>
        </w:rPr>
        <w:t>Innan operationsstart kontrollerar operationssjuksköterskan patientens identitet, samtycke till benvävnadsdonation samt att hälsodeklaration finns i patientjournalen.</w:t>
      </w:r>
    </w:p>
    <w:p w14:paraId="19B06021" w14:textId="77777777" w:rsidR="00BD75F2" w:rsidRPr="00AB712A" w:rsidRDefault="00BD75F2" w:rsidP="005B427A">
      <w:pPr>
        <w:spacing w:after="0" w:line="240" w:lineRule="auto"/>
        <w:ind w:right="140"/>
        <w:rPr>
          <w:szCs w:val="20"/>
        </w:rPr>
      </w:pPr>
    </w:p>
    <w:p w14:paraId="3F374B63" w14:textId="77777777" w:rsidR="00AB712A" w:rsidRPr="00AB712A" w:rsidRDefault="00AB712A" w:rsidP="00BD75F2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AB712A">
        <w:rPr>
          <w:szCs w:val="20"/>
        </w:rPr>
        <w:t>Operatör tar ut benvävnaden vid collum osteotomi.</w:t>
      </w:r>
    </w:p>
    <w:p w14:paraId="4753EC68" w14:textId="77777777" w:rsidR="00AB712A" w:rsidRPr="00AB712A" w:rsidRDefault="00AB712A" w:rsidP="00BD75F2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  <w:rPr>
          <w:szCs w:val="20"/>
        </w:rPr>
      </w:pPr>
      <w:r w:rsidRPr="00AB712A">
        <w:rPr>
          <w:szCs w:val="20"/>
        </w:rPr>
        <w:t>Undersköterskan öppnar ytterplastförpackningen. Operationssjuksköterskan har rena sterila handskar och tar emot inner- och ytterburk med tillhörande lock.</w:t>
      </w:r>
    </w:p>
    <w:p w14:paraId="76B9F95B" w14:textId="3206FAD8" w:rsidR="00536A5A" w:rsidRPr="00536A5A" w:rsidRDefault="00AB712A" w:rsidP="00BD75F2">
      <w:pPr>
        <w:numPr>
          <w:ilvl w:val="0"/>
          <w:numId w:val="20"/>
        </w:numPr>
        <w:tabs>
          <w:tab w:val="clear" w:pos="720"/>
        </w:tabs>
        <w:spacing w:after="0" w:line="240" w:lineRule="auto"/>
        <w:ind w:left="1418" w:right="140"/>
      </w:pPr>
      <w:r w:rsidRPr="00F91A09">
        <w:rPr>
          <w:szCs w:val="20"/>
        </w:rPr>
        <w:t xml:space="preserve">Operationssjuksköterskan </w:t>
      </w:r>
      <w:r w:rsidR="0050226A" w:rsidRPr="00F91A09">
        <w:rPr>
          <w:szCs w:val="20"/>
        </w:rPr>
        <w:t xml:space="preserve">tar </w:t>
      </w:r>
      <w:r w:rsidR="00154598">
        <w:rPr>
          <w:szCs w:val="20"/>
        </w:rPr>
        <w:t xml:space="preserve">2 st </w:t>
      </w:r>
      <w:r w:rsidR="0050226A" w:rsidRPr="00F91A09">
        <w:rPr>
          <w:szCs w:val="20"/>
        </w:rPr>
        <w:t>vävnad</w:t>
      </w:r>
      <w:r w:rsidR="00154598">
        <w:rPr>
          <w:szCs w:val="20"/>
        </w:rPr>
        <w:t>sodlingar</w:t>
      </w:r>
      <w:r w:rsidR="0050226A" w:rsidRPr="00F91A09">
        <w:rPr>
          <w:szCs w:val="20"/>
        </w:rPr>
        <w:t xml:space="preserve"> och med oanvända sterila instrument</w:t>
      </w:r>
      <w:r w:rsidR="00747014" w:rsidRPr="00F91A09">
        <w:rPr>
          <w:szCs w:val="20"/>
        </w:rPr>
        <w:t xml:space="preserve"> </w:t>
      </w:r>
      <w:r w:rsidRPr="00F91A09">
        <w:rPr>
          <w:szCs w:val="20"/>
        </w:rPr>
        <w:t>gör</w:t>
      </w:r>
      <w:r w:rsidR="0005580A">
        <w:rPr>
          <w:szCs w:val="20"/>
        </w:rPr>
        <w:t>s sedan</w:t>
      </w:r>
      <w:r w:rsidRPr="00F91A09">
        <w:rPr>
          <w:szCs w:val="20"/>
        </w:rPr>
        <w:t xml:space="preserve"> caput</w:t>
      </w:r>
      <w:r w:rsidR="0005580A">
        <w:rPr>
          <w:szCs w:val="20"/>
        </w:rPr>
        <w:t xml:space="preserve"> ren</w:t>
      </w:r>
      <w:r w:rsidRPr="00F91A09">
        <w:rPr>
          <w:szCs w:val="20"/>
        </w:rPr>
        <w:t xml:space="preserve"> och spolar</w:t>
      </w:r>
      <w:r w:rsidR="00466D1F">
        <w:rPr>
          <w:szCs w:val="20"/>
        </w:rPr>
        <w:t xml:space="preserve"> med 1 liter NaCl</w:t>
      </w:r>
      <w:r w:rsidRPr="00F91A09">
        <w:rPr>
          <w:szCs w:val="20"/>
        </w:rPr>
        <w:t xml:space="preserve">. Lägger caput i innerburk och försluter. Därefter läggs innerburk i ytterburk och lämnas till undersköterskan. Undersköterskan klistrar på, dis- och piskodnummer, operationsdatum, storlek på caput och blodgrupp. Burken läggs i en plastpåse och lämnas via genomräckningsskåp ut till personal som placerar den i </w:t>
      </w:r>
      <w:r w:rsidR="00F91A09" w:rsidRPr="00F91A09">
        <w:rPr>
          <w:szCs w:val="20"/>
        </w:rPr>
        <w:t>benbanksfrysen</w:t>
      </w:r>
      <w:r w:rsidRPr="00F91A09">
        <w:rPr>
          <w:szCs w:val="20"/>
        </w:rPr>
        <w:t>s övre hyllplan</w:t>
      </w:r>
      <w:r w:rsidR="005C17A1">
        <w:rPr>
          <w:szCs w:val="20"/>
        </w:rPr>
        <w:t xml:space="preserve"> </w:t>
      </w:r>
      <w:r w:rsidRPr="00F91A09">
        <w:rPr>
          <w:szCs w:val="20"/>
        </w:rPr>
        <w:t>-</w:t>
      </w:r>
      <w:r w:rsidR="00466D1F">
        <w:rPr>
          <w:szCs w:val="20"/>
        </w:rPr>
        <w:t xml:space="preserve"> </w:t>
      </w:r>
      <w:r w:rsidRPr="00F91A09">
        <w:rPr>
          <w:szCs w:val="20"/>
        </w:rPr>
        <w:t xml:space="preserve">karantändelen. </w:t>
      </w:r>
      <w:bookmarkEnd w:id="0"/>
    </w:p>
    <w:sectPr w:rsidR="00536A5A" w:rsidRPr="00536A5A" w:rsidSect="00AB712A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070A6" w14:textId="77777777" w:rsidR="005555BA" w:rsidRDefault="005555BA">
      <w:r>
        <w:separator/>
      </w:r>
    </w:p>
  </w:endnote>
  <w:endnote w:type="continuationSeparator" w:id="0">
    <w:p w14:paraId="587EF3CE" w14:textId="77777777" w:rsidR="005555BA" w:rsidRDefault="005555BA">
      <w:r>
        <w:continuationSeparator/>
      </w:r>
    </w:p>
  </w:endnote>
  <w:endnote w:type="continuationNotice" w:id="1">
    <w:p w14:paraId="7A6F15E0" w14:textId="77777777" w:rsidR="005555BA" w:rsidRDefault="005555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6344557" name="Bildobjekt 23634455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17DFD" w14:textId="77777777" w:rsidR="005555BA" w:rsidRDefault="005555BA"/>
  </w:footnote>
  <w:footnote w:type="continuationSeparator" w:id="0">
    <w:p w14:paraId="1C758A52" w14:textId="77777777" w:rsidR="005555BA" w:rsidRDefault="005555BA">
      <w:r>
        <w:continuationSeparator/>
      </w:r>
    </w:p>
  </w:footnote>
  <w:footnote w:type="continuationNotice" w:id="1">
    <w:p w14:paraId="3E5FDFD0" w14:textId="77777777" w:rsidR="005555BA" w:rsidRDefault="005555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98384388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30D71"/>
    <w:multiLevelType w:val="hybridMultilevel"/>
    <w:tmpl w:val="EE9A09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802C6F"/>
    <w:multiLevelType w:val="hybridMultilevel"/>
    <w:tmpl w:val="8EEA265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656105937">
    <w:abstractNumId w:val="19"/>
  </w:num>
  <w:num w:numId="2" w16cid:durableId="136651439">
    <w:abstractNumId w:val="15"/>
  </w:num>
  <w:num w:numId="3" w16cid:durableId="2076120808">
    <w:abstractNumId w:val="0"/>
  </w:num>
  <w:num w:numId="4" w16cid:durableId="2039815950">
    <w:abstractNumId w:val="7"/>
  </w:num>
  <w:num w:numId="5" w16cid:durableId="268197773">
    <w:abstractNumId w:val="16"/>
  </w:num>
  <w:num w:numId="6" w16cid:durableId="1882522349">
    <w:abstractNumId w:val="3"/>
  </w:num>
  <w:num w:numId="7" w16cid:durableId="1622375986">
    <w:abstractNumId w:val="12"/>
  </w:num>
  <w:num w:numId="8" w16cid:durableId="1928924229">
    <w:abstractNumId w:val="9"/>
  </w:num>
  <w:num w:numId="9" w16cid:durableId="1102067923">
    <w:abstractNumId w:val="1"/>
  </w:num>
  <w:num w:numId="10" w16cid:durableId="596645035">
    <w:abstractNumId w:val="1"/>
  </w:num>
  <w:num w:numId="11" w16cid:durableId="2022775480">
    <w:abstractNumId w:val="4"/>
  </w:num>
  <w:num w:numId="12" w16cid:durableId="1074164899">
    <w:abstractNumId w:val="5"/>
  </w:num>
  <w:num w:numId="13" w16cid:durableId="691227102">
    <w:abstractNumId w:val="14"/>
  </w:num>
  <w:num w:numId="14" w16cid:durableId="2112428122">
    <w:abstractNumId w:val="10"/>
  </w:num>
  <w:num w:numId="15" w16cid:durableId="1142501915">
    <w:abstractNumId w:val="8"/>
  </w:num>
  <w:num w:numId="16" w16cid:durableId="1971783109">
    <w:abstractNumId w:val="13"/>
  </w:num>
  <w:num w:numId="17" w16cid:durableId="408425794">
    <w:abstractNumId w:val="6"/>
  </w:num>
  <w:num w:numId="18" w16cid:durableId="36897535">
    <w:abstractNumId w:val="11"/>
  </w:num>
  <w:num w:numId="19" w16cid:durableId="290718382">
    <w:abstractNumId w:val="18"/>
  </w:num>
  <w:num w:numId="20" w16cid:durableId="539785026">
    <w:abstractNumId w:val="2"/>
  </w:num>
  <w:num w:numId="21" w16cid:durableId="174918510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580A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598"/>
    <w:rsid w:val="00157D5B"/>
    <w:rsid w:val="00161FE6"/>
    <w:rsid w:val="001647EA"/>
    <w:rsid w:val="00164C3D"/>
    <w:rsid w:val="00166D3A"/>
    <w:rsid w:val="00171071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07808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66D1F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226A"/>
    <w:rsid w:val="00511CC4"/>
    <w:rsid w:val="00531E60"/>
    <w:rsid w:val="00536A5A"/>
    <w:rsid w:val="00541D07"/>
    <w:rsid w:val="00544BAB"/>
    <w:rsid w:val="00545F31"/>
    <w:rsid w:val="005555BA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427A"/>
    <w:rsid w:val="005C0045"/>
    <w:rsid w:val="005C084E"/>
    <w:rsid w:val="005C17A1"/>
    <w:rsid w:val="005C4606"/>
    <w:rsid w:val="005D0B0C"/>
    <w:rsid w:val="005E02B3"/>
    <w:rsid w:val="005E1E24"/>
    <w:rsid w:val="005F06B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01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C6E"/>
    <w:rsid w:val="007F1154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12A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2971"/>
    <w:rsid w:val="00BD75F2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4E8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1A09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9</TotalTime>
  <Pages>2</Pages>
  <Words>201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1609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Benbanksburk - handhavande</dc:title>
  <dc:subject/>
  <dc:creator>patrik.jens.johansson@vgregion.se</dc:creator>
  <keywords/>
  <lastModifiedBy>Carina Turesson Roos</lastModifiedBy>
  <revision>16</revision>
  <lastPrinted>2016-03-31T10:56:00.0000000Z</lastPrinted>
  <dcterms:created xsi:type="dcterms:W3CDTF">2022-05-23T03:30:00.0000000Z</dcterms:created>
  <dcterms:modified xsi:type="dcterms:W3CDTF">2025-02-28T12:28:00.0000000Z</dcterms:modified>
</coreProperties>
</file>