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0E89C" w14:textId="77777777" w:rsidR="00846216" w:rsidRPr="00ED2AD4" w:rsidRDefault="00846216" w:rsidP="00ED2AD4">
      <w:pPr>
        <w:pStyle w:val="Rubrik1"/>
        <w:ind w:left="426"/>
        <w:sectPr w:rsidR="00846216" w:rsidRPr="00ED2AD4" w:rsidSect="0084621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846216" w:rsidRPr="00846216" w14:paraId="360B64AC" w14:textId="77777777" w:rsidTr="6C27171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453142A" w14:textId="77777777" w:rsidR="00613BC2" w:rsidRDefault="00613BC2" w:rsidP="00ED2AD4">
            <w:pPr>
              <w:pStyle w:val="Rubrik1"/>
              <w:ind w:left="426"/>
              <w:rPr>
                <w:noProof/>
              </w:rPr>
            </w:pPr>
          </w:p>
          <w:p w14:paraId="786067DF" w14:textId="77777777" w:rsidR="00613BC2" w:rsidRDefault="00613BC2" w:rsidP="00ED2AD4">
            <w:pPr>
              <w:pStyle w:val="Rubrik1"/>
              <w:ind w:left="426"/>
              <w:rPr>
                <w:noProof/>
              </w:rPr>
            </w:pPr>
          </w:p>
          <w:p w14:paraId="27D874F3" w14:textId="52393984" w:rsidR="00846216" w:rsidRPr="00846216" w:rsidRDefault="00846216" w:rsidP="00ED2AD4">
            <w:pPr>
              <w:pStyle w:val="Rubrik1"/>
              <w:ind w:left="426"/>
              <w:rPr>
                <w:noProof/>
                <w:sz w:val="32"/>
              </w:rPr>
            </w:pPr>
            <w:r w:rsidRPr="6C271716">
              <w:rPr>
                <w:noProof/>
              </w:rPr>
              <w:t>Benbanksben vid benvävnadsdonation - Handhavande</w:t>
            </w:r>
          </w:p>
        </w:tc>
      </w:tr>
    </w:tbl>
    <w:p w14:paraId="6E21DE84" w14:textId="77777777" w:rsidR="00846216" w:rsidRPr="00846216" w:rsidRDefault="00846216" w:rsidP="00ED2AD4">
      <w:pPr>
        <w:pStyle w:val="Rubrik2"/>
        <w:ind w:left="426"/>
      </w:pPr>
      <w:r w:rsidRPr="6C271716">
        <w:t>Revidering i denna version:</w:t>
      </w:r>
    </w:p>
    <w:p w14:paraId="24626B76" w14:textId="18896C3D" w:rsidR="00846216" w:rsidRPr="00846216" w:rsidRDefault="00AD5976" w:rsidP="00ED2AD4">
      <w:pPr>
        <w:spacing w:after="0" w:line="240" w:lineRule="auto"/>
        <w:ind w:left="426" w:right="0"/>
        <w:rPr>
          <w:szCs w:val="20"/>
        </w:rPr>
      </w:pPr>
      <w:r>
        <w:rPr>
          <w:szCs w:val="20"/>
        </w:rPr>
        <w:t>Ändringar under rubrik</w:t>
      </w:r>
      <w:r w:rsidR="00C55366">
        <w:rPr>
          <w:szCs w:val="20"/>
        </w:rPr>
        <w:t>: Utrustning, Metodbeskrivning.</w:t>
      </w:r>
    </w:p>
    <w:p w14:paraId="6EC14AEE" w14:textId="77777777" w:rsidR="00846216" w:rsidRPr="00846216" w:rsidRDefault="00846216" w:rsidP="00ED2AD4">
      <w:pPr>
        <w:pStyle w:val="Rubrik2"/>
        <w:ind w:left="426"/>
        <w:rPr>
          <w:rFonts w:ascii="Arial" w:hAnsi="Arial" w:cs="Arial"/>
          <w:b/>
          <w:bCs w:val="0"/>
          <w:iCs/>
          <w:sz w:val="26"/>
          <w:szCs w:val="28"/>
        </w:rPr>
      </w:pPr>
      <w:r w:rsidRPr="00ED2AD4">
        <w:t>Bakgrund</w:t>
      </w:r>
    </w:p>
    <w:p w14:paraId="08648E17" w14:textId="6FE16582" w:rsidR="00846216" w:rsidRPr="00846216" w:rsidRDefault="00846216" w:rsidP="00ED2AD4">
      <w:pPr>
        <w:spacing w:after="0" w:line="240" w:lineRule="auto"/>
        <w:ind w:left="426" w:right="0"/>
        <w:rPr>
          <w:szCs w:val="20"/>
        </w:rPr>
      </w:pPr>
      <w:r w:rsidRPr="00846216">
        <w:rPr>
          <w:szCs w:val="20"/>
        </w:rPr>
        <w:t xml:space="preserve">I samband med primär höftplastikoperation sparas ibland patientens </w:t>
      </w:r>
      <w:proofErr w:type="spellStart"/>
      <w:r w:rsidRPr="00846216">
        <w:rPr>
          <w:szCs w:val="20"/>
        </w:rPr>
        <w:t>caput</w:t>
      </w:r>
      <w:proofErr w:type="spellEnd"/>
      <w:r w:rsidRPr="00846216">
        <w:rPr>
          <w:szCs w:val="20"/>
        </w:rPr>
        <w:t xml:space="preserve"> om det är av god kvalitet, för att senare användas som packningsben vid kirurgi på patient med </w:t>
      </w:r>
      <w:proofErr w:type="spellStart"/>
      <w:r w:rsidRPr="00846216">
        <w:rPr>
          <w:szCs w:val="20"/>
        </w:rPr>
        <w:t>osteolys</w:t>
      </w:r>
      <w:proofErr w:type="spellEnd"/>
      <w:r w:rsidRPr="00846216">
        <w:rPr>
          <w:szCs w:val="20"/>
        </w:rPr>
        <w:t xml:space="preserve"> </w:t>
      </w:r>
      <w:proofErr w:type="gramStart"/>
      <w:r w:rsidRPr="00846216">
        <w:rPr>
          <w:szCs w:val="20"/>
        </w:rPr>
        <w:t>etc.</w:t>
      </w:r>
      <w:proofErr w:type="gramEnd"/>
      <w:r w:rsidRPr="00846216">
        <w:rPr>
          <w:szCs w:val="20"/>
        </w:rPr>
        <w:t xml:space="preserve"> Denna verksamhet anpassas till nu gällande lagar och förordningar. Fullständig beskrivning och redogörelse kring detta finns i ”Kvalitets handboken –vävnadsinrättningar för ben i VGR”, Dokumenten finns vid benbanksfrysen</w:t>
      </w:r>
      <w:r w:rsidR="00451D67">
        <w:rPr>
          <w:szCs w:val="20"/>
        </w:rPr>
        <w:t xml:space="preserve">, </w:t>
      </w:r>
      <w:r w:rsidRPr="00846216">
        <w:rPr>
          <w:szCs w:val="20"/>
        </w:rPr>
        <w:t>där finns även lokala anvisningar: Arbetsbeskrivning användning av benbanksburk ”</w:t>
      </w:r>
      <w:proofErr w:type="spellStart"/>
      <w:r w:rsidRPr="00846216">
        <w:rPr>
          <w:szCs w:val="20"/>
        </w:rPr>
        <w:t>Medfor</w:t>
      </w:r>
      <w:proofErr w:type="spellEnd"/>
      <w:r w:rsidRPr="00846216">
        <w:rPr>
          <w:szCs w:val="20"/>
        </w:rPr>
        <w:t>”.</w:t>
      </w:r>
    </w:p>
    <w:p w14:paraId="14ABC520" w14:textId="77777777" w:rsidR="00846216" w:rsidRPr="00846216" w:rsidRDefault="00846216" w:rsidP="00ED2AD4">
      <w:pPr>
        <w:pStyle w:val="Rubrik2"/>
        <w:ind w:left="426"/>
        <w:rPr>
          <w:rFonts w:ascii="Arial" w:hAnsi="Arial" w:cs="Arial"/>
          <w:b/>
          <w:bCs w:val="0"/>
          <w:iCs/>
          <w:sz w:val="26"/>
          <w:szCs w:val="28"/>
        </w:rPr>
      </w:pPr>
      <w:r w:rsidRPr="00ED2AD4">
        <w:t>Syfte</w:t>
      </w:r>
    </w:p>
    <w:p w14:paraId="1CB61C04" w14:textId="77777777" w:rsidR="00846216" w:rsidRPr="00846216" w:rsidRDefault="00846216" w:rsidP="00ED2AD4">
      <w:pPr>
        <w:spacing w:after="0" w:line="240" w:lineRule="auto"/>
        <w:ind w:left="426" w:right="0"/>
        <w:rPr>
          <w:szCs w:val="20"/>
        </w:rPr>
      </w:pPr>
      <w:r w:rsidRPr="00846216">
        <w:rPr>
          <w:szCs w:val="20"/>
        </w:rPr>
        <w:t xml:space="preserve">Att skapa ett dokumentstöd för tillvaratagande av benvävnad, </w:t>
      </w:r>
      <w:proofErr w:type="spellStart"/>
      <w:r w:rsidRPr="00846216">
        <w:rPr>
          <w:szCs w:val="20"/>
        </w:rPr>
        <w:t>caput</w:t>
      </w:r>
      <w:proofErr w:type="spellEnd"/>
      <w:r w:rsidRPr="00846216">
        <w:rPr>
          <w:szCs w:val="20"/>
        </w:rPr>
        <w:t xml:space="preserve"> </w:t>
      </w:r>
      <w:proofErr w:type="spellStart"/>
      <w:r w:rsidRPr="00846216">
        <w:rPr>
          <w:szCs w:val="20"/>
        </w:rPr>
        <w:t>femoris</w:t>
      </w:r>
      <w:proofErr w:type="spellEnd"/>
      <w:r w:rsidRPr="00846216">
        <w:rPr>
          <w:szCs w:val="20"/>
        </w:rPr>
        <w:t>, för bendonation vid primär höftplastikoperation.</w:t>
      </w:r>
      <w:r w:rsidRPr="00846216">
        <w:rPr>
          <w:szCs w:val="20"/>
        </w:rPr>
        <w:tab/>
      </w:r>
    </w:p>
    <w:p w14:paraId="115D928F" w14:textId="77777777" w:rsidR="00846216" w:rsidRPr="00846216" w:rsidRDefault="00846216" w:rsidP="00ED2AD4">
      <w:pPr>
        <w:pStyle w:val="Rubrik2"/>
        <w:ind w:left="426"/>
        <w:rPr>
          <w:bCs w:val="0"/>
        </w:rPr>
      </w:pPr>
      <w:r w:rsidRPr="00846216">
        <w:t xml:space="preserve">Vilka </w:t>
      </w:r>
      <w:r w:rsidRPr="00ED2AD4">
        <w:t>berörs</w:t>
      </w:r>
    </w:p>
    <w:p w14:paraId="4DCC27E7" w14:textId="77777777" w:rsidR="00846216" w:rsidRPr="00846216" w:rsidRDefault="00846216" w:rsidP="00ED2AD4">
      <w:pPr>
        <w:spacing w:after="0" w:line="240" w:lineRule="auto"/>
        <w:ind w:left="426" w:right="0"/>
        <w:rPr>
          <w:szCs w:val="20"/>
        </w:rPr>
      </w:pPr>
      <w:r w:rsidRPr="00846216">
        <w:rPr>
          <w:szCs w:val="20"/>
        </w:rPr>
        <w:t>Operatör, operationssjuksköterskor och undersköterskor vid operationsavdelningen Uddevalla.</w:t>
      </w:r>
    </w:p>
    <w:p w14:paraId="2C23AC59" w14:textId="77777777" w:rsidR="00846216" w:rsidRPr="00846216" w:rsidRDefault="00846216" w:rsidP="00ED2AD4">
      <w:pPr>
        <w:pStyle w:val="Rubrik2"/>
        <w:ind w:left="426"/>
        <w:rPr>
          <w:rFonts w:ascii="Arial" w:hAnsi="Arial" w:cs="Arial"/>
          <w:b/>
          <w:bCs w:val="0"/>
          <w:iCs/>
          <w:sz w:val="26"/>
          <w:szCs w:val="28"/>
        </w:rPr>
      </w:pPr>
      <w:r w:rsidRPr="00ED2AD4">
        <w:t>Utrustning</w:t>
      </w:r>
    </w:p>
    <w:p w14:paraId="6F97AD98" w14:textId="77777777" w:rsidR="00846216" w:rsidRPr="00846216" w:rsidRDefault="00846216" w:rsidP="00ED2AD4">
      <w:pPr>
        <w:keepNext/>
        <w:numPr>
          <w:ilvl w:val="0"/>
          <w:numId w:val="20"/>
        </w:numPr>
        <w:tabs>
          <w:tab w:val="clear" w:pos="720"/>
        </w:tabs>
        <w:spacing w:before="240" w:after="60" w:line="240" w:lineRule="auto"/>
        <w:ind w:left="851" w:right="1161"/>
        <w:outlineLvl w:val="1"/>
        <w:rPr>
          <w:szCs w:val="20"/>
        </w:rPr>
      </w:pPr>
      <w:r w:rsidRPr="00846216">
        <w:rPr>
          <w:color w:val="000000"/>
          <w:szCs w:val="20"/>
        </w:rPr>
        <w:t>2st sterila provtagningsrör</w:t>
      </w:r>
      <w:r w:rsidRPr="00846216">
        <w:rPr>
          <w:szCs w:val="20"/>
        </w:rPr>
        <w:t xml:space="preserve"> för vävnadsodling, finns i sterilförrådet.</w:t>
      </w:r>
    </w:p>
    <w:p w14:paraId="28EB8333" w14:textId="77777777" w:rsidR="00846216" w:rsidRPr="00846216" w:rsidRDefault="00846216" w:rsidP="00ED2AD4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851" w:right="0"/>
        <w:rPr>
          <w:szCs w:val="20"/>
        </w:rPr>
      </w:pPr>
      <w:proofErr w:type="gramStart"/>
      <w:r w:rsidRPr="00846216">
        <w:rPr>
          <w:szCs w:val="20"/>
        </w:rPr>
        <w:t>1 st</w:t>
      </w:r>
      <w:proofErr w:type="gramEnd"/>
      <w:r w:rsidRPr="00846216">
        <w:rPr>
          <w:szCs w:val="20"/>
        </w:rPr>
        <w:t xml:space="preserve"> remiss för odling, ”beställningsblankett klinisk mikrobiologi”.</w:t>
      </w:r>
    </w:p>
    <w:p w14:paraId="6E15136A" w14:textId="77777777" w:rsidR="00846216" w:rsidRPr="00846216" w:rsidRDefault="00846216" w:rsidP="00ED2AD4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851" w:right="0"/>
        <w:rPr>
          <w:szCs w:val="20"/>
        </w:rPr>
      </w:pPr>
      <w:r w:rsidRPr="00846216">
        <w:rPr>
          <w:szCs w:val="20"/>
        </w:rPr>
        <w:t>Steril benbanksburk ”</w:t>
      </w:r>
      <w:proofErr w:type="spellStart"/>
      <w:r w:rsidRPr="00846216">
        <w:rPr>
          <w:szCs w:val="20"/>
        </w:rPr>
        <w:t>Medfor</w:t>
      </w:r>
      <w:proofErr w:type="spellEnd"/>
      <w:r w:rsidRPr="00846216">
        <w:rPr>
          <w:szCs w:val="20"/>
        </w:rPr>
        <w:t>”</w:t>
      </w:r>
    </w:p>
    <w:p w14:paraId="3996CC2F" w14:textId="1D95CE5C" w:rsidR="00846216" w:rsidRDefault="00846216" w:rsidP="00ED2AD4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851" w:right="0"/>
        <w:rPr>
          <w:szCs w:val="20"/>
        </w:rPr>
      </w:pPr>
      <w:r w:rsidRPr="00846216">
        <w:rPr>
          <w:szCs w:val="20"/>
        </w:rPr>
        <w:lastRenderedPageBreak/>
        <w:t>Aktuellt löpnummer och tillvaratagande rapport från pärm märkt ”</w:t>
      </w:r>
      <w:proofErr w:type="spellStart"/>
      <w:r w:rsidRPr="00846216">
        <w:rPr>
          <w:szCs w:val="20"/>
        </w:rPr>
        <w:t>Kodnr</w:t>
      </w:r>
      <w:proofErr w:type="spellEnd"/>
      <w:r w:rsidRPr="00846216">
        <w:rPr>
          <w:szCs w:val="20"/>
        </w:rPr>
        <w:t xml:space="preserve">”, finns </w:t>
      </w:r>
      <w:r w:rsidR="00451D67">
        <w:rPr>
          <w:szCs w:val="20"/>
        </w:rPr>
        <w:t>vid benbanksfrysen</w:t>
      </w:r>
      <w:r w:rsidRPr="00846216">
        <w:rPr>
          <w:szCs w:val="20"/>
        </w:rPr>
        <w:t xml:space="preserve"> och PIS-koder märkta med utgångsdatum på </w:t>
      </w:r>
      <w:proofErr w:type="spellStart"/>
      <w:r w:rsidRPr="00846216">
        <w:rPr>
          <w:szCs w:val="20"/>
        </w:rPr>
        <w:t>caput</w:t>
      </w:r>
      <w:proofErr w:type="spellEnd"/>
      <w:r w:rsidRPr="00846216">
        <w:rPr>
          <w:szCs w:val="20"/>
        </w:rPr>
        <w:t xml:space="preserve"> (6 månader fram i tiden).</w:t>
      </w:r>
    </w:p>
    <w:p w14:paraId="6923F885" w14:textId="77777777" w:rsidR="00846216" w:rsidRPr="00846216" w:rsidRDefault="00846216" w:rsidP="00ED2AD4">
      <w:pPr>
        <w:pStyle w:val="Rubrik2"/>
        <w:ind w:left="426"/>
        <w:rPr>
          <w:rFonts w:ascii="Arial" w:hAnsi="Arial" w:cs="Arial"/>
          <w:b/>
          <w:bCs w:val="0"/>
          <w:iCs/>
          <w:sz w:val="26"/>
          <w:szCs w:val="28"/>
        </w:rPr>
      </w:pPr>
      <w:r w:rsidRPr="00ED2AD4">
        <w:t>Metodbeskrivning</w:t>
      </w:r>
    </w:p>
    <w:p w14:paraId="2401F12B" w14:textId="77777777" w:rsidR="00846216" w:rsidRPr="00846216" w:rsidRDefault="00846216" w:rsidP="00ED2AD4">
      <w:pPr>
        <w:pStyle w:val="Rubrik3"/>
        <w:ind w:left="426"/>
      </w:pPr>
      <w:r w:rsidRPr="00846216">
        <w:t>Operationssal</w:t>
      </w:r>
    </w:p>
    <w:p w14:paraId="798DB2D8" w14:textId="77777777" w:rsidR="00846216" w:rsidRPr="00846216" w:rsidRDefault="00846216" w:rsidP="00ED2AD4">
      <w:pPr>
        <w:spacing w:after="0" w:line="240" w:lineRule="auto"/>
        <w:ind w:left="426" w:right="0"/>
        <w:rPr>
          <w:szCs w:val="20"/>
        </w:rPr>
      </w:pPr>
      <w:r w:rsidRPr="00846216">
        <w:rPr>
          <w:szCs w:val="20"/>
        </w:rPr>
        <w:t>Innan operationsstart kontrollerar operationssjuksköterska patientens identitet, samtycke till benvävnadsdonation samt att hälsodeklaration finns i patientjournalen.</w:t>
      </w:r>
    </w:p>
    <w:p w14:paraId="4C12F976" w14:textId="77777777" w:rsidR="00846216" w:rsidRPr="00846216" w:rsidRDefault="00846216" w:rsidP="00ED2AD4">
      <w:pPr>
        <w:spacing w:after="0" w:line="240" w:lineRule="auto"/>
        <w:ind w:left="426" w:right="0"/>
        <w:rPr>
          <w:szCs w:val="20"/>
        </w:rPr>
      </w:pPr>
    </w:p>
    <w:p w14:paraId="0EF8FA6A" w14:textId="77777777" w:rsidR="00846216" w:rsidRPr="00846216" w:rsidRDefault="00846216" w:rsidP="00ED2AD4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851" w:right="0"/>
        <w:rPr>
          <w:szCs w:val="20"/>
        </w:rPr>
      </w:pPr>
      <w:r w:rsidRPr="00846216">
        <w:rPr>
          <w:szCs w:val="20"/>
        </w:rPr>
        <w:t xml:space="preserve">Operatören tar ut benvävnaden vid </w:t>
      </w:r>
      <w:proofErr w:type="spellStart"/>
      <w:r w:rsidRPr="00846216">
        <w:rPr>
          <w:szCs w:val="20"/>
        </w:rPr>
        <w:t>collum</w:t>
      </w:r>
      <w:proofErr w:type="spellEnd"/>
      <w:r w:rsidRPr="00846216">
        <w:rPr>
          <w:szCs w:val="20"/>
        </w:rPr>
        <w:t xml:space="preserve"> </w:t>
      </w:r>
      <w:proofErr w:type="spellStart"/>
      <w:r w:rsidRPr="00846216">
        <w:rPr>
          <w:szCs w:val="20"/>
        </w:rPr>
        <w:t>osteotomi</w:t>
      </w:r>
      <w:proofErr w:type="spellEnd"/>
      <w:r w:rsidRPr="00846216">
        <w:rPr>
          <w:szCs w:val="20"/>
        </w:rPr>
        <w:t>.</w:t>
      </w:r>
    </w:p>
    <w:p w14:paraId="00AB601F" w14:textId="792E6002" w:rsidR="00846216" w:rsidRPr="00846216" w:rsidRDefault="00846216" w:rsidP="00ED2AD4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851" w:right="0"/>
        <w:rPr>
          <w:szCs w:val="20"/>
        </w:rPr>
      </w:pPr>
      <w:r w:rsidRPr="00846216">
        <w:rPr>
          <w:szCs w:val="20"/>
        </w:rPr>
        <w:t xml:space="preserve">Operationssjuksköterskan har </w:t>
      </w:r>
      <w:r w:rsidR="00D930FA">
        <w:rPr>
          <w:szCs w:val="20"/>
        </w:rPr>
        <w:t>nya</w:t>
      </w:r>
      <w:r w:rsidRPr="00846216">
        <w:rPr>
          <w:szCs w:val="20"/>
        </w:rPr>
        <w:t xml:space="preserve"> sterila handskar</w:t>
      </w:r>
      <w:r w:rsidR="00D930FA">
        <w:rPr>
          <w:szCs w:val="20"/>
        </w:rPr>
        <w:t xml:space="preserve">, </w:t>
      </w:r>
      <w:r w:rsidR="00D930FA" w:rsidRPr="00846216">
        <w:rPr>
          <w:szCs w:val="20"/>
        </w:rPr>
        <w:t xml:space="preserve">tar </w:t>
      </w:r>
      <w:proofErr w:type="gramStart"/>
      <w:r w:rsidR="00D930FA" w:rsidRPr="00846216">
        <w:rPr>
          <w:szCs w:val="20"/>
        </w:rPr>
        <w:t>2 st</w:t>
      </w:r>
      <w:proofErr w:type="gramEnd"/>
      <w:r w:rsidR="00D930FA" w:rsidRPr="00846216">
        <w:rPr>
          <w:szCs w:val="20"/>
        </w:rPr>
        <w:t xml:space="preserve"> vävnadsodlingar </w:t>
      </w:r>
      <w:r w:rsidRPr="00846216">
        <w:rPr>
          <w:szCs w:val="20"/>
        </w:rPr>
        <w:t xml:space="preserve">och rensar </w:t>
      </w:r>
      <w:proofErr w:type="spellStart"/>
      <w:r w:rsidRPr="00846216">
        <w:rPr>
          <w:szCs w:val="20"/>
        </w:rPr>
        <w:t>caput</w:t>
      </w:r>
      <w:proofErr w:type="spellEnd"/>
      <w:r w:rsidRPr="00846216">
        <w:rPr>
          <w:szCs w:val="20"/>
        </w:rPr>
        <w:t xml:space="preserve"> från mjukdelar, och spolar rent med </w:t>
      </w:r>
      <w:proofErr w:type="spellStart"/>
      <w:r w:rsidRPr="00846216">
        <w:rPr>
          <w:szCs w:val="20"/>
        </w:rPr>
        <w:t>isoton</w:t>
      </w:r>
      <w:proofErr w:type="spellEnd"/>
      <w:r w:rsidRPr="00846216">
        <w:rPr>
          <w:szCs w:val="20"/>
        </w:rPr>
        <w:t xml:space="preserve"> Natriumklorid, </w:t>
      </w:r>
      <w:proofErr w:type="spellStart"/>
      <w:r w:rsidRPr="00846216">
        <w:rPr>
          <w:szCs w:val="20"/>
        </w:rPr>
        <w:t>storleksgraderar</w:t>
      </w:r>
      <w:proofErr w:type="spellEnd"/>
      <w:r w:rsidRPr="00846216">
        <w:rPr>
          <w:szCs w:val="20"/>
        </w:rPr>
        <w:t xml:space="preserve"> </w:t>
      </w:r>
      <w:proofErr w:type="spellStart"/>
      <w:r w:rsidRPr="00846216">
        <w:rPr>
          <w:szCs w:val="20"/>
        </w:rPr>
        <w:t>caput</w:t>
      </w:r>
      <w:proofErr w:type="spellEnd"/>
      <w:r w:rsidRPr="00846216">
        <w:rPr>
          <w:szCs w:val="20"/>
        </w:rPr>
        <w:t xml:space="preserve"> </w:t>
      </w:r>
      <w:r w:rsidR="004C3084">
        <w:rPr>
          <w:szCs w:val="20"/>
        </w:rPr>
        <w:t xml:space="preserve">och lägger ner i </w:t>
      </w:r>
      <w:proofErr w:type="spellStart"/>
      <w:r w:rsidR="004C3084">
        <w:rPr>
          <w:szCs w:val="20"/>
        </w:rPr>
        <w:t>innerburken</w:t>
      </w:r>
      <w:proofErr w:type="spellEnd"/>
      <w:r w:rsidRPr="00846216">
        <w:rPr>
          <w:szCs w:val="20"/>
        </w:rPr>
        <w:t>.</w:t>
      </w:r>
    </w:p>
    <w:p w14:paraId="49932DCC" w14:textId="2F3E45A3" w:rsidR="00846216" w:rsidRPr="00846216" w:rsidRDefault="00846216" w:rsidP="00ED2AD4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851" w:right="0"/>
        <w:rPr>
          <w:szCs w:val="20"/>
        </w:rPr>
      </w:pPr>
      <w:r w:rsidRPr="00846216">
        <w:rPr>
          <w:szCs w:val="20"/>
        </w:rPr>
        <w:t xml:space="preserve">Undersköterskan tar emot </w:t>
      </w:r>
      <w:proofErr w:type="spellStart"/>
      <w:r w:rsidRPr="00846216">
        <w:rPr>
          <w:szCs w:val="20"/>
        </w:rPr>
        <w:t>caput</w:t>
      </w:r>
      <w:proofErr w:type="spellEnd"/>
      <w:r w:rsidR="004C3084">
        <w:rPr>
          <w:szCs w:val="20"/>
        </w:rPr>
        <w:t>.</w:t>
      </w:r>
      <w:r w:rsidR="00CB7835">
        <w:rPr>
          <w:szCs w:val="20"/>
        </w:rPr>
        <w:t xml:space="preserve"> K</w:t>
      </w:r>
      <w:r w:rsidRPr="00846216">
        <w:rPr>
          <w:szCs w:val="20"/>
        </w:rPr>
        <w:t xml:space="preserve">ontrollerar löpnummer, PIS-kod och skriver </w:t>
      </w:r>
      <w:proofErr w:type="spellStart"/>
      <w:r w:rsidRPr="00846216">
        <w:rPr>
          <w:szCs w:val="20"/>
        </w:rPr>
        <w:t>caputstorlek</w:t>
      </w:r>
      <w:proofErr w:type="spellEnd"/>
      <w:r w:rsidRPr="00846216">
        <w:rPr>
          <w:szCs w:val="20"/>
        </w:rPr>
        <w:t xml:space="preserve"> samt tidpunkt när benvävnaden placeras i frys (70°) i tillvaratagande rapporten, där </w:t>
      </w:r>
      <w:proofErr w:type="spellStart"/>
      <w:r w:rsidRPr="00846216">
        <w:rPr>
          <w:szCs w:val="20"/>
        </w:rPr>
        <w:t>batchnummer</w:t>
      </w:r>
      <w:proofErr w:type="spellEnd"/>
      <w:r w:rsidRPr="00846216">
        <w:rPr>
          <w:szCs w:val="20"/>
        </w:rPr>
        <w:t xml:space="preserve"> från benbanksburken noteras. Även </w:t>
      </w:r>
      <w:proofErr w:type="spellStart"/>
      <w:r w:rsidRPr="00846216">
        <w:rPr>
          <w:szCs w:val="20"/>
        </w:rPr>
        <w:t>batchnummer</w:t>
      </w:r>
      <w:proofErr w:type="spellEnd"/>
      <w:r w:rsidRPr="00846216">
        <w:rPr>
          <w:szCs w:val="20"/>
        </w:rPr>
        <w:t xml:space="preserve"> från NaCl spolvätskan noteras i tillvaratagande rapporten. </w:t>
      </w:r>
      <w:r w:rsidR="00195661">
        <w:rPr>
          <w:szCs w:val="20"/>
        </w:rPr>
        <w:t>P</w:t>
      </w:r>
      <w:r w:rsidRPr="00846216">
        <w:rPr>
          <w:szCs w:val="20"/>
        </w:rPr>
        <w:t>lacera</w:t>
      </w:r>
      <w:r w:rsidR="00195661">
        <w:rPr>
          <w:szCs w:val="20"/>
        </w:rPr>
        <w:t xml:space="preserve"> </w:t>
      </w:r>
      <w:proofErr w:type="spellStart"/>
      <w:r w:rsidR="00195661">
        <w:rPr>
          <w:szCs w:val="20"/>
        </w:rPr>
        <w:t>innerburken</w:t>
      </w:r>
      <w:proofErr w:type="spellEnd"/>
      <w:r w:rsidRPr="00846216">
        <w:rPr>
          <w:szCs w:val="20"/>
        </w:rPr>
        <w:t xml:space="preserve"> i ytterburken. Undersköterskan torkar av burken och lägger den i </w:t>
      </w:r>
      <w:r w:rsidR="008E3BD3">
        <w:rPr>
          <w:szCs w:val="20"/>
        </w:rPr>
        <w:t xml:space="preserve">en </w:t>
      </w:r>
      <w:r w:rsidRPr="00846216">
        <w:rPr>
          <w:szCs w:val="20"/>
        </w:rPr>
        <w:t>plastpås</w:t>
      </w:r>
      <w:r w:rsidR="008E3BD3">
        <w:rPr>
          <w:szCs w:val="20"/>
        </w:rPr>
        <w:t>e</w:t>
      </w:r>
      <w:r w:rsidRPr="00846216">
        <w:rPr>
          <w:szCs w:val="20"/>
        </w:rPr>
        <w:t>.</w:t>
      </w:r>
    </w:p>
    <w:p w14:paraId="2E50CF37" w14:textId="3760EC49" w:rsidR="00846216" w:rsidRPr="00846216" w:rsidRDefault="00846216" w:rsidP="00ED2AD4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851" w:right="0"/>
        <w:rPr>
          <w:szCs w:val="20"/>
        </w:rPr>
      </w:pPr>
      <w:r w:rsidRPr="00846216">
        <w:rPr>
          <w:szCs w:val="20"/>
        </w:rPr>
        <w:t xml:space="preserve">På benvävnadsburken klistras kontrollnummer, PIS-kod, skrivs blodgrupp, </w:t>
      </w:r>
      <w:proofErr w:type="spellStart"/>
      <w:r w:rsidRPr="00846216">
        <w:rPr>
          <w:szCs w:val="20"/>
        </w:rPr>
        <w:t>caputstorlek</w:t>
      </w:r>
      <w:proofErr w:type="spellEnd"/>
      <w:r w:rsidRPr="00846216">
        <w:rPr>
          <w:szCs w:val="20"/>
        </w:rPr>
        <w:t xml:space="preserve"> och donationsdatum. </w:t>
      </w:r>
    </w:p>
    <w:p w14:paraId="6D2A49B1" w14:textId="77777777" w:rsidR="00846216" w:rsidRPr="00846216" w:rsidRDefault="00846216" w:rsidP="00ED2AD4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851" w:right="0"/>
        <w:rPr>
          <w:szCs w:val="20"/>
        </w:rPr>
      </w:pPr>
      <w:r w:rsidRPr="00846216">
        <w:rPr>
          <w:szCs w:val="20"/>
        </w:rPr>
        <w:t xml:space="preserve">Den förslutna benbanksburken lämnas via genomräckningsskåp till korridorpersonal som placerar den i frys, övre </w:t>
      </w:r>
      <w:proofErr w:type="spellStart"/>
      <w:r w:rsidRPr="00846216">
        <w:rPr>
          <w:szCs w:val="20"/>
        </w:rPr>
        <w:t>hyllplan</w:t>
      </w:r>
      <w:proofErr w:type="spellEnd"/>
      <w:r w:rsidRPr="00846216">
        <w:rPr>
          <w:szCs w:val="20"/>
        </w:rPr>
        <w:t xml:space="preserve"> – karantändelen.</w:t>
      </w:r>
    </w:p>
    <w:p w14:paraId="0A5A0DE8" w14:textId="77777777" w:rsidR="00846216" w:rsidRPr="00846216" w:rsidRDefault="00846216" w:rsidP="00ED2AD4">
      <w:pPr>
        <w:spacing w:after="0" w:line="240" w:lineRule="auto"/>
        <w:ind w:left="851" w:right="0"/>
        <w:rPr>
          <w:szCs w:val="20"/>
        </w:rPr>
      </w:pPr>
    </w:p>
    <w:p w14:paraId="3BD42179" w14:textId="77777777" w:rsidR="00846216" w:rsidRPr="00846216" w:rsidRDefault="00846216" w:rsidP="00ED2AD4">
      <w:pPr>
        <w:pStyle w:val="Rubrik2"/>
        <w:ind w:left="426"/>
      </w:pPr>
      <w:r w:rsidRPr="00846216">
        <w:t>Avslutning/Postoperativt</w:t>
      </w:r>
    </w:p>
    <w:p w14:paraId="5414EE88" w14:textId="77777777" w:rsidR="00846216" w:rsidRPr="00846216" w:rsidRDefault="00846216" w:rsidP="00ED2AD4">
      <w:pPr>
        <w:spacing w:after="0" w:line="240" w:lineRule="auto"/>
        <w:ind w:left="426" w:right="0"/>
        <w:rPr>
          <w:szCs w:val="20"/>
        </w:rPr>
      </w:pPr>
      <w:r w:rsidRPr="00846216">
        <w:rPr>
          <w:color w:val="000000"/>
          <w:szCs w:val="20"/>
        </w:rPr>
        <w:t>Provtagningsrör med vävnadsprov</w:t>
      </w:r>
      <w:r w:rsidRPr="00846216">
        <w:rPr>
          <w:szCs w:val="20"/>
        </w:rPr>
        <w:t xml:space="preserve"> och remiss skickas till klinisk mikrobiologi.</w:t>
      </w:r>
    </w:p>
    <w:p w14:paraId="420FAD80" w14:textId="77777777" w:rsidR="00846216" w:rsidRPr="00846216" w:rsidRDefault="00846216" w:rsidP="00ED2AD4">
      <w:pPr>
        <w:spacing w:after="0" w:line="240" w:lineRule="auto"/>
        <w:ind w:left="426" w:right="0"/>
        <w:rPr>
          <w:szCs w:val="20"/>
        </w:rPr>
      </w:pPr>
      <w:r w:rsidRPr="00846216">
        <w:rPr>
          <w:szCs w:val="20"/>
        </w:rPr>
        <w:t>Operationssjuksköterskan signerar tillvarataganderapport.</w:t>
      </w:r>
    </w:p>
    <w:p w14:paraId="6E7FD606" w14:textId="77777777" w:rsidR="00846216" w:rsidRPr="00846216" w:rsidRDefault="00846216" w:rsidP="00ED2AD4">
      <w:pPr>
        <w:spacing w:after="0" w:line="240" w:lineRule="auto"/>
        <w:ind w:left="426" w:right="0"/>
        <w:rPr>
          <w:szCs w:val="20"/>
        </w:rPr>
      </w:pPr>
    </w:p>
    <w:bookmarkEnd w:id="0"/>
    <w:p w14:paraId="76B9F95B" w14:textId="24513497" w:rsidR="00536A5A" w:rsidRPr="00536A5A" w:rsidRDefault="00536A5A" w:rsidP="00ED2AD4">
      <w:pPr>
        <w:spacing w:after="0" w:line="240" w:lineRule="auto"/>
        <w:ind w:left="426" w:right="0"/>
      </w:pPr>
    </w:p>
    <w:sectPr w:rsidR="00536A5A" w:rsidRPr="00536A5A" w:rsidSect="0084621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BED74" w14:textId="77777777" w:rsidR="006657DB" w:rsidRDefault="006657DB">
      <w:r>
        <w:separator/>
      </w:r>
    </w:p>
  </w:endnote>
  <w:endnote w:type="continuationSeparator" w:id="0">
    <w:p w14:paraId="1DE91F59" w14:textId="77777777" w:rsidR="006657DB" w:rsidRDefault="006657DB">
      <w:r>
        <w:continuationSeparator/>
      </w:r>
    </w:p>
  </w:endnote>
  <w:endnote w:type="continuationNotice" w:id="1">
    <w:p w14:paraId="098D36C1" w14:textId="77777777" w:rsidR="006657DB" w:rsidRDefault="006657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CE27B" w14:textId="77777777" w:rsidR="006657DB" w:rsidRDefault="006657DB"/>
  </w:footnote>
  <w:footnote w:type="continuationSeparator" w:id="0">
    <w:p w14:paraId="19D26A92" w14:textId="77777777" w:rsidR="006657DB" w:rsidRDefault="006657DB">
      <w:r>
        <w:continuationSeparator/>
      </w:r>
    </w:p>
  </w:footnote>
  <w:footnote w:type="continuationNotice" w:id="1">
    <w:p w14:paraId="4FDA1833" w14:textId="77777777" w:rsidR="006657DB" w:rsidRDefault="006657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3F294E"/>
    <w:multiLevelType w:val="hybridMultilevel"/>
    <w:tmpl w:val="75F6CFA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A0646C0"/>
    <w:multiLevelType w:val="hybridMultilevel"/>
    <w:tmpl w:val="FAF2ABB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57437030">
    <w:abstractNumId w:val="19"/>
  </w:num>
  <w:num w:numId="2" w16cid:durableId="1810780278">
    <w:abstractNumId w:val="15"/>
  </w:num>
  <w:num w:numId="3" w16cid:durableId="562759480">
    <w:abstractNumId w:val="0"/>
  </w:num>
  <w:num w:numId="4" w16cid:durableId="934289737">
    <w:abstractNumId w:val="6"/>
  </w:num>
  <w:num w:numId="5" w16cid:durableId="281962588">
    <w:abstractNumId w:val="17"/>
  </w:num>
  <w:num w:numId="6" w16cid:durableId="937561425">
    <w:abstractNumId w:val="2"/>
  </w:num>
  <w:num w:numId="7" w16cid:durableId="744180550">
    <w:abstractNumId w:val="11"/>
  </w:num>
  <w:num w:numId="8" w16cid:durableId="1432778349">
    <w:abstractNumId w:val="8"/>
  </w:num>
  <w:num w:numId="9" w16cid:durableId="1525752838">
    <w:abstractNumId w:val="1"/>
  </w:num>
  <w:num w:numId="10" w16cid:durableId="1271208839">
    <w:abstractNumId w:val="1"/>
  </w:num>
  <w:num w:numId="11" w16cid:durableId="1881822978">
    <w:abstractNumId w:val="3"/>
  </w:num>
  <w:num w:numId="12" w16cid:durableId="1876191543">
    <w:abstractNumId w:val="4"/>
  </w:num>
  <w:num w:numId="13" w16cid:durableId="250629204">
    <w:abstractNumId w:val="14"/>
  </w:num>
  <w:num w:numId="14" w16cid:durableId="52126750">
    <w:abstractNumId w:val="9"/>
  </w:num>
  <w:num w:numId="15" w16cid:durableId="434323123">
    <w:abstractNumId w:val="7"/>
  </w:num>
  <w:num w:numId="16" w16cid:durableId="1903906351">
    <w:abstractNumId w:val="13"/>
  </w:num>
  <w:num w:numId="17" w16cid:durableId="1402750042">
    <w:abstractNumId w:val="5"/>
  </w:num>
  <w:num w:numId="18" w16cid:durableId="551501226">
    <w:abstractNumId w:val="10"/>
  </w:num>
  <w:num w:numId="19" w16cid:durableId="2007972591">
    <w:abstractNumId w:val="18"/>
  </w:num>
  <w:num w:numId="20" w16cid:durableId="1620337844">
    <w:abstractNumId w:val="16"/>
  </w:num>
  <w:num w:numId="21" w16cid:durableId="15474484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5661"/>
    <w:rsid w:val="0019632A"/>
    <w:rsid w:val="001A4E7C"/>
    <w:rsid w:val="001B762C"/>
    <w:rsid w:val="001C4D0A"/>
    <w:rsid w:val="001C5FEF"/>
    <w:rsid w:val="00211487"/>
    <w:rsid w:val="00211D91"/>
    <w:rsid w:val="00217DEC"/>
    <w:rsid w:val="00232F0D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1D67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3084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648A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3BC2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7DB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46216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3BD3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2F05"/>
    <w:rsid w:val="00971D93"/>
    <w:rsid w:val="00985875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25EA"/>
    <w:rsid w:val="00A05942"/>
    <w:rsid w:val="00A07BEC"/>
    <w:rsid w:val="00A11BA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5335"/>
    <w:rsid w:val="00A8005C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597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366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7835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30FA"/>
    <w:rsid w:val="00DA299D"/>
    <w:rsid w:val="00DA65C4"/>
    <w:rsid w:val="00DB0CA2"/>
    <w:rsid w:val="00DC6E8F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2AD4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  <w:rsid w:val="6C27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7444DEB7-475D-47A7-B7EE-F516D1BD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16</TotalTime>
  <Pages>2</Pages>
  <Words>294</Words>
  <Characters>2182</Characters>
  <Application>Microsoft Office Word</Application>
  <DocSecurity>0</DocSecurity>
  <Lines>18</Lines>
  <Paragraphs>4</Paragraphs>
  <ScaleCrop>false</ScaleCrop>
  <Manager/>
  <Company/>
  <LinksUpToDate>false</LinksUpToDate>
  <CharactersWithSpaces>2472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Benbanksben vid benvävnadsdonation - Handhavande</dc:title>
  <dc:subject/>
  <dc:creator>patrik.jens.johansson@vgregion.se</dc:creator>
  <keywords/>
  <lastModifiedBy>Carina Turesson Roos</lastModifiedBy>
  <revision>20</revision>
  <lastPrinted>2016-03-31T10:56:00.0000000Z</lastPrinted>
  <dcterms:created xsi:type="dcterms:W3CDTF">2022-05-23T03:30:00.0000000Z</dcterms:created>
  <dcterms:modified xsi:type="dcterms:W3CDTF">2024-09-03T09:19:00.0000000Z</dcterms:modified>
</coreProperties>
</file>