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29C96" w14:textId="77777777" w:rsidR="00625085" w:rsidRPr="00625085" w:rsidRDefault="00625085" w:rsidP="00625085">
      <w:pPr>
        <w:spacing w:after="0" w:line="240" w:lineRule="auto"/>
        <w:ind w:left="0" w:right="0"/>
      </w:pPr>
      <w:bookmarkStart w:id="0" w:name="_Toc321146591"/>
    </w:p>
    <w:p w14:paraId="26AE19A9" w14:textId="77777777" w:rsidR="00625085" w:rsidRPr="00625085" w:rsidRDefault="00625085" w:rsidP="00625085">
      <w:pPr>
        <w:spacing w:after="0" w:line="240" w:lineRule="auto"/>
        <w:ind w:left="0" w:right="0"/>
      </w:pPr>
    </w:p>
    <w:p w14:paraId="001B22EB" w14:textId="77777777" w:rsidR="00625085" w:rsidRPr="00625085" w:rsidRDefault="00625085" w:rsidP="00625085">
      <w:pPr>
        <w:spacing w:after="0" w:line="240" w:lineRule="auto"/>
        <w:ind w:left="0" w:right="0"/>
      </w:pPr>
    </w:p>
    <w:p w14:paraId="2C173F87" w14:textId="77777777" w:rsidR="00625085" w:rsidRPr="00625085" w:rsidRDefault="00625085" w:rsidP="00625085">
      <w:pPr>
        <w:spacing w:after="0" w:line="240" w:lineRule="auto"/>
        <w:ind w:left="0" w:right="0"/>
      </w:pPr>
    </w:p>
    <w:p w14:paraId="12ECF3B1" w14:textId="77777777" w:rsidR="00625085" w:rsidRPr="00625085" w:rsidRDefault="00625085" w:rsidP="00625085">
      <w:pPr>
        <w:spacing w:after="0" w:line="240" w:lineRule="auto"/>
        <w:ind w:left="0" w:right="0"/>
      </w:pPr>
    </w:p>
    <w:p w14:paraId="274D8067" w14:textId="77777777" w:rsidR="00625085" w:rsidRPr="00625085" w:rsidRDefault="00625085" w:rsidP="00625085">
      <w:pPr>
        <w:spacing w:after="0" w:line="240" w:lineRule="auto"/>
        <w:ind w:left="0" w:right="0"/>
      </w:pPr>
    </w:p>
    <w:p w14:paraId="6343C49C" w14:textId="77777777" w:rsidR="00625085" w:rsidRPr="00625085" w:rsidRDefault="00625085" w:rsidP="00625085">
      <w:pPr>
        <w:spacing w:after="0" w:line="240" w:lineRule="auto"/>
        <w:ind w:left="0" w:right="0"/>
      </w:pPr>
    </w:p>
    <w:p w14:paraId="39DA82AB" w14:textId="77777777" w:rsidR="00625085" w:rsidRPr="00625085" w:rsidRDefault="00625085" w:rsidP="00625085">
      <w:pPr>
        <w:spacing w:after="0" w:line="240" w:lineRule="auto"/>
        <w:ind w:left="0" w:right="0"/>
      </w:pPr>
    </w:p>
    <w:p w14:paraId="0ED3A67A" w14:textId="77777777" w:rsidR="00625085" w:rsidRPr="00625085" w:rsidRDefault="00625085" w:rsidP="00625085">
      <w:pPr>
        <w:spacing w:after="0" w:line="240" w:lineRule="auto"/>
        <w:ind w:left="0" w:right="0"/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25085" w:rsidRPr="00625085" w14:paraId="4EF102B4" w14:textId="77777777" w:rsidTr="0013446E">
        <w:trPr>
          <w:cantSplit/>
          <w:trHeight w:val="570"/>
        </w:trPr>
        <w:tc>
          <w:tcPr>
            <w:tcW w:w="903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A64D51" w14:textId="77777777" w:rsidR="00625085" w:rsidRPr="00625085" w:rsidRDefault="00625085" w:rsidP="0013446E">
            <w:pPr>
              <w:pStyle w:val="Rubrik1"/>
            </w:pPr>
            <w:r w:rsidRPr="00625085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86BB4A" wp14:editId="60CBBF20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3810" r="0" b="1905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5CF513" w14:textId="77777777" w:rsidR="00625085" w:rsidRDefault="00625085" w:rsidP="00625085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12537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986BB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95CF513" w14:textId="77777777" w:rsidR="00625085" w:rsidRDefault="00625085" w:rsidP="0062508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12537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Rubrik"/>
            <w:bookmarkStart w:id="2" w:name="_1314629194"/>
            <w:bookmarkEnd w:id="1"/>
            <w:bookmarkEnd w:id="2"/>
            <w:r w:rsidRPr="00625085">
              <w:t>Benbanksben – transport till annan vårdinrättning</w:t>
            </w:r>
          </w:p>
        </w:tc>
      </w:tr>
    </w:tbl>
    <w:p w14:paraId="0F018AE9" w14:textId="77777777" w:rsidR="00625085" w:rsidRPr="00625085" w:rsidRDefault="00625085" w:rsidP="00625085">
      <w:pPr>
        <w:pStyle w:val="Rubrik2"/>
      </w:pPr>
      <w:r w:rsidRPr="00625085">
        <w:t>Revidering i denna version:</w:t>
      </w:r>
    </w:p>
    <w:p w14:paraId="493AC61D" w14:textId="77777777" w:rsidR="00625085" w:rsidRPr="00625085" w:rsidRDefault="00625085" w:rsidP="00625085">
      <w:pPr>
        <w:spacing w:after="0" w:line="240" w:lineRule="auto"/>
        <w:ind w:left="993" w:right="0"/>
      </w:pPr>
      <w:r w:rsidRPr="00625085">
        <w:t>Revidering under rubriker: Utrustning, Metodbeskrivning.</w:t>
      </w:r>
    </w:p>
    <w:p w14:paraId="6ECF2C96" w14:textId="77777777" w:rsidR="00625085" w:rsidRPr="00625085" w:rsidRDefault="00625085" w:rsidP="00625085">
      <w:pPr>
        <w:spacing w:after="0" w:line="240" w:lineRule="auto"/>
        <w:ind w:left="993" w:right="0"/>
      </w:pPr>
    </w:p>
    <w:p w14:paraId="1CEE5F78" w14:textId="77777777" w:rsidR="00625085" w:rsidRPr="00625085" w:rsidRDefault="00625085" w:rsidP="00625085">
      <w:pPr>
        <w:pStyle w:val="Rubrik2"/>
        <w:ind w:left="993"/>
      </w:pPr>
      <w:r w:rsidRPr="00625085">
        <w:t>Bakgrund</w:t>
      </w:r>
    </w:p>
    <w:p w14:paraId="7FD14480" w14:textId="77777777" w:rsidR="00625085" w:rsidRPr="00625085" w:rsidRDefault="00625085" w:rsidP="00625085">
      <w:pPr>
        <w:spacing w:after="0" w:line="240" w:lineRule="auto"/>
        <w:ind w:left="993" w:right="0"/>
      </w:pPr>
      <w:r w:rsidRPr="00625085">
        <w:t xml:space="preserve">Benbanksverksamheten inom VG region omfattar </w:t>
      </w:r>
      <w:proofErr w:type="gramStart"/>
      <w:r w:rsidRPr="00625085">
        <w:t>6 st</w:t>
      </w:r>
      <w:proofErr w:type="gramEnd"/>
      <w:r w:rsidRPr="00625085">
        <w:t xml:space="preserve"> ortopedkliniker, där man vid behov kan skicka benvävnad mellan klinikerna och mellan sjukhusen inom NU sjukvården, NÄL – Uddevalla sjukhus. Denna verksamhet anpassas till nu gällande lagar och förordningar. Fullständig beskrivning och redogörelse kring detta finns i ”Kvalitetshandboken – vävnadsinrättningar för ben i VGR”. Dokumenten finns vid benbanksfrysen i vagnuppställningsförrådet, där finns även lokala anvisningar; Arbetsbeskrivning för benbank vid Ortopedkliniken NU sjukvården.</w:t>
      </w:r>
    </w:p>
    <w:p w14:paraId="1A3DCE66" w14:textId="77777777" w:rsidR="00625085" w:rsidRPr="00625085" w:rsidRDefault="00625085" w:rsidP="00625085">
      <w:pPr>
        <w:spacing w:after="0" w:line="240" w:lineRule="auto"/>
        <w:ind w:left="993" w:right="0"/>
      </w:pPr>
    </w:p>
    <w:p w14:paraId="5023E81C" w14:textId="77777777" w:rsidR="00625085" w:rsidRPr="00625085" w:rsidRDefault="00625085" w:rsidP="00625085">
      <w:pPr>
        <w:pStyle w:val="Rubrik2"/>
        <w:ind w:left="993"/>
      </w:pPr>
      <w:r w:rsidRPr="00625085">
        <w:t>Syfte</w:t>
      </w:r>
    </w:p>
    <w:p w14:paraId="0C8C57D6" w14:textId="77777777" w:rsidR="00625085" w:rsidRPr="00625085" w:rsidRDefault="00625085" w:rsidP="00625085">
      <w:pPr>
        <w:spacing w:after="0" w:line="240" w:lineRule="auto"/>
        <w:ind w:left="993" w:right="0"/>
      </w:pPr>
      <w:r w:rsidRPr="00625085">
        <w:t>Att skapa ett dokumentstöd vid transport av benbanksben till annat sjukhus.</w:t>
      </w:r>
    </w:p>
    <w:p w14:paraId="7F12622A" w14:textId="77777777" w:rsidR="00625085" w:rsidRPr="00625085" w:rsidRDefault="00625085" w:rsidP="00625085">
      <w:pPr>
        <w:spacing w:after="0" w:line="240" w:lineRule="auto"/>
        <w:ind w:left="993" w:right="0"/>
      </w:pPr>
    </w:p>
    <w:p w14:paraId="7F4CD2A6" w14:textId="77777777" w:rsidR="00625085" w:rsidRPr="00625085" w:rsidRDefault="00625085" w:rsidP="00625085">
      <w:pPr>
        <w:pStyle w:val="Rubrik2"/>
        <w:ind w:left="993"/>
      </w:pPr>
      <w:r w:rsidRPr="00625085">
        <w:t>Vilka berörs</w:t>
      </w:r>
    </w:p>
    <w:p w14:paraId="413A3200" w14:textId="77777777" w:rsidR="00625085" w:rsidRPr="00625085" w:rsidRDefault="00625085" w:rsidP="00625085">
      <w:pPr>
        <w:spacing w:after="0" w:line="240" w:lineRule="auto"/>
        <w:ind w:left="993" w:right="0"/>
      </w:pPr>
      <w:r w:rsidRPr="00625085">
        <w:t>Operationssjuksköterskor vid operationsavdelningen Uddevalla sjukhus.</w:t>
      </w:r>
    </w:p>
    <w:p w14:paraId="709D020A" w14:textId="77777777" w:rsidR="00625085" w:rsidRPr="00625085" w:rsidRDefault="00625085" w:rsidP="00625085">
      <w:pPr>
        <w:spacing w:after="0" w:line="240" w:lineRule="auto"/>
        <w:ind w:left="993" w:right="0"/>
      </w:pPr>
    </w:p>
    <w:p w14:paraId="526423E1" w14:textId="77777777" w:rsidR="00625085" w:rsidRPr="00625085" w:rsidRDefault="00625085" w:rsidP="00625085">
      <w:pPr>
        <w:spacing w:after="0" w:line="240" w:lineRule="auto"/>
        <w:ind w:left="0" w:right="0"/>
        <w:rPr>
          <w:rFonts w:eastAsiaTheme="majorEastAsia"/>
        </w:rPr>
      </w:pPr>
      <w:r w:rsidRPr="00625085">
        <w:br w:type="page"/>
      </w:r>
    </w:p>
    <w:p w14:paraId="66C15E74" w14:textId="77777777" w:rsidR="00625085" w:rsidRPr="00625085" w:rsidRDefault="00625085" w:rsidP="00625085">
      <w:pPr>
        <w:pStyle w:val="Rubrik2"/>
      </w:pPr>
      <w:r w:rsidRPr="00625085">
        <w:lastRenderedPageBreak/>
        <w:t>Innehåll och metodbeskrivning</w:t>
      </w:r>
    </w:p>
    <w:p w14:paraId="235181AD" w14:textId="77777777" w:rsidR="00625085" w:rsidRPr="00625085" w:rsidRDefault="00625085" w:rsidP="00625085">
      <w:pPr>
        <w:spacing w:after="0" w:line="240" w:lineRule="auto"/>
        <w:ind w:left="0" w:right="0"/>
      </w:pPr>
    </w:p>
    <w:p w14:paraId="08E89527" w14:textId="77777777" w:rsidR="00625085" w:rsidRPr="00625085" w:rsidRDefault="00625085" w:rsidP="00625085">
      <w:pPr>
        <w:pStyle w:val="Rubrik3"/>
      </w:pPr>
      <w:r w:rsidRPr="00625085">
        <w:t>Utrustning</w:t>
      </w:r>
    </w:p>
    <w:p w14:paraId="5DAEC1B2" w14:textId="77777777" w:rsidR="00625085" w:rsidRPr="00625085" w:rsidRDefault="00625085" w:rsidP="00625085">
      <w:pPr>
        <w:spacing w:after="0" w:line="240" w:lineRule="auto"/>
        <w:ind w:left="0" w:right="0"/>
      </w:pPr>
    </w:p>
    <w:p w14:paraId="1449C347" w14:textId="77777777" w:rsidR="00625085" w:rsidRPr="00625085" w:rsidRDefault="00625085" w:rsidP="00625085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0"/>
      </w:pPr>
      <w:r w:rsidRPr="00625085">
        <w:t>Transportboxar finns vid benbanksfrysen.</w:t>
      </w:r>
    </w:p>
    <w:p w14:paraId="6CD526B3" w14:textId="77777777" w:rsidR="00625085" w:rsidRPr="00625085" w:rsidRDefault="00625085" w:rsidP="00625085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0"/>
      </w:pPr>
      <w:r w:rsidRPr="00625085">
        <w:t>Kylklampar finns i benbanksfrysen.</w:t>
      </w:r>
    </w:p>
    <w:p w14:paraId="483A8BCD" w14:textId="77777777" w:rsidR="00625085" w:rsidRPr="00625085" w:rsidRDefault="00625085" w:rsidP="00625085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0"/>
      </w:pPr>
      <w:r w:rsidRPr="00625085">
        <w:t xml:space="preserve">Om beräknad transporttid är mindre än 3 timmar används </w:t>
      </w:r>
      <w:proofErr w:type="gramStart"/>
      <w:r w:rsidRPr="00625085">
        <w:t>8 st</w:t>
      </w:r>
      <w:proofErr w:type="gramEnd"/>
      <w:r w:rsidRPr="00625085">
        <w:t xml:space="preserve"> kylklampar, om den är mer än 3 timmar används 2 förpackningar torris (hämtas på </w:t>
      </w:r>
      <w:proofErr w:type="spellStart"/>
      <w:r w:rsidRPr="00625085">
        <w:t>Kemlab</w:t>
      </w:r>
      <w:proofErr w:type="spellEnd"/>
      <w:r w:rsidRPr="00625085">
        <w:t>)</w:t>
      </w:r>
    </w:p>
    <w:p w14:paraId="09120B2C" w14:textId="77777777" w:rsidR="00625085" w:rsidRPr="00625085" w:rsidRDefault="00625085" w:rsidP="00625085">
      <w:pPr>
        <w:spacing w:after="0" w:line="240" w:lineRule="auto"/>
        <w:ind w:left="1418" w:right="0"/>
      </w:pPr>
    </w:p>
    <w:p w14:paraId="14434658" w14:textId="77777777" w:rsidR="00625085" w:rsidRPr="00625085" w:rsidRDefault="00625085" w:rsidP="00625085">
      <w:pPr>
        <w:pStyle w:val="Rubrik3"/>
        <w:tabs>
          <w:tab w:val="left" w:pos="462"/>
        </w:tabs>
        <w:ind w:left="0" w:firstLine="1058"/>
      </w:pPr>
      <w:r w:rsidRPr="00625085">
        <w:t>Metodbeskrivning</w:t>
      </w:r>
    </w:p>
    <w:p w14:paraId="73EE49A6" w14:textId="77777777" w:rsidR="00625085" w:rsidRPr="00625085" w:rsidRDefault="00625085" w:rsidP="00625085">
      <w:pPr>
        <w:spacing w:after="0" w:line="240" w:lineRule="auto"/>
        <w:ind w:left="0" w:right="0"/>
      </w:pPr>
    </w:p>
    <w:p w14:paraId="178C618A" w14:textId="77777777" w:rsidR="00625085" w:rsidRPr="00625085" w:rsidRDefault="00625085" w:rsidP="00625085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0"/>
      </w:pPr>
      <w:r w:rsidRPr="00625085">
        <w:t xml:space="preserve">Ring </w:t>
      </w:r>
      <w:proofErr w:type="spellStart"/>
      <w:r w:rsidRPr="00625085">
        <w:t>PostNord</w:t>
      </w:r>
      <w:proofErr w:type="spellEnd"/>
      <w:r w:rsidRPr="00625085">
        <w:t xml:space="preserve"> och beställ transport. Uppge fullständig adress för hämtning och leverans, ange även mottagarens adress, beställar-id och telefonnummer. Mottagaren betalar transporten. Därefter skickas faktura via ekonomiavdelningen. Gäller ej transport till NÄL, det går flera dagliga transporter mellan sjukhusen.</w:t>
      </w:r>
    </w:p>
    <w:p w14:paraId="7F86A4E6" w14:textId="77777777" w:rsidR="00625085" w:rsidRPr="00625085" w:rsidRDefault="00625085" w:rsidP="00625085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0"/>
      </w:pPr>
      <w:r w:rsidRPr="00625085">
        <w:t>Kontrollera att Tillvaratagande rapporten stämmer med märkning på förpackningen (vävnadsburk).</w:t>
      </w:r>
    </w:p>
    <w:p w14:paraId="6B710D7A" w14:textId="77777777" w:rsidR="00625085" w:rsidRPr="00625085" w:rsidRDefault="00625085" w:rsidP="00625085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0"/>
      </w:pPr>
      <w:r w:rsidRPr="00625085">
        <w:t>Kontrollera att förpackning och märkning är intakt och oskadad.</w:t>
      </w:r>
    </w:p>
    <w:p w14:paraId="6B1F0052" w14:textId="77777777" w:rsidR="00625085" w:rsidRPr="00625085" w:rsidRDefault="00625085" w:rsidP="00625085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0"/>
      </w:pPr>
      <w:r w:rsidRPr="00625085">
        <w:t xml:space="preserve">Blanketten: Överlåtelse av benvävnad till annan enhet inom vävnadsinrättningen, fylls i, kopia följer med </w:t>
      </w:r>
      <w:proofErr w:type="spellStart"/>
      <w:r w:rsidRPr="00625085">
        <w:t>caput</w:t>
      </w:r>
      <w:proofErr w:type="spellEnd"/>
      <w:r w:rsidRPr="00625085">
        <w:t>, original sparas, på Op Uddevalla.</w:t>
      </w:r>
    </w:p>
    <w:p w14:paraId="1F5C457F" w14:textId="77777777" w:rsidR="00625085" w:rsidRPr="00625085" w:rsidRDefault="00625085" w:rsidP="00625085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0"/>
      </w:pPr>
      <w:r w:rsidRPr="00625085">
        <w:t>Transportföljesedeln fylls i.</w:t>
      </w:r>
    </w:p>
    <w:p w14:paraId="31E2EEC8" w14:textId="77777777" w:rsidR="00625085" w:rsidRPr="00625085" w:rsidRDefault="00625085" w:rsidP="00625085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0"/>
      </w:pPr>
      <w:r w:rsidRPr="00625085">
        <w:t>Alla originalhandlingar skickas, kopior sparas i märkt pärm i vagnuppställningsförrådet.</w:t>
      </w:r>
    </w:p>
    <w:p w14:paraId="69EF39BB" w14:textId="77777777" w:rsidR="00625085" w:rsidRPr="00625085" w:rsidRDefault="00625085" w:rsidP="00625085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0"/>
      </w:pPr>
      <w:r w:rsidRPr="00625085">
        <w:t>Ta kontakt med mottagande sjukhus när transporten sker.</w:t>
      </w:r>
      <w:bookmarkEnd w:id="0"/>
    </w:p>
    <w:p w14:paraId="55E2C9C7" w14:textId="4524A1B8" w:rsidR="005B72EC" w:rsidRPr="00625085" w:rsidRDefault="005B72EC" w:rsidP="00625085"/>
    <w:sectPr w:rsidR="005B72EC" w:rsidRPr="00625085" w:rsidSect="005B72E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94009" w14:textId="77777777" w:rsidR="00106898" w:rsidRDefault="00106898">
      <w:r>
        <w:separator/>
      </w:r>
    </w:p>
  </w:endnote>
  <w:endnote w:type="continuationSeparator" w:id="0">
    <w:p w14:paraId="2B6A6FB0" w14:textId="77777777" w:rsidR="00106898" w:rsidRDefault="00106898">
      <w:r>
        <w:continuationSeparator/>
      </w:r>
    </w:p>
  </w:endnote>
  <w:endnote w:type="continuationNotice" w:id="1">
    <w:p w14:paraId="431D25BA" w14:textId="77777777" w:rsidR="00106898" w:rsidRDefault="001068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46400" w14:textId="77777777" w:rsidR="00106898" w:rsidRDefault="00106898"/>
  </w:footnote>
  <w:footnote w:type="continuationSeparator" w:id="0">
    <w:p w14:paraId="2A87F4F1" w14:textId="77777777" w:rsidR="00106898" w:rsidRDefault="00106898">
      <w:r>
        <w:continuationSeparator/>
      </w:r>
    </w:p>
  </w:footnote>
  <w:footnote w:type="continuationNotice" w:id="1">
    <w:p w14:paraId="0D899E80" w14:textId="77777777" w:rsidR="00106898" w:rsidRDefault="001068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310C8"/>
    <w:multiLevelType w:val="hybridMultilevel"/>
    <w:tmpl w:val="5D26E9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759BD"/>
    <w:multiLevelType w:val="hybridMultilevel"/>
    <w:tmpl w:val="AF82A1A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88443469">
    <w:abstractNumId w:val="19"/>
  </w:num>
  <w:num w:numId="2" w16cid:durableId="1559851877">
    <w:abstractNumId w:val="16"/>
  </w:num>
  <w:num w:numId="3" w16cid:durableId="336923769">
    <w:abstractNumId w:val="0"/>
  </w:num>
  <w:num w:numId="4" w16cid:durableId="1257323118">
    <w:abstractNumId w:val="6"/>
  </w:num>
  <w:num w:numId="5" w16cid:durableId="989333449">
    <w:abstractNumId w:val="17"/>
  </w:num>
  <w:num w:numId="6" w16cid:durableId="989558564">
    <w:abstractNumId w:val="2"/>
  </w:num>
  <w:num w:numId="7" w16cid:durableId="531498325">
    <w:abstractNumId w:val="12"/>
  </w:num>
  <w:num w:numId="8" w16cid:durableId="765228039">
    <w:abstractNumId w:val="9"/>
  </w:num>
  <w:num w:numId="9" w16cid:durableId="274752044">
    <w:abstractNumId w:val="1"/>
  </w:num>
  <w:num w:numId="10" w16cid:durableId="325480197">
    <w:abstractNumId w:val="1"/>
  </w:num>
  <w:num w:numId="11" w16cid:durableId="1740909078">
    <w:abstractNumId w:val="3"/>
  </w:num>
  <w:num w:numId="12" w16cid:durableId="168641515">
    <w:abstractNumId w:val="4"/>
  </w:num>
  <w:num w:numId="13" w16cid:durableId="889268847">
    <w:abstractNumId w:val="15"/>
  </w:num>
  <w:num w:numId="14" w16cid:durableId="764690806">
    <w:abstractNumId w:val="10"/>
  </w:num>
  <w:num w:numId="15" w16cid:durableId="1366562856">
    <w:abstractNumId w:val="7"/>
  </w:num>
  <w:num w:numId="16" w16cid:durableId="145904876">
    <w:abstractNumId w:val="14"/>
  </w:num>
  <w:num w:numId="17" w16cid:durableId="1846749636">
    <w:abstractNumId w:val="5"/>
  </w:num>
  <w:num w:numId="18" w16cid:durableId="757991475">
    <w:abstractNumId w:val="11"/>
  </w:num>
  <w:num w:numId="19" w16cid:durableId="429668114">
    <w:abstractNumId w:val="18"/>
  </w:num>
  <w:num w:numId="20" w16cid:durableId="38091368">
    <w:abstractNumId w:val="13"/>
  </w:num>
  <w:num w:numId="21" w16cid:durableId="19115736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4963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6898"/>
    <w:rsid w:val="001139D4"/>
    <w:rsid w:val="00127A8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572D"/>
    <w:rsid w:val="00211487"/>
    <w:rsid w:val="00211D91"/>
    <w:rsid w:val="00217DEC"/>
    <w:rsid w:val="00235B57"/>
    <w:rsid w:val="002432AF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72EC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5085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BC7"/>
    <w:rsid w:val="006E450B"/>
    <w:rsid w:val="006F0D7E"/>
    <w:rsid w:val="00710B77"/>
    <w:rsid w:val="0072075B"/>
    <w:rsid w:val="007221C2"/>
    <w:rsid w:val="00725816"/>
    <w:rsid w:val="00730955"/>
    <w:rsid w:val="00731519"/>
    <w:rsid w:val="00733A9C"/>
    <w:rsid w:val="00736574"/>
    <w:rsid w:val="007367E0"/>
    <w:rsid w:val="00737215"/>
    <w:rsid w:val="007476C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402"/>
    <w:rsid w:val="00892F28"/>
    <w:rsid w:val="008946FC"/>
    <w:rsid w:val="008A0C5F"/>
    <w:rsid w:val="008A1201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180D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0D8D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68D3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B65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9E9"/>
    <w:rsid w:val="00C9071C"/>
    <w:rsid w:val="00C908FF"/>
    <w:rsid w:val="00C94C05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E5DBD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3DC"/>
    <w:rsid w:val="00E71CE2"/>
    <w:rsid w:val="00E7237C"/>
    <w:rsid w:val="00E77C46"/>
    <w:rsid w:val="00E80931"/>
    <w:rsid w:val="00E86CE8"/>
    <w:rsid w:val="00E90E82"/>
    <w:rsid w:val="00EA00CB"/>
    <w:rsid w:val="00EA1BAA"/>
    <w:rsid w:val="00EA2FE7"/>
    <w:rsid w:val="00EA3FCD"/>
    <w:rsid w:val="00EA42A0"/>
    <w:rsid w:val="00EB6714"/>
    <w:rsid w:val="00EB777E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01ED"/>
    <w:rsid w:val="00FB2F0F"/>
    <w:rsid w:val="00FB5086"/>
    <w:rsid w:val="00FB5411"/>
    <w:rsid w:val="00FB6392"/>
    <w:rsid w:val="00FC04D5"/>
    <w:rsid w:val="00FD3C70"/>
    <w:rsid w:val="00FD6820"/>
    <w:rsid w:val="00FE12D8"/>
    <w:rsid w:val="00FF27CF"/>
    <w:rsid w:val="00FF68ED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2</Pages>
  <Words>239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Benbanksben – transport till annan vårdinrättning</dc:title>
  <dc:subject/>
  <dc:creator>patrik.jens.johansson@vgregion.se</dc:creator>
  <keywords/>
  <lastModifiedBy>Carina Turesson Roos</lastModifiedBy>
  <revision>24</revision>
  <lastPrinted>2016-03-31T10:56:00.0000000Z</lastPrinted>
  <dcterms:created xsi:type="dcterms:W3CDTF">2022-05-23T03:30:00.0000000Z</dcterms:created>
  <dcterms:modified xsi:type="dcterms:W3CDTF">2025-09-05T08:57:00.0000000Z</dcterms:modified>
</coreProperties>
</file>