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D9B4" w14:textId="77777777" w:rsidR="00BE2030" w:rsidRPr="00BE2030" w:rsidRDefault="00BE2030" w:rsidP="00BE2030">
      <w:pPr>
        <w:pStyle w:val="Rubrik2"/>
        <w:tabs>
          <w:tab w:val="left" w:pos="8061"/>
        </w:tabs>
        <w:rPr>
          <w:color w:val="auto"/>
        </w:rPr>
        <w:sectPr w:rsidR="00BE2030" w:rsidRPr="00BE2030" w:rsidSect="004409F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268CE72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79C4AF39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09830650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E203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BB60B" wp14:editId="0603A80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2CB7C" w14:textId="77777777" w:rsidR="00BE2030" w:rsidRPr="003D37FD" w:rsidRDefault="00BE2030" w:rsidP="00BE203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13005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7BB6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312CB7C" w14:textId="77777777" w:rsidR="00BE2030" w:rsidRPr="003D37FD" w:rsidRDefault="00BE2030" w:rsidP="00BE203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13005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E2030" w:rsidRPr="00BE2030" w14:paraId="480EC242" w14:textId="77777777" w:rsidTr="00C46B1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295CE0F" w14:textId="77777777" w:rsidR="00BE2030" w:rsidRPr="00BE2030" w:rsidRDefault="00BE2030" w:rsidP="00C46B1B">
            <w:pPr>
              <w:pStyle w:val="Rubrik1"/>
              <w:tabs>
                <w:tab w:val="left" w:pos="8061"/>
              </w:tabs>
              <w:rPr>
                <w:b/>
                <w:noProof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BE2030">
              <w:t>Obstruktivitet</w:t>
            </w:r>
            <w:proofErr w:type="spellEnd"/>
            <w:r w:rsidRPr="00BE2030">
              <w:t>/</w:t>
            </w:r>
            <w:proofErr w:type="spellStart"/>
            <w:r w:rsidRPr="00BE2030">
              <w:t>bronchospasm</w:t>
            </w:r>
            <w:proofErr w:type="spellEnd"/>
            <w:r w:rsidRPr="00BE2030">
              <w:t xml:space="preserve"> hos vuxna och barn – </w:t>
            </w:r>
            <w:proofErr w:type="spellStart"/>
            <w:r w:rsidRPr="00BE2030">
              <w:t>perioperativ</w:t>
            </w:r>
            <w:proofErr w:type="spellEnd"/>
            <w:r w:rsidRPr="00BE2030">
              <w:t xml:space="preserve"> behandling</w:t>
            </w:r>
          </w:p>
        </w:tc>
      </w:tr>
    </w:tbl>
    <w:p w14:paraId="793F2947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b/>
          <w:sz w:val="32"/>
          <w:szCs w:val="32"/>
        </w:rPr>
      </w:pPr>
    </w:p>
    <w:p w14:paraId="071F8EB2" w14:textId="77777777" w:rsidR="00BE2030" w:rsidRPr="00BE2030" w:rsidRDefault="00BE2030" w:rsidP="00BE2030">
      <w:pPr>
        <w:pStyle w:val="Rubrik2"/>
        <w:tabs>
          <w:tab w:val="left" w:pos="8061"/>
        </w:tabs>
        <w:rPr>
          <w:color w:val="auto"/>
        </w:rPr>
      </w:pPr>
      <w:r w:rsidRPr="00BE2030">
        <w:rPr>
          <w:color w:val="auto"/>
        </w:rPr>
        <w:t>Revidering i denna version:</w:t>
      </w:r>
    </w:p>
    <w:p w14:paraId="60B1E68E" w14:textId="2D5836D7" w:rsidR="00BE2030" w:rsidRPr="00BE2030" w:rsidRDefault="00560C38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  <w:r>
        <w:rPr>
          <w:szCs w:val="20"/>
        </w:rPr>
        <w:t>Ingen revidering</w:t>
      </w:r>
    </w:p>
    <w:p w14:paraId="23E6AFA7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63ED59E1" w14:textId="77777777" w:rsidR="00BE2030" w:rsidRPr="00BE2030" w:rsidRDefault="00BE2030" w:rsidP="00BE2030">
      <w:pPr>
        <w:pStyle w:val="Rubrik2"/>
        <w:tabs>
          <w:tab w:val="left" w:pos="8061"/>
        </w:tabs>
        <w:rPr>
          <w:color w:val="auto"/>
        </w:rPr>
      </w:pPr>
      <w:r w:rsidRPr="00BE2030">
        <w:rPr>
          <w:color w:val="auto"/>
        </w:rPr>
        <w:t>Bakgrund</w:t>
      </w:r>
    </w:p>
    <w:p w14:paraId="239E0021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E2030">
        <w:rPr>
          <w:szCs w:val="20"/>
        </w:rPr>
        <w:t xml:space="preserve">En </w:t>
      </w:r>
      <w:proofErr w:type="spellStart"/>
      <w:r w:rsidRPr="00BE2030">
        <w:rPr>
          <w:szCs w:val="20"/>
        </w:rPr>
        <w:t>bronchospasm</w:t>
      </w:r>
      <w:proofErr w:type="spellEnd"/>
      <w:r w:rsidRPr="00BE2030">
        <w:rPr>
          <w:szCs w:val="20"/>
        </w:rPr>
        <w:t xml:space="preserve"> kräver alltid omedelbara åtgärder. En patient med </w:t>
      </w:r>
      <w:proofErr w:type="spellStart"/>
      <w:r w:rsidRPr="00BE2030">
        <w:rPr>
          <w:szCs w:val="20"/>
        </w:rPr>
        <w:t>obstruktivitet</w:t>
      </w:r>
      <w:proofErr w:type="spellEnd"/>
      <w:r w:rsidRPr="00BE2030">
        <w:rPr>
          <w:szCs w:val="20"/>
        </w:rPr>
        <w:t xml:space="preserve"> i kombination med något av följande symtom anses som ett potentiellt livshotande tillstånd.</w:t>
      </w:r>
    </w:p>
    <w:p w14:paraId="7F77C155" w14:textId="77777777" w:rsidR="00BE2030" w:rsidRPr="00BE2030" w:rsidRDefault="00BE2030" w:rsidP="00BE2030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276" w:right="0" w:hanging="283"/>
        <w:rPr>
          <w:szCs w:val="20"/>
        </w:rPr>
      </w:pPr>
      <w:r w:rsidRPr="00BE2030">
        <w:rPr>
          <w:szCs w:val="20"/>
        </w:rPr>
        <w:t>Påverkad medvetandegrad</w:t>
      </w:r>
    </w:p>
    <w:p w14:paraId="3040E7CB" w14:textId="77777777" w:rsidR="00BE2030" w:rsidRPr="00BE2030" w:rsidRDefault="00BE2030" w:rsidP="00BE2030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276" w:right="0" w:hanging="283"/>
        <w:rPr>
          <w:szCs w:val="20"/>
        </w:rPr>
      </w:pPr>
      <w:r w:rsidRPr="00BE2030">
        <w:rPr>
          <w:szCs w:val="20"/>
        </w:rPr>
        <w:t>POX &lt; 92% oavsett luft eller O</w:t>
      </w:r>
      <w:r w:rsidRPr="00BE2030">
        <w:rPr>
          <w:szCs w:val="20"/>
          <w:vertAlign w:val="subscript"/>
        </w:rPr>
        <w:t>2</w:t>
      </w:r>
      <w:r w:rsidRPr="00BE2030">
        <w:rPr>
          <w:szCs w:val="20"/>
        </w:rPr>
        <w:t>-behandling</w:t>
      </w:r>
    </w:p>
    <w:p w14:paraId="450931C9" w14:textId="77777777" w:rsidR="00BE2030" w:rsidRPr="00BE2030" w:rsidRDefault="00BE2030" w:rsidP="00BE2030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276" w:right="0" w:hanging="283"/>
        <w:rPr>
          <w:szCs w:val="20"/>
        </w:rPr>
      </w:pPr>
      <w:r w:rsidRPr="00BE2030">
        <w:rPr>
          <w:szCs w:val="20"/>
        </w:rPr>
        <w:t>Arytmi</w:t>
      </w:r>
    </w:p>
    <w:p w14:paraId="0CC7BA19" w14:textId="77777777" w:rsidR="00BE2030" w:rsidRPr="00BE2030" w:rsidRDefault="00BE2030" w:rsidP="00BE2030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276" w:right="0" w:hanging="284"/>
        <w:rPr>
          <w:szCs w:val="20"/>
        </w:rPr>
      </w:pPr>
      <w:r w:rsidRPr="00BE2030">
        <w:rPr>
          <w:szCs w:val="20"/>
        </w:rPr>
        <w:t>Hypotension</w:t>
      </w:r>
    </w:p>
    <w:p w14:paraId="653B0EE5" w14:textId="77777777" w:rsidR="00BE2030" w:rsidRPr="00BE2030" w:rsidRDefault="00BE2030" w:rsidP="00BE2030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276" w:right="0" w:hanging="284"/>
        <w:rPr>
          <w:szCs w:val="20"/>
        </w:rPr>
      </w:pPr>
      <w:r w:rsidRPr="00BE2030">
        <w:rPr>
          <w:szCs w:val="20"/>
        </w:rPr>
        <w:t>Cyanos</w:t>
      </w:r>
    </w:p>
    <w:p w14:paraId="25B761C7" w14:textId="77777777" w:rsidR="00BE2030" w:rsidRPr="00BE2030" w:rsidRDefault="00BE2030" w:rsidP="00BE2030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276" w:right="0" w:hanging="284"/>
        <w:rPr>
          <w:szCs w:val="20"/>
        </w:rPr>
      </w:pPr>
      <w:r w:rsidRPr="00BE2030">
        <w:rPr>
          <w:szCs w:val="20"/>
        </w:rPr>
        <w:t>”Tyst bröstkorg” vid auskultation</w:t>
      </w:r>
    </w:p>
    <w:p w14:paraId="072EC911" w14:textId="77777777" w:rsidR="00BE2030" w:rsidRPr="00BE2030" w:rsidRDefault="00BE2030" w:rsidP="00BE2030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276" w:right="0" w:hanging="284"/>
        <w:rPr>
          <w:szCs w:val="20"/>
        </w:rPr>
      </w:pPr>
      <w:r w:rsidRPr="00BE2030">
        <w:rPr>
          <w:szCs w:val="20"/>
        </w:rPr>
        <w:t xml:space="preserve">Respiratorisk utmattning - på dessa patienter skall alltid en </w:t>
      </w:r>
      <w:proofErr w:type="spellStart"/>
      <w:r w:rsidRPr="00BE2030">
        <w:rPr>
          <w:szCs w:val="20"/>
        </w:rPr>
        <w:t>blodgas</w:t>
      </w:r>
      <w:proofErr w:type="spellEnd"/>
      <w:r w:rsidRPr="00BE2030">
        <w:rPr>
          <w:szCs w:val="20"/>
        </w:rPr>
        <w:t xml:space="preserve"> tas </w:t>
      </w:r>
    </w:p>
    <w:p w14:paraId="28E44660" w14:textId="77777777" w:rsidR="00BE2030" w:rsidRPr="00BE2030" w:rsidRDefault="00BE2030" w:rsidP="00BE2030">
      <w:pPr>
        <w:pStyle w:val="Rubrik2"/>
        <w:tabs>
          <w:tab w:val="left" w:pos="8061"/>
        </w:tabs>
        <w:rPr>
          <w:color w:val="auto"/>
        </w:rPr>
      </w:pPr>
      <w:r w:rsidRPr="00BE2030">
        <w:rPr>
          <w:color w:val="auto"/>
        </w:rPr>
        <w:t>Syfte</w:t>
      </w:r>
    </w:p>
    <w:p w14:paraId="586CA95D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E2030">
        <w:rPr>
          <w:szCs w:val="20"/>
        </w:rPr>
        <w:t xml:space="preserve">Standardisera och förbättra omhändertagandet av patienter som blir obstruktiva </w:t>
      </w:r>
      <w:proofErr w:type="spellStart"/>
      <w:r w:rsidRPr="00BE2030">
        <w:rPr>
          <w:szCs w:val="20"/>
        </w:rPr>
        <w:t>peroperativt</w:t>
      </w:r>
      <w:proofErr w:type="spellEnd"/>
      <w:r w:rsidRPr="00BE2030">
        <w:rPr>
          <w:szCs w:val="20"/>
        </w:rPr>
        <w:t>.</w:t>
      </w:r>
    </w:p>
    <w:p w14:paraId="5BAA427B" w14:textId="77777777" w:rsidR="00BE2030" w:rsidRPr="00BE2030" w:rsidRDefault="00BE2030" w:rsidP="00BE2030">
      <w:pPr>
        <w:pStyle w:val="Rubrik2"/>
        <w:tabs>
          <w:tab w:val="left" w:pos="8061"/>
        </w:tabs>
        <w:rPr>
          <w:color w:val="auto"/>
        </w:rPr>
      </w:pPr>
      <w:r w:rsidRPr="00BE2030">
        <w:rPr>
          <w:color w:val="auto"/>
        </w:rPr>
        <w:t>Vilka berörs</w:t>
      </w:r>
    </w:p>
    <w:p w14:paraId="2DC53F87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E2030">
        <w:rPr>
          <w:szCs w:val="20"/>
        </w:rPr>
        <w:t>Personal på operationsavdelningen.</w:t>
      </w:r>
    </w:p>
    <w:p w14:paraId="0322E587" w14:textId="77777777" w:rsidR="00BE2030" w:rsidRPr="00BE2030" w:rsidRDefault="00BE2030" w:rsidP="00BE2030">
      <w:pPr>
        <w:tabs>
          <w:tab w:val="left" w:pos="6210"/>
          <w:tab w:val="left" w:pos="8061"/>
        </w:tabs>
        <w:spacing w:after="0" w:line="240" w:lineRule="auto"/>
        <w:ind w:right="0"/>
        <w:rPr>
          <w:szCs w:val="20"/>
        </w:rPr>
      </w:pPr>
      <w:r w:rsidRPr="00BE2030">
        <w:rPr>
          <w:szCs w:val="20"/>
        </w:rPr>
        <w:tab/>
      </w:r>
    </w:p>
    <w:p w14:paraId="6F85B01B" w14:textId="21343133" w:rsidR="00BE2030" w:rsidRPr="006110E7" w:rsidRDefault="00BE2030" w:rsidP="00BE2030">
      <w:pPr>
        <w:pStyle w:val="Rubrik2"/>
        <w:tabs>
          <w:tab w:val="left" w:pos="8061"/>
        </w:tabs>
        <w:rPr>
          <w:b/>
          <w:bCs w:val="0"/>
          <w:color w:val="auto"/>
          <w:kern w:val="32"/>
          <w:u w:val="single"/>
        </w:rPr>
      </w:pPr>
      <w:r w:rsidRPr="006110E7">
        <w:rPr>
          <w:b/>
          <w:bCs w:val="0"/>
          <w:noProof/>
          <w:color w:val="auto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51DAD3" wp14:editId="4044B907">
                <wp:simplePos x="0" y="0"/>
                <wp:positionH relativeFrom="column">
                  <wp:posOffset>617855</wp:posOffset>
                </wp:positionH>
                <wp:positionV relativeFrom="paragraph">
                  <wp:posOffset>499745</wp:posOffset>
                </wp:positionV>
                <wp:extent cx="2133600" cy="5905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C8A3C" w14:textId="77777777" w:rsidR="00BE2030" w:rsidRPr="003B53F2" w:rsidRDefault="00BE2030" w:rsidP="00BE2030">
                            <w:pPr>
                              <w:ind w:left="142" w:right="44"/>
                            </w:pPr>
                            <w:r w:rsidRPr="003B53F2">
                              <w:rPr>
                                <w:b/>
                              </w:rPr>
                              <w:t xml:space="preserve">Vid uttalad </w:t>
                            </w:r>
                            <w:proofErr w:type="spellStart"/>
                            <w:r w:rsidRPr="003B53F2">
                              <w:rPr>
                                <w:b/>
                              </w:rPr>
                              <w:t>bronchospasm</w:t>
                            </w:r>
                            <w:proofErr w:type="spellEnd"/>
                            <w:r w:rsidRPr="003B53F2">
                              <w:rPr>
                                <w:b/>
                              </w:rPr>
                              <w:t>:</w:t>
                            </w:r>
                          </w:p>
                          <w:p w14:paraId="54002312" w14:textId="77777777" w:rsidR="00BE2030" w:rsidRDefault="00BE2030" w:rsidP="00BE2030">
                            <w:pPr>
                              <w:ind w:left="142" w:right="44"/>
                            </w:pPr>
                            <w:proofErr w:type="spellStart"/>
                            <w:r>
                              <w:t>Inj</w:t>
                            </w:r>
                            <w:proofErr w:type="spellEnd"/>
                            <w:r>
                              <w:t xml:space="preserve"> Adrenalin 10–100 µg i 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1DAD3" id="Text Box 2" o:spid="_x0000_s1027" type="#_x0000_t202" style="position:absolute;left:0;text-align:left;margin-left:48.65pt;margin-top:39.35pt;width:168pt;height:4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" strokecolor="red">
                <v:textbox>
                  <w:txbxContent>
                    <w:p w14:paraId="796C8A3C" w14:textId="77777777" w:rsidR="00BE2030" w:rsidRPr="003B53F2" w:rsidRDefault="00BE2030" w:rsidP="00BE2030">
                      <w:pPr>
                        <w:ind w:left="142" w:right="44"/>
                      </w:pPr>
                      <w:r w:rsidRPr="003B53F2">
                        <w:rPr>
                          <w:b/>
                        </w:rPr>
                        <w:t xml:space="preserve">Vid uttalad </w:t>
                      </w:r>
                      <w:proofErr w:type="spellStart"/>
                      <w:r w:rsidRPr="003B53F2">
                        <w:rPr>
                          <w:b/>
                        </w:rPr>
                        <w:t>bronchospasm</w:t>
                      </w:r>
                      <w:proofErr w:type="spellEnd"/>
                      <w:r w:rsidRPr="003B53F2">
                        <w:rPr>
                          <w:b/>
                        </w:rPr>
                        <w:t>:</w:t>
                      </w:r>
                    </w:p>
                    <w:p w14:paraId="54002312" w14:textId="77777777" w:rsidR="00BE2030" w:rsidRDefault="00BE2030" w:rsidP="00BE2030">
                      <w:pPr>
                        <w:ind w:left="142" w:right="44"/>
                      </w:pPr>
                      <w:proofErr w:type="spellStart"/>
                      <w:r>
                        <w:t>Inj</w:t>
                      </w:r>
                      <w:proofErr w:type="spellEnd"/>
                      <w:r>
                        <w:t xml:space="preserve"> Adrenalin 10–100 µg i 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110E7">
        <w:rPr>
          <w:b/>
          <w:bCs w:val="0"/>
          <w:color w:val="auto"/>
          <w:u w:val="single"/>
        </w:rPr>
        <w:t>Akut behandling – vuxen</w:t>
      </w:r>
      <w:r w:rsidR="009A0E0D">
        <w:rPr>
          <w:b/>
          <w:bCs w:val="0"/>
          <w:color w:val="auto"/>
          <w:u w:val="single"/>
        </w:rPr>
        <w:t>, sida 1</w:t>
      </w:r>
      <w:r w:rsidR="00A35855">
        <w:rPr>
          <w:b/>
          <w:bCs w:val="0"/>
          <w:color w:val="auto"/>
          <w:u w:val="single"/>
        </w:rPr>
        <w:t>/2</w:t>
      </w:r>
      <w:r w:rsidRPr="006110E7">
        <w:rPr>
          <w:b/>
          <w:bCs w:val="0"/>
          <w:color w:val="auto"/>
          <w:kern w:val="32"/>
          <w:u w:val="single"/>
        </w:rPr>
        <w:t xml:space="preserve"> </w:t>
      </w:r>
    </w:p>
    <w:p w14:paraId="76C1F869" w14:textId="77777777" w:rsidR="00BE2030" w:rsidRPr="00BE2030" w:rsidRDefault="00BE2030" w:rsidP="00BE2030">
      <w:pPr>
        <w:pStyle w:val="Rubrik2"/>
        <w:tabs>
          <w:tab w:val="left" w:pos="8061"/>
        </w:tabs>
        <w:rPr>
          <w:color w:val="auto"/>
          <w:kern w:val="32"/>
        </w:rPr>
      </w:pPr>
    </w:p>
    <w:p w14:paraId="0A63D70C" w14:textId="77777777" w:rsidR="00BE2030" w:rsidRPr="00BE2030" w:rsidRDefault="00BE2030" w:rsidP="00BE2030">
      <w:pPr>
        <w:pStyle w:val="Rubrik2"/>
        <w:tabs>
          <w:tab w:val="left" w:pos="8061"/>
        </w:tabs>
        <w:rPr>
          <w:color w:val="auto"/>
          <w:kern w:val="32"/>
        </w:rPr>
      </w:pPr>
    </w:p>
    <w:p w14:paraId="333DA76D" w14:textId="77777777" w:rsidR="00BE2030" w:rsidRPr="00BE2030" w:rsidRDefault="00BE2030" w:rsidP="00BE2030">
      <w:pPr>
        <w:pStyle w:val="Rubrik2"/>
        <w:tabs>
          <w:tab w:val="left" w:pos="8061"/>
        </w:tabs>
        <w:rPr>
          <w:b/>
          <w:bCs w:val="0"/>
          <w:iCs/>
          <w:color w:val="auto"/>
        </w:rPr>
      </w:pPr>
      <w:proofErr w:type="spellStart"/>
      <w:r w:rsidRPr="00BE2030">
        <w:rPr>
          <w:color w:val="auto"/>
        </w:rPr>
        <w:t>A.Om</w:t>
      </w:r>
      <w:proofErr w:type="spellEnd"/>
      <w:r w:rsidRPr="00BE2030">
        <w:rPr>
          <w:color w:val="auto"/>
        </w:rPr>
        <w:t xml:space="preserve"> patienten</w:t>
      </w:r>
      <w:r w:rsidRPr="00BE2030">
        <w:rPr>
          <w:i/>
          <w:iCs/>
          <w:color w:val="auto"/>
        </w:rPr>
        <w:t xml:space="preserve"> inte</w:t>
      </w:r>
      <w:r w:rsidRPr="00BE2030">
        <w:rPr>
          <w:color w:val="auto"/>
        </w:rPr>
        <w:t xml:space="preserve"> är sövd i ventilator</w:t>
      </w:r>
    </w:p>
    <w:p w14:paraId="5F4CBFB0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</w:rPr>
      </w:pPr>
      <w:r w:rsidRPr="00BE2030">
        <w:rPr>
          <w:szCs w:val="20"/>
        </w:rPr>
        <w:t>Ge 100 % syrgas!</w:t>
      </w:r>
    </w:p>
    <w:p w14:paraId="1E629A88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</w:rPr>
      </w:pPr>
      <w:r w:rsidRPr="00BE2030">
        <w:rPr>
          <w:szCs w:val="20"/>
        </w:rPr>
        <w:t xml:space="preserve">Avbryt omedelbart att ge läkemedel som kan misstänkas ge </w:t>
      </w:r>
      <w:proofErr w:type="spellStart"/>
      <w:r w:rsidRPr="00BE2030">
        <w:rPr>
          <w:szCs w:val="20"/>
        </w:rPr>
        <w:t>bronchospasm</w:t>
      </w:r>
      <w:proofErr w:type="spellEnd"/>
      <w:r w:rsidRPr="00BE2030">
        <w:rPr>
          <w:szCs w:val="20"/>
        </w:rPr>
        <w:t>.</w:t>
      </w:r>
    </w:p>
    <w:p w14:paraId="47CF13D8" w14:textId="50568D32" w:rsidR="00BE2030" w:rsidRPr="00BE2030" w:rsidRDefault="00BE2030" w:rsidP="00BE2030">
      <w:pPr>
        <w:numPr>
          <w:ilvl w:val="0"/>
          <w:numId w:val="21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</w:rPr>
      </w:pPr>
      <w:r w:rsidRPr="00BE2030">
        <w:rPr>
          <w:szCs w:val="20"/>
        </w:rPr>
        <w:t xml:space="preserve">Konstatera att det är </w:t>
      </w:r>
      <w:proofErr w:type="spellStart"/>
      <w:r w:rsidRPr="00BE2030">
        <w:rPr>
          <w:szCs w:val="20"/>
        </w:rPr>
        <w:t>bronchospasm</w:t>
      </w:r>
      <w:proofErr w:type="spellEnd"/>
      <w:r w:rsidRPr="00BE2030">
        <w:rPr>
          <w:szCs w:val="20"/>
        </w:rPr>
        <w:t xml:space="preserve"> och inte </w:t>
      </w:r>
      <w:proofErr w:type="spellStart"/>
      <w:r w:rsidRPr="00BE2030">
        <w:rPr>
          <w:szCs w:val="20"/>
        </w:rPr>
        <w:t>laryngospasm</w:t>
      </w:r>
      <w:proofErr w:type="spellEnd"/>
      <w:r w:rsidRPr="00BE2030">
        <w:rPr>
          <w:szCs w:val="20"/>
        </w:rPr>
        <w:t xml:space="preserve">, pneumothorax, lungödem eller aspiration </w:t>
      </w:r>
      <w:proofErr w:type="gramStart"/>
      <w:r w:rsidRPr="00BE2030">
        <w:rPr>
          <w:szCs w:val="20"/>
        </w:rPr>
        <w:t>etc.</w:t>
      </w:r>
      <w:proofErr w:type="gramEnd"/>
      <w:r w:rsidRPr="00BE2030">
        <w:rPr>
          <w:szCs w:val="20"/>
        </w:rPr>
        <w:t xml:space="preserve"> </w:t>
      </w:r>
    </w:p>
    <w:p w14:paraId="6E392766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</w:rPr>
      </w:pPr>
      <w:r w:rsidRPr="00BE2030">
        <w:rPr>
          <w:szCs w:val="20"/>
        </w:rPr>
        <w:t xml:space="preserve">Inhalationsbehandling med </w:t>
      </w:r>
      <w:proofErr w:type="spellStart"/>
      <w:r w:rsidRPr="00BE2030">
        <w:rPr>
          <w:szCs w:val="20"/>
        </w:rPr>
        <w:t>nebulisator</w:t>
      </w:r>
      <w:proofErr w:type="spellEnd"/>
      <w:r w:rsidRPr="00BE2030">
        <w:rPr>
          <w:szCs w:val="20"/>
        </w:rPr>
        <w:t xml:space="preserve">: 2 ml </w:t>
      </w:r>
      <w:proofErr w:type="spellStart"/>
      <w:r w:rsidRPr="00BE2030">
        <w:rPr>
          <w:b/>
          <w:szCs w:val="20"/>
        </w:rPr>
        <w:t>Ventoline</w:t>
      </w:r>
      <w:proofErr w:type="spellEnd"/>
      <w:r w:rsidRPr="00BE2030">
        <w:rPr>
          <w:szCs w:val="20"/>
        </w:rPr>
        <w:t xml:space="preserve"> (5 mg/ml) och 1 ml </w:t>
      </w:r>
      <w:proofErr w:type="spellStart"/>
      <w:r w:rsidRPr="00BE2030">
        <w:rPr>
          <w:b/>
          <w:szCs w:val="20"/>
        </w:rPr>
        <w:t>Atrovent</w:t>
      </w:r>
      <w:proofErr w:type="spellEnd"/>
      <w:r w:rsidRPr="00BE2030">
        <w:rPr>
          <w:szCs w:val="20"/>
        </w:rPr>
        <w:t xml:space="preserve"> (0,25 mg/ml). Upprepa efter 15 min vid behov.</w:t>
      </w:r>
    </w:p>
    <w:p w14:paraId="21A95D68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  <w:lang w:val="en-GB"/>
        </w:rPr>
      </w:pPr>
      <w:r w:rsidRPr="00BE2030">
        <w:rPr>
          <w:szCs w:val="20"/>
          <w:lang w:val="en-GB"/>
        </w:rPr>
        <w:t>Inj. Solu-</w:t>
      </w:r>
      <w:proofErr w:type="spellStart"/>
      <w:r w:rsidRPr="00BE2030">
        <w:rPr>
          <w:szCs w:val="20"/>
          <w:lang w:val="en-GB"/>
        </w:rPr>
        <w:t>Cortef</w:t>
      </w:r>
      <w:proofErr w:type="spellEnd"/>
      <w:r w:rsidRPr="00BE2030">
        <w:rPr>
          <w:szCs w:val="20"/>
          <w:lang w:val="en-GB"/>
        </w:rPr>
        <w:t xml:space="preserve"> 100 mg iv. </w:t>
      </w:r>
    </w:p>
    <w:p w14:paraId="7971213D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283"/>
        <w:rPr>
          <w:szCs w:val="20"/>
          <w:lang w:val="en-GB"/>
        </w:rPr>
      </w:pPr>
    </w:p>
    <w:p w14:paraId="041525CA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283"/>
        <w:rPr>
          <w:b/>
          <w:szCs w:val="20"/>
        </w:rPr>
      </w:pPr>
      <w:r w:rsidRPr="00BE2030">
        <w:rPr>
          <w:szCs w:val="20"/>
        </w:rPr>
        <w:t xml:space="preserve">Om patienten inte förbättras fortsätt med </w:t>
      </w:r>
      <w:r w:rsidRPr="00BE2030">
        <w:rPr>
          <w:b/>
          <w:bCs/>
          <w:szCs w:val="20"/>
        </w:rPr>
        <w:t>akut tilläggsbehandling</w:t>
      </w:r>
      <w:r w:rsidRPr="00BE2030">
        <w:rPr>
          <w:szCs w:val="20"/>
        </w:rPr>
        <w:t xml:space="preserve"> enligt nedan.</w:t>
      </w:r>
      <w:r w:rsidRPr="00BE2030">
        <w:rPr>
          <w:szCs w:val="20"/>
        </w:rPr>
        <w:br/>
      </w:r>
      <w:r w:rsidRPr="00BE2030">
        <w:rPr>
          <w:szCs w:val="20"/>
        </w:rPr>
        <w:br/>
      </w:r>
      <w:r w:rsidRPr="00BE2030">
        <w:rPr>
          <w:szCs w:val="20"/>
        </w:rPr>
        <w:br/>
      </w:r>
      <w:r w:rsidRPr="00BE2030">
        <w:rPr>
          <w:rFonts w:asciiTheme="majorHAnsi" w:eastAsiaTheme="majorEastAsia" w:hAnsiTheme="majorHAnsi" w:cstheme="majorBidi"/>
          <w:bCs/>
          <w:sz w:val="40"/>
          <w:szCs w:val="26"/>
        </w:rPr>
        <w:br/>
        <w:t xml:space="preserve">B. Om patienten </w:t>
      </w:r>
      <w:r w:rsidRPr="00BE2030">
        <w:rPr>
          <w:rFonts w:asciiTheme="majorHAnsi" w:eastAsiaTheme="majorEastAsia" w:hAnsiTheme="majorHAnsi" w:cstheme="majorBidi"/>
          <w:bCs/>
          <w:i/>
          <w:iCs/>
          <w:sz w:val="40"/>
          <w:szCs w:val="26"/>
        </w:rPr>
        <w:t>är</w:t>
      </w:r>
      <w:r w:rsidRPr="00BE2030">
        <w:rPr>
          <w:rFonts w:asciiTheme="majorHAnsi" w:eastAsiaTheme="majorEastAsia" w:hAnsiTheme="majorHAnsi" w:cstheme="majorBidi"/>
          <w:bCs/>
          <w:sz w:val="40"/>
          <w:szCs w:val="26"/>
        </w:rPr>
        <w:t xml:space="preserve"> sövd i ventilator.</w:t>
      </w:r>
    </w:p>
    <w:p w14:paraId="3A5756FA" w14:textId="77777777" w:rsidR="00BE2030" w:rsidRPr="00BE2030" w:rsidRDefault="00BE2030" w:rsidP="00BE2030">
      <w:pPr>
        <w:numPr>
          <w:ilvl w:val="0"/>
          <w:numId w:val="21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</w:rPr>
      </w:pPr>
      <w:r w:rsidRPr="00BE2030">
        <w:rPr>
          <w:szCs w:val="20"/>
        </w:rPr>
        <w:t xml:space="preserve">Ge 100 % syrgas. </w:t>
      </w:r>
    </w:p>
    <w:p w14:paraId="43B08F2F" w14:textId="77777777" w:rsidR="00BE2030" w:rsidRPr="00BE2030" w:rsidRDefault="00BE2030" w:rsidP="00BE2030">
      <w:pPr>
        <w:numPr>
          <w:ilvl w:val="0"/>
          <w:numId w:val="21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</w:rPr>
      </w:pPr>
      <w:r w:rsidRPr="00BE2030">
        <w:rPr>
          <w:szCs w:val="20"/>
        </w:rPr>
        <w:t xml:space="preserve">Avbryt omedelbart att ge läkemedel som kan misstänkas ge </w:t>
      </w:r>
      <w:proofErr w:type="spellStart"/>
      <w:r w:rsidRPr="00BE2030">
        <w:rPr>
          <w:szCs w:val="20"/>
        </w:rPr>
        <w:t>bronchospasm</w:t>
      </w:r>
      <w:proofErr w:type="spellEnd"/>
      <w:r w:rsidRPr="00BE2030">
        <w:rPr>
          <w:szCs w:val="20"/>
        </w:rPr>
        <w:t>.</w:t>
      </w:r>
    </w:p>
    <w:p w14:paraId="6771DA29" w14:textId="22FC9E6D" w:rsidR="00BE2030" w:rsidRPr="00BE2030" w:rsidRDefault="00BE2030" w:rsidP="00BE2030">
      <w:pPr>
        <w:numPr>
          <w:ilvl w:val="0"/>
          <w:numId w:val="21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</w:rPr>
      </w:pPr>
      <w:r w:rsidRPr="00BE2030">
        <w:rPr>
          <w:szCs w:val="20"/>
        </w:rPr>
        <w:t xml:space="preserve">Konstatera att det är </w:t>
      </w:r>
      <w:proofErr w:type="spellStart"/>
      <w:r w:rsidRPr="00BE2030">
        <w:rPr>
          <w:szCs w:val="20"/>
        </w:rPr>
        <w:t>bronchospasm</w:t>
      </w:r>
      <w:proofErr w:type="spellEnd"/>
      <w:r w:rsidRPr="00BE2030">
        <w:rPr>
          <w:szCs w:val="20"/>
        </w:rPr>
        <w:t xml:space="preserve"> och inte blockerad tub/andningscirkel, </w:t>
      </w:r>
      <w:proofErr w:type="spellStart"/>
      <w:r w:rsidRPr="00BE2030">
        <w:rPr>
          <w:szCs w:val="20"/>
        </w:rPr>
        <w:t>laryngospasm</w:t>
      </w:r>
      <w:proofErr w:type="spellEnd"/>
      <w:r w:rsidRPr="00BE2030">
        <w:rPr>
          <w:szCs w:val="20"/>
        </w:rPr>
        <w:t xml:space="preserve">, pneumothorax, lungödem eller aspiration </w:t>
      </w:r>
      <w:proofErr w:type="gramStart"/>
      <w:r w:rsidRPr="00BE2030">
        <w:rPr>
          <w:szCs w:val="20"/>
        </w:rPr>
        <w:t>etc.</w:t>
      </w:r>
      <w:proofErr w:type="gramEnd"/>
    </w:p>
    <w:p w14:paraId="15CB39CE" w14:textId="77777777" w:rsidR="00BE2030" w:rsidRPr="00BE2030" w:rsidRDefault="00BE2030" w:rsidP="00BE2030">
      <w:pPr>
        <w:numPr>
          <w:ilvl w:val="0"/>
          <w:numId w:val="21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  <w:rPr>
          <w:szCs w:val="20"/>
        </w:rPr>
      </w:pPr>
      <w:r w:rsidRPr="00BE2030">
        <w:rPr>
          <w:szCs w:val="20"/>
        </w:rPr>
        <w:t xml:space="preserve">Fördjupa anestesin med </w:t>
      </w:r>
      <w:proofErr w:type="spellStart"/>
      <w:r w:rsidRPr="00BE2030">
        <w:rPr>
          <w:szCs w:val="20"/>
        </w:rPr>
        <w:t>Propofol</w:t>
      </w:r>
      <w:proofErr w:type="spellEnd"/>
      <w:r w:rsidRPr="00BE2030">
        <w:rPr>
          <w:szCs w:val="20"/>
        </w:rPr>
        <w:t xml:space="preserve"> eller </w:t>
      </w:r>
      <w:proofErr w:type="spellStart"/>
      <w:r w:rsidRPr="00BE2030">
        <w:rPr>
          <w:szCs w:val="20"/>
        </w:rPr>
        <w:t>Sevofluran</w:t>
      </w:r>
      <w:proofErr w:type="spellEnd"/>
      <w:r w:rsidRPr="00BE2030">
        <w:rPr>
          <w:szCs w:val="20"/>
        </w:rPr>
        <w:t>.</w:t>
      </w:r>
    </w:p>
    <w:p w14:paraId="30753E52" w14:textId="77777777" w:rsidR="00BE2030" w:rsidRPr="00BE2030" w:rsidRDefault="00BE2030" w:rsidP="00BE2030">
      <w:pPr>
        <w:numPr>
          <w:ilvl w:val="0"/>
          <w:numId w:val="21"/>
        </w:numPr>
        <w:tabs>
          <w:tab w:val="clear" w:pos="720"/>
          <w:tab w:val="left" w:pos="8061"/>
        </w:tabs>
        <w:spacing w:after="0" w:line="240" w:lineRule="auto"/>
        <w:ind w:left="1134" w:right="-283" w:hanging="141"/>
        <w:rPr>
          <w:szCs w:val="20"/>
        </w:rPr>
      </w:pPr>
      <w:r w:rsidRPr="00BE2030">
        <w:rPr>
          <w:szCs w:val="20"/>
        </w:rPr>
        <w:t xml:space="preserve">  Handventilera med långsam inblåsning.</w:t>
      </w:r>
    </w:p>
    <w:p w14:paraId="1CE4A942" w14:textId="77777777" w:rsidR="00BE2030" w:rsidRPr="00BE2030" w:rsidRDefault="00BE2030" w:rsidP="00BE2030">
      <w:pPr>
        <w:spacing w:after="0" w:line="240" w:lineRule="auto"/>
        <w:ind w:left="1276" w:right="-2" w:hanging="283"/>
        <w:rPr>
          <w:szCs w:val="20"/>
        </w:rPr>
      </w:pPr>
      <w:r w:rsidRPr="00BE2030">
        <w:rPr>
          <w:szCs w:val="20"/>
        </w:rPr>
        <w:t xml:space="preserve">     Höga tryck kan behövas! Ge </w:t>
      </w:r>
      <w:proofErr w:type="gramStart"/>
      <w:r w:rsidRPr="00BE2030">
        <w:rPr>
          <w:szCs w:val="20"/>
        </w:rPr>
        <w:t>6-8</w:t>
      </w:r>
      <w:proofErr w:type="gramEnd"/>
      <w:r w:rsidRPr="00BE2030">
        <w:rPr>
          <w:szCs w:val="20"/>
        </w:rPr>
        <w:t xml:space="preserve"> andetag/min för att tillåta </w:t>
      </w:r>
      <w:proofErr w:type="spellStart"/>
      <w:r w:rsidRPr="00BE2030">
        <w:rPr>
          <w:szCs w:val="20"/>
        </w:rPr>
        <w:t>expiration</w:t>
      </w:r>
      <w:proofErr w:type="spellEnd"/>
      <w:r w:rsidRPr="00BE2030">
        <w:rPr>
          <w:szCs w:val="20"/>
        </w:rPr>
        <w:t xml:space="preserve"> och inte bygga upp </w:t>
      </w:r>
      <w:proofErr w:type="spellStart"/>
      <w:r w:rsidRPr="00BE2030">
        <w:rPr>
          <w:szCs w:val="20"/>
        </w:rPr>
        <w:t>autoPEEP</w:t>
      </w:r>
      <w:proofErr w:type="spellEnd"/>
      <w:r w:rsidRPr="00BE2030">
        <w:rPr>
          <w:szCs w:val="20"/>
        </w:rPr>
        <w:t xml:space="preserve"> i lungorna. </w:t>
      </w:r>
    </w:p>
    <w:p w14:paraId="0B3DF7CF" w14:textId="77777777" w:rsidR="00BE2030" w:rsidRPr="00BE2030" w:rsidRDefault="00BE2030" w:rsidP="00BE2030">
      <w:pPr>
        <w:numPr>
          <w:ilvl w:val="0"/>
          <w:numId w:val="21"/>
        </w:numPr>
        <w:tabs>
          <w:tab w:val="clear" w:pos="720"/>
          <w:tab w:val="left" w:pos="8061"/>
        </w:tabs>
        <w:spacing w:after="0" w:line="240" w:lineRule="auto"/>
        <w:ind w:left="1134" w:right="-283" w:hanging="141"/>
        <w:rPr>
          <w:szCs w:val="20"/>
        </w:rPr>
      </w:pPr>
      <w:r w:rsidRPr="00BE2030">
        <w:rPr>
          <w:szCs w:val="20"/>
        </w:rPr>
        <w:t xml:space="preserve">  Inhalationsbehandling med </w:t>
      </w:r>
      <w:proofErr w:type="spellStart"/>
      <w:r w:rsidRPr="00BE2030">
        <w:rPr>
          <w:szCs w:val="20"/>
        </w:rPr>
        <w:t>nebulisatorn</w:t>
      </w:r>
      <w:proofErr w:type="spellEnd"/>
      <w:r w:rsidRPr="00BE2030">
        <w:rPr>
          <w:szCs w:val="20"/>
        </w:rPr>
        <w:t xml:space="preserve"> (</w:t>
      </w:r>
      <w:proofErr w:type="spellStart"/>
      <w:r w:rsidRPr="00BE2030">
        <w:rPr>
          <w:b/>
          <w:szCs w:val="20"/>
        </w:rPr>
        <w:t>Aeroneb</w:t>
      </w:r>
      <w:proofErr w:type="spellEnd"/>
      <w:r w:rsidRPr="00BE2030">
        <w:rPr>
          <w:b/>
          <w:szCs w:val="20"/>
        </w:rPr>
        <w:t>)</w:t>
      </w:r>
      <w:r w:rsidRPr="00BE2030">
        <w:rPr>
          <w:szCs w:val="20"/>
        </w:rPr>
        <w:t>:</w:t>
      </w:r>
    </w:p>
    <w:p w14:paraId="635887D4" w14:textId="77777777" w:rsidR="00BE2030" w:rsidRPr="00BE2030" w:rsidRDefault="00BE2030" w:rsidP="00BE2030">
      <w:pPr>
        <w:spacing w:after="0" w:line="240" w:lineRule="auto"/>
        <w:ind w:left="1276" w:right="-2" w:hanging="283"/>
        <w:rPr>
          <w:szCs w:val="20"/>
        </w:rPr>
      </w:pPr>
      <w:r w:rsidRPr="00BE2030">
        <w:rPr>
          <w:szCs w:val="20"/>
        </w:rPr>
        <w:t xml:space="preserve">     Ge 2 ml </w:t>
      </w:r>
      <w:proofErr w:type="spellStart"/>
      <w:r w:rsidRPr="00BE2030">
        <w:rPr>
          <w:b/>
          <w:szCs w:val="20"/>
        </w:rPr>
        <w:t>Ventoline</w:t>
      </w:r>
      <w:proofErr w:type="spellEnd"/>
      <w:r w:rsidRPr="00BE2030">
        <w:rPr>
          <w:szCs w:val="20"/>
        </w:rPr>
        <w:t xml:space="preserve"> 5 mg/ml och 1ml </w:t>
      </w:r>
      <w:proofErr w:type="spellStart"/>
      <w:r w:rsidRPr="00BE2030">
        <w:rPr>
          <w:b/>
          <w:szCs w:val="20"/>
        </w:rPr>
        <w:t>Atrovent</w:t>
      </w:r>
      <w:proofErr w:type="spellEnd"/>
      <w:r w:rsidRPr="00BE2030">
        <w:rPr>
          <w:szCs w:val="20"/>
        </w:rPr>
        <w:t xml:space="preserve"> 0,25 mg/ml. </w:t>
      </w:r>
    </w:p>
    <w:p w14:paraId="565FC2BB" w14:textId="77777777" w:rsidR="00BE2030" w:rsidRPr="00BE2030" w:rsidRDefault="00BE2030" w:rsidP="00BE2030">
      <w:pPr>
        <w:tabs>
          <w:tab w:val="left" w:pos="1134"/>
          <w:tab w:val="left" w:pos="8061"/>
        </w:tabs>
        <w:spacing w:after="0" w:line="240" w:lineRule="auto"/>
        <w:ind w:right="-283" w:firstLine="1"/>
        <w:rPr>
          <w:szCs w:val="20"/>
        </w:rPr>
      </w:pPr>
      <w:r w:rsidRPr="00BE2030">
        <w:rPr>
          <w:szCs w:val="20"/>
        </w:rPr>
        <w:t xml:space="preserve">     Upprepa efter 15 min, vid behov. </w:t>
      </w:r>
    </w:p>
    <w:p w14:paraId="32BE5D4C" w14:textId="77777777" w:rsidR="00BE2030" w:rsidRPr="00BE2030" w:rsidRDefault="00BE2030" w:rsidP="00BE2030">
      <w:pPr>
        <w:tabs>
          <w:tab w:val="left" w:pos="426"/>
          <w:tab w:val="left" w:pos="8061"/>
        </w:tabs>
        <w:spacing w:after="0" w:line="240" w:lineRule="auto"/>
        <w:ind w:right="-283" w:firstLine="1"/>
        <w:rPr>
          <w:szCs w:val="20"/>
        </w:rPr>
      </w:pPr>
      <w:r w:rsidRPr="00BE2030">
        <w:rPr>
          <w:szCs w:val="20"/>
        </w:rPr>
        <w:tab/>
      </w:r>
    </w:p>
    <w:p w14:paraId="4C0DEC86" w14:textId="77777777" w:rsidR="00BE2030" w:rsidRPr="00BE2030" w:rsidRDefault="00BE2030" w:rsidP="00BE2030">
      <w:pPr>
        <w:tabs>
          <w:tab w:val="left" w:pos="8061"/>
        </w:tabs>
        <w:ind w:right="-283" w:hanging="567"/>
      </w:pPr>
      <w:r w:rsidRPr="00BE2030">
        <w:tab/>
      </w:r>
      <w:proofErr w:type="spellStart"/>
      <w:r w:rsidRPr="00BE2030">
        <w:t>Nebulisatorn</w:t>
      </w:r>
      <w:proofErr w:type="spellEnd"/>
      <w:r w:rsidRPr="00BE2030">
        <w:t xml:space="preserve"> kopplas in mellan </w:t>
      </w:r>
      <w:proofErr w:type="spellStart"/>
      <w:r w:rsidRPr="00BE2030">
        <w:t>endotrachealtuben</w:t>
      </w:r>
      <w:proofErr w:type="spellEnd"/>
      <w:r w:rsidRPr="00BE2030">
        <w:t xml:space="preserve"> och andningsfiltret. Förberett set finns i läkemedelsförrådet på COP, innehåller även kopplingsinstruktion och dosering för aktuella läkemedel. </w:t>
      </w:r>
    </w:p>
    <w:p w14:paraId="4D37A832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283" w:firstLine="1"/>
        <w:rPr>
          <w:szCs w:val="20"/>
        </w:rPr>
      </w:pPr>
      <w:r w:rsidRPr="00BE2030">
        <w:rPr>
          <w:szCs w:val="20"/>
        </w:rPr>
        <w:t xml:space="preserve">Om patienten inte förbättras fortsätt med </w:t>
      </w:r>
      <w:r w:rsidRPr="00BE2030">
        <w:rPr>
          <w:b/>
          <w:bCs/>
          <w:szCs w:val="20"/>
        </w:rPr>
        <w:t>akut tilläggsbehandling</w:t>
      </w:r>
      <w:r w:rsidRPr="00BE2030">
        <w:rPr>
          <w:szCs w:val="20"/>
        </w:rPr>
        <w:t xml:space="preserve"> enligt nedan.</w:t>
      </w:r>
    </w:p>
    <w:p w14:paraId="6B3C65FF" w14:textId="77777777" w:rsidR="00BE2030" w:rsidRPr="00BE2030" w:rsidRDefault="00BE2030" w:rsidP="00BE2030">
      <w:pPr>
        <w:keepNext/>
        <w:tabs>
          <w:tab w:val="left" w:pos="8061"/>
        </w:tabs>
        <w:spacing w:before="240" w:after="60" w:line="240" w:lineRule="auto"/>
        <w:ind w:right="-283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0721CDB1" w14:textId="77777777" w:rsidR="00BE2030" w:rsidRPr="00BE2030" w:rsidRDefault="00BE2030" w:rsidP="00BE2030">
      <w:pPr>
        <w:spacing w:after="0" w:line="240" w:lineRule="auto"/>
        <w:ind w:left="0" w:right="0"/>
        <w:rPr>
          <w:b/>
          <w:bCs/>
        </w:rPr>
      </w:pPr>
      <w:r w:rsidRPr="00BE2030">
        <w:rPr>
          <w:b/>
          <w:bCs/>
        </w:rPr>
        <w:br w:type="page"/>
      </w:r>
    </w:p>
    <w:p w14:paraId="36DCC210" w14:textId="1FA6F91A" w:rsidR="00BE2030" w:rsidRPr="00BE2030" w:rsidRDefault="00B350AD" w:rsidP="00BE2030">
      <w:pPr>
        <w:pStyle w:val="Rubrik2"/>
        <w:rPr>
          <w:color w:val="auto"/>
        </w:rPr>
      </w:pPr>
      <w:r w:rsidRPr="006110E7">
        <w:rPr>
          <w:b/>
          <w:bCs w:val="0"/>
          <w:color w:val="auto"/>
          <w:u w:val="single"/>
        </w:rPr>
        <w:lastRenderedPageBreak/>
        <w:t>Akut behandling – vuxen</w:t>
      </w:r>
      <w:r w:rsidR="009A0E0D">
        <w:rPr>
          <w:b/>
          <w:bCs w:val="0"/>
          <w:color w:val="auto"/>
          <w:u w:val="single"/>
        </w:rPr>
        <w:t>, sida 2</w:t>
      </w:r>
      <w:r w:rsidR="00A35855">
        <w:rPr>
          <w:b/>
          <w:bCs w:val="0"/>
          <w:color w:val="auto"/>
          <w:u w:val="single"/>
        </w:rPr>
        <w:t>/2</w:t>
      </w:r>
      <w:r w:rsidRPr="00B350AD">
        <w:rPr>
          <w:b/>
          <w:bCs w:val="0"/>
          <w:color w:val="auto"/>
          <w:u w:val="single"/>
        </w:rPr>
        <w:t xml:space="preserve">                                   </w:t>
      </w:r>
    </w:p>
    <w:p w14:paraId="4E0DB395" w14:textId="77777777" w:rsidR="00BE2030" w:rsidRPr="00BE2030" w:rsidRDefault="00BE2030" w:rsidP="00BE2030">
      <w:pPr>
        <w:pStyle w:val="Rubrik2"/>
        <w:rPr>
          <w:color w:val="auto"/>
        </w:rPr>
      </w:pPr>
      <w:r w:rsidRPr="00BE2030">
        <w:rPr>
          <w:color w:val="auto"/>
        </w:rPr>
        <w:t xml:space="preserve">Akut tilläggsbehandling </w:t>
      </w:r>
    </w:p>
    <w:p w14:paraId="7EAF37D0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709"/>
        <w:rPr>
          <w:b/>
          <w:bCs/>
        </w:rPr>
      </w:pPr>
      <w:r w:rsidRPr="00BE2030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7B1C5C" wp14:editId="38FBAE98">
                <wp:simplePos x="0" y="0"/>
                <wp:positionH relativeFrom="column">
                  <wp:posOffset>665480</wp:posOffset>
                </wp:positionH>
                <wp:positionV relativeFrom="paragraph">
                  <wp:posOffset>88265</wp:posOffset>
                </wp:positionV>
                <wp:extent cx="2066925" cy="619125"/>
                <wp:effectExtent l="0" t="0" r="28575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4A264" w14:textId="77777777" w:rsidR="00BE2030" w:rsidRPr="003B53F2" w:rsidRDefault="00BE2030" w:rsidP="00BE2030">
                            <w:pPr>
                              <w:ind w:left="0" w:right="94"/>
                              <w:rPr>
                                <w:b/>
                              </w:rPr>
                            </w:pPr>
                            <w:r w:rsidRPr="003B53F2">
                              <w:rPr>
                                <w:b/>
                              </w:rPr>
                              <w:t xml:space="preserve">Vid uttalad </w:t>
                            </w:r>
                            <w:proofErr w:type="spellStart"/>
                            <w:r w:rsidRPr="003B53F2">
                              <w:rPr>
                                <w:b/>
                              </w:rPr>
                              <w:t>bronchospasm</w:t>
                            </w:r>
                            <w:proofErr w:type="spellEnd"/>
                            <w:r w:rsidRPr="003B53F2">
                              <w:rPr>
                                <w:b/>
                              </w:rPr>
                              <w:t>:</w:t>
                            </w:r>
                          </w:p>
                          <w:p w14:paraId="7A66B3E9" w14:textId="77777777" w:rsidR="00BE2030" w:rsidRDefault="00BE2030" w:rsidP="00BE2030">
                            <w:pPr>
                              <w:ind w:left="0" w:right="94"/>
                            </w:pPr>
                            <w:proofErr w:type="spellStart"/>
                            <w:r>
                              <w:t>Inj</w:t>
                            </w:r>
                            <w:proofErr w:type="spellEnd"/>
                            <w:r>
                              <w:t xml:space="preserve"> Adrenalin 10–100 µg i v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B1C5C" id="Text Box 1" o:spid="_x0000_s1028" type="#_x0000_t202" style="position:absolute;left:0;text-align:left;margin-left:52.4pt;margin-top:6.95pt;width:162.75pt;height:4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" strokecolor="red">
                <v:textbox>
                  <w:txbxContent>
                    <w:p w14:paraId="6AD4A264" w14:textId="77777777" w:rsidR="00BE2030" w:rsidRPr="003B53F2" w:rsidRDefault="00BE2030" w:rsidP="00BE2030">
                      <w:pPr>
                        <w:ind w:left="0" w:right="94"/>
                        <w:rPr>
                          <w:b/>
                        </w:rPr>
                      </w:pPr>
                      <w:r w:rsidRPr="003B53F2">
                        <w:rPr>
                          <w:b/>
                        </w:rPr>
                        <w:t xml:space="preserve">Vid uttalad </w:t>
                      </w:r>
                      <w:proofErr w:type="spellStart"/>
                      <w:r w:rsidRPr="003B53F2">
                        <w:rPr>
                          <w:b/>
                        </w:rPr>
                        <w:t>bronchospasm</w:t>
                      </w:r>
                      <w:proofErr w:type="spellEnd"/>
                      <w:r w:rsidRPr="003B53F2">
                        <w:rPr>
                          <w:b/>
                        </w:rPr>
                        <w:t>:</w:t>
                      </w:r>
                    </w:p>
                    <w:p w14:paraId="7A66B3E9" w14:textId="77777777" w:rsidR="00BE2030" w:rsidRDefault="00BE2030" w:rsidP="00BE2030">
                      <w:pPr>
                        <w:ind w:left="0" w:right="94"/>
                      </w:pPr>
                      <w:proofErr w:type="spellStart"/>
                      <w:r>
                        <w:t>Inj</w:t>
                      </w:r>
                      <w:proofErr w:type="spellEnd"/>
                      <w:r>
                        <w:t xml:space="preserve"> Adrenalin 10–100 µg i v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FD1ADA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709"/>
        <w:rPr>
          <w:b/>
          <w:bCs/>
          <w:szCs w:val="20"/>
        </w:rPr>
      </w:pPr>
    </w:p>
    <w:p w14:paraId="62FBF370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709"/>
        <w:rPr>
          <w:szCs w:val="20"/>
        </w:rPr>
      </w:pPr>
    </w:p>
    <w:p w14:paraId="76B6EC25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709"/>
        <w:rPr>
          <w:b/>
          <w:bCs/>
          <w:szCs w:val="20"/>
        </w:rPr>
      </w:pPr>
    </w:p>
    <w:p w14:paraId="628E4D30" w14:textId="77777777" w:rsidR="00BE2030" w:rsidRPr="00B350AD" w:rsidRDefault="00BE2030" w:rsidP="00BE2030">
      <w:pPr>
        <w:tabs>
          <w:tab w:val="left" w:pos="8061"/>
        </w:tabs>
        <w:spacing w:after="0" w:line="240" w:lineRule="auto"/>
        <w:ind w:right="-709"/>
        <w:rPr>
          <w:szCs w:val="20"/>
        </w:rPr>
      </w:pPr>
    </w:p>
    <w:p w14:paraId="08340D1F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134" w:right="-709" w:hanging="284"/>
        <w:rPr>
          <w:szCs w:val="20"/>
          <w:lang w:val="en-GB"/>
        </w:rPr>
      </w:pPr>
      <w:r w:rsidRPr="00BE2030">
        <w:rPr>
          <w:szCs w:val="20"/>
          <w:lang w:val="en-GB"/>
        </w:rPr>
        <w:t xml:space="preserve">Inj. </w:t>
      </w:r>
      <w:proofErr w:type="spellStart"/>
      <w:r w:rsidRPr="00BE2030">
        <w:rPr>
          <w:b/>
          <w:bCs/>
          <w:szCs w:val="20"/>
          <w:lang w:val="en-GB"/>
        </w:rPr>
        <w:t>Bricanyl</w:t>
      </w:r>
      <w:proofErr w:type="spellEnd"/>
      <w:r w:rsidRPr="00BE2030">
        <w:rPr>
          <w:szCs w:val="20"/>
          <w:lang w:val="en-GB"/>
        </w:rPr>
        <w:t xml:space="preserve"> 0,5 mg </w:t>
      </w:r>
      <w:proofErr w:type="spellStart"/>
      <w:r w:rsidRPr="00BE2030">
        <w:rPr>
          <w:szCs w:val="20"/>
          <w:lang w:val="en-GB"/>
        </w:rPr>
        <w:t>s.c.</w:t>
      </w:r>
      <w:proofErr w:type="spellEnd"/>
    </w:p>
    <w:p w14:paraId="4FE81A34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left="1134" w:right="-709" w:hanging="284"/>
        <w:rPr>
          <w:szCs w:val="20"/>
        </w:rPr>
      </w:pPr>
      <w:r w:rsidRPr="006110E7">
        <w:rPr>
          <w:szCs w:val="20"/>
          <w:lang w:val="en-US"/>
        </w:rPr>
        <w:t xml:space="preserve">    </w:t>
      </w:r>
      <w:r w:rsidRPr="00BE2030">
        <w:rPr>
          <w:szCs w:val="20"/>
        </w:rPr>
        <w:t xml:space="preserve">Vid svår </w:t>
      </w:r>
      <w:proofErr w:type="spellStart"/>
      <w:r w:rsidRPr="00BE2030">
        <w:rPr>
          <w:szCs w:val="20"/>
        </w:rPr>
        <w:t>bronchospasm</w:t>
      </w:r>
      <w:proofErr w:type="spellEnd"/>
      <w:r w:rsidRPr="00BE2030">
        <w:rPr>
          <w:szCs w:val="20"/>
        </w:rPr>
        <w:t xml:space="preserve"> späd 1 ml </w:t>
      </w:r>
      <w:proofErr w:type="spellStart"/>
      <w:r w:rsidRPr="00BE2030">
        <w:rPr>
          <w:szCs w:val="20"/>
        </w:rPr>
        <w:t>Bricanyl</w:t>
      </w:r>
      <w:proofErr w:type="spellEnd"/>
      <w:r w:rsidRPr="00BE2030">
        <w:rPr>
          <w:szCs w:val="20"/>
        </w:rPr>
        <w:t xml:space="preserve"> (0,5 mg/ml) med 9 ml </w:t>
      </w:r>
      <w:proofErr w:type="spellStart"/>
      <w:r w:rsidRPr="00BE2030">
        <w:rPr>
          <w:szCs w:val="20"/>
        </w:rPr>
        <w:t>NaCl</w:t>
      </w:r>
      <w:proofErr w:type="spellEnd"/>
      <w:r w:rsidRPr="00BE2030">
        <w:rPr>
          <w:szCs w:val="20"/>
        </w:rPr>
        <w:t>.</w:t>
      </w:r>
    </w:p>
    <w:p w14:paraId="164222B9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left="1134" w:right="-709" w:hanging="284"/>
        <w:rPr>
          <w:szCs w:val="20"/>
        </w:rPr>
      </w:pPr>
      <w:r w:rsidRPr="00BE2030">
        <w:rPr>
          <w:szCs w:val="20"/>
        </w:rPr>
        <w:t xml:space="preserve">    Ge 5-10ml iv under 5 min. Evidens för </w:t>
      </w:r>
      <w:proofErr w:type="spellStart"/>
      <w:r w:rsidRPr="00BE2030">
        <w:rPr>
          <w:szCs w:val="20"/>
        </w:rPr>
        <w:t>Bricanyl</w:t>
      </w:r>
      <w:proofErr w:type="spellEnd"/>
      <w:r w:rsidRPr="00BE2030">
        <w:rPr>
          <w:szCs w:val="20"/>
        </w:rPr>
        <w:t xml:space="preserve"> iv är begränsade.</w:t>
      </w:r>
    </w:p>
    <w:p w14:paraId="023AC0EB" w14:textId="77777777" w:rsidR="00BE2030" w:rsidRPr="00BE2030" w:rsidRDefault="00BE2030" w:rsidP="00BE2030">
      <w:pPr>
        <w:numPr>
          <w:ilvl w:val="0"/>
          <w:numId w:val="22"/>
        </w:numPr>
        <w:tabs>
          <w:tab w:val="num" w:pos="284"/>
          <w:tab w:val="left" w:pos="8061"/>
        </w:tabs>
        <w:spacing w:after="0" w:line="240" w:lineRule="auto"/>
        <w:ind w:left="1134" w:right="-709" w:hanging="284"/>
        <w:rPr>
          <w:szCs w:val="20"/>
        </w:rPr>
      </w:pPr>
      <w:r w:rsidRPr="00BE2030">
        <w:rPr>
          <w:szCs w:val="20"/>
        </w:rPr>
        <w:t xml:space="preserve">Infusion </w:t>
      </w:r>
      <w:proofErr w:type="spellStart"/>
      <w:r w:rsidRPr="00BE2030">
        <w:rPr>
          <w:szCs w:val="20"/>
        </w:rPr>
        <w:t>addex</w:t>
      </w:r>
      <w:proofErr w:type="spellEnd"/>
      <w:r w:rsidRPr="00BE2030">
        <w:rPr>
          <w:szCs w:val="20"/>
        </w:rPr>
        <w:t xml:space="preserve"> </w:t>
      </w:r>
      <w:r w:rsidRPr="00BE2030">
        <w:rPr>
          <w:b/>
          <w:bCs/>
          <w:szCs w:val="20"/>
        </w:rPr>
        <w:t>Magnesium</w:t>
      </w:r>
      <w:r w:rsidRPr="00BE2030">
        <w:rPr>
          <w:szCs w:val="20"/>
        </w:rPr>
        <w:t xml:space="preserve"> 10 </w:t>
      </w:r>
      <w:proofErr w:type="spellStart"/>
      <w:r w:rsidRPr="00BE2030">
        <w:rPr>
          <w:szCs w:val="20"/>
        </w:rPr>
        <w:t>mmol</w:t>
      </w:r>
      <w:proofErr w:type="spellEnd"/>
      <w:r w:rsidRPr="00BE2030">
        <w:rPr>
          <w:szCs w:val="20"/>
        </w:rPr>
        <w:t xml:space="preserve"> på 20 minuter iv. Singel bolusdos.</w:t>
      </w:r>
    </w:p>
    <w:p w14:paraId="2307A335" w14:textId="77777777" w:rsidR="00BE2030" w:rsidRPr="00BE2030" w:rsidRDefault="00BE2030" w:rsidP="00BE2030">
      <w:pPr>
        <w:numPr>
          <w:ilvl w:val="0"/>
          <w:numId w:val="22"/>
        </w:numPr>
        <w:tabs>
          <w:tab w:val="num" w:pos="284"/>
          <w:tab w:val="left" w:pos="8061"/>
        </w:tabs>
        <w:spacing w:after="0" w:line="240" w:lineRule="auto"/>
        <w:ind w:left="1134" w:right="-709" w:hanging="284"/>
        <w:rPr>
          <w:szCs w:val="20"/>
        </w:rPr>
      </w:pPr>
      <w:proofErr w:type="spellStart"/>
      <w:r w:rsidRPr="00BE2030">
        <w:rPr>
          <w:szCs w:val="20"/>
        </w:rPr>
        <w:t>Inj</w:t>
      </w:r>
      <w:proofErr w:type="spellEnd"/>
      <w:r w:rsidRPr="00BE2030">
        <w:rPr>
          <w:szCs w:val="20"/>
        </w:rPr>
        <w:t xml:space="preserve">. </w:t>
      </w:r>
      <w:proofErr w:type="spellStart"/>
      <w:r w:rsidRPr="00BE2030">
        <w:rPr>
          <w:b/>
          <w:bCs/>
          <w:szCs w:val="20"/>
        </w:rPr>
        <w:t>Ketamin</w:t>
      </w:r>
      <w:proofErr w:type="spellEnd"/>
      <w:r w:rsidRPr="00BE2030">
        <w:rPr>
          <w:szCs w:val="20"/>
        </w:rPr>
        <w:t xml:space="preserve"> 1–2 mg/kg iv. Vid kvarstående svår </w:t>
      </w:r>
      <w:proofErr w:type="spellStart"/>
      <w:r w:rsidRPr="00BE2030">
        <w:rPr>
          <w:szCs w:val="20"/>
        </w:rPr>
        <w:t>bronkospasm</w:t>
      </w:r>
      <w:proofErr w:type="spellEnd"/>
      <w:r w:rsidRPr="00BE2030">
        <w:rPr>
          <w:szCs w:val="20"/>
        </w:rPr>
        <w:t xml:space="preserve"> kan en kontinuerlig infusion startas.</w:t>
      </w:r>
    </w:p>
    <w:p w14:paraId="770CE5B2" w14:textId="77777777" w:rsidR="00BE2030" w:rsidRPr="00BE2030" w:rsidRDefault="00BE2030" w:rsidP="00BE2030">
      <w:pPr>
        <w:numPr>
          <w:ilvl w:val="0"/>
          <w:numId w:val="22"/>
        </w:numPr>
        <w:tabs>
          <w:tab w:val="num" w:pos="284"/>
          <w:tab w:val="left" w:pos="8061"/>
        </w:tabs>
        <w:spacing w:after="0" w:line="240" w:lineRule="auto"/>
        <w:ind w:left="1134" w:right="-709" w:hanging="284"/>
        <w:rPr>
          <w:szCs w:val="20"/>
        </w:rPr>
      </w:pPr>
      <w:proofErr w:type="spellStart"/>
      <w:r w:rsidRPr="00BE2030">
        <w:rPr>
          <w:szCs w:val="20"/>
        </w:rPr>
        <w:t>Inj</w:t>
      </w:r>
      <w:proofErr w:type="spellEnd"/>
      <w:r w:rsidRPr="00BE2030">
        <w:rPr>
          <w:szCs w:val="20"/>
        </w:rPr>
        <w:t xml:space="preserve">. </w:t>
      </w:r>
      <w:r w:rsidRPr="00BE2030">
        <w:rPr>
          <w:b/>
          <w:bCs/>
          <w:szCs w:val="20"/>
        </w:rPr>
        <w:t>Teofyllamin</w:t>
      </w:r>
      <w:r w:rsidRPr="00BE2030">
        <w:rPr>
          <w:szCs w:val="20"/>
        </w:rPr>
        <w:t xml:space="preserve"> 5 mg/kg (2 mg/kg om tid. </w:t>
      </w:r>
      <w:proofErr w:type="spellStart"/>
      <w:r w:rsidRPr="00BE2030">
        <w:rPr>
          <w:szCs w:val="20"/>
        </w:rPr>
        <w:t>beh</w:t>
      </w:r>
      <w:proofErr w:type="spellEnd"/>
      <w:r w:rsidRPr="00BE2030">
        <w:rPr>
          <w:szCs w:val="20"/>
        </w:rPr>
        <w:t xml:space="preserve">.) på 20 min iv. </w:t>
      </w:r>
      <w:r w:rsidRPr="00BE2030">
        <w:rPr>
          <w:i/>
          <w:iCs/>
          <w:szCs w:val="20"/>
        </w:rPr>
        <w:t xml:space="preserve">Ges </w:t>
      </w:r>
      <w:r w:rsidRPr="00BE2030">
        <w:rPr>
          <w:szCs w:val="20"/>
        </w:rPr>
        <w:t>a</w:t>
      </w:r>
      <w:r w:rsidRPr="00BE2030">
        <w:rPr>
          <w:i/>
          <w:szCs w:val="20"/>
        </w:rPr>
        <w:t>ldrig i CVK och alltid</w:t>
      </w:r>
      <w:r w:rsidRPr="00BE2030">
        <w:rPr>
          <w:szCs w:val="20"/>
        </w:rPr>
        <w:t xml:space="preserve"> </w:t>
      </w:r>
      <w:r w:rsidRPr="00BE2030">
        <w:rPr>
          <w:i/>
          <w:iCs/>
          <w:szCs w:val="20"/>
        </w:rPr>
        <w:t>under</w:t>
      </w:r>
      <w:r w:rsidRPr="00BE2030">
        <w:rPr>
          <w:szCs w:val="20"/>
        </w:rPr>
        <w:t xml:space="preserve"> </w:t>
      </w:r>
      <w:r w:rsidRPr="00BE2030">
        <w:rPr>
          <w:i/>
          <w:szCs w:val="20"/>
        </w:rPr>
        <w:t xml:space="preserve">EKG övervakning! </w:t>
      </w:r>
      <w:r w:rsidRPr="00BE2030">
        <w:rPr>
          <w:szCs w:val="20"/>
        </w:rPr>
        <w:t>Sannolikt begränsad akut effekt med risk för arytmi och illamående, men kan vara av värde för patient som ej svarar på annan behandling</w:t>
      </w:r>
      <w:r w:rsidRPr="00BE2030">
        <w:rPr>
          <w:i/>
          <w:szCs w:val="20"/>
        </w:rPr>
        <w:t xml:space="preserve">. </w:t>
      </w:r>
    </w:p>
    <w:p w14:paraId="44D4CC68" w14:textId="77777777" w:rsidR="00BE2030" w:rsidRPr="00BE2030" w:rsidRDefault="00BE2030" w:rsidP="00BE2030">
      <w:pPr>
        <w:pStyle w:val="Rubrik2"/>
        <w:rPr>
          <w:color w:val="auto"/>
        </w:rPr>
      </w:pPr>
      <w:r w:rsidRPr="00BE2030">
        <w:rPr>
          <w:color w:val="auto"/>
        </w:rPr>
        <w:t>Subakut behandling</w:t>
      </w:r>
    </w:p>
    <w:p w14:paraId="32B29D9B" w14:textId="77777777" w:rsidR="00BE2030" w:rsidRPr="00BE2030" w:rsidRDefault="00BE2030" w:rsidP="00BE2030">
      <w:pPr>
        <w:numPr>
          <w:ilvl w:val="0"/>
          <w:numId w:val="22"/>
        </w:numPr>
        <w:tabs>
          <w:tab w:val="num" w:pos="284"/>
          <w:tab w:val="left" w:pos="8061"/>
        </w:tabs>
        <w:spacing w:after="0" w:line="240" w:lineRule="auto"/>
        <w:ind w:left="1134" w:right="-709" w:hanging="284"/>
        <w:rPr>
          <w:szCs w:val="20"/>
        </w:rPr>
      </w:pPr>
      <w:r w:rsidRPr="00BE2030">
        <w:rPr>
          <w:szCs w:val="20"/>
        </w:rPr>
        <w:t xml:space="preserve">Fortsatt inhalation med </w:t>
      </w:r>
      <w:proofErr w:type="spellStart"/>
      <w:r w:rsidRPr="00BE2030">
        <w:rPr>
          <w:szCs w:val="20"/>
        </w:rPr>
        <w:t>Ventoloine</w:t>
      </w:r>
      <w:proofErr w:type="spellEnd"/>
      <w:r w:rsidRPr="00BE2030">
        <w:rPr>
          <w:szCs w:val="20"/>
        </w:rPr>
        <w:t xml:space="preserve"> och eventuellt </w:t>
      </w:r>
      <w:proofErr w:type="spellStart"/>
      <w:r w:rsidRPr="00BE2030">
        <w:rPr>
          <w:szCs w:val="20"/>
        </w:rPr>
        <w:t>Atrovent</w:t>
      </w:r>
      <w:proofErr w:type="spellEnd"/>
      <w:r w:rsidRPr="00BE2030">
        <w:rPr>
          <w:szCs w:val="20"/>
        </w:rPr>
        <w:t>.</w:t>
      </w:r>
    </w:p>
    <w:p w14:paraId="09550566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left="1134" w:right="-709"/>
        <w:rPr>
          <w:szCs w:val="20"/>
        </w:rPr>
      </w:pPr>
      <w:proofErr w:type="spellStart"/>
      <w:r w:rsidRPr="00BE2030">
        <w:rPr>
          <w:szCs w:val="20"/>
        </w:rPr>
        <w:t>Atrovent</w:t>
      </w:r>
      <w:proofErr w:type="spellEnd"/>
      <w:r w:rsidRPr="00BE2030">
        <w:rPr>
          <w:szCs w:val="20"/>
        </w:rPr>
        <w:t xml:space="preserve"> har störst effekt vid de svåraste astmaanfallen och under de först 2 timmarna.</w:t>
      </w:r>
    </w:p>
    <w:p w14:paraId="1DBCD57A" w14:textId="77777777" w:rsidR="00BE2030" w:rsidRPr="00BE2030" w:rsidRDefault="00BE2030" w:rsidP="00BE2030">
      <w:pPr>
        <w:numPr>
          <w:ilvl w:val="0"/>
          <w:numId w:val="22"/>
        </w:numPr>
        <w:tabs>
          <w:tab w:val="num" w:pos="284"/>
          <w:tab w:val="left" w:pos="8061"/>
        </w:tabs>
        <w:spacing w:after="0" w:line="240" w:lineRule="auto"/>
        <w:ind w:left="1134" w:right="-709" w:hanging="284"/>
        <w:rPr>
          <w:szCs w:val="20"/>
        </w:rPr>
      </w:pPr>
      <w:proofErr w:type="spellStart"/>
      <w:r w:rsidRPr="00BE2030">
        <w:rPr>
          <w:szCs w:val="20"/>
        </w:rPr>
        <w:t>Inj</w:t>
      </w:r>
      <w:proofErr w:type="spellEnd"/>
      <w:r w:rsidRPr="00BE2030">
        <w:rPr>
          <w:szCs w:val="20"/>
        </w:rPr>
        <w:t xml:space="preserve"> </w:t>
      </w:r>
      <w:proofErr w:type="spellStart"/>
      <w:r w:rsidRPr="00BE2030">
        <w:rPr>
          <w:szCs w:val="20"/>
        </w:rPr>
        <w:t>Solu-Cortef</w:t>
      </w:r>
      <w:proofErr w:type="spellEnd"/>
      <w:r w:rsidRPr="00BE2030">
        <w:rPr>
          <w:szCs w:val="20"/>
        </w:rPr>
        <w:t xml:space="preserve"> 50–100 mg x 4 iv eller T </w:t>
      </w:r>
      <w:proofErr w:type="spellStart"/>
      <w:r w:rsidRPr="00BE2030">
        <w:rPr>
          <w:szCs w:val="20"/>
        </w:rPr>
        <w:t>Prednisolon</w:t>
      </w:r>
      <w:proofErr w:type="spellEnd"/>
      <w:r w:rsidRPr="00BE2030">
        <w:rPr>
          <w:szCs w:val="20"/>
        </w:rPr>
        <w:t xml:space="preserve"> 40 mg första dygnet.</w:t>
      </w:r>
    </w:p>
    <w:p w14:paraId="70565E5E" w14:textId="77777777" w:rsidR="00BE2030" w:rsidRPr="00BE2030" w:rsidRDefault="00BE2030" w:rsidP="00BE2030">
      <w:pPr>
        <w:numPr>
          <w:ilvl w:val="0"/>
          <w:numId w:val="22"/>
        </w:numPr>
        <w:tabs>
          <w:tab w:val="num" w:pos="284"/>
          <w:tab w:val="left" w:pos="8061"/>
        </w:tabs>
        <w:spacing w:after="0" w:line="240" w:lineRule="auto"/>
        <w:ind w:left="1134" w:right="-709" w:hanging="284"/>
        <w:rPr>
          <w:szCs w:val="20"/>
        </w:rPr>
      </w:pPr>
      <w:r w:rsidRPr="00BE2030">
        <w:rPr>
          <w:szCs w:val="20"/>
        </w:rPr>
        <w:t>Överväg alltid att lungröntga patienten.</w:t>
      </w:r>
    </w:p>
    <w:p w14:paraId="1020B4D4" w14:textId="77777777" w:rsidR="00BE2030" w:rsidRPr="00BE2030" w:rsidRDefault="00BE2030" w:rsidP="00BE2030">
      <w:pPr>
        <w:pStyle w:val="Rubrik2"/>
        <w:tabs>
          <w:tab w:val="left" w:pos="8061"/>
        </w:tabs>
        <w:rPr>
          <w:color w:val="auto"/>
        </w:rPr>
      </w:pPr>
      <w:r w:rsidRPr="00BE2030">
        <w:rPr>
          <w:color w:val="auto"/>
        </w:rPr>
        <w:t>Övrigt - Gravida</w:t>
      </w:r>
    </w:p>
    <w:p w14:paraId="51C5DFB6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709"/>
        <w:rPr>
          <w:szCs w:val="20"/>
        </w:rPr>
      </w:pPr>
      <w:proofErr w:type="spellStart"/>
      <w:r w:rsidRPr="00BE2030">
        <w:rPr>
          <w:szCs w:val="20"/>
        </w:rPr>
        <w:t>Obstruktivitet</w:t>
      </w:r>
      <w:proofErr w:type="spellEnd"/>
      <w:r w:rsidRPr="00BE2030">
        <w:rPr>
          <w:szCs w:val="20"/>
        </w:rPr>
        <w:t xml:space="preserve"> skall behandlas på samma sätt som hos icke gravida.</w:t>
      </w:r>
    </w:p>
    <w:p w14:paraId="2F2439E3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709"/>
        <w:rPr>
          <w:szCs w:val="20"/>
        </w:rPr>
      </w:pPr>
      <w:r w:rsidRPr="00BE2030">
        <w:rPr>
          <w:rFonts w:ascii="Symbol" w:eastAsia="Symbol" w:hAnsi="Symbol" w:cs="Symbol"/>
          <w:szCs w:val="20"/>
        </w:rPr>
        <w:t>b</w:t>
      </w:r>
      <w:r w:rsidRPr="00BE2030">
        <w:rPr>
          <w:szCs w:val="20"/>
        </w:rPr>
        <w:t xml:space="preserve">2-stimulerare, </w:t>
      </w:r>
      <w:proofErr w:type="spellStart"/>
      <w:r w:rsidRPr="00BE2030">
        <w:rPr>
          <w:szCs w:val="20"/>
        </w:rPr>
        <w:t>Ipratropium</w:t>
      </w:r>
      <w:proofErr w:type="spellEnd"/>
      <w:r w:rsidRPr="00BE2030">
        <w:rPr>
          <w:szCs w:val="20"/>
        </w:rPr>
        <w:t>, Kortison, Teofyllamin och Magnesium kan användas.</w:t>
      </w:r>
    </w:p>
    <w:p w14:paraId="1BCD7B1B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-709"/>
        <w:rPr>
          <w:szCs w:val="20"/>
        </w:rPr>
      </w:pPr>
    </w:p>
    <w:p w14:paraId="34F872C8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E2030">
        <w:rPr>
          <w:szCs w:val="20"/>
        </w:rPr>
        <w:br w:type="page"/>
      </w:r>
    </w:p>
    <w:p w14:paraId="6446DAA1" w14:textId="50D22495" w:rsidR="00BE2030" w:rsidRPr="009A0E0D" w:rsidRDefault="00BE2030" w:rsidP="00BE2030">
      <w:pPr>
        <w:pStyle w:val="Rubrik2"/>
        <w:tabs>
          <w:tab w:val="left" w:pos="8061"/>
        </w:tabs>
        <w:rPr>
          <w:b/>
          <w:bCs w:val="0"/>
          <w:color w:val="auto"/>
          <w:u w:val="single"/>
        </w:rPr>
      </w:pPr>
      <w:r w:rsidRPr="009A0E0D">
        <w:rPr>
          <w:b/>
          <w:bCs w:val="0"/>
          <w:color w:val="auto"/>
          <w:u w:val="single"/>
        </w:rPr>
        <w:lastRenderedPageBreak/>
        <w:t>Akut behandling</w:t>
      </w:r>
      <w:r w:rsidR="7604A7DF" w:rsidRPr="009A0E0D">
        <w:rPr>
          <w:b/>
          <w:bCs w:val="0"/>
          <w:color w:val="auto"/>
          <w:u w:val="single"/>
        </w:rPr>
        <w:t xml:space="preserve"> – </w:t>
      </w:r>
      <w:r w:rsidRPr="009A0E0D">
        <w:rPr>
          <w:b/>
          <w:bCs w:val="0"/>
          <w:color w:val="auto"/>
          <w:u w:val="single"/>
        </w:rPr>
        <w:t>barn</w:t>
      </w:r>
      <w:r w:rsidR="009A0E0D">
        <w:rPr>
          <w:b/>
          <w:bCs w:val="0"/>
          <w:color w:val="auto"/>
          <w:u w:val="single"/>
        </w:rPr>
        <w:t>, sida 1</w:t>
      </w:r>
      <w:r w:rsidR="00A35855">
        <w:rPr>
          <w:b/>
          <w:bCs w:val="0"/>
          <w:color w:val="auto"/>
          <w:u w:val="single"/>
        </w:rPr>
        <w:t>/2</w:t>
      </w:r>
    </w:p>
    <w:p w14:paraId="01B9494B" w14:textId="74D4108C" w:rsidR="0B913D94" w:rsidRDefault="0B913D94" w:rsidP="6603D247">
      <w:pPr>
        <w:spacing w:after="160" w:line="276" w:lineRule="auto"/>
      </w:pPr>
      <w:r>
        <w:rPr>
          <w:noProof/>
        </w:rPr>
        <w:drawing>
          <wp:inline distT="0" distB="0" distL="0" distR="0" wp14:anchorId="43707A7E" wp14:editId="523B82C9">
            <wp:extent cx="2257425" cy="695325"/>
            <wp:effectExtent l="0" t="0" r="0" b="0"/>
            <wp:docPr id="1487544506" name="drawing" title="Textruta 5, Textru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44506" name="Picture 148754450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603D247">
        <w:rPr>
          <w:rFonts w:ascii="Aptos" w:eastAsia="Aptos" w:hAnsi="Aptos" w:cs="Aptos"/>
        </w:rPr>
        <w:t xml:space="preserve"> </w:t>
      </w:r>
    </w:p>
    <w:p w14:paraId="3F56F872" w14:textId="7231A439" w:rsidR="6603D247" w:rsidRDefault="6603D247" w:rsidP="6603D247">
      <w:pPr>
        <w:spacing w:after="160" w:line="276" w:lineRule="auto"/>
        <w:rPr>
          <w:rFonts w:ascii="Aptos" w:eastAsia="Aptos" w:hAnsi="Aptos" w:cs="Aptos"/>
        </w:rPr>
      </w:pPr>
    </w:p>
    <w:p w14:paraId="0D3E3732" w14:textId="77777777" w:rsidR="00BE2030" w:rsidRPr="00BE2030" w:rsidRDefault="00BE2030" w:rsidP="00BE2030">
      <w:pPr>
        <w:pStyle w:val="Rubrik3"/>
        <w:rPr>
          <w:rFonts w:ascii="Times New Roman" w:hAnsi="Times New Roman" w:cs="Times New Roman"/>
          <w:color w:val="auto"/>
          <w:sz w:val="24"/>
        </w:rPr>
      </w:pPr>
      <w:r w:rsidRPr="00BE2030">
        <w:rPr>
          <w:color w:val="auto"/>
        </w:rPr>
        <w:t>A. Om barnet</w:t>
      </w:r>
      <w:r w:rsidRPr="00BE2030">
        <w:rPr>
          <w:i/>
          <w:iCs/>
          <w:color w:val="auto"/>
        </w:rPr>
        <w:t xml:space="preserve"> inte </w:t>
      </w:r>
      <w:r w:rsidRPr="00BE2030">
        <w:rPr>
          <w:color w:val="auto"/>
        </w:rPr>
        <w:t>är sövd i ventilator</w:t>
      </w:r>
    </w:p>
    <w:p w14:paraId="26D83170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</w:pPr>
      <w:r w:rsidRPr="00BE2030">
        <w:t>Ge 100 % syrgas!</w:t>
      </w:r>
    </w:p>
    <w:p w14:paraId="4EED58F9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</w:pPr>
      <w:r w:rsidRPr="00BE2030">
        <w:t xml:space="preserve">Avbryt omedelbart att ge läkemedel som kan misstänkas ge </w:t>
      </w:r>
      <w:proofErr w:type="spellStart"/>
      <w:r w:rsidRPr="00BE2030">
        <w:t>bronchospasm</w:t>
      </w:r>
      <w:proofErr w:type="spellEnd"/>
      <w:r w:rsidRPr="00BE2030">
        <w:t>.</w:t>
      </w:r>
    </w:p>
    <w:p w14:paraId="027B26A5" w14:textId="6BF7E0D0" w:rsidR="00BE2030" w:rsidRPr="00BE2030" w:rsidRDefault="00BE2030" w:rsidP="00BE2030">
      <w:pPr>
        <w:numPr>
          <w:ilvl w:val="0"/>
          <w:numId w:val="21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</w:pPr>
      <w:r w:rsidRPr="00BE2030">
        <w:t xml:space="preserve">Konstatera att det är </w:t>
      </w:r>
      <w:proofErr w:type="spellStart"/>
      <w:r w:rsidRPr="00BE2030">
        <w:t>bronchospasm</w:t>
      </w:r>
      <w:proofErr w:type="spellEnd"/>
      <w:r w:rsidRPr="00BE2030">
        <w:t xml:space="preserve"> och inte </w:t>
      </w:r>
      <w:proofErr w:type="spellStart"/>
      <w:r w:rsidRPr="00BE2030">
        <w:t>laryng</w:t>
      </w:r>
      <w:r w:rsidR="000259FE">
        <w:t>o</w:t>
      </w:r>
      <w:r w:rsidRPr="00BE2030">
        <w:t>spasm</w:t>
      </w:r>
      <w:proofErr w:type="spellEnd"/>
      <w:r w:rsidRPr="00BE2030">
        <w:t xml:space="preserve">, pneumothorax, lungödem eller aspiration </w:t>
      </w:r>
      <w:proofErr w:type="gramStart"/>
      <w:r w:rsidRPr="00BE2030">
        <w:t>etc.</w:t>
      </w:r>
      <w:proofErr w:type="gramEnd"/>
      <w:r w:rsidRPr="00BE2030">
        <w:t xml:space="preserve"> </w:t>
      </w:r>
    </w:p>
    <w:p w14:paraId="498647C8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</w:pPr>
      <w:r w:rsidRPr="00BE2030">
        <w:t xml:space="preserve">Inhalationsbehandling med </w:t>
      </w:r>
      <w:proofErr w:type="spellStart"/>
      <w:r w:rsidRPr="00BE2030">
        <w:t>nebulisator</w:t>
      </w:r>
      <w:proofErr w:type="spellEnd"/>
      <w:r w:rsidRPr="00BE2030">
        <w:t xml:space="preserve">: </w:t>
      </w:r>
    </w:p>
    <w:p w14:paraId="3F7C9435" w14:textId="77777777" w:rsidR="00BE2030" w:rsidRPr="00BE2030" w:rsidRDefault="00BE2030" w:rsidP="00BE2030">
      <w:pPr>
        <w:tabs>
          <w:tab w:val="left" w:pos="8061"/>
        </w:tabs>
        <w:ind w:right="-283" w:firstLine="1"/>
      </w:pPr>
      <w:proofErr w:type="spellStart"/>
      <w:r w:rsidRPr="00BE2030">
        <w:rPr>
          <w:b/>
        </w:rPr>
        <w:t>Ventoline</w:t>
      </w:r>
      <w:proofErr w:type="spellEnd"/>
      <w:r w:rsidRPr="00BE2030">
        <w:t xml:space="preserve"> (2,5 mg/ml) 0,15 mg/kg och</w:t>
      </w:r>
    </w:p>
    <w:p w14:paraId="294E89DA" w14:textId="77777777" w:rsidR="00BE2030" w:rsidRPr="00BE2030" w:rsidRDefault="00BE2030" w:rsidP="00BE2030">
      <w:pPr>
        <w:tabs>
          <w:tab w:val="left" w:pos="8061"/>
        </w:tabs>
        <w:ind w:right="-283" w:firstLine="1"/>
      </w:pPr>
      <w:proofErr w:type="spellStart"/>
      <w:r w:rsidRPr="00BE2030">
        <w:rPr>
          <w:b/>
        </w:rPr>
        <w:t>Atrovent</w:t>
      </w:r>
      <w:proofErr w:type="spellEnd"/>
      <w:r w:rsidRPr="00BE2030">
        <w:t xml:space="preserve"> (0,25 mg/ml) 0,4-1ml barn &lt;6 år, 1ml barn 6-12år och 2ml till barn &gt;12år. </w:t>
      </w:r>
    </w:p>
    <w:p w14:paraId="450B2672" w14:textId="77777777" w:rsidR="00BE2030" w:rsidRPr="00BE2030" w:rsidRDefault="00BE2030" w:rsidP="00BE2030">
      <w:pPr>
        <w:tabs>
          <w:tab w:val="left" w:pos="8061"/>
        </w:tabs>
        <w:ind w:right="-283" w:firstLine="1"/>
      </w:pPr>
      <w:r w:rsidRPr="00BE2030">
        <w:t xml:space="preserve"> Upprepa efter 20 min, vid behov. </w:t>
      </w:r>
    </w:p>
    <w:p w14:paraId="57CEAA5F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</w:pPr>
      <w:bookmarkStart w:id="3" w:name="_Hlk137550181"/>
      <w:proofErr w:type="spellStart"/>
      <w:r w:rsidRPr="00BE2030">
        <w:t>Inj</w:t>
      </w:r>
      <w:proofErr w:type="spellEnd"/>
      <w:r w:rsidRPr="00BE2030">
        <w:t xml:space="preserve">. </w:t>
      </w:r>
      <w:proofErr w:type="spellStart"/>
      <w:r w:rsidRPr="00BE2030">
        <w:t>Solu-Cortef</w:t>
      </w:r>
      <w:proofErr w:type="spellEnd"/>
      <w:r w:rsidRPr="00BE2030">
        <w:t xml:space="preserve"> 4 mg/kg (max 100 mg) iv. kan upprepas till x 4 vid behov. </w:t>
      </w:r>
    </w:p>
    <w:bookmarkEnd w:id="3"/>
    <w:p w14:paraId="2E6AD8E0" w14:textId="77777777" w:rsidR="00BE2030" w:rsidRPr="00BE2030" w:rsidRDefault="00BE2030" w:rsidP="00BE2030">
      <w:pPr>
        <w:tabs>
          <w:tab w:val="left" w:pos="8061"/>
        </w:tabs>
        <w:ind w:right="-283"/>
      </w:pPr>
    </w:p>
    <w:p w14:paraId="540EE576" w14:textId="77777777" w:rsidR="00BE2030" w:rsidRPr="00BE2030" w:rsidRDefault="00BE2030" w:rsidP="00BE2030">
      <w:pPr>
        <w:tabs>
          <w:tab w:val="left" w:pos="8061"/>
        </w:tabs>
        <w:ind w:right="-283"/>
      </w:pPr>
      <w:r w:rsidRPr="00BE2030">
        <w:t xml:space="preserve">Om patienten inte förbättras fortsätt med </w:t>
      </w:r>
      <w:r w:rsidRPr="00BE2030">
        <w:rPr>
          <w:b/>
          <w:bCs/>
        </w:rPr>
        <w:t>akut tilläggsbehandling</w:t>
      </w:r>
      <w:r w:rsidRPr="00BE2030">
        <w:t xml:space="preserve"> enligt nedan.</w:t>
      </w:r>
    </w:p>
    <w:p w14:paraId="588DF6C7" w14:textId="77777777" w:rsidR="00BE2030" w:rsidRPr="00BE2030" w:rsidRDefault="00BE2030" w:rsidP="00BE2030">
      <w:pPr>
        <w:pStyle w:val="Rubrik3"/>
        <w:rPr>
          <w:b/>
          <w:color w:val="auto"/>
        </w:rPr>
      </w:pPr>
      <w:r w:rsidRPr="00BE2030">
        <w:rPr>
          <w:color w:val="auto"/>
        </w:rPr>
        <w:br/>
      </w:r>
      <w:r w:rsidRPr="00FF6EA7">
        <w:rPr>
          <w:rStyle w:val="Rubrik2Char"/>
        </w:rPr>
        <w:t>B. Om</w:t>
      </w:r>
      <w:r w:rsidRPr="00BE2030">
        <w:rPr>
          <w:color w:val="auto"/>
        </w:rPr>
        <w:t xml:space="preserve"> </w:t>
      </w:r>
      <w:r w:rsidRPr="00FF6EA7">
        <w:rPr>
          <w:rStyle w:val="Rubrik2Char"/>
        </w:rPr>
        <w:t>patienten är sövd i ventilator</w:t>
      </w:r>
      <w:r w:rsidRPr="00BE2030">
        <w:rPr>
          <w:color w:val="auto"/>
        </w:rPr>
        <w:t>.</w:t>
      </w:r>
    </w:p>
    <w:p w14:paraId="594109C2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num" w:pos="426"/>
          <w:tab w:val="left" w:pos="8061"/>
        </w:tabs>
        <w:spacing w:after="0" w:line="240" w:lineRule="auto"/>
        <w:ind w:left="1276" w:right="-283" w:hanging="283"/>
      </w:pPr>
      <w:r w:rsidRPr="00BE2030">
        <w:t xml:space="preserve">Ge 100 % syrgas. </w:t>
      </w:r>
    </w:p>
    <w:p w14:paraId="2F202CAC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num" w:pos="426"/>
          <w:tab w:val="left" w:pos="8061"/>
        </w:tabs>
        <w:spacing w:after="0" w:line="240" w:lineRule="auto"/>
        <w:ind w:left="1276" w:right="-283" w:hanging="283"/>
      </w:pPr>
      <w:r w:rsidRPr="00BE2030">
        <w:t xml:space="preserve">Avbryt omedelbart att ge läkemedel som kan misstänkas ge </w:t>
      </w:r>
      <w:proofErr w:type="spellStart"/>
      <w:r w:rsidRPr="00BE2030">
        <w:t>bronchospasm</w:t>
      </w:r>
      <w:proofErr w:type="spellEnd"/>
      <w:r w:rsidRPr="00BE2030">
        <w:t>.</w:t>
      </w:r>
    </w:p>
    <w:p w14:paraId="005E8A1F" w14:textId="1F786F72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num" w:pos="426"/>
          <w:tab w:val="left" w:pos="8061"/>
        </w:tabs>
        <w:spacing w:after="0" w:line="240" w:lineRule="auto"/>
        <w:ind w:left="1276" w:right="-283" w:hanging="283"/>
      </w:pPr>
      <w:r w:rsidRPr="00BE2030">
        <w:t xml:space="preserve">Konstatera att det är </w:t>
      </w:r>
      <w:proofErr w:type="spellStart"/>
      <w:r w:rsidRPr="00BE2030">
        <w:t>bronchospasm</w:t>
      </w:r>
      <w:proofErr w:type="spellEnd"/>
      <w:r w:rsidRPr="00BE2030">
        <w:t xml:space="preserve"> och inte blockerad tub/andningscirkel, </w:t>
      </w:r>
      <w:proofErr w:type="spellStart"/>
      <w:r w:rsidRPr="00BE2030">
        <w:t>laryngospasm</w:t>
      </w:r>
      <w:proofErr w:type="spellEnd"/>
      <w:r w:rsidRPr="00BE2030">
        <w:t xml:space="preserve">, pneumothorax, lungödem eller aspiration </w:t>
      </w:r>
      <w:proofErr w:type="gramStart"/>
      <w:r w:rsidRPr="00BE2030">
        <w:t>etc.</w:t>
      </w:r>
      <w:proofErr w:type="gramEnd"/>
    </w:p>
    <w:p w14:paraId="45E56D40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num" w:pos="426"/>
          <w:tab w:val="left" w:pos="8061"/>
        </w:tabs>
        <w:spacing w:after="0" w:line="240" w:lineRule="auto"/>
        <w:ind w:left="1276" w:right="-283" w:hanging="283"/>
      </w:pPr>
      <w:r w:rsidRPr="00BE2030">
        <w:t xml:space="preserve">Fördjupa anestesin med </w:t>
      </w:r>
      <w:proofErr w:type="spellStart"/>
      <w:r w:rsidRPr="00BE2030">
        <w:t>Propofol</w:t>
      </w:r>
      <w:proofErr w:type="spellEnd"/>
      <w:r w:rsidRPr="00BE2030">
        <w:t xml:space="preserve"> eller </w:t>
      </w:r>
      <w:proofErr w:type="spellStart"/>
      <w:r w:rsidRPr="00BE2030">
        <w:t>Sevofluran</w:t>
      </w:r>
      <w:proofErr w:type="spellEnd"/>
      <w:r w:rsidRPr="00BE2030">
        <w:t>.</w:t>
      </w:r>
    </w:p>
    <w:p w14:paraId="0D9D0D9E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276" w:right="-283" w:hanging="283"/>
      </w:pPr>
      <w:r w:rsidRPr="00BE2030">
        <w:t>Handventilera med långsam inblåsning. Höga tryck kan behövas! Ge färre andetag/</w:t>
      </w:r>
      <w:proofErr w:type="gramStart"/>
      <w:r w:rsidRPr="00BE2030">
        <w:t>min  än</w:t>
      </w:r>
      <w:proofErr w:type="gramEnd"/>
      <w:r w:rsidRPr="00BE2030">
        <w:t xml:space="preserve"> normalt för att kompensera för förlängd </w:t>
      </w:r>
      <w:proofErr w:type="spellStart"/>
      <w:r w:rsidRPr="00BE2030">
        <w:t>expiration</w:t>
      </w:r>
      <w:proofErr w:type="spellEnd"/>
      <w:r w:rsidRPr="00BE2030">
        <w:t xml:space="preserve"> och inte bygga upp </w:t>
      </w:r>
      <w:proofErr w:type="spellStart"/>
      <w:r w:rsidRPr="00BE2030">
        <w:t>autoPEEP</w:t>
      </w:r>
      <w:proofErr w:type="spellEnd"/>
      <w:r w:rsidRPr="00BE2030">
        <w:t xml:space="preserve"> i luftvägarna. </w:t>
      </w:r>
    </w:p>
    <w:p w14:paraId="5D200E55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134" w:right="-283" w:hanging="141"/>
      </w:pPr>
      <w:r w:rsidRPr="00BE2030">
        <w:t xml:space="preserve">  Inhalationsbehandling med </w:t>
      </w:r>
      <w:proofErr w:type="spellStart"/>
      <w:r w:rsidRPr="00BE2030">
        <w:t>nebulisator</w:t>
      </w:r>
      <w:proofErr w:type="spellEnd"/>
      <w:r w:rsidRPr="00BE2030">
        <w:t xml:space="preserve"> (</w:t>
      </w:r>
      <w:proofErr w:type="spellStart"/>
      <w:r w:rsidRPr="00BE2030">
        <w:t>Aeroneb</w:t>
      </w:r>
      <w:proofErr w:type="spellEnd"/>
      <w:r w:rsidRPr="00BE2030">
        <w:t>):</w:t>
      </w:r>
    </w:p>
    <w:p w14:paraId="31D2CBF7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left="1276" w:right="-283"/>
      </w:pPr>
      <w:proofErr w:type="spellStart"/>
      <w:r w:rsidRPr="00BE2030">
        <w:rPr>
          <w:b/>
          <w:bCs/>
        </w:rPr>
        <w:t>Ventoline</w:t>
      </w:r>
      <w:proofErr w:type="spellEnd"/>
      <w:r w:rsidRPr="00BE2030">
        <w:t xml:space="preserve"> (2,5 mg/ml) 0,15mg/kg och</w:t>
      </w:r>
    </w:p>
    <w:p w14:paraId="7EE78A95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left="1276" w:right="-283"/>
      </w:pPr>
      <w:proofErr w:type="spellStart"/>
      <w:r w:rsidRPr="00BE2030">
        <w:rPr>
          <w:b/>
          <w:bCs/>
        </w:rPr>
        <w:t>Atrovent</w:t>
      </w:r>
      <w:proofErr w:type="spellEnd"/>
      <w:r w:rsidRPr="00BE2030">
        <w:t xml:space="preserve"> (0,25 mg/ml) 0,4-1ml barn &lt;6 år, 1ml barn 6-12år och 2ml till barn &gt;12år. </w:t>
      </w:r>
    </w:p>
    <w:p w14:paraId="13BC7DC1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  <w:tab w:val="left" w:pos="8061"/>
        </w:tabs>
        <w:spacing w:after="0" w:line="240" w:lineRule="auto"/>
        <w:ind w:left="1276" w:right="-283" w:hanging="283"/>
      </w:pPr>
      <w:r w:rsidRPr="00BE2030">
        <w:t xml:space="preserve">Upprepa efter 20 min, vid behov. </w:t>
      </w:r>
    </w:p>
    <w:p w14:paraId="4130FFE6" w14:textId="77777777" w:rsidR="00BE2030" w:rsidRPr="00BE2030" w:rsidRDefault="00BE2030" w:rsidP="00BE2030">
      <w:pPr>
        <w:tabs>
          <w:tab w:val="left" w:pos="8061"/>
        </w:tabs>
        <w:spacing w:after="0" w:line="240" w:lineRule="auto"/>
        <w:ind w:left="1276" w:right="-283"/>
      </w:pPr>
    </w:p>
    <w:p w14:paraId="0FD5E988" w14:textId="77777777" w:rsidR="00BE2030" w:rsidRPr="00BE2030" w:rsidRDefault="00BE2030" w:rsidP="00BE2030">
      <w:pPr>
        <w:tabs>
          <w:tab w:val="left" w:pos="8061"/>
        </w:tabs>
        <w:ind w:right="-283" w:hanging="567"/>
      </w:pPr>
      <w:r w:rsidRPr="00BE2030">
        <w:tab/>
      </w:r>
      <w:bookmarkStart w:id="4" w:name="_Hlk149896088"/>
      <w:proofErr w:type="spellStart"/>
      <w:r w:rsidRPr="00BE2030">
        <w:t>Nebulisatorn</w:t>
      </w:r>
      <w:proofErr w:type="spellEnd"/>
      <w:r w:rsidRPr="00BE2030">
        <w:t xml:space="preserve"> kopplas in mellan </w:t>
      </w:r>
      <w:proofErr w:type="spellStart"/>
      <w:r w:rsidRPr="00BE2030">
        <w:t>endotrachealtuben</w:t>
      </w:r>
      <w:proofErr w:type="spellEnd"/>
      <w:r w:rsidRPr="00BE2030">
        <w:t xml:space="preserve"> och andningsfiltret. Förberett set finns i läkemedelsförrådet på COP, innehåller även kopplingsinstruktion och dosering för aktuella läkemedel. </w:t>
      </w:r>
    </w:p>
    <w:bookmarkEnd w:id="4"/>
    <w:p w14:paraId="1C6CCB1E" w14:textId="77777777" w:rsidR="00BE2030" w:rsidRPr="00BE2030" w:rsidRDefault="00BE2030" w:rsidP="00BE2030">
      <w:pPr>
        <w:tabs>
          <w:tab w:val="left" w:pos="8061"/>
        </w:tabs>
        <w:ind w:right="-283"/>
      </w:pPr>
    </w:p>
    <w:p w14:paraId="14B90708" w14:textId="77777777" w:rsidR="00BE2030" w:rsidRPr="00BE2030" w:rsidRDefault="00BE2030" w:rsidP="00BE2030">
      <w:pPr>
        <w:tabs>
          <w:tab w:val="left" w:pos="8061"/>
        </w:tabs>
        <w:ind w:right="-283"/>
      </w:pPr>
      <w:r w:rsidRPr="00BE2030">
        <w:t xml:space="preserve">Om patienten inte förbättras fortsätt med </w:t>
      </w:r>
      <w:r w:rsidRPr="00BE2030">
        <w:rPr>
          <w:b/>
          <w:bCs/>
        </w:rPr>
        <w:t>akut tilläggsbehandling</w:t>
      </w:r>
      <w:r w:rsidRPr="00BE2030">
        <w:t xml:space="preserve"> enligt nedan.</w:t>
      </w:r>
    </w:p>
    <w:p w14:paraId="6EEBADE1" w14:textId="268FA961" w:rsidR="00FE08A2" w:rsidRPr="009A0E0D" w:rsidRDefault="00FE08A2" w:rsidP="00FE08A2">
      <w:pPr>
        <w:pStyle w:val="Rubrik2"/>
        <w:tabs>
          <w:tab w:val="left" w:pos="8061"/>
        </w:tabs>
        <w:rPr>
          <w:b/>
          <w:bCs w:val="0"/>
          <w:color w:val="auto"/>
          <w:u w:val="single"/>
        </w:rPr>
      </w:pPr>
      <w:r w:rsidRPr="009A0E0D">
        <w:rPr>
          <w:b/>
          <w:bCs w:val="0"/>
          <w:color w:val="auto"/>
          <w:u w:val="single"/>
        </w:rPr>
        <w:lastRenderedPageBreak/>
        <w:t>Akut behandling – barn</w:t>
      </w:r>
      <w:r>
        <w:rPr>
          <w:b/>
          <w:bCs w:val="0"/>
          <w:color w:val="auto"/>
          <w:u w:val="single"/>
        </w:rPr>
        <w:t xml:space="preserve">, sida </w:t>
      </w:r>
      <w:r>
        <w:rPr>
          <w:b/>
          <w:bCs w:val="0"/>
          <w:color w:val="auto"/>
          <w:u w:val="single"/>
        </w:rPr>
        <w:t>2</w:t>
      </w:r>
      <w:r w:rsidR="00A35855">
        <w:rPr>
          <w:b/>
          <w:bCs w:val="0"/>
          <w:color w:val="auto"/>
          <w:u w:val="single"/>
        </w:rPr>
        <w:t>/2</w:t>
      </w:r>
    </w:p>
    <w:p w14:paraId="65A37D13" w14:textId="77777777" w:rsidR="00BE2030" w:rsidRPr="00BE2030" w:rsidRDefault="00BE2030" w:rsidP="00BE2030">
      <w:pPr>
        <w:pStyle w:val="Rubrik2"/>
        <w:rPr>
          <w:color w:val="auto"/>
        </w:rPr>
      </w:pPr>
      <w:r w:rsidRPr="00BE2030">
        <w:rPr>
          <w:color w:val="auto"/>
        </w:rPr>
        <w:t>Akut tilläggsbehandling barn</w:t>
      </w:r>
    </w:p>
    <w:p w14:paraId="4C021FB6" w14:textId="77777777" w:rsidR="00BE2030" w:rsidRPr="00BE2030" w:rsidRDefault="00BE2030" w:rsidP="00BE2030">
      <w:pPr>
        <w:tabs>
          <w:tab w:val="left" w:pos="8061"/>
        </w:tabs>
        <w:ind w:right="-709"/>
        <w:rPr>
          <w:b/>
          <w:bCs/>
        </w:rPr>
      </w:pPr>
      <w:r w:rsidRPr="00BE203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65C766" wp14:editId="1D9F6727">
                <wp:simplePos x="0" y="0"/>
                <wp:positionH relativeFrom="column">
                  <wp:posOffset>408305</wp:posOffset>
                </wp:positionH>
                <wp:positionV relativeFrom="paragraph">
                  <wp:posOffset>88900</wp:posOffset>
                </wp:positionV>
                <wp:extent cx="2219325" cy="666750"/>
                <wp:effectExtent l="0" t="0" r="28575" b="19050"/>
                <wp:wrapSquare wrapText="bothSides"/>
                <wp:docPr id="5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D2C1E" w14:textId="77777777" w:rsidR="00BE2030" w:rsidRPr="003B53F2" w:rsidRDefault="00BE2030" w:rsidP="00BE2030">
                            <w:pPr>
                              <w:ind w:left="142" w:right="-4"/>
                              <w:rPr>
                                <w:b/>
                              </w:rPr>
                            </w:pPr>
                            <w:r w:rsidRPr="003B53F2">
                              <w:rPr>
                                <w:b/>
                              </w:rPr>
                              <w:t xml:space="preserve">Vid uttalad </w:t>
                            </w:r>
                            <w:proofErr w:type="spellStart"/>
                            <w:r w:rsidRPr="003B53F2">
                              <w:rPr>
                                <w:b/>
                              </w:rPr>
                              <w:t>bronchospasm</w:t>
                            </w:r>
                            <w:proofErr w:type="spellEnd"/>
                            <w:r w:rsidRPr="003B53F2">
                              <w:rPr>
                                <w:b/>
                              </w:rPr>
                              <w:t>:</w:t>
                            </w:r>
                          </w:p>
                          <w:p w14:paraId="3E723857" w14:textId="77777777" w:rsidR="00BE2030" w:rsidRDefault="00BE2030" w:rsidP="00BE2030">
                            <w:pPr>
                              <w:ind w:left="142" w:right="-4"/>
                            </w:pPr>
                            <w:proofErr w:type="spellStart"/>
                            <w:r>
                              <w:t>Inj</w:t>
                            </w:r>
                            <w:proofErr w:type="spellEnd"/>
                            <w:r>
                              <w:t xml:space="preserve"> Adrenalin 10 </w:t>
                            </w:r>
                            <w:proofErr w:type="spellStart"/>
                            <w:r>
                              <w:t>ug</w:t>
                            </w:r>
                            <w:proofErr w:type="spellEnd"/>
                            <w:r>
                              <w:t xml:space="preserve">/kg </w:t>
                            </w:r>
                            <w:proofErr w:type="spellStart"/>
                            <w:r>
                              <w:t>im</w:t>
                            </w:r>
                            <w:proofErr w:type="spellEnd"/>
                            <w:r>
                              <w:t xml:space="preserve">/iv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C766" id="Textruta 5" o:spid="_x0000_s1029" type="#_x0000_t202" style="position:absolute;left:0;text-align:left;margin-left:32.15pt;margin-top:7pt;width:174.75pt;height:5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" strokecolor="red">
                <v:textbox>
                  <w:txbxContent>
                    <w:p w14:paraId="115D2C1E" w14:textId="77777777" w:rsidR="00BE2030" w:rsidRPr="003B53F2" w:rsidRDefault="00BE2030" w:rsidP="00BE2030">
                      <w:pPr>
                        <w:ind w:left="142" w:right="-4"/>
                        <w:rPr>
                          <w:b/>
                        </w:rPr>
                      </w:pPr>
                      <w:r w:rsidRPr="003B53F2">
                        <w:rPr>
                          <w:b/>
                        </w:rPr>
                        <w:t xml:space="preserve">Vid uttalad </w:t>
                      </w:r>
                      <w:proofErr w:type="spellStart"/>
                      <w:r w:rsidRPr="003B53F2">
                        <w:rPr>
                          <w:b/>
                        </w:rPr>
                        <w:t>bronchospasm</w:t>
                      </w:r>
                      <w:proofErr w:type="spellEnd"/>
                      <w:r w:rsidRPr="003B53F2">
                        <w:rPr>
                          <w:b/>
                        </w:rPr>
                        <w:t>:</w:t>
                      </w:r>
                    </w:p>
                    <w:p w14:paraId="3E723857" w14:textId="77777777" w:rsidR="00BE2030" w:rsidRDefault="00BE2030" w:rsidP="00BE2030">
                      <w:pPr>
                        <w:ind w:left="142" w:right="-4"/>
                      </w:pPr>
                      <w:proofErr w:type="spellStart"/>
                      <w:r>
                        <w:t>Inj</w:t>
                      </w:r>
                      <w:proofErr w:type="spellEnd"/>
                      <w:r>
                        <w:t xml:space="preserve"> Adrenalin 10 </w:t>
                      </w:r>
                      <w:proofErr w:type="spellStart"/>
                      <w:r>
                        <w:t>ug</w:t>
                      </w:r>
                      <w:proofErr w:type="spellEnd"/>
                      <w:r>
                        <w:t xml:space="preserve">/kg </w:t>
                      </w:r>
                      <w:proofErr w:type="spellStart"/>
                      <w:r>
                        <w:t>im</w:t>
                      </w:r>
                      <w:proofErr w:type="spellEnd"/>
                      <w:r>
                        <w:t xml:space="preserve">/iv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8772D8" w14:textId="77777777" w:rsidR="00BE2030" w:rsidRPr="00BE2030" w:rsidRDefault="00BE2030" w:rsidP="00BE2030">
      <w:pPr>
        <w:tabs>
          <w:tab w:val="left" w:pos="8061"/>
        </w:tabs>
        <w:ind w:right="-709"/>
        <w:rPr>
          <w:b/>
          <w:bCs/>
        </w:rPr>
      </w:pPr>
    </w:p>
    <w:p w14:paraId="4F4D8742" w14:textId="77777777" w:rsidR="00BE2030" w:rsidRPr="00BE2030" w:rsidRDefault="00BE2030" w:rsidP="00BE2030">
      <w:pPr>
        <w:tabs>
          <w:tab w:val="left" w:pos="8061"/>
        </w:tabs>
        <w:ind w:right="-709"/>
      </w:pPr>
    </w:p>
    <w:p w14:paraId="6C4AD10E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276" w:right="-143" w:hanging="284"/>
      </w:pPr>
      <w:r w:rsidRPr="00BE2030">
        <w:rPr>
          <w:lang w:val="en-GB"/>
        </w:rPr>
        <w:t xml:space="preserve">Inj. </w:t>
      </w:r>
      <w:proofErr w:type="spellStart"/>
      <w:r w:rsidRPr="00BE2030">
        <w:rPr>
          <w:b/>
          <w:bCs/>
          <w:lang w:val="en-GB"/>
        </w:rPr>
        <w:t>Bricanyl</w:t>
      </w:r>
      <w:proofErr w:type="spellEnd"/>
      <w:r w:rsidRPr="00BE2030">
        <w:rPr>
          <w:lang w:val="en-GB"/>
        </w:rPr>
        <w:t xml:space="preserve"> </w:t>
      </w:r>
    </w:p>
    <w:p w14:paraId="0D42FD60" w14:textId="77777777" w:rsidR="00BE2030" w:rsidRPr="00BE2030" w:rsidRDefault="00BE2030" w:rsidP="00BE2030">
      <w:pPr>
        <w:ind w:left="1276" w:right="-143"/>
      </w:pPr>
      <w:r w:rsidRPr="00BE2030">
        <w:t xml:space="preserve">Vid svår </w:t>
      </w:r>
      <w:proofErr w:type="spellStart"/>
      <w:r w:rsidRPr="00BE2030">
        <w:t>bronchospasm</w:t>
      </w:r>
      <w:proofErr w:type="spellEnd"/>
      <w:r w:rsidRPr="00BE2030">
        <w:t xml:space="preserve"> späd 1 ml </w:t>
      </w:r>
      <w:proofErr w:type="spellStart"/>
      <w:r w:rsidRPr="00BE2030">
        <w:t>Bricanyl</w:t>
      </w:r>
      <w:proofErr w:type="spellEnd"/>
      <w:r w:rsidRPr="00BE2030">
        <w:t xml:space="preserve"> 0,5 mg/ml med 9 ml </w:t>
      </w:r>
      <w:proofErr w:type="spellStart"/>
      <w:r w:rsidRPr="00BE2030">
        <w:t>NaCl</w:t>
      </w:r>
      <w:proofErr w:type="spellEnd"/>
      <w:r w:rsidRPr="00BE2030">
        <w:t xml:space="preserve"> till: 10 ml </w:t>
      </w:r>
      <w:proofErr w:type="spellStart"/>
      <w:r w:rsidRPr="00BE2030">
        <w:t>Bricanyl</w:t>
      </w:r>
      <w:proofErr w:type="spellEnd"/>
      <w:r w:rsidRPr="00BE2030">
        <w:t xml:space="preserve"> med koncentrationen 50ug/ml.</w:t>
      </w:r>
    </w:p>
    <w:p w14:paraId="5DFF05F1" w14:textId="77777777" w:rsidR="00BE2030" w:rsidRPr="00BE2030" w:rsidRDefault="00BE2030" w:rsidP="00BE2030">
      <w:pPr>
        <w:ind w:left="1276" w:right="-143"/>
      </w:pPr>
      <w:r w:rsidRPr="00BE2030">
        <w:t>Ge 5–</w:t>
      </w:r>
      <w:r w:rsidRPr="00BE2030">
        <w:rPr>
          <w:b/>
          <w:bCs/>
        </w:rPr>
        <w:t>10</w:t>
      </w:r>
      <w:r w:rsidRPr="00BE2030">
        <w:t>-15ug/kg (</w:t>
      </w:r>
      <w:r w:rsidRPr="00BE2030">
        <w:rPr>
          <w:b/>
          <w:bCs/>
        </w:rPr>
        <w:t xml:space="preserve">0,2 </w:t>
      </w:r>
      <w:r w:rsidRPr="00BE2030">
        <w:t xml:space="preserve">ml/kg) under 10 min. </w:t>
      </w:r>
      <w:proofErr w:type="spellStart"/>
      <w:r w:rsidRPr="00BE2030">
        <w:t>Maxdos</w:t>
      </w:r>
      <w:proofErr w:type="spellEnd"/>
      <w:r w:rsidRPr="00BE2030">
        <w:t xml:space="preserve"> 300ug (6 ml). Återupprepa </w:t>
      </w:r>
      <w:proofErr w:type="spellStart"/>
      <w:r w:rsidRPr="00BE2030">
        <w:t>vb</w:t>
      </w:r>
      <w:proofErr w:type="spellEnd"/>
      <w:r w:rsidRPr="00BE2030">
        <w:t xml:space="preserve"> eller överväg att fortsätta med infusion. </w:t>
      </w:r>
    </w:p>
    <w:p w14:paraId="1B93E5FD" w14:textId="77777777" w:rsidR="00BE2030" w:rsidRPr="00BE2030" w:rsidRDefault="00BE2030" w:rsidP="00BE2030">
      <w:pPr>
        <w:ind w:left="1276" w:right="-143"/>
      </w:pPr>
      <w:r w:rsidRPr="00BE2030">
        <w:t xml:space="preserve">Infusion </w:t>
      </w:r>
      <w:proofErr w:type="spellStart"/>
      <w:r w:rsidRPr="00BE2030">
        <w:t>Bricanyl</w:t>
      </w:r>
      <w:proofErr w:type="spellEnd"/>
      <w:r w:rsidRPr="00BE2030">
        <w:t xml:space="preserve"> (</w:t>
      </w:r>
      <w:proofErr w:type="spellStart"/>
      <w:r w:rsidRPr="00BE2030">
        <w:t>Terbutalin</w:t>
      </w:r>
      <w:proofErr w:type="spellEnd"/>
      <w:r w:rsidRPr="00BE2030">
        <w:t xml:space="preserve">): Späd 2 ml </w:t>
      </w:r>
      <w:proofErr w:type="spellStart"/>
      <w:r w:rsidRPr="00BE2030">
        <w:t>Bricanyl</w:t>
      </w:r>
      <w:proofErr w:type="spellEnd"/>
      <w:r w:rsidRPr="00BE2030">
        <w:t xml:space="preserve"> (0,5 mg/ml) med 48ml 5% Glukos till totalt 50 ml med </w:t>
      </w:r>
      <w:proofErr w:type="spellStart"/>
      <w:r w:rsidRPr="00BE2030">
        <w:t>Bricanyl</w:t>
      </w:r>
      <w:proofErr w:type="spellEnd"/>
      <w:r w:rsidRPr="00BE2030">
        <w:t xml:space="preserve"> </w:t>
      </w:r>
      <w:proofErr w:type="spellStart"/>
      <w:r w:rsidRPr="00BE2030">
        <w:t>konc</w:t>
      </w:r>
      <w:proofErr w:type="spellEnd"/>
      <w:r w:rsidRPr="00BE2030">
        <w:t>. 20ug/kg. Starta med 1-2ug/kg/</w:t>
      </w:r>
      <w:proofErr w:type="spellStart"/>
      <w:r w:rsidRPr="00BE2030">
        <w:t>tim</w:t>
      </w:r>
      <w:proofErr w:type="spellEnd"/>
      <w:r w:rsidRPr="00BE2030">
        <w:t>, kan justeras upp till 5ug/kg/</w:t>
      </w:r>
      <w:proofErr w:type="spellStart"/>
      <w:r w:rsidRPr="00BE2030">
        <w:t>tim</w:t>
      </w:r>
      <w:proofErr w:type="spellEnd"/>
      <w:r w:rsidRPr="00BE2030">
        <w:t xml:space="preserve"> beroende på hjärtfrekvens, </w:t>
      </w:r>
      <w:proofErr w:type="spellStart"/>
      <w:r w:rsidRPr="00BE2030">
        <w:t>maxdos</w:t>
      </w:r>
      <w:proofErr w:type="spellEnd"/>
      <w:r w:rsidRPr="00BE2030">
        <w:t xml:space="preserve"> är 200ug/tim. Evidens för att ge </w:t>
      </w:r>
      <w:proofErr w:type="spellStart"/>
      <w:r w:rsidRPr="00BE2030">
        <w:t>Bricanyl</w:t>
      </w:r>
      <w:proofErr w:type="spellEnd"/>
      <w:r w:rsidRPr="00BE2030">
        <w:t xml:space="preserve"> iv är begränsade. </w:t>
      </w:r>
    </w:p>
    <w:p w14:paraId="13EAE2EB" w14:textId="77777777" w:rsidR="00BE2030" w:rsidRPr="00BE2030" w:rsidRDefault="00BE2030" w:rsidP="00BE2030">
      <w:pPr>
        <w:ind w:left="1276" w:right="-143"/>
      </w:pPr>
      <w:r w:rsidRPr="00BE2030">
        <w:t>Monitorera S-Kalium och substituera Kalium om det behövs!</w:t>
      </w:r>
    </w:p>
    <w:p w14:paraId="35101A34" w14:textId="77777777" w:rsidR="00BE2030" w:rsidRPr="00BE2030" w:rsidRDefault="00BE2030" w:rsidP="00BE2030">
      <w:pPr>
        <w:ind w:left="1276" w:right="-143"/>
      </w:pPr>
      <w:r w:rsidRPr="00BE2030">
        <w:t xml:space="preserve">Patienten blir ofta även </w:t>
      </w:r>
      <w:proofErr w:type="spellStart"/>
      <w:r w:rsidRPr="00BE2030">
        <w:t>acidotisk</w:t>
      </w:r>
      <w:proofErr w:type="spellEnd"/>
      <w:r w:rsidRPr="00BE2030">
        <w:t xml:space="preserve"> och får ett förhöjt laktat.</w:t>
      </w:r>
    </w:p>
    <w:p w14:paraId="45CA05A5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276" w:right="-143" w:hanging="284"/>
      </w:pPr>
      <w:r w:rsidRPr="00BE2030">
        <w:t xml:space="preserve">Infusion </w:t>
      </w:r>
      <w:proofErr w:type="spellStart"/>
      <w:r w:rsidRPr="00BE2030">
        <w:t>addex</w:t>
      </w:r>
      <w:proofErr w:type="spellEnd"/>
      <w:r w:rsidRPr="00BE2030">
        <w:t xml:space="preserve"> </w:t>
      </w:r>
      <w:r w:rsidRPr="00BE2030">
        <w:rPr>
          <w:b/>
          <w:bCs/>
        </w:rPr>
        <w:t>Magnesium,</w:t>
      </w:r>
      <w:r w:rsidRPr="00BE2030">
        <w:t xml:space="preserve"> ge 0,15 </w:t>
      </w:r>
      <w:proofErr w:type="spellStart"/>
      <w:r w:rsidRPr="00BE2030">
        <w:t>mmol</w:t>
      </w:r>
      <w:proofErr w:type="spellEnd"/>
      <w:r w:rsidRPr="00BE2030">
        <w:t xml:space="preserve">/kg löst i 50 ml </w:t>
      </w:r>
      <w:proofErr w:type="spellStart"/>
      <w:r w:rsidRPr="00BE2030">
        <w:t>NaCl</w:t>
      </w:r>
      <w:proofErr w:type="spellEnd"/>
      <w:r w:rsidRPr="00BE2030">
        <w:t xml:space="preserve"> på 20 minuter iv. som </w:t>
      </w:r>
      <w:proofErr w:type="gramStart"/>
      <w:r w:rsidRPr="00BE2030">
        <w:t>en  singel</w:t>
      </w:r>
      <w:proofErr w:type="gramEnd"/>
      <w:r w:rsidRPr="00BE2030">
        <w:t xml:space="preserve"> bolusdos infusion. </w:t>
      </w:r>
      <w:proofErr w:type="spellStart"/>
      <w:r w:rsidRPr="00BE2030">
        <w:t>Maxdos</w:t>
      </w:r>
      <w:proofErr w:type="spellEnd"/>
      <w:r w:rsidRPr="00BE2030">
        <w:t xml:space="preserve"> 10 </w:t>
      </w:r>
      <w:proofErr w:type="spellStart"/>
      <w:r w:rsidRPr="00BE2030">
        <w:t>mmol</w:t>
      </w:r>
      <w:proofErr w:type="spellEnd"/>
      <w:r w:rsidRPr="00BE2030">
        <w:t>.</w:t>
      </w:r>
    </w:p>
    <w:p w14:paraId="72477317" w14:textId="77777777" w:rsidR="00BE2030" w:rsidRPr="00BE2030" w:rsidRDefault="00BE2030" w:rsidP="00BE2030">
      <w:pPr>
        <w:spacing w:after="0"/>
        <w:ind w:right="-143"/>
      </w:pPr>
      <w:r w:rsidRPr="00BE2030">
        <w:t xml:space="preserve">     Om svår </w:t>
      </w:r>
      <w:proofErr w:type="spellStart"/>
      <w:r w:rsidRPr="00BE2030">
        <w:t>bronkospasm</w:t>
      </w:r>
      <w:proofErr w:type="spellEnd"/>
      <w:r w:rsidRPr="00BE2030">
        <w:t xml:space="preserve"> som kräver </w:t>
      </w:r>
      <w:proofErr w:type="spellStart"/>
      <w:r w:rsidRPr="00BE2030">
        <w:t>iva</w:t>
      </w:r>
      <w:proofErr w:type="spellEnd"/>
      <w:r w:rsidRPr="00BE2030">
        <w:t xml:space="preserve">-vård, fortsätt med infusion </w:t>
      </w:r>
    </w:p>
    <w:p w14:paraId="3A1725A1" w14:textId="77777777" w:rsidR="00BE2030" w:rsidRPr="00BE2030" w:rsidRDefault="00BE2030" w:rsidP="00BE2030">
      <w:pPr>
        <w:spacing w:after="0"/>
        <w:ind w:right="-143"/>
      </w:pPr>
      <w:r w:rsidRPr="00BE2030">
        <w:t xml:space="preserve">     Mg 0,12mmol/kg/tim. </w:t>
      </w:r>
    </w:p>
    <w:p w14:paraId="250B5719" w14:textId="77777777" w:rsidR="00BE2030" w:rsidRPr="00BE2030" w:rsidRDefault="00BE2030" w:rsidP="00BE2030">
      <w:pPr>
        <w:ind w:left="1304" w:right="-143"/>
      </w:pPr>
      <w:r w:rsidRPr="00BE2030">
        <w:t xml:space="preserve">Späd 20 ml Mg (1mmol/ml) med 30 </w:t>
      </w:r>
      <w:proofErr w:type="spellStart"/>
      <w:r w:rsidRPr="00BE2030">
        <w:t>NaCl</w:t>
      </w:r>
      <w:proofErr w:type="spellEnd"/>
      <w:r w:rsidRPr="00BE2030">
        <w:t xml:space="preserve"> till totalt 50 ml med Mg konc.0,4     </w:t>
      </w:r>
      <w:proofErr w:type="spellStart"/>
      <w:r w:rsidRPr="00BE2030">
        <w:t>mmol</w:t>
      </w:r>
      <w:proofErr w:type="spellEnd"/>
      <w:r w:rsidRPr="00BE2030">
        <w:t>/ml.</w:t>
      </w:r>
    </w:p>
    <w:p w14:paraId="3F192A1B" w14:textId="77777777" w:rsidR="00BE2030" w:rsidRPr="00BE2030" w:rsidRDefault="00BE2030" w:rsidP="00BE2030">
      <w:pPr>
        <w:ind w:right="-143"/>
      </w:pPr>
      <w:r w:rsidRPr="00BE2030">
        <w:t xml:space="preserve">     Ge 0,3 ml/kg/tim. Målkoncentration för S-Mg är 1,5–2,5 </w:t>
      </w:r>
      <w:proofErr w:type="spellStart"/>
      <w:r w:rsidRPr="00BE2030">
        <w:t>mmol</w:t>
      </w:r>
      <w:proofErr w:type="spellEnd"/>
      <w:r w:rsidRPr="00BE2030">
        <w:t>/L</w:t>
      </w:r>
    </w:p>
    <w:p w14:paraId="43712759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276" w:right="-143" w:hanging="284"/>
      </w:pPr>
      <w:proofErr w:type="spellStart"/>
      <w:r w:rsidRPr="00BE2030">
        <w:t>Inj</w:t>
      </w:r>
      <w:proofErr w:type="spellEnd"/>
      <w:r w:rsidRPr="00BE2030">
        <w:t xml:space="preserve">. </w:t>
      </w:r>
      <w:r w:rsidRPr="00BE2030">
        <w:rPr>
          <w:b/>
          <w:bCs/>
        </w:rPr>
        <w:t>Teofyllamin</w:t>
      </w:r>
      <w:r w:rsidRPr="00BE2030">
        <w:t xml:space="preserve"> (23mg/ml) ge 5 mg/kg (räkna på idealvikt och ge 2 mg/kg om patienten tidigare är behandlad med teofyllin) på 30 min iv. i perifer ven. G</w:t>
      </w:r>
      <w:r w:rsidRPr="00BE2030">
        <w:rPr>
          <w:i/>
          <w:iCs/>
        </w:rPr>
        <w:t xml:space="preserve">es </w:t>
      </w:r>
      <w:r w:rsidRPr="00BE2030">
        <w:t>a</w:t>
      </w:r>
      <w:r w:rsidRPr="00BE2030">
        <w:rPr>
          <w:i/>
        </w:rPr>
        <w:t>ldrig i CVK och alltid</w:t>
      </w:r>
      <w:r w:rsidRPr="00BE2030">
        <w:t xml:space="preserve"> </w:t>
      </w:r>
      <w:r w:rsidRPr="00BE2030">
        <w:rPr>
          <w:i/>
          <w:iCs/>
        </w:rPr>
        <w:t>under</w:t>
      </w:r>
      <w:r w:rsidRPr="00BE2030">
        <w:t xml:space="preserve"> </w:t>
      </w:r>
      <w:r w:rsidRPr="00BE2030">
        <w:rPr>
          <w:i/>
        </w:rPr>
        <w:t xml:space="preserve">EKG övervakning! </w:t>
      </w:r>
      <w:r w:rsidRPr="00BE2030">
        <w:t xml:space="preserve">Sannolikt begränsad akut effekt med risk för arytmi och illamående, men kan vara av värde för patient som ej svarar på annan behandling. </w:t>
      </w:r>
    </w:p>
    <w:p w14:paraId="66FF5D7E" w14:textId="77777777" w:rsidR="00BE2030" w:rsidRPr="00BE2030" w:rsidRDefault="00BE2030" w:rsidP="00BE2030">
      <w:pPr>
        <w:ind w:right="-709"/>
      </w:pPr>
    </w:p>
    <w:p w14:paraId="6DB294A5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276" w:right="-143" w:hanging="284"/>
      </w:pPr>
      <w:proofErr w:type="spellStart"/>
      <w:r w:rsidRPr="00BE2030">
        <w:t>Inj</w:t>
      </w:r>
      <w:proofErr w:type="spellEnd"/>
      <w:r w:rsidRPr="00BE2030">
        <w:t xml:space="preserve">. </w:t>
      </w:r>
      <w:proofErr w:type="spellStart"/>
      <w:r w:rsidRPr="00BE2030">
        <w:t>Ketamin</w:t>
      </w:r>
      <w:proofErr w:type="spellEnd"/>
      <w:r w:rsidRPr="00BE2030">
        <w:t xml:space="preserve"> 0,5–2 mg/kg iv som bolus. Vid kvarstående svår </w:t>
      </w:r>
      <w:proofErr w:type="spellStart"/>
      <w:r w:rsidRPr="00BE2030">
        <w:t>bronkospasm</w:t>
      </w:r>
      <w:proofErr w:type="spellEnd"/>
      <w:r w:rsidRPr="00BE2030">
        <w:t xml:space="preserve"> kan en kontinuerlig infusion startas med 0,2-5mg/kg/tim. </w:t>
      </w:r>
      <w:proofErr w:type="spellStart"/>
      <w:r w:rsidRPr="00BE2030">
        <w:t>Ketamin</w:t>
      </w:r>
      <w:proofErr w:type="spellEnd"/>
      <w:r w:rsidRPr="00BE2030">
        <w:t xml:space="preserve"> har kliniskt användas som ”</w:t>
      </w:r>
      <w:proofErr w:type="spellStart"/>
      <w:r w:rsidRPr="00BE2030">
        <w:t>rescue</w:t>
      </w:r>
      <w:proofErr w:type="spellEnd"/>
      <w:r w:rsidRPr="00BE2030">
        <w:t xml:space="preserve"> </w:t>
      </w:r>
      <w:proofErr w:type="spellStart"/>
      <w:r w:rsidRPr="00BE2030">
        <w:t>therapy</w:t>
      </w:r>
      <w:proofErr w:type="spellEnd"/>
      <w:r w:rsidRPr="00BE2030">
        <w:t>” men är omdebatterat i litteraturen.</w:t>
      </w:r>
    </w:p>
    <w:p w14:paraId="76FD7107" w14:textId="77777777" w:rsidR="00BE2030" w:rsidRPr="00BE2030" w:rsidRDefault="00BE2030" w:rsidP="00BE2030">
      <w:pPr>
        <w:pStyle w:val="Liststycke"/>
        <w:numPr>
          <w:ilvl w:val="0"/>
          <w:numId w:val="0"/>
        </w:numPr>
        <w:ind w:left="1712"/>
      </w:pPr>
    </w:p>
    <w:p w14:paraId="73E619BE" w14:textId="77777777" w:rsidR="00BE2030" w:rsidRPr="00BE2030" w:rsidRDefault="00BE2030" w:rsidP="00BE2030">
      <w:pPr>
        <w:pStyle w:val="Rubrik2"/>
        <w:rPr>
          <w:color w:val="auto"/>
        </w:rPr>
      </w:pPr>
      <w:r w:rsidRPr="00BE2030">
        <w:rPr>
          <w:color w:val="auto"/>
        </w:rPr>
        <w:t>Subakut behandling</w:t>
      </w:r>
    </w:p>
    <w:p w14:paraId="5D768622" w14:textId="56FEF6B1" w:rsidR="00BE2030" w:rsidRPr="00BE2030" w:rsidRDefault="00BE2030" w:rsidP="00BE203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276" w:right="-143" w:hanging="284"/>
      </w:pPr>
      <w:r w:rsidRPr="00BE2030">
        <w:t xml:space="preserve">Fortsatt inhalation med </w:t>
      </w:r>
      <w:proofErr w:type="spellStart"/>
      <w:r w:rsidRPr="00BE2030">
        <w:t>Ventoline</w:t>
      </w:r>
      <w:proofErr w:type="spellEnd"/>
      <w:r w:rsidRPr="00BE2030">
        <w:t xml:space="preserve"> och eventuellt </w:t>
      </w:r>
      <w:proofErr w:type="spellStart"/>
      <w:r w:rsidRPr="00BE2030">
        <w:t>Atrovent</w:t>
      </w:r>
      <w:proofErr w:type="spellEnd"/>
      <w:r w:rsidRPr="00BE2030">
        <w:t>.</w:t>
      </w:r>
    </w:p>
    <w:p w14:paraId="2704A6C9" w14:textId="77777777" w:rsidR="00BE2030" w:rsidRPr="00BE2030" w:rsidRDefault="00BE2030" w:rsidP="00BE203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276" w:right="-143" w:hanging="284"/>
      </w:pPr>
      <w:proofErr w:type="spellStart"/>
      <w:r w:rsidRPr="00BE2030">
        <w:t>Inj</w:t>
      </w:r>
      <w:proofErr w:type="spellEnd"/>
      <w:r w:rsidRPr="00BE2030">
        <w:t xml:space="preserve">. </w:t>
      </w:r>
      <w:proofErr w:type="spellStart"/>
      <w:r w:rsidRPr="00BE2030">
        <w:t>Solu-Cortef</w:t>
      </w:r>
      <w:proofErr w:type="spellEnd"/>
      <w:r w:rsidRPr="00BE2030">
        <w:t xml:space="preserve"> 4 mg/kg (max 100 mg) iv. kan upprepas till x 4 vid behov. </w:t>
      </w:r>
    </w:p>
    <w:p w14:paraId="76B9F95B" w14:textId="7802CA86" w:rsidR="00536A5A" w:rsidRPr="00BE2030" w:rsidRDefault="00BE2030" w:rsidP="00FE08A2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276" w:right="-143" w:hanging="284"/>
      </w:pPr>
      <w:r w:rsidRPr="00BE2030">
        <w:t>Överväg alltid att lungröntga patienten.</w:t>
      </w:r>
      <w:bookmarkEnd w:id="0"/>
    </w:p>
    <w:sectPr w:rsidR="00536A5A" w:rsidRPr="00BE2030" w:rsidSect="004409FF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C98C0" w14:textId="77777777" w:rsidR="00215785" w:rsidRDefault="00215785">
      <w:r>
        <w:separator/>
      </w:r>
    </w:p>
  </w:endnote>
  <w:endnote w:type="continuationSeparator" w:id="0">
    <w:p w14:paraId="4BCF4F56" w14:textId="77777777" w:rsidR="00215785" w:rsidRDefault="00215785">
      <w:r>
        <w:continuationSeparator/>
      </w:r>
    </w:p>
  </w:endnote>
  <w:endnote w:type="continuationNotice" w:id="1">
    <w:p w14:paraId="4C6406B6" w14:textId="77777777" w:rsidR="00215785" w:rsidRDefault="002157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49884" w14:textId="77777777" w:rsidR="00BE2030" w:rsidRDefault="00BE2030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96BF284" w14:textId="77777777" w:rsidR="00BE2030" w:rsidRDefault="00BE2030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9896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9AED359" w14:textId="77777777" w:rsidR="00BE2030" w:rsidRPr="00EC0A68" w:rsidRDefault="00BE2030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FDF4" w14:textId="77777777" w:rsidR="00BE2030" w:rsidRDefault="00BE2030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7116FBC0" wp14:editId="19C4E31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E09A" w14:textId="77777777" w:rsidR="00215785" w:rsidRDefault="00215785"/>
  </w:footnote>
  <w:footnote w:type="continuationSeparator" w:id="0">
    <w:p w14:paraId="6D4E57A4" w14:textId="77777777" w:rsidR="00215785" w:rsidRDefault="00215785">
      <w:r>
        <w:continuationSeparator/>
      </w:r>
    </w:p>
  </w:footnote>
  <w:footnote w:type="continuationNotice" w:id="1">
    <w:p w14:paraId="1A050700" w14:textId="77777777" w:rsidR="00215785" w:rsidRDefault="002157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B185" w14:textId="77777777" w:rsidR="00BE2030" w:rsidRPr="00DA65C4" w:rsidRDefault="00BE2030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E033FD0" wp14:editId="6DB3FA3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1016D3" w14:textId="77777777" w:rsidR="00BE2030" w:rsidRDefault="00BE2030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033FD0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30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F1016D3" w14:textId="77777777" w:rsidR="00BE2030" w:rsidRDefault="00BE2030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39121" w14:textId="77777777" w:rsidR="00BE2030" w:rsidRDefault="00BE203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C93B5C7" wp14:editId="39B14F0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61182C" w14:textId="77777777" w:rsidR="00BE2030" w:rsidRDefault="00BE203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93B5C7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1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161182C" w14:textId="77777777" w:rsidR="00BE2030" w:rsidRDefault="00BE203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230F703" wp14:editId="0B810E87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CA7FFC"/>
    <w:multiLevelType w:val="hybridMultilevel"/>
    <w:tmpl w:val="72A0F3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51722"/>
    <w:multiLevelType w:val="hybridMultilevel"/>
    <w:tmpl w:val="59BAAD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1A68CE"/>
    <w:multiLevelType w:val="hybridMultilevel"/>
    <w:tmpl w:val="D9AE62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C014B"/>
    <w:multiLevelType w:val="hybridMultilevel"/>
    <w:tmpl w:val="A954A3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5881297">
    <w:abstractNumId w:val="21"/>
  </w:num>
  <w:num w:numId="2" w16cid:durableId="1364818862">
    <w:abstractNumId w:val="18"/>
  </w:num>
  <w:num w:numId="3" w16cid:durableId="2037267858">
    <w:abstractNumId w:val="0"/>
  </w:num>
  <w:num w:numId="4" w16cid:durableId="1414738343">
    <w:abstractNumId w:val="6"/>
  </w:num>
  <w:num w:numId="5" w16cid:durableId="482888739">
    <w:abstractNumId w:val="19"/>
  </w:num>
  <w:num w:numId="6" w16cid:durableId="691762251">
    <w:abstractNumId w:val="2"/>
  </w:num>
  <w:num w:numId="7" w16cid:durableId="53285031">
    <w:abstractNumId w:val="14"/>
  </w:num>
  <w:num w:numId="8" w16cid:durableId="1761099674">
    <w:abstractNumId w:val="10"/>
  </w:num>
  <w:num w:numId="9" w16cid:durableId="432014455">
    <w:abstractNumId w:val="1"/>
  </w:num>
  <w:num w:numId="10" w16cid:durableId="64882610">
    <w:abstractNumId w:val="1"/>
  </w:num>
  <w:num w:numId="11" w16cid:durableId="323359210">
    <w:abstractNumId w:val="3"/>
  </w:num>
  <w:num w:numId="12" w16cid:durableId="294677731">
    <w:abstractNumId w:val="4"/>
  </w:num>
  <w:num w:numId="13" w16cid:durableId="229078554">
    <w:abstractNumId w:val="17"/>
  </w:num>
  <w:num w:numId="14" w16cid:durableId="1009675849">
    <w:abstractNumId w:val="11"/>
  </w:num>
  <w:num w:numId="15" w16cid:durableId="745221574">
    <w:abstractNumId w:val="7"/>
  </w:num>
  <w:num w:numId="16" w16cid:durableId="402029256">
    <w:abstractNumId w:val="16"/>
  </w:num>
  <w:num w:numId="17" w16cid:durableId="949969526">
    <w:abstractNumId w:val="5"/>
  </w:num>
  <w:num w:numId="18" w16cid:durableId="477460309">
    <w:abstractNumId w:val="13"/>
  </w:num>
  <w:num w:numId="19" w16cid:durableId="1180000479">
    <w:abstractNumId w:val="20"/>
  </w:num>
  <w:num w:numId="20" w16cid:durableId="760950327">
    <w:abstractNumId w:val="15"/>
  </w:num>
  <w:num w:numId="21" w16cid:durableId="982202105">
    <w:abstractNumId w:val="12"/>
  </w:num>
  <w:num w:numId="22" w16cid:durableId="785201499">
    <w:abstractNumId w:val="9"/>
  </w:num>
  <w:num w:numId="23" w16cid:durableId="271866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59FE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4FA4"/>
    <w:rsid w:val="000E463B"/>
    <w:rsid w:val="000E5A7E"/>
    <w:rsid w:val="000F43A3"/>
    <w:rsid w:val="000F7681"/>
    <w:rsid w:val="00103031"/>
    <w:rsid w:val="001044FE"/>
    <w:rsid w:val="00111FA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3CD4"/>
    <w:rsid w:val="0019632A"/>
    <w:rsid w:val="001A4E7C"/>
    <w:rsid w:val="001B762C"/>
    <w:rsid w:val="001C1979"/>
    <w:rsid w:val="001C4D0A"/>
    <w:rsid w:val="001C5FEF"/>
    <w:rsid w:val="00211487"/>
    <w:rsid w:val="00211D91"/>
    <w:rsid w:val="0021578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239"/>
    <w:rsid w:val="002D6C6F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9FF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E5C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1638"/>
    <w:rsid w:val="00511CC4"/>
    <w:rsid w:val="00531E60"/>
    <w:rsid w:val="00536A5A"/>
    <w:rsid w:val="00541D07"/>
    <w:rsid w:val="005423E3"/>
    <w:rsid w:val="00544BAB"/>
    <w:rsid w:val="00545F31"/>
    <w:rsid w:val="005578FA"/>
    <w:rsid w:val="00560C38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7548"/>
    <w:rsid w:val="006110E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A7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D3E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2A2"/>
    <w:rsid w:val="00843F48"/>
    <w:rsid w:val="00851423"/>
    <w:rsid w:val="00857848"/>
    <w:rsid w:val="008654B6"/>
    <w:rsid w:val="0087139C"/>
    <w:rsid w:val="00880D65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0E0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609"/>
    <w:rsid w:val="00A05942"/>
    <w:rsid w:val="00A07BEC"/>
    <w:rsid w:val="00A264BE"/>
    <w:rsid w:val="00A272CA"/>
    <w:rsid w:val="00A33051"/>
    <w:rsid w:val="00A35855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F9C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0AD"/>
    <w:rsid w:val="00B35601"/>
    <w:rsid w:val="00B359CC"/>
    <w:rsid w:val="00B36107"/>
    <w:rsid w:val="00B41789"/>
    <w:rsid w:val="00B46C03"/>
    <w:rsid w:val="00B5287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9D9"/>
    <w:rsid w:val="00B92C14"/>
    <w:rsid w:val="00BA0066"/>
    <w:rsid w:val="00BB69DB"/>
    <w:rsid w:val="00BC322E"/>
    <w:rsid w:val="00BC44CD"/>
    <w:rsid w:val="00BC48A6"/>
    <w:rsid w:val="00BE126B"/>
    <w:rsid w:val="00BE154F"/>
    <w:rsid w:val="00BE2030"/>
    <w:rsid w:val="00BE7978"/>
    <w:rsid w:val="00BF065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1B37"/>
    <w:rsid w:val="00D85218"/>
    <w:rsid w:val="00D915B1"/>
    <w:rsid w:val="00DA299D"/>
    <w:rsid w:val="00DA4380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395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BD7"/>
    <w:rsid w:val="00F22264"/>
    <w:rsid w:val="00F2564D"/>
    <w:rsid w:val="00F35B05"/>
    <w:rsid w:val="00F413D9"/>
    <w:rsid w:val="00F5135F"/>
    <w:rsid w:val="00F51F78"/>
    <w:rsid w:val="00F86F47"/>
    <w:rsid w:val="00F90B64"/>
    <w:rsid w:val="00FB0586"/>
    <w:rsid w:val="00FB2F0F"/>
    <w:rsid w:val="00FB5086"/>
    <w:rsid w:val="00FB5411"/>
    <w:rsid w:val="00FB6392"/>
    <w:rsid w:val="00FC11FC"/>
    <w:rsid w:val="00FD3C70"/>
    <w:rsid w:val="00FD6820"/>
    <w:rsid w:val="00FE08A2"/>
    <w:rsid w:val="00FE12D8"/>
    <w:rsid w:val="00FF6EA7"/>
    <w:rsid w:val="00FF7C02"/>
    <w:rsid w:val="024801E3"/>
    <w:rsid w:val="0B913D94"/>
    <w:rsid w:val="647B2B65"/>
    <w:rsid w:val="6603D247"/>
    <w:rsid w:val="68228390"/>
    <w:rsid w:val="6B2CF8ED"/>
    <w:rsid w:val="7604A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5</Pages>
  <Words>1054</Words>
  <Characters>5590</Characters>
  <Application>Microsoft Office Word</Application>
  <DocSecurity>0</DocSecurity>
  <Lines>46</Lines>
  <Paragraphs>13</Paragraphs>
  <ScaleCrop>false</ScaleCrop>
  <Manager/>
  <Company/>
  <LinksUpToDate>false</LinksUpToDate>
  <CharactersWithSpaces>6631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Obstruktivitet-bronchospasm hos vuxna och barn - perioperativ behandling</dc:title>
  <dc:subject/>
  <dc:creator>patrik.jens.johansson@vgregion.se</dc:creator>
  <keywords/>
  <lastModifiedBy>Lars Brühne</lastModifiedBy>
  <revision>37</revision>
  <lastPrinted>2016-03-31T10:56:00.0000000Z</lastPrinted>
  <dcterms:created xsi:type="dcterms:W3CDTF">2022-05-23T03:30:00.0000000Z</dcterms:created>
  <dcterms:modified xsi:type="dcterms:W3CDTF">2026-02-09T14:57:00.0000000Z</dcterms:modified>
</coreProperties>
</file>