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0A57A4" w14:textId="77777777" w:rsidR="00BE4B2F" w:rsidRDefault="00BE4B2F" w:rsidP="00BE4B2F">
      <w:pPr>
        <w:pStyle w:val="Heading2"/>
        <w:ind w:left="993" w:right="282"/>
        <w:sectPr w:rsidR="00BE4B2F" w:rsidSect="00BE4B2F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0AD105E0" w14:textId="77777777" w:rsidR="00BE4B2F" w:rsidRPr="0012398A" w:rsidRDefault="00BE4B2F" w:rsidP="00BE4B2F">
      <w:pPr>
        <w:spacing w:after="0" w:line="240" w:lineRule="auto"/>
        <w:ind w:left="993" w:right="0"/>
        <w:rPr>
          <w:szCs w:val="20"/>
        </w:rPr>
      </w:pPr>
      <w:r w:rsidRPr="0012398A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80A86E9" wp14:editId="26E67016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rut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EBD610" w14:textId="77777777" w:rsidR="00BE4B2F" w:rsidRPr="003D37FD" w:rsidRDefault="00BE4B2F" w:rsidP="00BE4B2F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15669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80A86E9" id="_x0000_t202" coordsize="21600,21600" o:spt="202" path="m,l,21600r21600,l21600,xe">
                <v:stroke joinstyle="miter"/>
                <v:path gradientshapeok="t" o:connecttype="rect"/>
              </v:shapetype>
              <v:shape id="Textruta 1" o:spid="_x0000_s1026" type="#_x0000_t202" style="position:absolute;left:0;text-align:left;margin-left:513.25pt;margin-top:6.2pt;width:98pt;height:17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33EBD610" w14:textId="77777777" w:rsidR="00BE4B2F" w:rsidRPr="003D37FD" w:rsidRDefault="00BE4B2F" w:rsidP="00BE4B2F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15669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BE4B2F" w:rsidRPr="0012398A" w14:paraId="60A6179A" w14:textId="77777777" w:rsidTr="124C87A2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0FDB06F1" w14:textId="692B4F2A" w:rsidR="00BE4B2F" w:rsidRPr="0012398A" w:rsidRDefault="5FFDA2EA" w:rsidP="124C87A2">
            <w:pPr>
              <w:pStyle w:val="Heading1"/>
              <w:ind w:left="993"/>
            </w:pPr>
            <w:bookmarkStart w:id="1" w:name="_1314629194"/>
            <w:bookmarkStart w:id="2" w:name="Rubrik"/>
            <w:bookmarkEnd w:id="1"/>
            <w:bookmarkEnd w:id="2"/>
            <w:r>
              <w:t xml:space="preserve">Anestesi vid öppen operation av </w:t>
            </w:r>
            <w:proofErr w:type="spellStart"/>
            <w:r>
              <w:t>a</w:t>
            </w:r>
            <w:r w:rsidR="00BE4B2F">
              <w:t>ortaaneurysm</w:t>
            </w:r>
            <w:proofErr w:type="spellEnd"/>
            <w:r w:rsidR="00BE4B2F">
              <w:t xml:space="preserve"> eller aortaocklusion</w:t>
            </w:r>
          </w:p>
        </w:tc>
      </w:tr>
    </w:tbl>
    <w:p w14:paraId="5EE456CB" w14:textId="77777777" w:rsidR="00BE4B2F" w:rsidRPr="0012398A" w:rsidRDefault="00BE4B2F" w:rsidP="00BE4B2F">
      <w:pPr>
        <w:spacing w:after="0" w:line="240" w:lineRule="auto"/>
        <w:ind w:left="993" w:right="0"/>
        <w:rPr>
          <w:szCs w:val="20"/>
        </w:rPr>
      </w:pPr>
    </w:p>
    <w:p w14:paraId="78E2A081" w14:textId="77777777" w:rsidR="00BE4B2F" w:rsidRPr="0012398A" w:rsidRDefault="00BE4B2F" w:rsidP="00BE4B2F">
      <w:pPr>
        <w:pStyle w:val="Heading2"/>
        <w:ind w:left="993"/>
      </w:pPr>
      <w:r w:rsidRPr="0012398A">
        <w:t>Revidering i denna version:</w:t>
      </w:r>
    </w:p>
    <w:p w14:paraId="2934713F" w14:textId="118E4B50" w:rsidR="00BE4B2F" w:rsidRPr="0012398A" w:rsidRDefault="00BE4B2F" w:rsidP="00BE4B2F">
      <w:pPr>
        <w:spacing w:after="0" w:line="240" w:lineRule="auto"/>
        <w:ind w:left="993" w:right="0"/>
      </w:pPr>
      <w:r>
        <w:t>Revidering under rubrik:</w:t>
      </w:r>
      <w:r w:rsidR="00271115">
        <w:t xml:space="preserve"> Utrustning och Operationsbord/läge.</w:t>
      </w:r>
    </w:p>
    <w:p w14:paraId="5BE94571" w14:textId="77777777" w:rsidR="00BE4B2F" w:rsidRPr="0012398A" w:rsidRDefault="00BE4B2F" w:rsidP="00BE4B2F">
      <w:pPr>
        <w:pStyle w:val="Heading2"/>
        <w:ind w:left="993"/>
        <w:rPr>
          <w:rFonts w:ascii="Arial" w:hAnsi="Arial" w:cs="Arial"/>
          <w:b/>
          <w:bCs w:val="0"/>
          <w:iCs/>
          <w:sz w:val="28"/>
          <w:szCs w:val="28"/>
        </w:rPr>
      </w:pPr>
      <w:r w:rsidRPr="0067354F">
        <w:t>Bakgrund</w:t>
      </w:r>
    </w:p>
    <w:p w14:paraId="13914D4B" w14:textId="0CEA7E59" w:rsidR="00BE4B2F" w:rsidRPr="0012398A" w:rsidRDefault="00BF45D4" w:rsidP="00BE4B2F">
      <w:pPr>
        <w:spacing w:after="0" w:line="240" w:lineRule="auto"/>
        <w:ind w:left="993" w:right="1161"/>
      </w:pPr>
      <w:proofErr w:type="spellStart"/>
      <w:r>
        <w:t>Ane</w:t>
      </w:r>
      <w:r w:rsidR="00456256">
        <w:t>urysmmorfologi</w:t>
      </w:r>
      <w:proofErr w:type="spellEnd"/>
      <w:r w:rsidR="00456256">
        <w:t xml:space="preserve">, patientens </w:t>
      </w:r>
      <w:proofErr w:type="spellStart"/>
      <w:r w:rsidR="00456256">
        <w:t>komorbiditet</w:t>
      </w:r>
      <w:proofErr w:type="spellEnd"/>
      <w:r w:rsidR="00456256">
        <w:t xml:space="preserve"> och ålder avgör om man gör öppen kirurgi</w:t>
      </w:r>
      <w:r w:rsidR="0011190A">
        <w:t xml:space="preserve"> eller </w:t>
      </w:r>
      <w:proofErr w:type="spellStart"/>
      <w:r w:rsidR="0011190A">
        <w:t>endovaskulär</w:t>
      </w:r>
      <w:proofErr w:type="spellEnd"/>
      <w:r w:rsidR="0011190A">
        <w:t xml:space="preserve"> intervention. Det är högriskkirurgi (framförallt vid öppen kirurgi) och preoperativ bedömning och optimering är viktig</w:t>
      </w:r>
      <w:r w:rsidR="00AA76B6">
        <w:t>, då med fokus på kardiovaskulära, pulmonella och njurrelaterade riskfaktorer.</w:t>
      </w:r>
    </w:p>
    <w:p w14:paraId="1F19EBCD" w14:textId="43704C75" w:rsidR="00BE4B2F" w:rsidRPr="0012398A" w:rsidRDefault="2A0FE996" w:rsidP="00BE4B2F">
      <w:pPr>
        <w:spacing w:after="0" w:line="240" w:lineRule="auto"/>
        <w:ind w:left="993" w:right="1161"/>
      </w:pPr>
      <w:r>
        <w:t xml:space="preserve">Rutinen avser både </w:t>
      </w:r>
      <w:proofErr w:type="spellStart"/>
      <w:r>
        <w:t>elektiv</w:t>
      </w:r>
      <w:proofErr w:type="spellEnd"/>
      <w:r>
        <w:t>, halvakut och akut operation.</w:t>
      </w:r>
    </w:p>
    <w:p w14:paraId="4077D297" w14:textId="77777777" w:rsidR="00BE4B2F" w:rsidRPr="0012398A" w:rsidRDefault="00BE4B2F" w:rsidP="00BE4B2F">
      <w:pPr>
        <w:pStyle w:val="Heading2"/>
        <w:ind w:left="993"/>
        <w:rPr>
          <w:rFonts w:ascii="Arial" w:hAnsi="Arial" w:cs="Arial"/>
          <w:b/>
          <w:bCs w:val="0"/>
          <w:iCs/>
          <w:sz w:val="28"/>
          <w:szCs w:val="28"/>
        </w:rPr>
      </w:pPr>
      <w:r w:rsidRPr="0067354F">
        <w:t>Syfte</w:t>
      </w:r>
    </w:p>
    <w:p w14:paraId="4FD6D0C2" w14:textId="77777777" w:rsidR="00BE4B2F" w:rsidRPr="0012398A" w:rsidRDefault="00BE4B2F" w:rsidP="00BE4B2F">
      <w:pPr>
        <w:spacing w:after="0" w:line="240" w:lineRule="auto"/>
        <w:ind w:left="993" w:right="0"/>
        <w:rPr>
          <w:szCs w:val="20"/>
        </w:rPr>
      </w:pPr>
      <w:r w:rsidRPr="0012398A">
        <w:rPr>
          <w:szCs w:val="20"/>
        </w:rPr>
        <w:t xml:space="preserve">Att skapa ett dokument för omhändertagande av patient som skall opereras för </w:t>
      </w:r>
      <w:proofErr w:type="spellStart"/>
      <w:r w:rsidRPr="0012398A">
        <w:rPr>
          <w:szCs w:val="20"/>
        </w:rPr>
        <w:t>aortaaneurysm</w:t>
      </w:r>
      <w:proofErr w:type="spellEnd"/>
      <w:r w:rsidRPr="0012398A">
        <w:rPr>
          <w:szCs w:val="20"/>
        </w:rPr>
        <w:t>/aortaocklusion.</w:t>
      </w:r>
    </w:p>
    <w:p w14:paraId="29C2FF08" w14:textId="77777777" w:rsidR="00BE4B2F" w:rsidRPr="0067354F" w:rsidRDefault="00BE4B2F" w:rsidP="00BE4B2F">
      <w:pPr>
        <w:pStyle w:val="Heading2"/>
        <w:ind w:left="993"/>
      </w:pPr>
      <w:r w:rsidRPr="0067354F">
        <w:t>Vilka berörs</w:t>
      </w:r>
    </w:p>
    <w:p w14:paraId="38BE93DF" w14:textId="77777777" w:rsidR="00BE4B2F" w:rsidRPr="0012398A" w:rsidRDefault="00BE4B2F" w:rsidP="00BE4B2F">
      <w:pPr>
        <w:spacing w:after="0" w:line="240" w:lineRule="auto"/>
        <w:ind w:left="993" w:right="1161"/>
      </w:pPr>
      <w:r w:rsidRPr="0012398A">
        <w:t>Anestesi- och operationssjuksköterskor, anestesiläkare och undersköterskor, Operation NU-sjukvården.</w:t>
      </w:r>
    </w:p>
    <w:p w14:paraId="023BB42C" w14:textId="77777777" w:rsidR="00BE4B2F" w:rsidRPr="0012398A" w:rsidRDefault="00BE4B2F" w:rsidP="00BE4B2F">
      <w:pPr>
        <w:spacing w:after="0" w:line="240" w:lineRule="auto"/>
        <w:ind w:left="993" w:right="1161"/>
      </w:pPr>
    </w:p>
    <w:p w14:paraId="477BAD83" w14:textId="77777777" w:rsidR="00BE4B2F" w:rsidRDefault="00BE4B2F" w:rsidP="00BE4B2F">
      <w:pPr>
        <w:spacing w:after="0" w:line="240" w:lineRule="auto"/>
        <w:ind w:left="993" w:right="0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>
        <w:br w:type="page"/>
      </w:r>
    </w:p>
    <w:p w14:paraId="30A02C15" w14:textId="59B0EF30" w:rsidR="00BE4B2F" w:rsidRPr="0012398A" w:rsidRDefault="00BE4B2F" w:rsidP="124C87A2">
      <w:pPr>
        <w:pStyle w:val="Heading2"/>
      </w:pPr>
      <w:r>
        <w:t>Förberedelser</w:t>
      </w:r>
    </w:p>
    <w:p w14:paraId="6C9C83C7" w14:textId="313076FE" w:rsidR="00A07599" w:rsidRPr="00A07599" w:rsidRDefault="00A07599" w:rsidP="00A07599">
      <w:pPr>
        <w:spacing w:after="0" w:line="240" w:lineRule="auto"/>
        <w:ind w:left="993" w:right="1161"/>
      </w:pPr>
      <w:r w:rsidRPr="00A07599">
        <w:t>Vid </w:t>
      </w:r>
      <w:proofErr w:type="spellStart"/>
      <w:r w:rsidRPr="00A07599">
        <w:t>elektivt</w:t>
      </w:r>
      <w:proofErr w:type="spellEnd"/>
      <w:r w:rsidRPr="00A07599">
        <w:t> ingrepp förbereds patienten dagen före operation med TEDA och CVK (fyrlumen) samt 1 grov PVK. Kontrollera i operationsbehovet om det är aktuellt med shuntning från artär i arm till njurartär. TEDA läggs på </w:t>
      </w:r>
      <w:proofErr w:type="spellStart"/>
      <w:r w:rsidRPr="00A07599">
        <w:t>Th</w:t>
      </w:r>
      <w:proofErr w:type="spellEnd"/>
      <w:r w:rsidRPr="00A07599">
        <w:t> </w:t>
      </w:r>
      <w:r w:rsidR="00156DD8" w:rsidRPr="00A07599">
        <w:t>9–11</w:t>
      </w:r>
      <w:r w:rsidRPr="00A07599">
        <w:t>, med fördel före CVK-läggning, för att utvärdering av effekt på </w:t>
      </w:r>
      <w:proofErr w:type="spellStart"/>
      <w:r w:rsidRPr="00A07599">
        <w:t>testdos</w:t>
      </w:r>
      <w:proofErr w:type="spellEnd"/>
      <w:r w:rsidRPr="00A07599">
        <w:t> ska kunna göras. Fungerande TEDA ger mortalitetsvinst. På halvakuta operationer kan TEDA läggas då det räcker att 1 timme förflutit mellan ryggbedövningen och den </w:t>
      </w:r>
      <w:proofErr w:type="spellStart"/>
      <w:r w:rsidRPr="00A07599">
        <w:t>peroperativa</w:t>
      </w:r>
      <w:proofErr w:type="spellEnd"/>
      <w:r w:rsidRPr="00A07599">
        <w:t> heparintillförseln. På akuta operationer oftast inte TEDA </w:t>
      </w:r>
      <w:proofErr w:type="spellStart"/>
      <w:r w:rsidRPr="00A07599">
        <w:t>pga</w:t>
      </w:r>
      <w:proofErr w:type="spellEnd"/>
      <w:r w:rsidRPr="00A07599">
        <w:t> tidsbrist, kommunicera med operatör. </w:t>
      </w:r>
    </w:p>
    <w:p w14:paraId="4B78669C" w14:textId="77777777" w:rsidR="00A07599" w:rsidRPr="00A07599" w:rsidRDefault="00A07599" w:rsidP="00A07599">
      <w:pPr>
        <w:spacing w:after="0" w:line="240" w:lineRule="auto"/>
        <w:ind w:left="993" w:right="1161"/>
      </w:pPr>
      <w:r w:rsidRPr="00A07599">
        <w:t> </w:t>
      </w:r>
    </w:p>
    <w:p w14:paraId="650553E6" w14:textId="77777777" w:rsidR="00A07599" w:rsidRPr="00A07599" w:rsidRDefault="00A07599" w:rsidP="00A07599">
      <w:pPr>
        <w:spacing w:after="0" w:line="240" w:lineRule="auto"/>
        <w:ind w:left="993" w:right="1161"/>
      </w:pPr>
      <w:r w:rsidRPr="00A07599">
        <w:t>Patienten återgår till avdelning och CVK röntgas efter ca 2 timmar. </w:t>
      </w:r>
    </w:p>
    <w:p w14:paraId="1870879B" w14:textId="77777777" w:rsidR="00A07599" w:rsidRPr="00A07599" w:rsidRDefault="00A07599" w:rsidP="00A07599">
      <w:pPr>
        <w:spacing w:after="0" w:line="240" w:lineRule="auto"/>
        <w:ind w:left="993" w:right="1161"/>
      </w:pPr>
      <w:r w:rsidRPr="00A07599">
        <w:t> </w:t>
      </w:r>
    </w:p>
    <w:p w14:paraId="300F121D" w14:textId="77777777" w:rsidR="00A07599" w:rsidRPr="00A07599" w:rsidRDefault="00A07599" w:rsidP="00A07599">
      <w:pPr>
        <w:spacing w:after="0" w:line="240" w:lineRule="auto"/>
        <w:ind w:left="993" w:right="1161"/>
      </w:pPr>
      <w:r w:rsidRPr="00A07599">
        <w:t>Vid halvakut och akut operation görs förberedelserna i anslutning till operationen. </w:t>
      </w:r>
    </w:p>
    <w:p w14:paraId="704B27DA" w14:textId="095F8CE0" w:rsidR="00BE4B2F" w:rsidRPr="00156DD8" w:rsidRDefault="00A07599" w:rsidP="00156DD8">
      <w:pPr>
        <w:spacing w:after="0" w:line="240" w:lineRule="auto"/>
        <w:ind w:left="993" w:right="1161"/>
      </w:pPr>
      <w:r w:rsidRPr="00A07599">
        <w:t>Vid halvakut och akut operation kan det vara aktuellt med anläggande av aortaballong i LA före sövning, då kommer röntgenröret in från vänster sida och armbordet får vinklas in mot kroppen. </w:t>
      </w:r>
    </w:p>
    <w:p w14:paraId="0E44D0B5" w14:textId="77777777" w:rsidR="00BE4B2F" w:rsidRPr="00957EC1" w:rsidRDefault="00BE4B2F" w:rsidP="124C87A2">
      <w:pPr>
        <w:pStyle w:val="Heading2"/>
      </w:pPr>
      <w:r>
        <w:t>Anestesiförslag</w:t>
      </w:r>
    </w:p>
    <w:p w14:paraId="5ACC12F0" w14:textId="06FFF305" w:rsidR="00156DD8" w:rsidRPr="00156DD8" w:rsidRDefault="00156DD8" w:rsidP="00156DD8">
      <w:pPr>
        <w:spacing w:after="0" w:line="240" w:lineRule="auto"/>
        <w:ind w:left="993" w:right="1161"/>
      </w:pPr>
      <w:proofErr w:type="spellStart"/>
      <w:r w:rsidRPr="00156DD8">
        <w:rPr>
          <w:b/>
          <w:bCs/>
          <w:u w:val="single"/>
        </w:rPr>
        <w:t>Elektiv</w:t>
      </w:r>
      <w:proofErr w:type="spellEnd"/>
      <w:r w:rsidRPr="00156DD8">
        <w:rPr>
          <w:b/>
          <w:bCs/>
          <w:u w:val="single"/>
        </w:rPr>
        <w:t> operation</w:t>
      </w:r>
    </w:p>
    <w:p w14:paraId="61FF6537" w14:textId="58570471" w:rsidR="00156DD8" w:rsidRPr="00156DD8" w:rsidRDefault="00341806" w:rsidP="00156DD8">
      <w:pPr>
        <w:spacing w:after="0" w:line="240" w:lineRule="auto"/>
        <w:ind w:left="993" w:right="1161"/>
      </w:pPr>
      <w:r w:rsidRPr="00156DD8">
        <w:t>Anestesikort</w:t>
      </w:r>
      <w:r>
        <w:t xml:space="preserve"> </w:t>
      </w:r>
      <w:r w:rsidR="00156DD8" w:rsidRPr="00156DD8">
        <w:t>Intubation</w:t>
      </w:r>
      <w:r>
        <w:t xml:space="preserve"> – </w:t>
      </w:r>
      <w:proofErr w:type="spellStart"/>
      <w:r>
        <w:t>P</w:t>
      </w:r>
      <w:r w:rsidR="00156DD8" w:rsidRPr="00156DD8">
        <w:t>ropofol</w:t>
      </w:r>
      <w:proofErr w:type="spellEnd"/>
      <w:r>
        <w:t xml:space="preserve"> </w:t>
      </w:r>
      <w:r w:rsidR="00156DD8" w:rsidRPr="00156DD8">
        <w:t>/</w:t>
      </w:r>
      <w:r>
        <w:t xml:space="preserve"> </w:t>
      </w:r>
      <w:proofErr w:type="spellStart"/>
      <w:r w:rsidR="00156DD8" w:rsidRPr="00156DD8">
        <w:t>Remifentanil</w:t>
      </w:r>
      <w:proofErr w:type="spellEnd"/>
      <w:r>
        <w:t xml:space="preserve"> </w:t>
      </w:r>
      <w:r w:rsidR="00156DD8" w:rsidRPr="00156DD8">
        <w:t>/</w:t>
      </w:r>
      <w:r>
        <w:t xml:space="preserve"> </w:t>
      </w:r>
      <w:proofErr w:type="spellStart"/>
      <w:r w:rsidR="00156DD8" w:rsidRPr="00156DD8">
        <w:t>Sevofluran</w:t>
      </w:r>
      <w:proofErr w:type="spellEnd"/>
      <w:r>
        <w:t xml:space="preserve"> </w:t>
      </w:r>
      <w:r w:rsidR="00156DD8" w:rsidRPr="00156DD8">
        <w:t>/</w:t>
      </w:r>
      <w:r>
        <w:t xml:space="preserve"> </w:t>
      </w:r>
      <w:proofErr w:type="spellStart"/>
      <w:r w:rsidR="00156DD8" w:rsidRPr="00156DD8">
        <w:t>Rocuronium</w:t>
      </w:r>
      <w:proofErr w:type="spellEnd"/>
      <w:r w:rsidR="00156DD8" w:rsidRPr="00156DD8">
        <w:t> + TEDA.  </w:t>
      </w:r>
    </w:p>
    <w:p w14:paraId="1DDADBA1" w14:textId="77777777" w:rsidR="00156DD8" w:rsidRPr="00156DD8" w:rsidRDefault="00156DD8" w:rsidP="00156DD8">
      <w:pPr>
        <w:spacing w:after="0" w:line="240" w:lineRule="auto"/>
        <w:ind w:left="993" w:right="1161"/>
      </w:pPr>
      <w:r w:rsidRPr="00156DD8">
        <w:t>Noradrenalin, Standardblandning till EDA </w:t>
      </w:r>
    </w:p>
    <w:p w14:paraId="7028717F" w14:textId="77777777" w:rsidR="00156DD8" w:rsidRPr="00156DD8" w:rsidRDefault="00156DD8" w:rsidP="00156DD8">
      <w:pPr>
        <w:spacing w:after="0" w:line="240" w:lineRule="auto"/>
        <w:ind w:left="993" w:right="1161"/>
      </w:pPr>
      <w:r w:rsidRPr="00156DD8">
        <w:t>  </w:t>
      </w:r>
    </w:p>
    <w:p w14:paraId="5D24B98E" w14:textId="77777777" w:rsidR="00CE5482" w:rsidRPr="00CE5482" w:rsidRDefault="00341806" w:rsidP="00156DD8">
      <w:pPr>
        <w:spacing w:after="0" w:line="240" w:lineRule="auto"/>
        <w:ind w:left="993" w:right="1161"/>
        <w:rPr>
          <w:b/>
          <w:bCs/>
          <w:u w:val="single"/>
        </w:rPr>
      </w:pPr>
      <w:r w:rsidRPr="00CE5482">
        <w:rPr>
          <w:b/>
          <w:bCs/>
          <w:u w:val="single"/>
        </w:rPr>
        <w:t>H</w:t>
      </w:r>
      <w:r w:rsidR="00156DD8" w:rsidRPr="00CE5482">
        <w:rPr>
          <w:b/>
          <w:bCs/>
          <w:u w:val="single"/>
        </w:rPr>
        <w:t>alvakut operation</w:t>
      </w:r>
    </w:p>
    <w:p w14:paraId="713FDA98" w14:textId="16024CA6" w:rsidR="00156DD8" w:rsidRPr="00156DD8" w:rsidRDefault="00156DD8" w:rsidP="00156DD8">
      <w:pPr>
        <w:spacing w:after="0" w:line="240" w:lineRule="auto"/>
        <w:ind w:left="993" w:right="1161"/>
      </w:pPr>
      <w:r w:rsidRPr="00156DD8">
        <w:t>eventuellt RSI </w:t>
      </w:r>
      <w:r w:rsidR="00CE5482">
        <w:t xml:space="preserve">med </w:t>
      </w:r>
      <w:r w:rsidRPr="00156DD8">
        <w:t>Anestesikort</w:t>
      </w:r>
      <w:r w:rsidRPr="00CE5482">
        <w:t>:</w:t>
      </w:r>
      <w:r w:rsidR="00CE5482">
        <w:t xml:space="preserve"> </w:t>
      </w:r>
      <w:r w:rsidRPr="00CE5482">
        <w:t>RSI TEDA</w:t>
      </w:r>
      <w:r w:rsidRPr="00156DD8">
        <w:t>: </w:t>
      </w:r>
      <w:proofErr w:type="spellStart"/>
      <w:r w:rsidRPr="00156DD8">
        <w:t>Propofol</w:t>
      </w:r>
      <w:proofErr w:type="spellEnd"/>
      <w:r w:rsidR="00CE5482">
        <w:t xml:space="preserve"> </w:t>
      </w:r>
      <w:r w:rsidRPr="00156DD8">
        <w:t>/</w:t>
      </w:r>
      <w:r w:rsidR="00CE5482">
        <w:t xml:space="preserve"> </w:t>
      </w:r>
      <w:proofErr w:type="spellStart"/>
      <w:r w:rsidRPr="00156DD8">
        <w:t>Alfentanil</w:t>
      </w:r>
      <w:proofErr w:type="spellEnd"/>
      <w:r w:rsidR="00CE5482">
        <w:t xml:space="preserve"> </w:t>
      </w:r>
      <w:r w:rsidRPr="00156DD8">
        <w:t>/</w:t>
      </w:r>
      <w:r w:rsidR="00CE5482">
        <w:t xml:space="preserve"> </w:t>
      </w:r>
      <w:proofErr w:type="spellStart"/>
      <w:r w:rsidRPr="00156DD8">
        <w:t>Remifentanil</w:t>
      </w:r>
      <w:proofErr w:type="spellEnd"/>
      <w:r w:rsidR="00CE5482">
        <w:t xml:space="preserve"> </w:t>
      </w:r>
      <w:r w:rsidRPr="00156DD8">
        <w:t>/</w:t>
      </w:r>
      <w:r w:rsidR="00CE5482">
        <w:t xml:space="preserve"> </w:t>
      </w:r>
      <w:proofErr w:type="spellStart"/>
      <w:r w:rsidRPr="00156DD8">
        <w:t>Suxameton</w:t>
      </w:r>
      <w:proofErr w:type="spellEnd"/>
      <w:r w:rsidR="00CE5482">
        <w:t xml:space="preserve"> </w:t>
      </w:r>
      <w:r w:rsidRPr="00156DD8">
        <w:t>/</w:t>
      </w:r>
      <w:r w:rsidR="00CE5482">
        <w:t xml:space="preserve"> </w:t>
      </w:r>
      <w:proofErr w:type="spellStart"/>
      <w:r w:rsidRPr="00156DD8">
        <w:t>Rocuronium</w:t>
      </w:r>
      <w:proofErr w:type="spellEnd"/>
      <w:r w:rsidRPr="00156DD8">
        <w:t> </w:t>
      </w:r>
    </w:p>
    <w:p w14:paraId="39B1E9C3" w14:textId="77777777" w:rsidR="00156DD8" w:rsidRPr="00156DD8" w:rsidRDefault="00156DD8" w:rsidP="00156DD8">
      <w:pPr>
        <w:spacing w:after="0" w:line="240" w:lineRule="auto"/>
        <w:ind w:left="993" w:right="1161"/>
      </w:pPr>
      <w:r w:rsidRPr="00156DD8">
        <w:t>Noradrenalin, Standardblandning till EDA </w:t>
      </w:r>
    </w:p>
    <w:p w14:paraId="7961B115" w14:textId="77777777" w:rsidR="00156DD8" w:rsidRPr="00156DD8" w:rsidRDefault="00156DD8" w:rsidP="00156DD8">
      <w:pPr>
        <w:spacing w:after="0" w:line="240" w:lineRule="auto"/>
        <w:ind w:left="993" w:right="1161"/>
      </w:pPr>
      <w:r w:rsidRPr="00156DD8">
        <w:t> </w:t>
      </w:r>
    </w:p>
    <w:p w14:paraId="33D36B44" w14:textId="1414F778" w:rsidR="00156DD8" w:rsidRPr="00897AA0" w:rsidRDefault="00341806" w:rsidP="00156DD8">
      <w:pPr>
        <w:spacing w:after="0" w:line="240" w:lineRule="auto"/>
        <w:ind w:left="993" w:right="1161"/>
        <w:rPr>
          <w:b/>
          <w:bCs/>
          <w:u w:val="single"/>
        </w:rPr>
      </w:pPr>
      <w:r w:rsidRPr="00897AA0">
        <w:rPr>
          <w:b/>
          <w:bCs/>
          <w:u w:val="single"/>
        </w:rPr>
        <w:t>A</w:t>
      </w:r>
      <w:r w:rsidR="00156DD8" w:rsidRPr="00897AA0">
        <w:rPr>
          <w:b/>
          <w:bCs/>
          <w:u w:val="single"/>
        </w:rPr>
        <w:t>kut operation</w:t>
      </w:r>
    </w:p>
    <w:p w14:paraId="76C9EFE5" w14:textId="71909E73" w:rsidR="00156DD8" w:rsidRPr="00156DD8" w:rsidRDefault="00156DD8" w:rsidP="00A841A1">
      <w:pPr>
        <w:spacing w:after="0" w:line="240" w:lineRule="auto"/>
        <w:ind w:left="993" w:right="1161"/>
      </w:pPr>
      <w:r w:rsidRPr="00156DD8">
        <w:t>Anestesikort</w:t>
      </w:r>
      <w:r w:rsidR="00897AA0">
        <w:t>:</w:t>
      </w:r>
      <w:r w:rsidRPr="00156DD8">
        <w:t xml:space="preserve"> RSI cirkulationssvikt</w:t>
      </w:r>
      <w:r w:rsidR="00897AA0">
        <w:t>:</w:t>
      </w:r>
      <w:r w:rsidR="00A841A1">
        <w:t xml:space="preserve"> Keta</w:t>
      </w:r>
      <w:r w:rsidRPr="00F22DD0">
        <w:t>min</w:t>
      </w:r>
      <w:r w:rsidR="00A841A1">
        <w:t xml:space="preserve"> </w:t>
      </w:r>
      <w:r w:rsidRPr="00F22DD0">
        <w:t>(</w:t>
      </w:r>
      <w:proofErr w:type="spellStart"/>
      <w:r w:rsidRPr="00F22DD0">
        <w:t>Ketalar</w:t>
      </w:r>
      <w:proofErr w:type="spellEnd"/>
      <w:r w:rsidRPr="00F22DD0">
        <w:t>)</w:t>
      </w:r>
      <w:r w:rsidR="00A841A1">
        <w:t xml:space="preserve"> </w:t>
      </w:r>
      <w:r w:rsidRPr="00F22DD0">
        <w:t>/</w:t>
      </w:r>
      <w:r w:rsidR="00A841A1">
        <w:t xml:space="preserve"> </w:t>
      </w:r>
      <w:proofErr w:type="spellStart"/>
      <w:r w:rsidRPr="00F22DD0">
        <w:t>Propofol</w:t>
      </w:r>
      <w:proofErr w:type="spellEnd"/>
      <w:r w:rsidR="00A841A1">
        <w:t xml:space="preserve"> </w:t>
      </w:r>
      <w:r w:rsidRPr="00F22DD0">
        <w:t>/</w:t>
      </w:r>
      <w:r w:rsidR="00A841A1">
        <w:t xml:space="preserve"> </w:t>
      </w:r>
      <w:proofErr w:type="spellStart"/>
      <w:r w:rsidRPr="00F22DD0">
        <w:t>Alfentanil</w:t>
      </w:r>
      <w:proofErr w:type="spellEnd"/>
      <w:r w:rsidR="00A841A1">
        <w:t xml:space="preserve"> </w:t>
      </w:r>
      <w:r w:rsidRPr="00F22DD0">
        <w:t>/</w:t>
      </w:r>
      <w:r w:rsidR="00A841A1">
        <w:t xml:space="preserve"> </w:t>
      </w:r>
      <w:proofErr w:type="spellStart"/>
      <w:r w:rsidRPr="00F22DD0">
        <w:t>Remifentanil</w:t>
      </w:r>
      <w:proofErr w:type="spellEnd"/>
      <w:r w:rsidR="00A841A1">
        <w:t xml:space="preserve"> </w:t>
      </w:r>
      <w:r w:rsidRPr="00F22DD0">
        <w:t>/</w:t>
      </w:r>
      <w:r w:rsidR="00A841A1">
        <w:t xml:space="preserve"> </w:t>
      </w:r>
      <w:proofErr w:type="spellStart"/>
      <w:r w:rsidRPr="00F22DD0">
        <w:t>Suxameton</w:t>
      </w:r>
      <w:proofErr w:type="spellEnd"/>
      <w:r w:rsidR="00A841A1">
        <w:t xml:space="preserve"> </w:t>
      </w:r>
      <w:r w:rsidRPr="00F22DD0">
        <w:t>/</w:t>
      </w:r>
      <w:r w:rsidR="00A841A1">
        <w:t xml:space="preserve"> </w:t>
      </w:r>
      <w:proofErr w:type="spellStart"/>
      <w:r w:rsidRPr="00F22DD0">
        <w:t>Rocuronium</w:t>
      </w:r>
      <w:proofErr w:type="spellEnd"/>
      <w:r w:rsidR="00A841A1">
        <w:t>.</w:t>
      </w:r>
      <w:r w:rsidRPr="00156DD8">
        <w:t> </w:t>
      </w:r>
    </w:p>
    <w:p w14:paraId="3C051110" w14:textId="77777777" w:rsidR="00156DD8" w:rsidRPr="00156DD8" w:rsidRDefault="00156DD8" w:rsidP="00156DD8">
      <w:pPr>
        <w:spacing w:after="0" w:line="240" w:lineRule="auto"/>
        <w:ind w:left="993" w:right="1161"/>
      </w:pPr>
      <w:r w:rsidRPr="00F22DD0">
        <w:t>Noradrenalin </w:t>
      </w:r>
      <w:proofErr w:type="spellStart"/>
      <w:r w:rsidRPr="00F22DD0">
        <w:t>ev</w:t>
      </w:r>
      <w:proofErr w:type="spellEnd"/>
      <w:r w:rsidRPr="00F22DD0">
        <w:t> </w:t>
      </w:r>
      <w:proofErr w:type="spellStart"/>
      <w:r w:rsidRPr="00F22DD0">
        <w:t>Ketalarinfusion</w:t>
      </w:r>
      <w:proofErr w:type="spellEnd"/>
      <w:r w:rsidRPr="00F22DD0">
        <w:t> </w:t>
      </w:r>
      <w:proofErr w:type="spellStart"/>
      <w:r w:rsidRPr="00F22DD0">
        <w:t>ev</w:t>
      </w:r>
      <w:proofErr w:type="spellEnd"/>
      <w:r w:rsidRPr="00F22DD0">
        <w:t> </w:t>
      </w:r>
      <w:proofErr w:type="spellStart"/>
      <w:r w:rsidRPr="00F22DD0">
        <w:t>Fentanyl</w:t>
      </w:r>
      <w:proofErr w:type="spellEnd"/>
      <w:r w:rsidRPr="00156DD8">
        <w:t> </w:t>
      </w:r>
    </w:p>
    <w:p w14:paraId="77BF0A1E" w14:textId="77777777" w:rsidR="00BE4B2F" w:rsidRPr="0012398A" w:rsidRDefault="00BE4B2F" w:rsidP="00807B83">
      <w:pPr>
        <w:spacing w:after="0" w:line="240" w:lineRule="auto"/>
        <w:ind w:left="0" w:right="1161"/>
      </w:pPr>
    </w:p>
    <w:p w14:paraId="62702CB8" w14:textId="77777777" w:rsidR="00807B83" w:rsidRDefault="00BE4B2F" w:rsidP="00BE4B2F">
      <w:pPr>
        <w:spacing w:after="0" w:line="240" w:lineRule="auto"/>
        <w:ind w:left="993" w:right="1161"/>
      </w:pPr>
      <w:r w:rsidRPr="00807B83">
        <w:rPr>
          <w:b/>
          <w:bCs/>
          <w:u w:val="single"/>
        </w:rPr>
        <w:t xml:space="preserve">Vid </w:t>
      </w:r>
      <w:proofErr w:type="spellStart"/>
      <w:r w:rsidRPr="00807B83">
        <w:rPr>
          <w:b/>
          <w:bCs/>
          <w:u w:val="single"/>
        </w:rPr>
        <w:t>cirkulatoriskt</w:t>
      </w:r>
      <w:proofErr w:type="spellEnd"/>
      <w:r w:rsidRPr="00807B83">
        <w:rPr>
          <w:b/>
          <w:bCs/>
          <w:u w:val="single"/>
        </w:rPr>
        <w:t xml:space="preserve"> instabil patient</w:t>
      </w:r>
    </w:p>
    <w:p w14:paraId="76F429CA" w14:textId="058EDA7B" w:rsidR="00BE4B2F" w:rsidRPr="0012398A" w:rsidRDefault="00807B83" w:rsidP="00BE4B2F">
      <w:pPr>
        <w:spacing w:after="0" w:line="240" w:lineRule="auto"/>
        <w:ind w:left="993" w:right="1161"/>
      </w:pPr>
      <w:r>
        <w:t>S</w:t>
      </w:r>
      <w:r w:rsidR="00BE4B2F" w:rsidRPr="0012398A">
        <w:t xml:space="preserve">e rutin </w:t>
      </w:r>
      <w:hyperlink r:id="rId17" w:history="1">
        <w:r w:rsidR="00BE4B2F" w:rsidRPr="0012398A">
          <w:rPr>
            <w:color w:val="0000FF"/>
            <w:u w:val="single"/>
          </w:rPr>
          <w:t xml:space="preserve">Akut </w:t>
        </w:r>
        <w:proofErr w:type="spellStart"/>
        <w:r w:rsidR="00BE4B2F" w:rsidRPr="0012398A">
          <w:rPr>
            <w:color w:val="0000FF"/>
            <w:u w:val="single"/>
          </w:rPr>
          <w:t>rupturerat</w:t>
        </w:r>
        <w:proofErr w:type="spellEnd"/>
        <w:r w:rsidR="00BE4B2F" w:rsidRPr="0012398A">
          <w:rPr>
            <w:color w:val="0000FF"/>
            <w:u w:val="single"/>
          </w:rPr>
          <w:t xml:space="preserve"> </w:t>
        </w:r>
        <w:proofErr w:type="spellStart"/>
        <w:r w:rsidR="00BE4B2F" w:rsidRPr="0012398A">
          <w:rPr>
            <w:color w:val="0000FF"/>
            <w:u w:val="single"/>
          </w:rPr>
          <w:t>bukaortaaneurysm</w:t>
        </w:r>
        <w:proofErr w:type="spellEnd"/>
      </w:hyperlink>
    </w:p>
    <w:p w14:paraId="5019D264" w14:textId="77777777" w:rsidR="00BE4B2F" w:rsidRPr="00957EC1" w:rsidRDefault="00BE4B2F" w:rsidP="00F22DD0">
      <w:pPr>
        <w:pStyle w:val="Heading2"/>
      </w:pPr>
      <w:r w:rsidRPr="00957EC1">
        <w:t>Utrustning</w:t>
      </w:r>
    </w:p>
    <w:p w14:paraId="379D2ACB" w14:textId="3C972A11" w:rsidR="00BE4B2F" w:rsidRPr="00F22DD0" w:rsidRDefault="00BE4B2F" w:rsidP="00BE4B2F">
      <w:pPr>
        <w:spacing w:after="0" w:line="240" w:lineRule="auto"/>
        <w:ind w:left="993" w:right="1161"/>
      </w:pPr>
      <w:r>
        <w:t xml:space="preserve">Standard. Värmemobil, </w:t>
      </w:r>
      <w:proofErr w:type="spellStart"/>
      <w:r>
        <w:t>Warm</w:t>
      </w:r>
      <w:proofErr w:type="spellEnd"/>
      <w:r>
        <w:t xml:space="preserve"> Cloud med helkroppsmadrass och hälskydd, CVP, invasivt artärtryck </w:t>
      </w:r>
      <w:proofErr w:type="spellStart"/>
      <w:r w:rsidR="00FB5602">
        <w:t>ev</w:t>
      </w:r>
      <w:proofErr w:type="spellEnd"/>
      <w:r w:rsidR="00FB5602">
        <w:t xml:space="preserve"> </w:t>
      </w:r>
      <w:r>
        <w:t xml:space="preserve">med </w:t>
      </w:r>
      <w:proofErr w:type="spellStart"/>
      <w:r>
        <w:t>Hemosphere</w:t>
      </w:r>
      <w:proofErr w:type="spellEnd"/>
      <w:r>
        <w:t xml:space="preserve"> </w:t>
      </w:r>
      <w:proofErr w:type="spellStart"/>
      <w:r>
        <w:t>tryckset</w:t>
      </w:r>
      <w:proofErr w:type="spellEnd"/>
      <w:r>
        <w:t xml:space="preserve">, temperaturmätning, </w:t>
      </w:r>
      <w:proofErr w:type="spellStart"/>
      <w:r>
        <w:t>timdiures</w:t>
      </w:r>
      <w:proofErr w:type="spellEnd"/>
      <w:r>
        <w:t xml:space="preserve">, Brauns </w:t>
      </w:r>
      <w:r w:rsidR="003A69BC">
        <w:t>sprut</w:t>
      </w:r>
      <w:r>
        <w:t xml:space="preserve">pump för noradrenalin, </w:t>
      </w:r>
      <w:proofErr w:type="spellStart"/>
      <w:r>
        <w:t>Alaris</w:t>
      </w:r>
      <w:proofErr w:type="spellEnd"/>
      <w:r>
        <w:t xml:space="preserve"> sprutpump för TCI </w:t>
      </w:r>
      <w:proofErr w:type="spellStart"/>
      <w:r>
        <w:t>remifentanil</w:t>
      </w:r>
      <w:proofErr w:type="spellEnd"/>
      <w:r>
        <w:t xml:space="preserve">. </w:t>
      </w:r>
      <w:r w:rsidRPr="00F22DD0">
        <w:t>TOF, V-sond. CADD-Solis pump för Standardblandning</w:t>
      </w:r>
    </w:p>
    <w:p w14:paraId="6FC348AD" w14:textId="2286ABCA" w:rsidR="00BE4B2F" w:rsidRPr="00957EC1" w:rsidRDefault="00BE4B2F" w:rsidP="00F22DD0">
      <w:pPr>
        <w:spacing w:after="0" w:line="240" w:lineRule="auto"/>
        <w:ind w:left="993" w:right="1161"/>
      </w:pPr>
      <w:r w:rsidRPr="00F22DD0">
        <w:t xml:space="preserve">TEE, </w:t>
      </w:r>
      <w:proofErr w:type="spellStart"/>
      <w:r w:rsidR="003A69BC" w:rsidRPr="00F22DD0">
        <w:t>ev</w:t>
      </w:r>
      <w:proofErr w:type="spellEnd"/>
      <w:r w:rsidR="003A69BC" w:rsidRPr="00F22DD0">
        <w:t xml:space="preserve"> </w:t>
      </w:r>
      <w:proofErr w:type="spellStart"/>
      <w:r w:rsidRPr="00F22DD0">
        <w:t>Hemosphere</w:t>
      </w:r>
      <w:proofErr w:type="spellEnd"/>
      <w:r w:rsidRPr="00F22DD0">
        <w:t xml:space="preserve"> (</w:t>
      </w:r>
      <w:proofErr w:type="spellStart"/>
      <w:r w:rsidRPr="00F22DD0">
        <w:t>FloTrac</w:t>
      </w:r>
      <w:proofErr w:type="spellEnd"/>
      <w:r w:rsidRPr="00F22DD0">
        <w:t xml:space="preserve">), </w:t>
      </w:r>
      <w:proofErr w:type="spellStart"/>
      <w:r w:rsidRPr="00F22DD0">
        <w:t>cellsaver</w:t>
      </w:r>
      <w:proofErr w:type="spellEnd"/>
    </w:p>
    <w:p w14:paraId="31C81367" w14:textId="77777777" w:rsidR="00BE4B2F" w:rsidRPr="00957EC1" w:rsidRDefault="00BE4B2F" w:rsidP="00F22DD0">
      <w:pPr>
        <w:pStyle w:val="Heading2"/>
      </w:pPr>
      <w:r w:rsidRPr="00957EC1">
        <w:t>Blodgruppering/</w:t>
      </w:r>
      <w:proofErr w:type="spellStart"/>
      <w:r w:rsidRPr="00957EC1">
        <w:t>bastest</w:t>
      </w:r>
      <w:proofErr w:type="spellEnd"/>
    </w:p>
    <w:p w14:paraId="1F20735C" w14:textId="77777777" w:rsidR="00BE4B2F" w:rsidRPr="0012398A" w:rsidRDefault="00BE4B2F" w:rsidP="00BE4B2F">
      <w:pPr>
        <w:spacing w:after="0" w:line="240" w:lineRule="auto"/>
        <w:ind w:left="993" w:right="1161"/>
      </w:pPr>
      <w:r w:rsidRPr="0012398A">
        <w:t>Ja/ja</w:t>
      </w:r>
    </w:p>
    <w:p w14:paraId="16BF8766" w14:textId="3212B0DA" w:rsidR="00BE4B2F" w:rsidRPr="00957EC1" w:rsidRDefault="00BE4B2F" w:rsidP="00F22DD0">
      <w:pPr>
        <w:pStyle w:val="Heading2"/>
      </w:pPr>
      <w:r w:rsidRPr="00957EC1">
        <w:t>P</w:t>
      </w:r>
      <w:r w:rsidR="00F22DD0">
        <w:t>r</w:t>
      </w:r>
      <w:r w:rsidRPr="00957EC1">
        <w:t>aktiska råd</w:t>
      </w:r>
    </w:p>
    <w:p w14:paraId="19D66607" w14:textId="77777777" w:rsidR="00BE4B2F" w:rsidRPr="0012398A" w:rsidRDefault="00BE4B2F" w:rsidP="00BE4B2F">
      <w:pPr>
        <w:spacing w:after="0" w:line="240" w:lineRule="auto"/>
        <w:ind w:left="993" w:right="0"/>
        <w:rPr>
          <w:b/>
          <w:szCs w:val="20"/>
        </w:rPr>
      </w:pPr>
      <w:r w:rsidRPr="65CC1E4A">
        <w:rPr>
          <w:b/>
          <w:bCs/>
        </w:rPr>
        <w:t>På operationsdagen:</w:t>
      </w:r>
    </w:p>
    <w:p w14:paraId="0B9E830C" w14:textId="77777777" w:rsidR="00E70347" w:rsidRPr="00E70347" w:rsidRDefault="00E70347" w:rsidP="00E70347">
      <w:pPr>
        <w:spacing w:after="0" w:line="240" w:lineRule="auto"/>
        <w:ind w:left="993" w:right="1161"/>
      </w:pPr>
      <w:proofErr w:type="spellStart"/>
      <w:r w:rsidRPr="00E70347">
        <w:t>Fluido</w:t>
      </w:r>
      <w:proofErr w:type="spellEnd"/>
      <w:r w:rsidRPr="00E70347">
        <w:t> och </w:t>
      </w:r>
      <w:proofErr w:type="spellStart"/>
      <w:r w:rsidRPr="00E70347">
        <w:t>cellsaver</w:t>
      </w:r>
      <w:proofErr w:type="spellEnd"/>
      <w:r w:rsidRPr="00E70347">
        <w:t> samt pumpar ställs på patientens hö sida. </w:t>
      </w:r>
    </w:p>
    <w:p w14:paraId="5B16114A" w14:textId="77777777" w:rsidR="00E70347" w:rsidRPr="00E70347" w:rsidRDefault="00E70347" w:rsidP="00E70347">
      <w:pPr>
        <w:spacing w:after="0" w:line="240" w:lineRule="auto"/>
        <w:ind w:left="993" w:right="1161"/>
      </w:pPr>
      <w:r w:rsidRPr="00E70347">
        <w:t>Artärnål och ytterligare grov PVK sätts. Koppla </w:t>
      </w:r>
      <w:proofErr w:type="spellStart"/>
      <w:r w:rsidRPr="00E70347">
        <w:t>blodvärmare</w:t>
      </w:r>
      <w:proofErr w:type="spellEnd"/>
      <w:r w:rsidRPr="00E70347">
        <w:t>. Starta värmemadrass så tidigt som möjligt. CVP ger tilläggsinformation även om det är en dålig </w:t>
      </w:r>
      <w:proofErr w:type="spellStart"/>
      <w:r w:rsidRPr="00E70347">
        <w:t>prediktor</w:t>
      </w:r>
      <w:proofErr w:type="spellEnd"/>
      <w:r w:rsidRPr="00E70347">
        <w:t> för volymsstatus. </w:t>
      </w:r>
      <w:proofErr w:type="spellStart"/>
      <w:r w:rsidRPr="00E70347">
        <w:t>Hemosphere</w:t>
      </w:r>
      <w:proofErr w:type="spellEnd"/>
      <w:r w:rsidRPr="00E70347">
        <w:t> ställs på patientens </w:t>
      </w:r>
      <w:proofErr w:type="spellStart"/>
      <w:r w:rsidRPr="00E70347">
        <w:t>vä</w:t>
      </w:r>
      <w:proofErr w:type="spellEnd"/>
      <w:r w:rsidRPr="00E70347">
        <w:t> </w:t>
      </w:r>
      <w:proofErr w:type="spellStart"/>
      <w:r w:rsidRPr="00E70347">
        <w:t>sida,kopplas</w:t>
      </w:r>
      <w:proofErr w:type="spellEnd"/>
      <w:r w:rsidRPr="00E70347">
        <w:t> upp på salen före sövning, för att patientens utgångsvärden skall fås. Noradrenalin gående vid induktion. Ultraljud för TEE ställs på patientens </w:t>
      </w:r>
      <w:proofErr w:type="spellStart"/>
      <w:r w:rsidRPr="00E70347">
        <w:t>vä</w:t>
      </w:r>
      <w:proofErr w:type="spellEnd"/>
      <w:r w:rsidRPr="00E70347">
        <w:t> sida, </w:t>
      </w:r>
      <w:proofErr w:type="spellStart"/>
      <w:r w:rsidRPr="00E70347">
        <w:t>proben</w:t>
      </w:r>
      <w:proofErr w:type="spellEnd"/>
      <w:r w:rsidRPr="00E70347">
        <w:t> förs ner efter induktion. Tempmätning och </w:t>
      </w:r>
      <w:proofErr w:type="spellStart"/>
      <w:r w:rsidRPr="00E70347">
        <w:t>timdiures</w:t>
      </w:r>
      <w:proofErr w:type="spellEnd"/>
      <w:r w:rsidRPr="00E70347">
        <w:t> viktigt. Förbered </w:t>
      </w:r>
      <w:proofErr w:type="spellStart"/>
      <w:r w:rsidRPr="00E70347">
        <w:t>cellsaver</w:t>
      </w:r>
      <w:proofErr w:type="spellEnd"/>
      <w:r w:rsidRPr="00E70347">
        <w:t>. </w:t>
      </w:r>
    </w:p>
    <w:p w14:paraId="78A22AFB" w14:textId="77777777" w:rsidR="00E70347" w:rsidRPr="00E70347" w:rsidRDefault="00E70347" w:rsidP="00E70347">
      <w:pPr>
        <w:spacing w:after="0" w:line="240" w:lineRule="auto"/>
        <w:ind w:left="993" w:right="1161"/>
      </w:pPr>
      <w:r w:rsidRPr="00E70347">
        <w:t>Tänk på att beställa plasma och blod. Ta utgångs </w:t>
      </w:r>
      <w:proofErr w:type="spellStart"/>
      <w:r w:rsidRPr="00E70347">
        <w:t>blodgas</w:t>
      </w:r>
      <w:proofErr w:type="spellEnd"/>
      <w:r w:rsidRPr="00E70347">
        <w:t>. </w:t>
      </w:r>
    </w:p>
    <w:p w14:paraId="0057DCFE" w14:textId="77777777" w:rsidR="00E70347" w:rsidRPr="00E70347" w:rsidRDefault="00E70347" w:rsidP="00E70347">
      <w:pPr>
        <w:spacing w:after="0" w:line="240" w:lineRule="auto"/>
        <w:ind w:left="993" w:right="1161"/>
      </w:pPr>
      <w:r w:rsidRPr="00E70347">
        <w:t>Basala vätskebehovet ersätts m Ringer-Acetat ca 2ml/kg/timme. </w:t>
      </w:r>
    </w:p>
    <w:p w14:paraId="45C5AEDA" w14:textId="77777777" w:rsidR="00E70347" w:rsidRPr="00E70347" w:rsidRDefault="00E70347" w:rsidP="00E70347">
      <w:pPr>
        <w:spacing w:after="0" w:line="240" w:lineRule="auto"/>
        <w:ind w:left="993" w:right="1161"/>
      </w:pPr>
      <w:r w:rsidRPr="00E70347">
        <w:t>Starta EDA med standardblandning 5-8 ml/timme vid stabil cirkulation. </w:t>
      </w:r>
    </w:p>
    <w:p w14:paraId="4BD1ABFA" w14:textId="77777777" w:rsidR="00E70347" w:rsidRPr="00E70347" w:rsidRDefault="00E70347" w:rsidP="00E70347">
      <w:pPr>
        <w:spacing w:after="0" w:line="240" w:lineRule="auto"/>
        <w:ind w:left="993" w:right="1161"/>
      </w:pPr>
      <w:r w:rsidRPr="00E70347">
        <w:t> </w:t>
      </w:r>
    </w:p>
    <w:p w14:paraId="45BF6252" w14:textId="77777777" w:rsidR="00E70347" w:rsidRPr="00E70347" w:rsidRDefault="00E70347" w:rsidP="00E70347">
      <w:pPr>
        <w:spacing w:after="0" w:line="240" w:lineRule="auto"/>
        <w:ind w:left="993" w:right="1161"/>
      </w:pPr>
      <w:r w:rsidRPr="00E70347">
        <w:t>Heparin ordineras av operatör före </w:t>
      </w:r>
      <w:proofErr w:type="spellStart"/>
      <w:r w:rsidRPr="00E70347">
        <w:t>klampning</w:t>
      </w:r>
      <w:proofErr w:type="spellEnd"/>
      <w:r w:rsidRPr="00E70347">
        <w:t>. Då stängs värmen av på helkroppsmadrassen. Överväg tillägg av värmetäcke då dessa patienter mycket lätt blir nedkylda. </w:t>
      </w:r>
    </w:p>
    <w:p w14:paraId="5A2BCF16" w14:textId="77777777" w:rsidR="00E70347" w:rsidRPr="00E70347" w:rsidRDefault="00E70347" w:rsidP="00E70347">
      <w:pPr>
        <w:spacing w:after="0" w:line="240" w:lineRule="auto"/>
        <w:ind w:left="993" w:right="1161"/>
      </w:pPr>
      <w:r w:rsidRPr="00E70347">
        <w:t>Notera tid för aortaavstängning. </w:t>
      </w:r>
      <w:proofErr w:type="spellStart"/>
      <w:r w:rsidRPr="00E70347">
        <w:t>Klampning</w:t>
      </w:r>
      <w:proofErr w:type="spellEnd"/>
      <w:r w:rsidRPr="00E70347">
        <w:t> orsakar kraftigt ökad </w:t>
      </w:r>
      <w:proofErr w:type="spellStart"/>
      <w:r w:rsidRPr="00E70347">
        <w:t>afterload</w:t>
      </w:r>
      <w:proofErr w:type="spellEnd"/>
      <w:r w:rsidRPr="00E70347">
        <w:t> och </w:t>
      </w:r>
      <w:proofErr w:type="spellStart"/>
      <w:r w:rsidRPr="00E70347">
        <w:t>preload</w:t>
      </w:r>
      <w:proofErr w:type="spellEnd"/>
      <w:r w:rsidRPr="00E70347">
        <w:t>, blodtrycket ökar. Detta kan leda till </w:t>
      </w:r>
      <w:proofErr w:type="spellStart"/>
      <w:r w:rsidRPr="00E70347">
        <w:t>coronarischemi</w:t>
      </w:r>
      <w:proofErr w:type="spellEnd"/>
      <w:r w:rsidRPr="00E70347">
        <w:t> och/eller vänsterkammarsvikt med hemodynamisk instabilitet, värdera med hjälp av TEE-</w:t>
      </w:r>
      <w:proofErr w:type="spellStart"/>
      <w:r w:rsidRPr="00E70347">
        <w:t>proben</w:t>
      </w:r>
      <w:proofErr w:type="spellEnd"/>
      <w:r w:rsidRPr="00E70347">
        <w:t>. De hemodynamiska förändringarna är dock inte alltid uttalade utan detta beror på graden av aortaocklusion och </w:t>
      </w:r>
      <w:proofErr w:type="spellStart"/>
      <w:r w:rsidRPr="00E70347">
        <w:t>collateral</w:t>
      </w:r>
      <w:proofErr w:type="spellEnd"/>
      <w:r w:rsidRPr="00E70347">
        <w:t> utveckling. </w:t>
      </w:r>
    </w:p>
    <w:p w14:paraId="5DB45D07" w14:textId="7CA89AAC" w:rsidR="00E70347" w:rsidRPr="00E70347" w:rsidRDefault="00E70347" w:rsidP="00E70347">
      <w:pPr>
        <w:spacing w:after="0" w:line="240" w:lineRule="auto"/>
        <w:ind w:left="993" w:right="1161"/>
      </w:pPr>
      <w:r w:rsidRPr="00E70347">
        <w:t>Behandla i första hand blodtrycksstegringen med fördjupad anestesi, gå upp till normala flöden i ventilatorn och öka </w:t>
      </w:r>
      <w:proofErr w:type="spellStart"/>
      <w:r w:rsidRPr="00E70347">
        <w:t>ETsevo</w:t>
      </w:r>
      <w:proofErr w:type="spellEnd"/>
      <w:r w:rsidRPr="00E70347">
        <w:t>. Minska </w:t>
      </w:r>
      <w:r w:rsidR="001769B9" w:rsidRPr="00E70347">
        <w:t>noradrenalintillförsel</w:t>
      </w:r>
      <w:r w:rsidRPr="00E70347">
        <w:t>. I enstaka fall behövs nitro. </w:t>
      </w:r>
    </w:p>
    <w:p w14:paraId="6B61ADCE" w14:textId="77777777" w:rsidR="00E70347" w:rsidRPr="00E70347" w:rsidRDefault="00E70347" w:rsidP="00E70347">
      <w:pPr>
        <w:spacing w:after="0" w:line="240" w:lineRule="auto"/>
        <w:ind w:left="993" w:right="1161"/>
      </w:pPr>
      <w:r w:rsidRPr="00E70347">
        <w:t>Vid tecken till vänsterkammarsvikt behandla med </w:t>
      </w:r>
      <w:proofErr w:type="spellStart"/>
      <w:r w:rsidRPr="00E70347">
        <w:t>inotropi</w:t>
      </w:r>
      <w:proofErr w:type="spellEnd"/>
      <w:r w:rsidRPr="00E70347">
        <w:t>. </w:t>
      </w:r>
    </w:p>
    <w:p w14:paraId="1D55B6FE" w14:textId="77777777" w:rsidR="00E70347" w:rsidRPr="00E70347" w:rsidRDefault="00E70347" w:rsidP="00E70347">
      <w:pPr>
        <w:spacing w:after="0" w:line="240" w:lineRule="auto"/>
        <w:ind w:left="993" w:right="1161"/>
      </w:pPr>
      <w:r w:rsidRPr="00E70347">
        <w:t>Följ urinproduktion, </w:t>
      </w:r>
      <w:proofErr w:type="spellStart"/>
      <w:r w:rsidRPr="00E70347">
        <w:t>oliguri</w:t>
      </w:r>
      <w:proofErr w:type="spellEnd"/>
      <w:r w:rsidRPr="00E70347">
        <w:t> vanligt under </w:t>
      </w:r>
      <w:proofErr w:type="spellStart"/>
      <w:r w:rsidRPr="00E70347">
        <w:t>klampningsperioden</w:t>
      </w:r>
      <w:proofErr w:type="spellEnd"/>
      <w:r w:rsidRPr="00E70347">
        <w:t>, förutsäger ej utveckling av akut njurskada. </w:t>
      </w:r>
    </w:p>
    <w:p w14:paraId="7C59EB30" w14:textId="77777777" w:rsidR="00E70347" w:rsidRPr="00E70347" w:rsidRDefault="00E70347" w:rsidP="00E70347">
      <w:pPr>
        <w:spacing w:after="0" w:line="240" w:lineRule="auto"/>
        <w:ind w:left="993" w:right="1161"/>
      </w:pPr>
      <w:r w:rsidRPr="00E70347">
        <w:t>Följ noggrant volymsstatus/ blodförluster och ersätt </w:t>
      </w:r>
      <w:proofErr w:type="spellStart"/>
      <w:r w:rsidRPr="00E70347">
        <w:t>enl</w:t>
      </w:r>
      <w:proofErr w:type="spellEnd"/>
      <w:r w:rsidRPr="00E70347">
        <w:t> 4:4:1. Följ blodgaser och </w:t>
      </w:r>
      <w:proofErr w:type="spellStart"/>
      <w:r w:rsidRPr="00E70347">
        <w:t>ev</w:t>
      </w:r>
      <w:proofErr w:type="spellEnd"/>
      <w:r w:rsidRPr="00E70347">
        <w:t> ROTEM. </w:t>
      </w:r>
    </w:p>
    <w:p w14:paraId="20A08421" w14:textId="77777777" w:rsidR="00E70347" w:rsidRPr="00E70347" w:rsidRDefault="00E70347" w:rsidP="00E70347">
      <w:pPr>
        <w:spacing w:after="0" w:line="240" w:lineRule="auto"/>
        <w:ind w:left="993" w:right="1161"/>
      </w:pPr>
      <w:r w:rsidRPr="00E70347">
        <w:t>Ge Natriumbikarbonat, Calcium-Sandoz och </w:t>
      </w:r>
      <w:proofErr w:type="spellStart"/>
      <w:r w:rsidRPr="00E70347">
        <w:t>Fibrinogen</w:t>
      </w:r>
      <w:proofErr w:type="spellEnd"/>
      <w:r w:rsidRPr="00E70347">
        <w:t> efter behov. </w:t>
      </w:r>
    </w:p>
    <w:p w14:paraId="48F9AAD9" w14:textId="77777777" w:rsidR="00E70347" w:rsidRPr="00E70347" w:rsidRDefault="00E70347" w:rsidP="00E70347">
      <w:pPr>
        <w:spacing w:after="0" w:line="240" w:lineRule="auto"/>
        <w:ind w:left="993" w:right="1161"/>
      </w:pPr>
      <w:r w:rsidRPr="00E70347">
        <w:t>Eftersträva blodtryck inom 20% från patientens utgångsvärde alt MAP 75. </w:t>
      </w:r>
    </w:p>
    <w:p w14:paraId="2D1C1DE6" w14:textId="77777777" w:rsidR="00E70347" w:rsidRPr="00E70347" w:rsidRDefault="00E70347" w:rsidP="00E70347">
      <w:pPr>
        <w:spacing w:after="0" w:line="240" w:lineRule="auto"/>
        <w:ind w:left="993" w:right="1161"/>
      </w:pPr>
      <w:r w:rsidRPr="00E70347">
        <w:t> </w:t>
      </w:r>
    </w:p>
    <w:p w14:paraId="2AB3DCF1" w14:textId="77777777" w:rsidR="00E70347" w:rsidRPr="00E70347" w:rsidRDefault="00E70347" w:rsidP="00E70347">
      <w:pPr>
        <w:spacing w:after="0" w:line="240" w:lineRule="auto"/>
        <w:ind w:left="993" w:right="1161"/>
      </w:pPr>
      <w:r w:rsidRPr="00E70347">
        <w:t>Under hela </w:t>
      </w:r>
      <w:proofErr w:type="spellStart"/>
      <w:r w:rsidRPr="00E70347">
        <w:t>peroperativa</w:t>
      </w:r>
      <w:proofErr w:type="spellEnd"/>
      <w:r w:rsidRPr="00E70347">
        <w:t> förloppet mycket viktigt med kommunikation mellan operation- och anestesisidan. </w:t>
      </w:r>
    </w:p>
    <w:p w14:paraId="512FE1F7" w14:textId="77777777" w:rsidR="00E70347" w:rsidRPr="00E70347" w:rsidRDefault="00E70347" w:rsidP="00E70347">
      <w:pPr>
        <w:spacing w:after="0" w:line="240" w:lineRule="auto"/>
        <w:ind w:left="993" w:right="1161"/>
      </w:pPr>
      <w:r w:rsidRPr="00E70347">
        <w:t> </w:t>
      </w:r>
    </w:p>
    <w:p w14:paraId="34FCA775" w14:textId="77777777" w:rsidR="00E70347" w:rsidRPr="00E70347" w:rsidRDefault="00E70347" w:rsidP="00E70347">
      <w:pPr>
        <w:spacing w:after="0" w:line="240" w:lineRule="auto"/>
        <w:ind w:left="993" w:right="1161"/>
      </w:pPr>
      <w:r w:rsidRPr="00E70347">
        <w:t>Före påsläpp se till att patienten är väl volymsfylld! Ta </w:t>
      </w:r>
      <w:proofErr w:type="spellStart"/>
      <w:r w:rsidRPr="00E70347">
        <w:t>blodgas</w:t>
      </w:r>
      <w:proofErr w:type="spellEnd"/>
      <w:r w:rsidRPr="00E70347">
        <w:t>. Öka ventilationen för att minska den </w:t>
      </w:r>
      <w:proofErr w:type="spellStart"/>
      <w:r w:rsidRPr="00E70347">
        <w:t>acidos</w:t>
      </w:r>
      <w:proofErr w:type="spellEnd"/>
      <w:r w:rsidRPr="00E70347">
        <w:t> som förväntas. </w:t>
      </w:r>
    </w:p>
    <w:p w14:paraId="5BB10E77" w14:textId="77777777" w:rsidR="00E70347" w:rsidRPr="00E70347" w:rsidRDefault="00E70347" w:rsidP="00E70347">
      <w:pPr>
        <w:spacing w:after="0" w:line="240" w:lineRule="auto"/>
        <w:ind w:left="993" w:right="1161"/>
      </w:pPr>
      <w:r w:rsidRPr="00E70347">
        <w:t>Vid påsläpp fås en kombinerad </w:t>
      </w:r>
      <w:proofErr w:type="spellStart"/>
      <w:r w:rsidRPr="00E70347">
        <w:t>hypotension</w:t>
      </w:r>
      <w:proofErr w:type="spellEnd"/>
      <w:r w:rsidRPr="00E70347">
        <w:t> </w:t>
      </w:r>
      <w:proofErr w:type="spellStart"/>
      <w:r w:rsidRPr="00E70347">
        <w:t>pga</w:t>
      </w:r>
      <w:proofErr w:type="spellEnd"/>
      <w:r w:rsidRPr="00E70347">
        <w:t> återfyllnad av tidigare avstängd del av kroppen och </w:t>
      </w:r>
      <w:proofErr w:type="spellStart"/>
      <w:r w:rsidRPr="00E70347">
        <w:t>pga</w:t>
      </w:r>
      <w:proofErr w:type="spellEnd"/>
      <w:r w:rsidRPr="00E70347">
        <w:t> </w:t>
      </w:r>
      <w:proofErr w:type="spellStart"/>
      <w:r w:rsidRPr="00E70347">
        <w:t>reperfusionssyndrom</w:t>
      </w:r>
      <w:proofErr w:type="spellEnd"/>
      <w:r w:rsidRPr="00E70347">
        <w:t>. </w:t>
      </w:r>
    </w:p>
    <w:p w14:paraId="3284D8B4" w14:textId="3D9ABE23" w:rsidR="00E70347" w:rsidRPr="00E70347" w:rsidRDefault="00E70347" w:rsidP="00E70347">
      <w:pPr>
        <w:spacing w:after="0" w:line="240" w:lineRule="auto"/>
        <w:ind w:left="993" w:right="1161"/>
      </w:pPr>
      <w:r w:rsidRPr="00E70347">
        <w:t>Ursköljning av de sura metaboliterna från nedre extremiteter ger </w:t>
      </w:r>
      <w:proofErr w:type="spellStart"/>
      <w:r w:rsidR="001769B9" w:rsidRPr="00E70347">
        <w:t>reperfusionssyndrom</w:t>
      </w:r>
      <w:proofErr w:type="spellEnd"/>
      <w:r w:rsidR="001769B9" w:rsidRPr="00E70347">
        <w:t xml:space="preserve"> med</w:t>
      </w:r>
      <w:r w:rsidRPr="00E70347">
        <w:t> </w:t>
      </w:r>
      <w:proofErr w:type="spellStart"/>
      <w:r w:rsidRPr="00E70347">
        <w:t>vendilatation</w:t>
      </w:r>
      <w:proofErr w:type="spellEnd"/>
      <w:r w:rsidRPr="00E70347">
        <w:t> och minskad </w:t>
      </w:r>
      <w:proofErr w:type="spellStart"/>
      <w:r w:rsidRPr="00E70347">
        <w:t>preload</w:t>
      </w:r>
      <w:proofErr w:type="spellEnd"/>
      <w:r w:rsidRPr="00E70347">
        <w:t> i kombination med att </w:t>
      </w:r>
      <w:proofErr w:type="spellStart"/>
      <w:r w:rsidRPr="00E70347">
        <w:t>myocardkontraktiliteten</w:t>
      </w:r>
      <w:proofErr w:type="spellEnd"/>
      <w:r w:rsidRPr="00E70347">
        <w:t> minskar. </w:t>
      </w:r>
    </w:p>
    <w:p w14:paraId="2D7A3354" w14:textId="77777777" w:rsidR="00E70347" w:rsidRPr="00E70347" w:rsidRDefault="00E70347" w:rsidP="00E70347">
      <w:pPr>
        <w:spacing w:after="0" w:line="240" w:lineRule="auto"/>
        <w:ind w:left="993" w:right="1161"/>
      </w:pPr>
      <w:r w:rsidRPr="00E70347">
        <w:t>Behandla med volym, öka noradrenalin, överväg en dos Efedrin alt </w:t>
      </w:r>
      <w:proofErr w:type="spellStart"/>
      <w:r w:rsidRPr="00E70347">
        <w:t>Fenylefrin</w:t>
      </w:r>
      <w:proofErr w:type="spellEnd"/>
      <w:r w:rsidRPr="00E70347">
        <w:t> och öka ventilation. Ta blodgaser och korrigera </w:t>
      </w:r>
      <w:proofErr w:type="spellStart"/>
      <w:r w:rsidRPr="00E70347">
        <w:t>vb</w:t>
      </w:r>
      <w:proofErr w:type="spellEnd"/>
      <w:r w:rsidRPr="00E70347">
        <w:t>, dock korrigeras de flesta förändringar spontant. Vid instabilitet kan </w:t>
      </w:r>
      <w:proofErr w:type="spellStart"/>
      <w:r w:rsidRPr="00E70347">
        <w:t>klampningen</w:t>
      </w:r>
      <w:proofErr w:type="spellEnd"/>
      <w:r w:rsidRPr="00E70347">
        <w:t> gradvis släppas för att minska dessa effekter. </w:t>
      </w:r>
    </w:p>
    <w:p w14:paraId="440FF15C" w14:textId="77777777" w:rsidR="00E70347" w:rsidRPr="00E70347" w:rsidRDefault="00E70347" w:rsidP="00E70347">
      <w:pPr>
        <w:spacing w:after="0" w:line="240" w:lineRule="auto"/>
        <w:ind w:left="993" w:right="1161"/>
      </w:pPr>
      <w:r w:rsidRPr="00E70347">
        <w:t>Vid </w:t>
      </w:r>
      <w:proofErr w:type="spellStart"/>
      <w:r w:rsidRPr="00E70347">
        <w:t>refraktär</w:t>
      </w:r>
      <w:proofErr w:type="spellEnd"/>
      <w:r w:rsidRPr="00E70347">
        <w:t> </w:t>
      </w:r>
      <w:proofErr w:type="spellStart"/>
      <w:r w:rsidRPr="00E70347">
        <w:t>hypotension</w:t>
      </w:r>
      <w:proofErr w:type="spellEnd"/>
      <w:r w:rsidRPr="00E70347">
        <w:t> kan man behöva klampa på nytt. </w:t>
      </w:r>
    </w:p>
    <w:p w14:paraId="32AB3A14" w14:textId="77777777" w:rsidR="00E70347" w:rsidRPr="00E70347" w:rsidRDefault="00E70347" w:rsidP="00E70347">
      <w:pPr>
        <w:spacing w:after="0" w:line="240" w:lineRule="auto"/>
        <w:ind w:left="993" w:right="1161"/>
      </w:pPr>
      <w:r w:rsidRPr="00E70347">
        <w:t>   </w:t>
      </w:r>
    </w:p>
    <w:p w14:paraId="32AC13E3" w14:textId="525B14EC" w:rsidR="00BE4B2F" w:rsidRPr="0012398A" w:rsidRDefault="00E70347" w:rsidP="00F22DD0">
      <w:pPr>
        <w:spacing w:after="0" w:line="240" w:lineRule="auto"/>
        <w:ind w:left="993" w:right="1161"/>
      </w:pPr>
      <w:r>
        <w:t>Före väckning rekommenderas bolusdos i EDA om </w:t>
      </w:r>
      <w:proofErr w:type="spellStart"/>
      <w:r>
        <w:t>cirkulatoriskt</w:t>
      </w:r>
      <w:proofErr w:type="spellEnd"/>
      <w:r>
        <w:t> stabil patient, antingen av standardblandning eller med </w:t>
      </w:r>
      <w:proofErr w:type="spellStart"/>
      <w:r>
        <w:t>carbocain</w:t>
      </w:r>
      <w:proofErr w:type="spellEnd"/>
      <w:r>
        <w:t> eller </w:t>
      </w:r>
      <w:proofErr w:type="spellStart"/>
      <w:r>
        <w:t>sufenta</w:t>
      </w:r>
      <w:proofErr w:type="spellEnd"/>
      <w:r w:rsidR="00BE4B2F">
        <w:t>.</w:t>
      </w:r>
    </w:p>
    <w:p w14:paraId="6C020360" w14:textId="77777777" w:rsidR="00BE4B2F" w:rsidRPr="00957EC1" w:rsidRDefault="00BE4B2F" w:rsidP="00F22DD0">
      <w:pPr>
        <w:pStyle w:val="Heading2"/>
      </w:pPr>
      <w:r w:rsidRPr="00F22DD0">
        <w:rPr>
          <w:rStyle w:val="Heading2Char"/>
        </w:rPr>
        <w:t>Operationsbord</w:t>
      </w:r>
      <w:r>
        <w:t>/läge</w:t>
      </w:r>
    </w:p>
    <w:p w14:paraId="66769EE3" w14:textId="4EC7A1B2" w:rsidR="00BE4B2F" w:rsidRPr="0012398A" w:rsidRDefault="001769B9" w:rsidP="00BE4B2F">
      <w:pPr>
        <w:spacing w:after="0" w:line="240" w:lineRule="auto"/>
        <w:ind w:left="993" w:right="1161"/>
        <w:rPr>
          <w:szCs w:val="20"/>
        </w:rPr>
      </w:pPr>
      <w:r w:rsidRPr="001769B9">
        <w:t>Magnusbord med den långa toppen och båda armarna på </w:t>
      </w:r>
      <w:proofErr w:type="spellStart"/>
      <w:r w:rsidRPr="001769B9">
        <w:t>armbord</w:t>
      </w:r>
      <w:proofErr w:type="spellEnd"/>
      <w:r w:rsidRPr="001769B9">
        <w:t>. Patienten körs i säng till hybridsalen där </w:t>
      </w:r>
      <w:proofErr w:type="spellStart"/>
      <w:r w:rsidRPr="001769B9">
        <w:t>överflytt</w:t>
      </w:r>
      <w:proofErr w:type="spellEnd"/>
      <w:r w:rsidRPr="001769B9">
        <w:t> till operationsbord sker. Slida operationsbordet max. Se till att det finns förlängningsskenor upptill på bordet. Värm patienten under förberedelsearbetet</w:t>
      </w:r>
    </w:p>
    <w:p w14:paraId="6FBA5250" w14:textId="77777777" w:rsidR="00BE4B2F" w:rsidRPr="00957EC1" w:rsidRDefault="00BE4B2F" w:rsidP="00F22DD0">
      <w:pPr>
        <w:pStyle w:val="Heading2"/>
      </w:pPr>
      <w:r w:rsidRPr="00957EC1">
        <w:t>KAD</w:t>
      </w:r>
    </w:p>
    <w:p w14:paraId="1D231DBF" w14:textId="77777777" w:rsidR="00BE4B2F" w:rsidRPr="0012398A" w:rsidRDefault="00BE4B2F" w:rsidP="00BE4B2F">
      <w:pPr>
        <w:spacing w:after="0" w:line="240" w:lineRule="auto"/>
        <w:ind w:left="993" w:right="1161"/>
      </w:pPr>
      <w:r w:rsidRPr="0012398A">
        <w:t>Sätts på operation, använd temperaturkateter.</w:t>
      </w:r>
    </w:p>
    <w:p w14:paraId="0F653046" w14:textId="77777777" w:rsidR="00BE4B2F" w:rsidRPr="00957EC1" w:rsidRDefault="00BE4B2F" w:rsidP="00F22DD0">
      <w:pPr>
        <w:pStyle w:val="Heading2"/>
      </w:pPr>
      <w:r w:rsidRPr="00957EC1">
        <w:t>Avslutning/postoperativt</w:t>
      </w:r>
    </w:p>
    <w:p w14:paraId="41256D55" w14:textId="2485A771" w:rsidR="00BE4B2F" w:rsidRPr="001C2692" w:rsidRDefault="00BE4B2F" w:rsidP="001C2692">
      <w:pPr>
        <w:spacing w:after="0" w:line="240" w:lineRule="auto"/>
        <w:ind w:left="993" w:right="1161"/>
        <w:rPr>
          <w:szCs w:val="20"/>
        </w:rPr>
      </w:pPr>
      <w:r w:rsidRPr="0012398A">
        <w:rPr>
          <w:szCs w:val="20"/>
        </w:rPr>
        <w:t>Meddela IVA i god tid. Varma täcken alt värmetäcke. Fortsatt noggrann cirkulationsmonitorering både avseende central och perifer cirkulation.</w:t>
      </w:r>
    </w:p>
    <w:p w14:paraId="53E025D4" w14:textId="12225D9D" w:rsidR="00BE4B2F" w:rsidRPr="00F22DD0" w:rsidRDefault="00BE4B2F" w:rsidP="001C2692">
      <w:pPr>
        <w:pStyle w:val="Heading2"/>
        <w:ind w:left="0" w:firstLine="993"/>
      </w:pPr>
      <w:r w:rsidRPr="00F22DD0">
        <w:t>Referenser</w:t>
      </w:r>
    </w:p>
    <w:p w14:paraId="59180896" w14:textId="77777777" w:rsidR="00BE4B2F" w:rsidRPr="0012398A" w:rsidRDefault="00BE4B2F" w:rsidP="00BE4B2F">
      <w:pPr>
        <w:spacing w:after="0" w:line="240" w:lineRule="auto"/>
        <w:ind w:left="993" w:right="0"/>
        <w:rPr>
          <w:szCs w:val="20"/>
          <w:lang w:val="en-US"/>
        </w:rPr>
      </w:pPr>
      <w:r w:rsidRPr="0012398A">
        <w:rPr>
          <w:szCs w:val="20"/>
          <w:lang w:val="en-US"/>
        </w:rPr>
        <w:t xml:space="preserve">Matthew Cheesman, Andrew Maund. </w:t>
      </w:r>
      <w:proofErr w:type="spellStart"/>
      <w:r w:rsidRPr="0012398A">
        <w:rPr>
          <w:szCs w:val="20"/>
          <w:lang w:val="en-US"/>
        </w:rPr>
        <w:t>Anaesthesia</w:t>
      </w:r>
      <w:proofErr w:type="spellEnd"/>
      <w:r w:rsidRPr="0012398A">
        <w:rPr>
          <w:szCs w:val="20"/>
          <w:lang w:val="en-US"/>
        </w:rPr>
        <w:t xml:space="preserve"> for the ruptured aortic aneurysm</w:t>
      </w:r>
    </w:p>
    <w:p w14:paraId="0A0E42C7" w14:textId="77777777" w:rsidR="00BE4B2F" w:rsidRPr="0012398A" w:rsidRDefault="00BE4B2F" w:rsidP="00BE4B2F">
      <w:pPr>
        <w:spacing w:after="0" w:line="240" w:lineRule="auto"/>
        <w:ind w:left="993" w:right="0"/>
        <w:rPr>
          <w:szCs w:val="20"/>
          <w:lang w:val="en-US"/>
        </w:rPr>
      </w:pPr>
      <w:proofErr w:type="spellStart"/>
      <w:r w:rsidRPr="0012398A">
        <w:rPr>
          <w:szCs w:val="20"/>
          <w:lang w:val="en-US"/>
        </w:rPr>
        <w:t>Anaesthesia</w:t>
      </w:r>
      <w:proofErr w:type="spellEnd"/>
      <w:r w:rsidRPr="0012398A">
        <w:rPr>
          <w:szCs w:val="20"/>
          <w:lang w:val="en-US"/>
        </w:rPr>
        <w:t xml:space="preserve"> and Intensive Care </w:t>
      </w:r>
      <w:proofErr w:type="spellStart"/>
      <w:r w:rsidRPr="0012398A">
        <w:rPr>
          <w:szCs w:val="20"/>
          <w:lang w:val="en-US"/>
        </w:rPr>
        <w:t>Medicin</w:t>
      </w:r>
      <w:proofErr w:type="spellEnd"/>
      <w:r w:rsidRPr="0012398A">
        <w:rPr>
          <w:szCs w:val="20"/>
          <w:lang w:val="en-US"/>
        </w:rPr>
        <w:t>. 2016 Vol 17, Issue 5, p 243-248</w:t>
      </w:r>
    </w:p>
    <w:p w14:paraId="60248F6D" w14:textId="77777777" w:rsidR="00BE4B2F" w:rsidRPr="0012398A" w:rsidRDefault="00BE4B2F" w:rsidP="00BE4B2F">
      <w:pPr>
        <w:spacing w:after="0" w:line="240" w:lineRule="auto"/>
        <w:ind w:left="993" w:right="0"/>
        <w:rPr>
          <w:szCs w:val="20"/>
          <w:lang w:val="en-US"/>
        </w:rPr>
      </w:pPr>
    </w:p>
    <w:p w14:paraId="759F3F35" w14:textId="77777777" w:rsidR="00BE4B2F" w:rsidRPr="0012398A" w:rsidRDefault="00BE4B2F" w:rsidP="00BE4B2F">
      <w:pPr>
        <w:spacing w:after="0" w:line="240" w:lineRule="auto"/>
        <w:ind w:left="993" w:right="0"/>
        <w:rPr>
          <w:szCs w:val="20"/>
          <w:lang w:val="en-US"/>
        </w:rPr>
      </w:pPr>
      <w:r w:rsidRPr="0012398A">
        <w:rPr>
          <w:szCs w:val="20"/>
          <w:lang w:val="en-US"/>
        </w:rPr>
        <w:t>Al-</w:t>
      </w:r>
      <w:proofErr w:type="spellStart"/>
      <w:r w:rsidRPr="0012398A">
        <w:rPr>
          <w:szCs w:val="20"/>
          <w:lang w:val="en-US"/>
        </w:rPr>
        <w:t>Hashimi,Thompson</w:t>
      </w:r>
      <w:proofErr w:type="spellEnd"/>
      <w:r w:rsidRPr="0012398A">
        <w:rPr>
          <w:szCs w:val="20"/>
          <w:lang w:val="en-US"/>
        </w:rPr>
        <w:t xml:space="preserve"> </w:t>
      </w:r>
      <w:proofErr w:type="spellStart"/>
      <w:r w:rsidRPr="0012398A">
        <w:rPr>
          <w:szCs w:val="20"/>
          <w:lang w:val="en-US"/>
        </w:rPr>
        <w:t>Anaesthesia</w:t>
      </w:r>
      <w:proofErr w:type="spellEnd"/>
      <w:r w:rsidRPr="0012398A">
        <w:rPr>
          <w:szCs w:val="20"/>
          <w:lang w:val="en-US"/>
        </w:rPr>
        <w:t xml:space="preserve"> for elective open abdominal aortic aneurysm repair</w:t>
      </w:r>
    </w:p>
    <w:p w14:paraId="7948C2B2" w14:textId="77777777" w:rsidR="00BE4B2F" w:rsidRPr="0012398A" w:rsidRDefault="00BE4B2F" w:rsidP="00BE4B2F">
      <w:pPr>
        <w:spacing w:after="0" w:line="240" w:lineRule="auto"/>
        <w:ind w:left="993" w:right="0"/>
        <w:rPr>
          <w:szCs w:val="20"/>
          <w:lang w:val="en-US"/>
        </w:rPr>
      </w:pPr>
      <w:r w:rsidRPr="0012398A">
        <w:rPr>
          <w:szCs w:val="20"/>
          <w:lang w:val="en-US"/>
        </w:rPr>
        <w:t>Critical Care and Pain 2013 Volume 13, Issue 6, p 208-212</w:t>
      </w:r>
    </w:p>
    <w:p w14:paraId="77621CF9" w14:textId="77777777" w:rsidR="00BE4B2F" w:rsidRPr="0012398A" w:rsidRDefault="00BE4B2F" w:rsidP="00BE4B2F">
      <w:pPr>
        <w:spacing w:after="0" w:line="240" w:lineRule="auto"/>
        <w:ind w:left="993" w:right="0"/>
        <w:rPr>
          <w:szCs w:val="20"/>
          <w:lang w:val="en-US"/>
        </w:rPr>
      </w:pPr>
    </w:p>
    <w:p w14:paraId="09FE7578" w14:textId="77777777" w:rsidR="00BE4B2F" w:rsidRPr="0012398A" w:rsidRDefault="00BE4B2F" w:rsidP="00BE4B2F">
      <w:pPr>
        <w:spacing w:after="0" w:line="240" w:lineRule="auto"/>
        <w:ind w:left="993" w:right="0"/>
        <w:rPr>
          <w:szCs w:val="20"/>
          <w:lang w:val="en-US"/>
        </w:rPr>
      </w:pPr>
      <w:r w:rsidRPr="0012398A">
        <w:rPr>
          <w:szCs w:val="20"/>
          <w:lang w:val="en-US"/>
        </w:rPr>
        <w:t xml:space="preserve">Duncan, Pichel, </w:t>
      </w:r>
      <w:proofErr w:type="spellStart"/>
      <w:r w:rsidRPr="0012398A">
        <w:rPr>
          <w:szCs w:val="20"/>
          <w:lang w:val="en-US"/>
        </w:rPr>
        <w:t>Anaesthesia</w:t>
      </w:r>
      <w:proofErr w:type="spellEnd"/>
      <w:r w:rsidRPr="0012398A">
        <w:rPr>
          <w:szCs w:val="20"/>
          <w:lang w:val="en-US"/>
        </w:rPr>
        <w:t xml:space="preserve"> for elective open abdominal aortic surgery</w:t>
      </w:r>
    </w:p>
    <w:p w14:paraId="01ED3D90" w14:textId="77777777" w:rsidR="00BE4B2F" w:rsidRPr="0012398A" w:rsidRDefault="00BE4B2F" w:rsidP="00BE4B2F">
      <w:pPr>
        <w:spacing w:after="0" w:line="240" w:lineRule="auto"/>
        <w:ind w:left="993" w:right="0"/>
        <w:rPr>
          <w:szCs w:val="20"/>
          <w:lang w:val="en-US"/>
        </w:rPr>
      </w:pPr>
      <w:proofErr w:type="spellStart"/>
      <w:r w:rsidRPr="0012398A">
        <w:rPr>
          <w:szCs w:val="20"/>
          <w:lang w:val="en-US"/>
        </w:rPr>
        <w:t>Anaesthesia</w:t>
      </w:r>
      <w:proofErr w:type="spellEnd"/>
      <w:r w:rsidRPr="0012398A">
        <w:rPr>
          <w:szCs w:val="20"/>
          <w:lang w:val="en-US"/>
        </w:rPr>
        <w:t xml:space="preserve"> and Intensive Care </w:t>
      </w:r>
      <w:proofErr w:type="spellStart"/>
      <w:r w:rsidRPr="0012398A">
        <w:rPr>
          <w:szCs w:val="20"/>
          <w:lang w:val="en-US"/>
        </w:rPr>
        <w:t>Medicin</w:t>
      </w:r>
      <w:proofErr w:type="spellEnd"/>
      <w:r w:rsidRPr="0012398A">
        <w:rPr>
          <w:szCs w:val="20"/>
          <w:lang w:val="en-US"/>
        </w:rPr>
        <w:t xml:space="preserve"> 2016 Vol. 17, Issue 5,p 238-242</w:t>
      </w:r>
    </w:p>
    <w:p w14:paraId="055F5CF0" w14:textId="77777777" w:rsidR="00BE4B2F" w:rsidRPr="0012398A" w:rsidRDefault="00BE4B2F" w:rsidP="00BE4B2F">
      <w:pPr>
        <w:spacing w:after="0" w:line="240" w:lineRule="auto"/>
        <w:ind w:left="993" w:right="0"/>
        <w:rPr>
          <w:szCs w:val="20"/>
          <w:lang w:val="en-US"/>
        </w:rPr>
      </w:pPr>
    </w:p>
    <w:p w14:paraId="367D0954" w14:textId="77777777" w:rsidR="00BE4B2F" w:rsidRPr="0012398A" w:rsidRDefault="00BE4B2F" w:rsidP="00BE4B2F">
      <w:pPr>
        <w:spacing w:after="0" w:line="240" w:lineRule="auto"/>
        <w:ind w:left="993" w:right="0"/>
        <w:rPr>
          <w:szCs w:val="20"/>
        </w:rPr>
      </w:pPr>
      <w:proofErr w:type="spellStart"/>
      <w:r w:rsidRPr="0012398A">
        <w:rPr>
          <w:szCs w:val="20"/>
        </w:rPr>
        <w:t>SFAI:s</w:t>
      </w:r>
      <w:proofErr w:type="spellEnd"/>
      <w:r w:rsidRPr="0012398A">
        <w:rPr>
          <w:szCs w:val="20"/>
        </w:rPr>
        <w:t xml:space="preserve"> riktlinjer Ryggbedövning och </w:t>
      </w:r>
      <w:proofErr w:type="spellStart"/>
      <w:r w:rsidRPr="0012398A">
        <w:rPr>
          <w:szCs w:val="20"/>
        </w:rPr>
        <w:t>antikoagulantia</w:t>
      </w:r>
      <w:proofErr w:type="spellEnd"/>
    </w:p>
    <w:p w14:paraId="75DBB771" w14:textId="77777777" w:rsidR="00BE4B2F" w:rsidRPr="0012398A" w:rsidRDefault="00BE4B2F" w:rsidP="00BE4B2F">
      <w:pPr>
        <w:spacing w:after="0" w:line="240" w:lineRule="auto"/>
        <w:ind w:left="993" w:right="0"/>
        <w:rPr>
          <w:szCs w:val="20"/>
        </w:rPr>
      </w:pPr>
    </w:p>
    <w:p w14:paraId="0919561A" w14:textId="77777777" w:rsidR="00BE4B2F" w:rsidRPr="0012398A" w:rsidRDefault="00BE4B2F" w:rsidP="00BE4B2F">
      <w:pPr>
        <w:spacing w:after="0" w:line="240" w:lineRule="auto"/>
        <w:ind w:left="993" w:right="0"/>
        <w:rPr>
          <w:szCs w:val="20"/>
        </w:rPr>
      </w:pPr>
      <w:r w:rsidRPr="0012398A">
        <w:rPr>
          <w:szCs w:val="20"/>
        </w:rPr>
        <w:t>Rapport 2018:12 FoU-centrum Fyrbodal. Carlander</w:t>
      </w:r>
    </w:p>
    <w:p w14:paraId="2C08D43A" w14:textId="77777777" w:rsidR="00BE4B2F" w:rsidRPr="0012398A" w:rsidRDefault="00BE4B2F" w:rsidP="00BE4B2F">
      <w:pPr>
        <w:spacing w:after="0" w:line="240" w:lineRule="auto"/>
        <w:ind w:left="993" w:right="1161"/>
        <w:rPr>
          <w:b/>
        </w:rPr>
      </w:pPr>
      <w:r w:rsidRPr="0012398A">
        <w:rPr>
          <w:b/>
        </w:rPr>
        <w:t xml:space="preserve"> </w:t>
      </w:r>
    </w:p>
    <w:p w14:paraId="69C2720F" w14:textId="77777777" w:rsidR="00BE4B2F" w:rsidRPr="0012398A" w:rsidRDefault="00BE4B2F" w:rsidP="00BE4B2F">
      <w:pPr>
        <w:spacing w:after="0" w:line="240" w:lineRule="auto"/>
        <w:ind w:left="993" w:right="1161"/>
      </w:pPr>
      <w:proofErr w:type="spellStart"/>
      <w:r w:rsidRPr="0012398A">
        <w:t>UpToDate</w:t>
      </w:r>
      <w:proofErr w:type="spellEnd"/>
    </w:p>
    <w:bookmarkEnd w:id="0"/>
    <w:p w14:paraId="639EA41B" w14:textId="77777777" w:rsidR="00BE4B2F" w:rsidRPr="00536A5A" w:rsidRDefault="00BE4B2F" w:rsidP="00BE4B2F">
      <w:pPr>
        <w:spacing w:after="0" w:line="240" w:lineRule="auto"/>
        <w:ind w:left="993" w:right="0"/>
      </w:pPr>
    </w:p>
    <w:p w14:paraId="76B9F95B" w14:textId="24513497" w:rsidR="00536A5A" w:rsidRPr="00BE4B2F" w:rsidRDefault="00536A5A" w:rsidP="00BE4B2F"/>
    <w:sectPr w:rsidR="00536A5A" w:rsidRPr="00BE4B2F" w:rsidSect="0012398A"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ACF9F6" w14:textId="77777777" w:rsidR="005262C1" w:rsidRDefault="005262C1">
      <w:r>
        <w:separator/>
      </w:r>
    </w:p>
  </w:endnote>
  <w:endnote w:type="continuationSeparator" w:id="0">
    <w:p w14:paraId="1DECFF30" w14:textId="77777777" w:rsidR="005262C1" w:rsidRDefault="005262C1">
      <w:r>
        <w:continuationSeparator/>
      </w:r>
    </w:p>
  </w:endnote>
  <w:endnote w:type="continuationNotice" w:id="1">
    <w:p w14:paraId="1EC3E03B" w14:textId="77777777" w:rsidR="005262C1" w:rsidRDefault="005262C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95C5D" w14:textId="77777777" w:rsidR="00BE4B2F" w:rsidRDefault="00BE4B2F" w:rsidP="00C43BDD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8B957CB" w14:textId="77777777" w:rsidR="00BE4B2F" w:rsidRDefault="00BE4B2F" w:rsidP="00C43BDD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8993843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0BA365A5" w14:textId="77777777" w:rsidR="00BE4B2F" w:rsidRPr="00EC0A68" w:rsidRDefault="00BE4B2F" w:rsidP="00EC0A6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>
          <w:rPr>
            <w:sz w:val="16"/>
            <w:szCs w:val="16"/>
          </w:rPr>
          <w:fldChar w:fldCharType="begin"/>
        </w:r>
        <w:r w:rsidRPr="00EC0A68">
          <w:rPr>
            <w:sz w:val="16"/>
            <w:szCs w:val="16"/>
          </w:rPr>
          <w:instrText>PAGE   \* MERGEFORMAT</w:instrText>
        </w:r>
        <w:r w:rsidRPr="00EC0A68">
          <w:rPr>
            <w:sz w:val="16"/>
            <w:szCs w:val="16"/>
          </w:rPr>
          <w:fldChar w:fldCharType="separate"/>
        </w:r>
        <w:r w:rsidRPr="00EC0A68">
          <w:rPr>
            <w:sz w:val="16"/>
            <w:szCs w:val="16"/>
          </w:rPr>
          <w:t>2</w:t>
        </w:r>
        <w:r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18B4E" w14:textId="77777777" w:rsidR="00BE4B2F" w:rsidRDefault="00BE4B2F" w:rsidP="00FB2F0F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5" behindDoc="0" locked="0" layoutInCell="1" allowOverlap="1" wp14:anchorId="74402F3E" wp14:editId="5D6154CF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353379075" name="Bildobjekt 35337907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E2B821" w14:textId="77777777" w:rsidR="00660269" w:rsidRDefault="00660269" w:rsidP="00C43BDD">
    <w:pPr>
      <w:pStyle w:val="Footer"/>
      <w:ind w:firstLine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5" name="Bildobjekt 1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3F24EC" w14:textId="77777777" w:rsidR="005262C1" w:rsidRDefault="005262C1"/>
  </w:footnote>
  <w:footnote w:type="continuationSeparator" w:id="0">
    <w:p w14:paraId="554E28AF" w14:textId="77777777" w:rsidR="005262C1" w:rsidRDefault="005262C1">
      <w:r>
        <w:continuationSeparator/>
      </w:r>
    </w:p>
  </w:footnote>
  <w:footnote w:type="continuationNotice" w:id="1">
    <w:p w14:paraId="4C33D59A" w14:textId="77777777" w:rsidR="005262C1" w:rsidRDefault="005262C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9EF47" w14:textId="77777777" w:rsidR="00BE4B2F" w:rsidRPr="00DA65C4" w:rsidRDefault="00BE4B2F" w:rsidP="00DA65C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7" behindDoc="0" locked="0" layoutInCell="1" allowOverlap="1" wp14:anchorId="29DDD1DC" wp14:editId="3DC8BC97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323480651" name="Textruta 32348065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4C8519B" w14:textId="77777777" w:rsidR="00BE4B2F" w:rsidRDefault="00BE4B2F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9DDD1DC" id="_x0000_t202" coordsize="21600,21600" o:spt="202" path="m,l,21600r21600,l21600,xe">
              <v:stroke joinstyle="miter"/>
              <v:path gradientshapeok="t" o:connecttype="rect"/>
            </v:shapetype>
            <v:shape id="Textruta 323480651" o:spid="_x0000_s1027" type="#_x0000_t202" style="position:absolute;left:0;text-align:left;margin-left:0;margin-top:-.05pt;width:367.5pt;height:25.5pt;z-index:25165824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64C8519B" w14:textId="77777777" w:rsidR="00BE4B2F" w:rsidRDefault="00BE4B2F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9C1696" w14:textId="77777777" w:rsidR="00BE4B2F" w:rsidRDefault="00BE4B2F" w:rsidP="00413A60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6" behindDoc="0" locked="0" layoutInCell="1" allowOverlap="1" wp14:anchorId="58F7B443" wp14:editId="31CB4C27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1655022613" name="Textruta 16550226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A8D0EB0" w14:textId="77777777" w:rsidR="00BE4B2F" w:rsidRDefault="00BE4B2F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8F7B443" id="_x0000_t202" coordsize="21600,21600" o:spt="202" path="m,l,21600r21600,l21600,xe">
              <v:stroke joinstyle="miter"/>
              <v:path gradientshapeok="t" o:connecttype="rect"/>
            </v:shapetype>
            <v:shape id="Textruta 1655022613" o:spid="_x0000_s1028" type="#_x0000_t202" style="position:absolute;margin-left:-13.6pt;margin-top:-5.15pt;width:367.5pt;height:25.5pt;z-index:25165824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4A8D0EB0" w14:textId="77777777" w:rsidR="00BE4B2F" w:rsidRDefault="00BE4B2F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>
      <w:rPr>
        <w:noProof/>
        <w:sz w:val="20"/>
        <w:szCs w:val="20"/>
      </w:rPr>
      <w:drawing>
        <wp:anchor distT="0" distB="0" distL="114300" distR="114300" simplePos="0" relativeHeight="251658244" behindDoc="0" locked="0" layoutInCell="1" allowOverlap="1" wp14:anchorId="5F353787" wp14:editId="17A01B33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1617826647" name="Bildobjekt 161782664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>
      <w:rPr>
        <w:sz w:val="20"/>
        <w:szCs w:val="20"/>
      </w:rPr>
      <w:t>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9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aCp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30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+98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14" name="Bildobjekt 1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70681416">
    <w:abstractNumId w:val="17"/>
  </w:num>
  <w:num w:numId="2" w16cid:durableId="333729487">
    <w:abstractNumId w:val="14"/>
  </w:num>
  <w:num w:numId="3" w16cid:durableId="191266211">
    <w:abstractNumId w:val="0"/>
  </w:num>
  <w:num w:numId="4" w16cid:durableId="183905989">
    <w:abstractNumId w:val="6"/>
  </w:num>
  <w:num w:numId="5" w16cid:durableId="640232213">
    <w:abstractNumId w:val="15"/>
  </w:num>
  <w:num w:numId="6" w16cid:durableId="765543276">
    <w:abstractNumId w:val="2"/>
  </w:num>
  <w:num w:numId="7" w16cid:durableId="1566188188">
    <w:abstractNumId w:val="11"/>
  </w:num>
  <w:num w:numId="8" w16cid:durableId="1460300122">
    <w:abstractNumId w:val="8"/>
  </w:num>
  <w:num w:numId="9" w16cid:durableId="964893021">
    <w:abstractNumId w:val="1"/>
  </w:num>
  <w:num w:numId="10" w16cid:durableId="765148991">
    <w:abstractNumId w:val="1"/>
  </w:num>
  <w:num w:numId="11" w16cid:durableId="1861313603">
    <w:abstractNumId w:val="3"/>
  </w:num>
  <w:num w:numId="12" w16cid:durableId="73863457">
    <w:abstractNumId w:val="4"/>
  </w:num>
  <w:num w:numId="13" w16cid:durableId="1412585504">
    <w:abstractNumId w:val="13"/>
  </w:num>
  <w:num w:numId="14" w16cid:durableId="1334721669">
    <w:abstractNumId w:val="9"/>
  </w:num>
  <w:num w:numId="15" w16cid:durableId="222377515">
    <w:abstractNumId w:val="7"/>
  </w:num>
  <w:num w:numId="16" w16cid:durableId="74133330">
    <w:abstractNumId w:val="12"/>
  </w:num>
  <w:num w:numId="17" w16cid:durableId="1835871492">
    <w:abstractNumId w:val="5"/>
  </w:num>
  <w:num w:numId="18" w16cid:durableId="1156796836">
    <w:abstractNumId w:val="10"/>
  </w:num>
  <w:num w:numId="19" w16cid:durableId="170324205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190A"/>
    <w:rsid w:val="001139D4"/>
    <w:rsid w:val="0012398A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6DD8"/>
    <w:rsid w:val="00157D5B"/>
    <w:rsid w:val="00161FE6"/>
    <w:rsid w:val="001647EA"/>
    <w:rsid w:val="00164C3D"/>
    <w:rsid w:val="00166D3A"/>
    <w:rsid w:val="001769B9"/>
    <w:rsid w:val="00181FDC"/>
    <w:rsid w:val="001860B9"/>
    <w:rsid w:val="00186F2B"/>
    <w:rsid w:val="001874D6"/>
    <w:rsid w:val="0019632A"/>
    <w:rsid w:val="001A4E7C"/>
    <w:rsid w:val="001B762C"/>
    <w:rsid w:val="001C2692"/>
    <w:rsid w:val="001C4D0A"/>
    <w:rsid w:val="001C5FEF"/>
    <w:rsid w:val="001D78B3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1115"/>
    <w:rsid w:val="00280A85"/>
    <w:rsid w:val="00284119"/>
    <w:rsid w:val="00285264"/>
    <w:rsid w:val="00290B5C"/>
    <w:rsid w:val="00294791"/>
    <w:rsid w:val="002B0B30"/>
    <w:rsid w:val="002B0C78"/>
    <w:rsid w:val="002B7EB1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806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A69BC"/>
    <w:rsid w:val="003B17A8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56256"/>
    <w:rsid w:val="00460ED0"/>
    <w:rsid w:val="00465651"/>
    <w:rsid w:val="00470CE7"/>
    <w:rsid w:val="00470F4F"/>
    <w:rsid w:val="00472482"/>
    <w:rsid w:val="00480DC7"/>
    <w:rsid w:val="00485870"/>
    <w:rsid w:val="004876F6"/>
    <w:rsid w:val="0049236A"/>
    <w:rsid w:val="00492718"/>
    <w:rsid w:val="0049453D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262C1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54F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46DD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07B83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97AA0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EC1"/>
    <w:rsid w:val="00971D93"/>
    <w:rsid w:val="009B1F6B"/>
    <w:rsid w:val="009C0D12"/>
    <w:rsid w:val="009C192E"/>
    <w:rsid w:val="009C2534"/>
    <w:rsid w:val="009D337F"/>
    <w:rsid w:val="009D5A42"/>
    <w:rsid w:val="009D6819"/>
    <w:rsid w:val="009D6D1C"/>
    <w:rsid w:val="009E0CF9"/>
    <w:rsid w:val="009E531B"/>
    <w:rsid w:val="009E6C56"/>
    <w:rsid w:val="009E70C2"/>
    <w:rsid w:val="009E7DCF"/>
    <w:rsid w:val="009F4A56"/>
    <w:rsid w:val="009F4E65"/>
    <w:rsid w:val="00A006A5"/>
    <w:rsid w:val="00A05942"/>
    <w:rsid w:val="00A07599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41A1"/>
    <w:rsid w:val="00A90D77"/>
    <w:rsid w:val="00A92E07"/>
    <w:rsid w:val="00A93E0B"/>
    <w:rsid w:val="00AA0B3A"/>
    <w:rsid w:val="00AA6EB4"/>
    <w:rsid w:val="00AA767D"/>
    <w:rsid w:val="00AA76B6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05B7"/>
    <w:rsid w:val="00B84336"/>
    <w:rsid w:val="00B851B9"/>
    <w:rsid w:val="00B85DF1"/>
    <w:rsid w:val="00B86453"/>
    <w:rsid w:val="00B90054"/>
    <w:rsid w:val="00B92C14"/>
    <w:rsid w:val="00BA0066"/>
    <w:rsid w:val="00BB69DB"/>
    <w:rsid w:val="00BC322E"/>
    <w:rsid w:val="00BC44CD"/>
    <w:rsid w:val="00BC48A6"/>
    <w:rsid w:val="00BE4B2F"/>
    <w:rsid w:val="00BE7978"/>
    <w:rsid w:val="00BF0195"/>
    <w:rsid w:val="00BF45D4"/>
    <w:rsid w:val="00C024FE"/>
    <w:rsid w:val="00C03C99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662D1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E5482"/>
    <w:rsid w:val="00CF6A23"/>
    <w:rsid w:val="00CF70BB"/>
    <w:rsid w:val="00D074DB"/>
    <w:rsid w:val="00D139CF"/>
    <w:rsid w:val="00D37E7F"/>
    <w:rsid w:val="00D46B6B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DF0391"/>
    <w:rsid w:val="00E026BF"/>
    <w:rsid w:val="00E07B1B"/>
    <w:rsid w:val="00E11853"/>
    <w:rsid w:val="00E17E01"/>
    <w:rsid w:val="00E51625"/>
    <w:rsid w:val="00E52A86"/>
    <w:rsid w:val="00E54B47"/>
    <w:rsid w:val="00E553BF"/>
    <w:rsid w:val="00E55D93"/>
    <w:rsid w:val="00E61294"/>
    <w:rsid w:val="00E671CA"/>
    <w:rsid w:val="00E70347"/>
    <w:rsid w:val="00E7237C"/>
    <w:rsid w:val="00E76B8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2DD0"/>
    <w:rsid w:val="00F2564D"/>
    <w:rsid w:val="00F35B05"/>
    <w:rsid w:val="00F413D9"/>
    <w:rsid w:val="00F5135F"/>
    <w:rsid w:val="00F51F78"/>
    <w:rsid w:val="00F601FF"/>
    <w:rsid w:val="00F86F47"/>
    <w:rsid w:val="00F90B64"/>
    <w:rsid w:val="00FB2F0F"/>
    <w:rsid w:val="00FB5086"/>
    <w:rsid w:val="00FB5411"/>
    <w:rsid w:val="00FB5602"/>
    <w:rsid w:val="00FB6392"/>
    <w:rsid w:val="00FD3C70"/>
    <w:rsid w:val="00FD6820"/>
    <w:rsid w:val="00FE12D8"/>
    <w:rsid w:val="00FF7C02"/>
    <w:rsid w:val="024801E3"/>
    <w:rsid w:val="124C87A2"/>
    <w:rsid w:val="2A0FE996"/>
    <w:rsid w:val="2AE1FA03"/>
    <w:rsid w:val="2AE6553C"/>
    <w:rsid w:val="2E98F862"/>
    <w:rsid w:val="4002E363"/>
    <w:rsid w:val="41065FB9"/>
    <w:rsid w:val="46788892"/>
    <w:rsid w:val="5551D06F"/>
    <w:rsid w:val="5AEE3970"/>
    <w:rsid w:val="5FFDA2EA"/>
    <w:rsid w:val="647B2B65"/>
    <w:rsid w:val="67C0A6FB"/>
    <w:rsid w:val="6B2CF8ED"/>
    <w:rsid w:val="6F4035FB"/>
    <w:rsid w:val="79705B8D"/>
    <w:rsid w:val="7C72C991"/>
    <w:rsid w:val="7CD30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  <w15:docId w15:val="{89FE5D3F-0763-492A-805E-B45A53EB7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Heading1Char">
    <w:name w:val="Heading 1 Char"/>
    <w:aliases w:val="Rubrik VGR Char"/>
    <w:link w:val="Heading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FooterChar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TitleChar">
    <w:name w:val="Title Char"/>
    <w:link w:val="Title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Heading2Char">
    <w:name w:val="Heading 2 Char"/>
    <w:aliases w:val="Rubrik 2 VGR Char"/>
    <w:basedOn w:val="DefaultParagraphFont"/>
    <w:link w:val="Heading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Heading3Char">
    <w:name w:val="Heading 3 Char"/>
    <w:aliases w:val="Rubrik 3 VGR Char"/>
    <w:basedOn w:val="DefaultParagraphFont"/>
    <w:link w:val="Heading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Heading4Char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1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9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6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5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15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80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0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9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5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9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0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9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9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55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74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23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4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6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0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4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2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63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4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82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8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7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63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08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73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34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5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70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56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3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0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2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53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3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6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4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07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75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76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14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83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3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1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1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7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5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1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3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7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98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6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5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9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1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7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2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6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3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23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8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7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4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06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1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2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8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8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9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96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1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95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5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7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45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5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0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0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03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eader" Target="header3.xml" Id="rId18" /><Relationship Type="http://schemas.openxmlformats.org/officeDocument/2006/relationships/header" Target="header4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093-1252922689-83/surrogate/Akut%20rupturerat%20bukaortaaneurysm.pdf" TargetMode="External" Id="rId17" /><Relationship Type="http://schemas.openxmlformats.org/officeDocument/2006/relationships/footer" Target="footer3.xml" Id="rId16" /><Relationship Type="http://schemas.openxmlformats.org/officeDocument/2006/relationships/footer" Target="footer5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theme" Target="theme/theme1.xml" Id="rId24" /><Relationship Type="http://schemas.openxmlformats.org/officeDocument/2006/relationships/header" Target="header2.xml" Id="rId15" /><Relationship Type="http://schemas.openxmlformats.org/officeDocument/2006/relationships/fontTable" Target="fontTable.xml" Id="rId23" /><Relationship Type="http://schemas.openxmlformats.org/officeDocument/2006/relationships/footnotes" Target="footnotes.xml" Id="rId10" /><Relationship Type="http://schemas.openxmlformats.org/officeDocument/2006/relationships/footer" Target="footer4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footer" Target="footer6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10</TotalTime>
  <Pages>1</Pages>
  <Words>1013</Words>
  <Characters>5776</Characters>
  <Application>Microsoft Office Word</Application>
  <DocSecurity>4</DocSecurity>
  <Lines>48</Lines>
  <Paragraphs>13</Paragraphs>
  <ScaleCrop>false</ScaleCrop>
  <Manager/>
  <Company/>
  <LinksUpToDate>false</LinksUpToDate>
  <CharactersWithSpaces>6776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Aortaaneurysm eller aortaocklusion – abdominellt   Anestesi vid elektiv och halvakut öppen operation</dc:title>
  <dc:subject/>
  <dc:creator>patrik.jens.johansson@vgregion.se</dc:creator>
  <keywords/>
  <lastModifiedBy>Lars Brühne</lastModifiedBy>
  <revision>34</revision>
  <lastPrinted>2016-04-01T04:56:00.0000000Z</lastPrinted>
  <dcterms:created xsi:type="dcterms:W3CDTF">2022-05-23T21:30:00.0000000Z</dcterms:created>
  <dcterms:modified xsi:type="dcterms:W3CDTF">2026-08-17T13:18:00.0000000Z</dcterms:modified>
</coreProperties>
</file>