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21323" w14:textId="77777777" w:rsidR="00A76EEA" w:rsidRDefault="00A76EEA" w:rsidP="00DA7A13">
      <w:pPr>
        <w:pStyle w:val="Rubrik2"/>
        <w:sectPr w:rsidR="00A76EEA" w:rsidSect="00A76EE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6EF61F7" w14:textId="77777777" w:rsidR="00A76EEA" w:rsidRPr="00A76EEA" w:rsidRDefault="00A76EEA" w:rsidP="00DA7A13">
      <w:pPr>
        <w:spacing w:after="0" w:line="240" w:lineRule="auto"/>
        <w:ind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76EEA" w:rsidRPr="00A76EEA" w14:paraId="6B73892E" w14:textId="77777777" w:rsidTr="00AE046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88E0571" w14:textId="77777777" w:rsidR="00A76EEA" w:rsidRPr="00A76EEA" w:rsidRDefault="00A76EEA" w:rsidP="00DA7A13">
            <w:pPr>
              <w:pStyle w:val="Rubrik1"/>
            </w:pPr>
            <w:r w:rsidRPr="00A76EE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A8DAFC" wp14:editId="2BE5BC9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1772539"/>
                      <wp:effectExtent l="0" t="2540" r="0" b="3175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17725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12BE36" w14:textId="77777777" w:rsidR="00A76EEA" w:rsidRPr="003D37FD" w:rsidRDefault="00A76EEA" w:rsidP="00A76EEA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44120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FA8DA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margin-left:513.25pt;margin-top:6.2pt;width:98pt;height:139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" filled="f" stroked="f">
                      <v:textbox style="mso-fit-shape-to-text:t">
                        <w:txbxContent>
                          <w:p w14:paraId="5E12BE36" w14:textId="77777777" w:rsidR="00A76EEA" w:rsidRPr="003D37FD" w:rsidRDefault="00A76EEA" w:rsidP="00A76EE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44120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A76EEA">
              <w:t>Akutlarm på Operationsavdelningen NÄL</w:t>
            </w:r>
          </w:p>
        </w:tc>
      </w:tr>
    </w:tbl>
    <w:p w14:paraId="2D8ED601" w14:textId="77777777" w:rsidR="005D2408" w:rsidRDefault="005D2408" w:rsidP="00DA7A13">
      <w:pPr>
        <w:pStyle w:val="Rubrik2"/>
      </w:pPr>
      <w:bookmarkStart w:id="3" w:name="_Toc501440349"/>
    </w:p>
    <w:p w14:paraId="4A628E57" w14:textId="45962ED1" w:rsidR="00A76EEA" w:rsidRPr="00A76EEA" w:rsidRDefault="00A76EEA" w:rsidP="00DA7A13">
      <w:pPr>
        <w:pStyle w:val="Rubrik2"/>
      </w:pPr>
      <w:r w:rsidRPr="00A76EEA">
        <w:t xml:space="preserve">Revidering i denna version </w:t>
      </w:r>
    </w:p>
    <w:p w14:paraId="41FB7759" w14:textId="77777777" w:rsidR="00A76EEA" w:rsidRDefault="00A76EEA" w:rsidP="00DA7A13">
      <w:pPr>
        <w:spacing w:after="0" w:line="240" w:lineRule="auto"/>
        <w:ind w:right="0"/>
        <w:rPr>
          <w:szCs w:val="20"/>
        </w:rPr>
      </w:pPr>
      <w:r w:rsidRPr="00A76EEA">
        <w:rPr>
          <w:szCs w:val="20"/>
        </w:rPr>
        <w:t>Ingen revidering</w:t>
      </w:r>
    </w:p>
    <w:p w14:paraId="38AC66C8" w14:textId="77777777" w:rsidR="005D2408" w:rsidRPr="00A76EEA" w:rsidRDefault="005D2408" w:rsidP="00DA7A13">
      <w:pPr>
        <w:spacing w:after="0" w:line="240" w:lineRule="auto"/>
        <w:ind w:right="0"/>
        <w:rPr>
          <w:szCs w:val="20"/>
        </w:rPr>
      </w:pPr>
    </w:p>
    <w:p w14:paraId="671E5FB4" w14:textId="77777777" w:rsidR="00A76EEA" w:rsidRDefault="00A76EEA" w:rsidP="00DA7A13">
      <w:pPr>
        <w:pStyle w:val="Rubrik2"/>
      </w:pPr>
      <w:r w:rsidRPr="0054189C">
        <w:t>Bakgrund</w:t>
      </w:r>
    </w:p>
    <w:p w14:paraId="7A21EE6D" w14:textId="106D2FF5" w:rsidR="0061731F" w:rsidRDefault="00DA7A13" w:rsidP="0061731F">
      <w:r>
        <w:t>På operationsavdelningen kan det uppkomma akuta livshotande situationer där man omedelbart behöver hjälp av ytterligare personal</w:t>
      </w:r>
      <w:r w:rsidR="00FF62A4">
        <w:t>. Det kan handla om hjärtstopp, men även andra akut livshotande situationer som t ex oförutsett problem med luftvägshantering.</w:t>
      </w:r>
      <w:r w:rsidR="00203C17">
        <w:t xml:space="preserve"> Det är olika förutsättningar angående personalresurserna på ordinarie arbetstid och på jourtid</w:t>
      </w:r>
      <w:r w:rsidR="0061731F">
        <w:t>, och det kan förekomma att det inte finns någon narkosläkare på operationsavdelningen</w:t>
      </w:r>
      <w:r w:rsidR="000A3468">
        <w:t xml:space="preserve"> Att använda sig av den sjukhusgemensamma rutinen</w:t>
      </w:r>
      <w:r w:rsidR="00D73C64">
        <w:t xml:space="preserve"> för hjärtstoppslarm där även medicinläkare larmas är inte lämpligt på operationsavdelningen. Rutinen gäller </w:t>
      </w:r>
      <w:r w:rsidR="00382CD8">
        <w:t>dygnet runt, året runt på hela operationsavdelningen, även på preoperativt centrum, i receptionen/omklädning</w:t>
      </w:r>
      <w:r w:rsidR="005D2408">
        <w:t>en och på snittsalen.</w:t>
      </w:r>
    </w:p>
    <w:p w14:paraId="3BBE92EE" w14:textId="77777777" w:rsidR="005D2408" w:rsidRDefault="005D2408" w:rsidP="000A3468">
      <w:pPr>
        <w:rPr>
          <w:rStyle w:val="Rubrik2Char"/>
        </w:rPr>
      </w:pPr>
    </w:p>
    <w:p w14:paraId="064A7DAA" w14:textId="5BB4A22E" w:rsidR="005D2408" w:rsidRDefault="005D2408" w:rsidP="000A3468">
      <w:pPr>
        <w:rPr>
          <w:rStyle w:val="Rubrik2Char"/>
        </w:rPr>
      </w:pPr>
      <w:r w:rsidRPr="005D2408">
        <w:rPr>
          <w:rStyle w:val="Rubrik2Char"/>
        </w:rPr>
        <w:t>S</w:t>
      </w:r>
      <w:r w:rsidR="00A76EEA" w:rsidRPr="005D2408">
        <w:rPr>
          <w:rStyle w:val="Rubrik2Char"/>
        </w:rPr>
        <w:t>yfte</w:t>
      </w:r>
    </w:p>
    <w:p w14:paraId="0A27C471" w14:textId="13ED00F5" w:rsidR="00A76EEA" w:rsidRPr="00A76EEA" w:rsidRDefault="00A76EEA" w:rsidP="000A3468">
      <w:pPr>
        <w:rPr>
          <w:bCs/>
        </w:rPr>
      </w:pPr>
      <w:r w:rsidRPr="00A76EEA">
        <w:rPr>
          <w:bCs/>
        </w:rPr>
        <w:t>Rutinen syftar till att säkerställa att all personal som behövs i en akut livshotande situation kan larmas och infinna sig omedelbart, oavsett när det händer.</w:t>
      </w:r>
    </w:p>
    <w:p w14:paraId="32A7CA2A" w14:textId="77777777" w:rsidR="00A76EEA" w:rsidRPr="00A76EEA" w:rsidRDefault="00A76EEA" w:rsidP="00DA7A13">
      <w:pPr>
        <w:pStyle w:val="Rubrik2"/>
      </w:pPr>
      <w:bookmarkStart w:id="4" w:name="_Hlk24967647"/>
      <w:r w:rsidRPr="00A76EEA">
        <w:lastRenderedPageBreak/>
        <w:t>Vilka berörs</w:t>
      </w:r>
    </w:p>
    <w:p w14:paraId="6A03800D" w14:textId="77777777" w:rsidR="00A76EEA" w:rsidRPr="00A76EEA" w:rsidRDefault="00A76EEA" w:rsidP="00DA7A13">
      <w:pPr>
        <w:keepNext/>
        <w:spacing w:before="240" w:after="60" w:line="240" w:lineRule="auto"/>
        <w:ind w:right="0"/>
        <w:outlineLvl w:val="2"/>
        <w:rPr>
          <w:bCs/>
        </w:rPr>
      </w:pPr>
      <w:r w:rsidRPr="00A76EEA">
        <w:rPr>
          <w:bCs/>
        </w:rPr>
        <w:t>A</w:t>
      </w:r>
      <w:bookmarkEnd w:id="4"/>
      <w:r w:rsidRPr="00A76EEA">
        <w:rPr>
          <w:bCs/>
        </w:rPr>
        <w:t>ll personal på operationsavdelningen, NÄL.</w:t>
      </w:r>
    </w:p>
    <w:bookmarkEnd w:id="3"/>
    <w:p w14:paraId="235467EA" w14:textId="77777777" w:rsidR="00A76EEA" w:rsidRPr="00A76EEA" w:rsidRDefault="00A76EEA" w:rsidP="00DA7A13">
      <w:pPr>
        <w:pStyle w:val="Rubrik2"/>
      </w:pPr>
      <w:r w:rsidRPr="00A76EEA">
        <w:t>Larmknapp på väggen och larm till växeln på 2222</w:t>
      </w:r>
    </w:p>
    <w:p w14:paraId="782332C7" w14:textId="77777777" w:rsidR="00A76EEA" w:rsidRPr="00A76EEA" w:rsidRDefault="00A76EEA" w:rsidP="00DA7A13">
      <w:pPr>
        <w:keepNext/>
        <w:spacing w:before="240" w:after="60" w:line="240" w:lineRule="auto"/>
        <w:ind w:right="0"/>
        <w:outlineLvl w:val="2"/>
        <w:rPr>
          <w:bCs/>
        </w:rPr>
      </w:pPr>
      <w:r w:rsidRPr="00A76EEA">
        <w:rPr>
          <w:bCs/>
        </w:rPr>
        <w:t xml:space="preserve">Om det behövs hjälp i en akut livshotande situation måste man </w:t>
      </w:r>
      <w:r w:rsidRPr="00A76EEA">
        <w:rPr>
          <w:b/>
          <w:bCs/>
          <w:u w:val="single"/>
        </w:rPr>
        <w:t>både</w:t>
      </w:r>
    </w:p>
    <w:p w14:paraId="795FF406" w14:textId="77777777" w:rsidR="00A76EEA" w:rsidRPr="00A76EEA" w:rsidRDefault="00A76EEA" w:rsidP="001329DD">
      <w:pPr>
        <w:keepNext/>
        <w:numPr>
          <w:ilvl w:val="0"/>
          <w:numId w:val="20"/>
        </w:numPr>
        <w:spacing w:before="240" w:after="60" w:line="240" w:lineRule="auto"/>
        <w:ind w:left="1276" w:right="0"/>
        <w:outlineLvl w:val="2"/>
        <w:rPr>
          <w:bCs/>
        </w:rPr>
      </w:pPr>
      <w:r w:rsidRPr="00A76EEA">
        <w:rPr>
          <w:b/>
          <w:bCs/>
          <w:u w:val="single"/>
        </w:rPr>
        <w:t>Trycka på larmknappen på väggen.</w:t>
      </w:r>
      <w:r w:rsidRPr="00A76EEA">
        <w:rPr>
          <w:bCs/>
        </w:rPr>
        <w:br/>
        <w:t>Larmet hörs på hela operationsavdelningen och det visas på displayer var larmet kommer ifrån. All personal som kan går dit omedelbart.</w:t>
      </w:r>
    </w:p>
    <w:p w14:paraId="71219492" w14:textId="77777777" w:rsidR="00A76EEA" w:rsidRPr="00A76EEA" w:rsidRDefault="00A76EEA" w:rsidP="001329DD">
      <w:pPr>
        <w:keepNext/>
        <w:numPr>
          <w:ilvl w:val="0"/>
          <w:numId w:val="20"/>
        </w:numPr>
        <w:spacing w:before="240" w:after="60" w:line="240" w:lineRule="auto"/>
        <w:ind w:left="1276" w:right="0"/>
        <w:outlineLvl w:val="2"/>
        <w:rPr>
          <w:bCs/>
        </w:rPr>
      </w:pPr>
      <w:r w:rsidRPr="00A76EEA">
        <w:rPr>
          <w:b/>
          <w:bCs/>
          <w:u w:val="single"/>
        </w:rPr>
        <w:t>Ringa till växeln på tel 2222 och meddela ’Akutlarm på operation’</w:t>
      </w:r>
      <w:r w:rsidRPr="00A76EEA">
        <w:rPr>
          <w:b/>
          <w:bCs/>
          <w:u w:val="single"/>
        </w:rPr>
        <w:br/>
      </w:r>
      <w:r w:rsidRPr="00A76EEA">
        <w:rPr>
          <w:bCs/>
        </w:rPr>
        <w:t>samt vart på operationsavdelningen larmet kommer ifrån. Växeln larmar då ut narkosläkare (SOL, tel 51435), narkossjuksköterska (tel 50764) och undersköterska (snittlaget, tel 50765).</w:t>
      </w:r>
    </w:p>
    <w:p w14:paraId="17B8985A" w14:textId="77777777" w:rsidR="001329DD" w:rsidRDefault="001329DD" w:rsidP="00DA7A13">
      <w:pPr>
        <w:spacing w:before="240" w:after="60" w:line="240" w:lineRule="auto"/>
        <w:ind w:right="0"/>
        <w:rPr>
          <w:rFonts w:ascii="Calibri" w:hAnsi="Calibri" w:cs="Arial"/>
          <w:b/>
          <w:bCs/>
          <w:sz w:val="28"/>
          <w:szCs w:val="28"/>
        </w:rPr>
      </w:pPr>
    </w:p>
    <w:p w14:paraId="304D91C3" w14:textId="0A3A83D4" w:rsidR="00A76EEA" w:rsidRPr="00A76EEA" w:rsidRDefault="00A76EEA" w:rsidP="001329DD">
      <w:pPr>
        <w:tabs>
          <w:tab w:val="left" w:pos="1916"/>
        </w:tabs>
        <w:spacing w:before="240" w:after="60" w:line="240" w:lineRule="auto"/>
        <w:ind w:right="0"/>
        <w:rPr>
          <w:rFonts w:ascii="Calibri" w:hAnsi="Calibri" w:cs="Arial"/>
          <w:b/>
          <w:bCs/>
          <w:sz w:val="28"/>
          <w:szCs w:val="28"/>
        </w:rPr>
      </w:pPr>
      <w:r w:rsidRPr="00A76EEA">
        <w:rPr>
          <w:rFonts w:ascii="Calibri" w:hAnsi="Calibri" w:cs="Arial"/>
          <w:b/>
          <w:bCs/>
          <w:sz w:val="28"/>
          <w:szCs w:val="28"/>
        </w:rPr>
        <w:t>Arbetsfördelning vid hjärtstopp på operationsavdelning</w:t>
      </w:r>
    </w:p>
    <w:p w14:paraId="2ADDAEE6" w14:textId="4BD17519" w:rsidR="00A76EEA" w:rsidRPr="00A76EEA" w:rsidRDefault="00A76EEA" w:rsidP="00DA7A13">
      <w:pPr>
        <w:spacing w:before="240" w:after="60" w:line="240" w:lineRule="auto"/>
        <w:ind w:right="0"/>
        <w:rPr>
          <w:bCs/>
        </w:rPr>
      </w:pPr>
      <w:r w:rsidRPr="00A76EEA">
        <w:rPr>
          <w:bCs/>
        </w:rPr>
        <w:t>Bröstkompressioner:</w:t>
      </w:r>
      <w:r w:rsidRPr="00A76EEA">
        <w:rPr>
          <w:bCs/>
        </w:rPr>
        <w:tab/>
        <w:t>Undersköterska / Operationssjuksköterska</w:t>
      </w:r>
      <w:r w:rsidRPr="00A76EEA">
        <w:rPr>
          <w:bCs/>
        </w:rPr>
        <w:br/>
        <w:t>Ventilation:</w:t>
      </w:r>
      <w:r w:rsidRPr="00A76EEA">
        <w:rPr>
          <w:bCs/>
        </w:rPr>
        <w:tab/>
      </w:r>
      <w:r w:rsidRPr="00A76EEA">
        <w:rPr>
          <w:bCs/>
        </w:rPr>
        <w:tab/>
        <w:t>Anestesiläkare / Anestesisjuksköterska</w:t>
      </w:r>
      <w:r w:rsidRPr="00A76EEA">
        <w:rPr>
          <w:bCs/>
        </w:rPr>
        <w:br/>
        <w:t>Defibrillering:</w:t>
      </w:r>
      <w:r w:rsidRPr="00A76EEA">
        <w:rPr>
          <w:bCs/>
        </w:rPr>
        <w:tab/>
      </w:r>
      <w:r w:rsidR="001329DD">
        <w:rPr>
          <w:bCs/>
        </w:rPr>
        <w:tab/>
      </w:r>
      <w:r w:rsidRPr="00A76EEA">
        <w:rPr>
          <w:bCs/>
        </w:rPr>
        <w:t>Anestesiläkare / Anestesisjuksköterska</w:t>
      </w:r>
      <w:r w:rsidRPr="00A76EEA">
        <w:rPr>
          <w:bCs/>
        </w:rPr>
        <w:br/>
        <w:t>Läkemedel:</w:t>
      </w:r>
      <w:r w:rsidRPr="00A76EEA">
        <w:rPr>
          <w:bCs/>
        </w:rPr>
        <w:tab/>
      </w:r>
      <w:r w:rsidRPr="00A76EEA">
        <w:rPr>
          <w:bCs/>
        </w:rPr>
        <w:tab/>
        <w:t>Anestesiläkare / Anestesisjuksköterska</w:t>
      </w:r>
      <w:r w:rsidRPr="00A76EEA">
        <w:rPr>
          <w:bCs/>
        </w:rPr>
        <w:br/>
        <w:t>Teamledare:</w:t>
      </w:r>
      <w:r w:rsidRPr="00A76EEA">
        <w:rPr>
          <w:bCs/>
        </w:rPr>
        <w:tab/>
      </w:r>
      <w:r w:rsidRPr="00A76EEA">
        <w:rPr>
          <w:bCs/>
        </w:rPr>
        <w:tab/>
        <w:t>Anestesiläkare</w:t>
      </w:r>
    </w:p>
    <w:p w14:paraId="158B64DB" w14:textId="77777777" w:rsidR="00A76EEA" w:rsidRPr="00A76EEA" w:rsidRDefault="00A76EEA" w:rsidP="00DA7A13">
      <w:pPr>
        <w:spacing w:after="0" w:line="240" w:lineRule="auto"/>
        <w:ind w:right="0"/>
        <w:rPr>
          <w:szCs w:val="20"/>
        </w:rPr>
      </w:pPr>
    </w:p>
    <w:bookmarkEnd w:id="0"/>
    <w:p w14:paraId="76B9F95B" w14:textId="24513497" w:rsidR="00536A5A" w:rsidRPr="00536A5A" w:rsidRDefault="00536A5A" w:rsidP="00DA7A13">
      <w:pPr>
        <w:spacing w:after="0" w:line="240" w:lineRule="auto"/>
        <w:ind w:right="0"/>
      </w:pPr>
    </w:p>
    <w:sectPr w:rsidR="00536A5A" w:rsidRPr="00536A5A" w:rsidSect="00A76EE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598C9" w14:textId="77777777" w:rsidR="000D7819" w:rsidRDefault="000D7819">
      <w:r>
        <w:separator/>
      </w:r>
    </w:p>
  </w:endnote>
  <w:endnote w:type="continuationSeparator" w:id="0">
    <w:p w14:paraId="291F91A6" w14:textId="77777777" w:rsidR="000D7819" w:rsidRDefault="000D7819">
      <w:r>
        <w:continuationSeparator/>
      </w:r>
    </w:p>
  </w:endnote>
  <w:endnote w:type="continuationNotice" w:id="1">
    <w:p w14:paraId="580ACA2E" w14:textId="77777777" w:rsidR="000D7819" w:rsidRDefault="000D78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9" name="Bildobjekt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F889F" w14:textId="77777777" w:rsidR="000D7819" w:rsidRDefault="000D7819"/>
  </w:footnote>
  <w:footnote w:type="continuationSeparator" w:id="0">
    <w:p w14:paraId="2C21A28E" w14:textId="77777777" w:rsidR="000D7819" w:rsidRDefault="000D7819">
      <w:r>
        <w:continuationSeparator/>
      </w:r>
    </w:p>
  </w:footnote>
  <w:footnote w:type="continuationNotice" w:id="1">
    <w:p w14:paraId="5BC54BCF" w14:textId="77777777" w:rsidR="000D7819" w:rsidRDefault="000D78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8" name="Bildobjekt 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654A5"/>
    <w:multiLevelType w:val="hybridMultilevel"/>
    <w:tmpl w:val="089CC73C"/>
    <w:lvl w:ilvl="0" w:tplc="E67A77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C3E8906" w:tentative="1">
      <w:start w:val="1"/>
      <w:numFmt w:val="lowerLetter"/>
      <w:lvlText w:val="%2."/>
      <w:lvlJc w:val="left"/>
      <w:pPr>
        <w:ind w:left="1440" w:hanging="360"/>
      </w:pPr>
    </w:lvl>
    <w:lvl w:ilvl="2" w:tplc="4EFC967C" w:tentative="1">
      <w:start w:val="1"/>
      <w:numFmt w:val="lowerRoman"/>
      <w:lvlText w:val="%3."/>
      <w:lvlJc w:val="right"/>
      <w:pPr>
        <w:ind w:left="2160" w:hanging="180"/>
      </w:pPr>
    </w:lvl>
    <w:lvl w:ilvl="3" w:tplc="89D2E15A" w:tentative="1">
      <w:start w:val="1"/>
      <w:numFmt w:val="decimal"/>
      <w:lvlText w:val="%4."/>
      <w:lvlJc w:val="left"/>
      <w:pPr>
        <w:ind w:left="2880" w:hanging="360"/>
      </w:pPr>
    </w:lvl>
    <w:lvl w:ilvl="4" w:tplc="D75A42BA" w:tentative="1">
      <w:start w:val="1"/>
      <w:numFmt w:val="lowerLetter"/>
      <w:lvlText w:val="%5."/>
      <w:lvlJc w:val="left"/>
      <w:pPr>
        <w:ind w:left="3600" w:hanging="360"/>
      </w:pPr>
    </w:lvl>
    <w:lvl w:ilvl="5" w:tplc="42AC2FA8" w:tentative="1">
      <w:start w:val="1"/>
      <w:numFmt w:val="lowerRoman"/>
      <w:lvlText w:val="%6."/>
      <w:lvlJc w:val="right"/>
      <w:pPr>
        <w:ind w:left="4320" w:hanging="180"/>
      </w:pPr>
    </w:lvl>
    <w:lvl w:ilvl="6" w:tplc="B2168B7A" w:tentative="1">
      <w:start w:val="1"/>
      <w:numFmt w:val="decimal"/>
      <w:lvlText w:val="%7."/>
      <w:lvlJc w:val="left"/>
      <w:pPr>
        <w:ind w:left="5040" w:hanging="360"/>
      </w:pPr>
    </w:lvl>
    <w:lvl w:ilvl="7" w:tplc="31840F44" w:tentative="1">
      <w:start w:val="1"/>
      <w:numFmt w:val="lowerLetter"/>
      <w:lvlText w:val="%8."/>
      <w:lvlJc w:val="left"/>
      <w:pPr>
        <w:ind w:left="5760" w:hanging="360"/>
      </w:pPr>
    </w:lvl>
    <w:lvl w:ilvl="8" w:tplc="F7D8A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63272386">
    <w:abstractNumId w:val="18"/>
  </w:num>
  <w:num w:numId="2" w16cid:durableId="779836116">
    <w:abstractNumId w:val="15"/>
  </w:num>
  <w:num w:numId="3" w16cid:durableId="857426516">
    <w:abstractNumId w:val="0"/>
  </w:num>
  <w:num w:numId="4" w16cid:durableId="1285774593">
    <w:abstractNumId w:val="6"/>
  </w:num>
  <w:num w:numId="5" w16cid:durableId="1904175144">
    <w:abstractNumId w:val="16"/>
  </w:num>
  <w:num w:numId="6" w16cid:durableId="67460987">
    <w:abstractNumId w:val="2"/>
  </w:num>
  <w:num w:numId="7" w16cid:durableId="1308316258">
    <w:abstractNumId w:val="11"/>
  </w:num>
  <w:num w:numId="8" w16cid:durableId="616914671">
    <w:abstractNumId w:val="8"/>
  </w:num>
  <w:num w:numId="9" w16cid:durableId="1077096468">
    <w:abstractNumId w:val="1"/>
  </w:num>
  <w:num w:numId="10" w16cid:durableId="1590237615">
    <w:abstractNumId w:val="1"/>
  </w:num>
  <w:num w:numId="11" w16cid:durableId="1081752994">
    <w:abstractNumId w:val="3"/>
  </w:num>
  <w:num w:numId="12" w16cid:durableId="561713586">
    <w:abstractNumId w:val="4"/>
  </w:num>
  <w:num w:numId="13" w16cid:durableId="1882861936">
    <w:abstractNumId w:val="14"/>
  </w:num>
  <w:num w:numId="14" w16cid:durableId="883712490">
    <w:abstractNumId w:val="9"/>
  </w:num>
  <w:num w:numId="15" w16cid:durableId="1713118099">
    <w:abstractNumId w:val="7"/>
  </w:num>
  <w:num w:numId="16" w16cid:durableId="2008827322">
    <w:abstractNumId w:val="13"/>
  </w:num>
  <w:num w:numId="17" w16cid:durableId="1776436742">
    <w:abstractNumId w:val="5"/>
  </w:num>
  <w:num w:numId="18" w16cid:durableId="1702248233">
    <w:abstractNumId w:val="10"/>
  </w:num>
  <w:num w:numId="19" w16cid:durableId="897472465">
    <w:abstractNumId w:val="17"/>
  </w:num>
  <w:num w:numId="20" w16cid:durableId="61946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CA5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3468"/>
    <w:rsid w:val="000A4C35"/>
    <w:rsid w:val="000A611A"/>
    <w:rsid w:val="000B12D9"/>
    <w:rsid w:val="000B4536"/>
    <w:rsid w:val="000B7715"/>
    <w:rsid w:val="000D7819"/>
    <w:rsid w:val="000E463B"/>
    <w:rsid w:val="000E5A7E"/>
    <w:rsid w:val="000F43A3"/>
    <w:rsid w:val="000F7681"/>
    <w:rsid w:val="00103031"/>
    <w:rsid w:val="001044FE"/>
    <w:rsid w:val="001139D4"/>
    <w:rsid w:val="00131B08"/>
    <w:rsid w:val="001329DD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3C1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2CD8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89C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408"/>
    <w:rsid w:val="005E02B3"/>
    <w:rsid w:val="005E1E24"/>
    <w:rsid w:val="0060596B"/>
    <w:rsid w:val="00606D97"/>
    <w:rsid w:val="00614E64"/>
    <w:rsid w:val="0061731F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0F7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43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6EEA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04E2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6BA1"/>
    <w:rsid w:val="00BE7978"/>
    <w:rsid w:val="00C03464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3C64"/>
    <w:rsid w:val="00D85218"/>
    <w:rsid w:val="00D915B1"/>
    <w:rsid w:val="00DA299D"/>
    <w:rsid w:val="00DA65C4"/>
    <w:rsid w:val="00DA7A13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1B0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62A4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76</TotalTime>
  <Pages>2</Pages>
  <Words>299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Akutlarm på Operationsavdelningen NÄL</dc:title>
  <dc:subject/>
  <dc:creator>patrik.jens.johansson@vgregion.se</dc:creator>
  <keywords/>
  <lastModifiedBy>Carina Turesson Roos</lastModifiedBy>
  <revision>19</revision>
  <lastPrinted>2016-03-31T10:56:00.0000000Z</lastPrinted>
  <dcterms:created xsi:type="dcterms:W3CDTF">2022-05-23T03:30:00.0000000Z</dcterms:created>
  <dcterms:modified xsi:type="dcterms:W3CDTF">2024-03-08T09:10:00.0000000Z</dcterms:modified>
</coreProperties>
</file>