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CAA191" w14:textId="77777777" w:rsidR="00A050A6" w:rsidRDefault="00A050A6" w:rsidP="00A050A6">
      <w:pPr>
        <w:pStyle w:val="Rubrik2"/>
        <w:sectPr w:rsidR="00A050A6" w:rsidSect="00A050A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7A51CC0" w14:textId="77777777" w:rsidR="00A050A6" w:rsidRPr="00780907" w:rsidRDefault="00A050A6" w:rsidP="00A050A6">
      <w:pPr>
        <w:spacing w:after="0" w:line="240" w:lineRule="auto"/>
        <w:ind w:right="0"/>
        <w:rPr>
          <w:szCs w:val="20"/>
        </w:rPr>
      </w:pPr>
    </w:p>
    <w:p w14:paraId="444CF33A" w14:textId="77777777" w:rsidR="00A050A6" w:rsidRPr="00780907" w:rsidRDefault="00A050A6" w:rsidP="00A050A6">
      <w:pPr>
        <w:spacing w:after="0" w:line="240" w:lineRule="auto"/>
        <w:ind w:right="0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A050A6" w:rsidRPr="00780907" w14:paraId="6098B197" w14:textId="77777777" w:rsidTr="00B963BB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71BCD1D" w14:textId="77777777" w:rsidR="00A050A6" w:rsidRPr="00780907" w:rsidRDefault="00A050A6" w:rsidP="00B963BB">
            <w:pPr>
              <w:pStyle w:val="Rubrik1"/>
              <w:rPr>
                <w:noProof/>
                <w:sz w:val="32"/>
                <w:szCs w:val="20"/>
              </w:rPr>
            </w:pPr>
            <w:r w:rsidRPr="00780907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0138D58" wp14:editId="092223B7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BF87D87" w14:textId="77777777" w:rsidR="00A050A6" w:rsidRPr="003D37FD" w:rsidRDefault="00A050A6" w:rsidP="00A050A6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11724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00138D5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" filled="f" stroked="f">
                      <v:textbox style="mso-fit-shape-to-text:t">
                        <w:txbxContent>
                          <w:p w14:paraId="4BF87D87" w14:textId="77777777" w:rsidR="00A050A6" w:rsidRPr="003D37FD" w:rsidRDefault="00A050A6" w:rsidP="00A050A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11724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780907">
              <w:rPr>
                <w:noProof/>
              </w:rPr>
              <w:t>Ablatio testis</w:t>
            </w:r>
            <w:r>
              <w:rPr>
                <w:noProof/>
              </w:rPr>
              <w:t>/Orkidektomi</w:t>
            </w:r>
          </w:p>
        </w:tc>
      </w:tr>
    </w:tbl>
    <w:p w14:paraId="5CE1E8D0" w14:textId="77777777" w:rsidR="00A050A6" w:rsidRPr="00780907" w:rsidRDefault="00A050A6" w:rsidP="00A050A6">
      <w:pPr>
        <w:keepNext/>
        <w:spacing w:after="0" w:line="240" w:lineRule="auto"/>
        <w:ind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61AD502C" w14:textId="77777777" w:rsidR="00A050A6" w:rsidRPr="00780907" w:rsidRDefault="00A050A6" w:rsidP="00A050A6">
      <w:pPr>
        <w:pStyle w:val="Rubrik2"/>
      </w:pPr>
      <w:r w:rsidRPr="00780907">
        <w:t>Revidering i denna version:</w:t>
      </w:r>
    </w:p>
    <w:p w14:paraId="50E9954E" w14:textId="77777777" w:rsidR="00A050A6" w:rsidRDefault="00A050A6" w:rsidP="00A050A6">
      <w:pPr>
        <w:spacing w:after="0" w:line="240" w:lineRule="auto"/>
        <w:ind w:right="0"/>
        <w:rPr>
          <w:szCs w:val="20"/>
        </w:rPr>
      </w:pPr>
      <w:r>
        <w:rPr>
          <w:szCs w:val="20"/>
        </w:rPr>
        <w:t>Ändring i titel samt operationsbord/läge</w:t>
      </w:r>
    </w:p>
    <w:p w14:paraId="2C11ABB3" w14:textId="77777777" w:rsidR="00A050A6" w:rsidRPr="00780907" w:rsidRDefault="00A050A6" w:rsidP="00A050A6">
      <w:pPr>
        <w:spacing w:after="0" w:line="240" w:lineRule="auto"/>
        <w:ind w:right="0"/>
        <w:rPr>
          <w:szCs w:val="20"/>
        </w:rPr>
      </w:pPr>
    </w:p>
    <w:p w14:paraId="3CF4CE1D" w14:textId="77777777" w:rsidR="00A050A6" w:rsidRPr="00E85143" w:rsidRDefault="00A050A6" w:rsidP="00A050A6">
      <w:pPr>
        <w:pStyle w:val="Rubrik2"/>
      </w:pPr>
      <w:r w:rsidRPr="00E85143">
        <w:t>Bakgrund</w:t>
      </w:r>
    </w:p>
    <w:p w14:paraId="16941171" w14:textId="77777777" w:rsidR="00A050A6" w:rsidRDefault="00A050A6" w:rsidP="00A050A6">
      <w:pPr>
        <w:spacing w:after="0" w:line="240" w:lineRule="auto"/>
        <w:ind w:right="0"/>
        <w:rPr>
          <w:szCs w:val="20"/>
        </w:rPr>
      </w:pPr>
      <w:r w:rsidRPr="00780907">
        <w:rPr>
          <w:szCs w:val="20"/>
        </w:rPr>
        <w:t xml:space="preserve">Ingreppet görs på män med </w:t>
      </w:r>
      <w:proofErr w:type="spellStart"/>
      <w:r w:rsidRPr="00780907">
        <w:rPr>
          <w:szCs w:val="20"/>
        </w:rPr>
        <w:t>metastaserande</w:t>
      </w:r>
      <w:proofErr w:type="spellEnd"/>
      <w:r w:rsidRPr="00780907">
        <w:rPr>
          <w:szCs w:val="20"/>
        </w:rPr>
        <w:t xml:space="preserve"> prostatacancer för att sänka hormonproduktionen, därmed sker en tillbakagång av metastaser och smärtan minskar. Ingreppet görs också på män med testikelcancer.</w:t>
      </w:r>
    </w:p>
    <w:p w14:paraId="496DECE6" w14:textId="77777777" w:rsidR="00A050A6" w:rsidRPr="00780907" w:rsidRDefault="00A050A6" w:rsidP="00A050A6">
      <w:pPr>
        <w:spacing w:after="0" w:line="240" w:lineRule="auto"/>
        <w:ind w:right="0"/>
        <w:rPr>
          <w:szCs w:val="20"/>
        </w:rPr>
      </w:pPr>
    </w:p>
    <w:p w14:paraId="19260D06" w14:textId="77777777" w:rsidR="00A050A6" w:rsidRPr="00E85143" w:rsidRDefault="00A050A6" w:rsidP="00A050A6">
      <w:pPr>
        <w:pStyle w:val="Rubrik2"/>
      </w:pPr>
      <w:r w:rsidRPr="00E85143">
        <w:t>Syfte</w:t>
      </w:r>
    </w:p>
    <w:p w14:paraId="63CE4E02" w14:textId="77777777" w:rsidR="00A050A6" w:rsidRDefault="00A050A6" w:rsidP="00A050A6">
      <w:pPr>
        <w:spacing w:after="0" w:line="240" w:lineRule="auto"/>
        <w:ind w:right="0"/>
        <w:rPr>
          <w:szCs w:val="20"/>
        </w:rPr>
      </w:pPr>
      <w:r w:rsidRPr="00780907">
        <w:rPr>
          <w:szCs w:val="20"/>
        </w:rPr>
        <w:t xml:space="preserve">Att skapa ett dokumentstöd för omhändertagande av patient vid </w:t>
      </w:r>
      <w:proofErr w:type="spellStart"/>
      <w:r w:rsidRPr="00780907">
        <w:rPr>
          <w:szCs w:val="20"/>
        </w:rPr>
        <w:t>ablatio</w:t>
      </w:r>
      <w:proofErr w:type="spellEnd"/>
      <w:r w:rsidRPr="00780907">
        <w:rPr>
          <w:szCs w:val="20"/>
        </w:rPr>
        <w:t xml:space="preserve"> </w:t>
      </w:r>
      <w:proofErr w:type="spellStart"/>
      <w:r w:rsidRPr="00780907">
        <w:rPr>
          <w:szCs w:val="20"/>
        </w:rPr>
        <w:t>testis</w:t>
      </w:r>
      <w:proofErr w:type="spellEnd"/>
      <w:r w:rsidRPr="00780907">
        <w:rPr>
          <w:szCs w:val="20"/>
        </w:rPr>
        <w:t>.</w:t>
      </w:r>
    </w:p>
    <w:p w14:paraId="7C9390B8" w14:textId="77777777" w:rsidR="00A050A6" w:rsidRPr="00780907" w:rsidRDefault="00A050A6" w:rsidP="00A050A6">
      <w:pPr>
        <w:spacing w:after="0" w:line="240" w:lineRule="auto"/>
        <w:ind w:right="0"/>
        <w:rPr>
          <w:szCs w:val="20"/>
        </w:rPr>
      </w:pPr>
    </w:p>
    <w:p w14:paraId="4423D58F" w14:textId="77777777" w:rsidR="00A050A6" w:rsidRPr="00E85143" w:rsidRDefault="00A050A6" w:rsidP="00A050A6">
      <w:pPr>
        <w:pStyle w:val="Rubrik2"/>
      </w:pPr>
      <w:r w:rsidRPr="00E85143">
        <w:t>Vilka berörs</w:t>
      </w:r>
    </w:p>
    <w:p w14:paraId="2DC4AC63" w14:textId="77777777" w:rsidR="00A050A6" w:rsidRDefault="00A050A6" w:rsidP="00A050A6">
      <w:pPr>
        <w:spacing w:after="0" w:line="240" w:lineRule="auto"/>
        <w:ind w:right="0"/>
        <w:rPr>
          <w:szCs w:val="20"/>
        </w:rPr>
      </w:pPr>
      <w:r w:rsidRPr="00780907">
        <w:rPr>
          <w:szCs w:val="20"/>
        </w:rPr>
        <w:t>Anestesisjuksköterskor, anestesiläkare och undersköterskor, Operation NU-sjukvården.</w:t>
      </w:r>
    </w:p>
    <w:p w14:paraId="6D1618D8" w14:textId="77777777" w:rsidR="00A050A6" w:rsidRPr="00780907" w:rsidRDefault="00A050A6" w:rsidP="00A050A6">
      <w:pPr>
        <w:spacing w:after="0" w:line="240" w:lineRule="auto"/>
        <w:ind w:right="0"/>
        <w:rPr>
          <w:szCs w:val="20"/>
        </w:rPr>
      </w:pPr>
    </w:p>
    <w:p w14:paraId="03C4103B" w14:textId="77777777" w:rsidR="00A050A6" w:rsidRPr="00E85143" w:rsidRDefault="00A050A6" w:rsidP="00A050A6">
      <w:pPr>
        <w:pStyle w:val="Rubrik2"/>
      </w:pPr>
      <w:r w:rsidRPr="00E85143">
        <w:t>Anestesi</w:t>
      </w:r>
    </w:p>
    <w:p w14:paraId="13AF615B" w14:textId="77777777" w:rsidR="00A050A6" w:rsidRDefault="00A050A6" w:rsidP="00A050A6">
      <w:pPr>
        <w:spacing w:after="0" w:line="240" w:lineRule="auto"/>
        <w:ind w:right="0"/>
        <w:rPr>
          <w:szCs w:val="20"/>
        </w:rPr>
      </w:pPr>
      <w:r w:rsidRPr="00780907">
        <w:rPr>
          <w:szCs w:val="20"/>
        </w:rPr>
        <w:t>Anestesikort; LM/PF- Sevo/luft alt Spinal (isobar)</w:t>
      </w:r>
      <w:r>
        <w:rPr>
          <w:szCs w:val="20"/>
        </w:rPr>
        <w:t>.</w:t>
      </w:r>
    </w:p>
    <w:p w14:paraId="4A36A332" w14:textId="77777777" w:rsidR="00A050A6" w:rsidRPr="00780907" w:rsidRDefault="00A050A6" w:rsidP="00A050A6">
      <w:pPr>
        <w:spacing w:after="0" w:line="240" w:lineRule="auto"/>
        <w:ind w:right="0"/>
        <w:rPr>
          <w:szCs w:val="20"/>
        </w:rPr>
      </w:pPr>
    </w:p>
    <w:p w14:paraId="2D1F856A" w14:textId="77777777" w:rsidR="00A050A6" w:rsidRPr="00E85143" w:rsidRDefault="00A050A6" w:rsidP="00A050A6">
      <w:pPr>
        <w:pStyle w:val="Rubrik2"/>
      </w:pPr>
      <w:r w:rsidRPr="00E85143">
        <w:t>Utrustning</w:t>
      </w:r>
    </w:p>
    <w:p w14:paraId="2D4DFB97" w14:textId="77777777" w:rsidR="00A050A6" w:rsidRPr="00780907" w:rsidRDefault="00A050A6" w:rsidP="00A050A6">
      <w:pPr>
        <w:spacing w:after="0" w:line="240" w:lineRule="auto"/>
        <w:ind w:right="0"/>
        <w:rPr>
          <w:szCs w:val="20"/>
        </w:rPr>
      </w:pPr>
      <w:r w:rsidRPr="00780907">
        <w:rPr>
          <w:szCs w:val="20"/>
        </w:rPr>
        <w:t>Standard</w:t>
      </w:r>
    </w:p>
    <w:p w14:paraId="23B99FA8" w14:textId="77777777" w:rsidR="00A050A6" w:rsidRPr="00E85143" w:rsidRDefault="00A050A6" w:rsidP="00A050A6">
      <w:pPr>
        <w:pStyle w:val="Rubrik2"/>
      </w:pPr>
      <w:r w:rsidRPr="00E85143">
        <w:t>Blodgruppering/</w:t>
      </w:r>
      <w:proofErr w:type="spellStart"/>
      <w:r w:rsidRPr="00E85143">
        <w:t>bastest</w:t>
      </w:r>
      <w:proofErr w:type="spellEnd"/>
    </w:p>
    <w:p w14:paraId="232EB4AB" w14:textId="77777777" w:rsidR="00A050A6" w:rsidRDefault="00A050A6" w:rsidP="00A050A6">
      <w:pPr>
        <w:spacing w:after="0" w:line="240" w:lineRule="auto"/>
        <w:ind w:right="0"/>
        <w:rPr>
          <w:szCs w:val="20"/>
        </w:rPr>
      </w:pPr>
      <w:r w:rsidRPr="00780907">
        <w:rPr>
          <w:szCs w:val="20"/>
        </w:rPr>
        <w:t>Ja/ nej</w:t>
      </w:r>
    </w:p>
    <w:p w14:paraId="51D5C648" w14:textId="77777777" w:rsidR="00A050A6" w:rsidRPr="00780907" w:rsidRDefault="00A050A6" w:rsidP="00A050A6">
      <w:pPr>
        <w:spacing w:after="0" w:line="240" w:lineRule="auto"/>
        <w:ind w:right="0"/>
        <w:rPr>
          <w:szCs w:val="20"/>
        </w:rPr>
      </w:pPr>
    </w:p>
    <w:p w14:paraId="1124A0E9" w14:textId="77777777" w:rsidR="00A050A6" w:rsidRPr="00E85143" w:rsidRDefault="00A050A6" w:rsidP="00A050A6">
      <w:pPr>
        <w:pStyle w:val="Rubrik2"/>
      </w:pPr>
      <w:r w:rsidRPr="00E85143">
        <w:t>Praktiska råd</w:t>
      </w:r>
    </w:p>
    <w:p w14:paraId="453DBB93" w14:textId="77777777" w:rsidR="00A050A6" w:rsidRDefault="00A050A6" w:rsidP="00A050A6">
      <w:pPr>
        <w:spacing w:after="0" w:line="240" w:lineRule="auto"/>
        <w:ind w:right="0"/>
        <w:rPr>
          <w:szCs w:val="20"/>
        </w:rPr>
      </w:pPr>
      <w:r w:rsidRPr="00780907">
        <w:rPr>
          <w:szCs w:val="20"/>
        </w:rPr>
        <w:t>Sedering till patienter med spinalanestesi.</w:t>
      </w:r>
    </w:p>
    <w:p w14:paraId="6C51C154" w14:textId="77777777" w:rsidR="00A050A6" w:rsidRPr="00780907" w:rsidRDefault="00A050A6" w:rsidP="00A050A6">
      <w:pPr>
        <w:spacing w:after="0" w:line="240" w:lineRule="auto"/>
        <w:ind w:right="0"/>
        <w:rPr>
          <w:szCs w:val="20"/>
        </w:rPr>
      </w:pPr>
    </w:p>
    <w:p w14:paraId="1772A5EF" w14:textId="77777777" w:rsidR="00A050A6" w:rsidRPr="00E85143" w:rsidRDefault="00A050A6" w:rsidP="00A050A6">
      <w:pPr>
        <w:pStyle w:val="Rubrik2"/>
      </w:pPr>
      <w:r w:rsidRPr="00E85143">
        <w:t>Operationsbord/läge</w:t>
      </w:r>
    </w:p>
    <w:p w14:paraId="24548363" w14:textId="77777777" w:rsidR="00A050A6" w:rsidRPr="00780907" w:rsidRDefault="00A050A6" w:rsidP="00A050A6">
      <w:pPr>
        <w:spacing w:after="0" w:line="240" w:lineRule="auto"/>
        <w:ind w:right="0"/>
        <w:rPr>
          <w:szCs w:val="20"/>
        </w:rPr>
      </w:pPr>
      <w:r>
        <w:rPr>
          <w:szCs w:val="20"/>
        </w:rPr>
        <w:t>Standardbord</w:t>
      </w:r>
    </w:p>
    <w:p w14:paraId="59414454" w14:textId="77777777" w:rsidR="00A050A6" w:rsidRDefault="00A050A6" w:rsidP="00A050A6">
      <w:pPr>
        <w:spacing w:after="0" w:line="240" w:lineRule="auto"/>
        <w:ind w:right="0"/>
        <w:rPr>
          <w:szCs w:val="20"/>
        </w:rPr>
      </w:pPr>
      <w:r w:rsidRPr="00780907">
        <w:rPr>
          <w:szCs w:val="20"/>
        </w:rPr>
        <w:t>Planläge</w:t>
      </w:r>
    </w:p>
    <w:p w14:paraId="37E742C7" w14:textId="77777777" w:rsidR="00A050A6" w:rsidRPr="00780907" w:rsidRDefault="00A050A6" w:rsidP="00A050A6">
      <w:pPr>
        <w:spacing w:after="0" w:line="240" w:lineRule="auto"/>
        <w:ind w:right="0"/>
        <w:rPr>
          <w:szCs w:val="20"/>
        </w:rPr>
      </w:pPr>
    </w:p>
    <w:p w14:paraId="3DF99439" w14:textId="77777777" w:rsidR="00A050A6" w:rsidRPr="00E85143" w:rsidRDefault="00A050A6" w:rsidP="00A050A6">
      <w:pPr>
        <w:pStyle w:val="Rubrik2"/>
      </w:pPr>
      <w:r w:rsidRPr="00E85143">
        <w:t>Håravkortning</w:t>
      </w:r>
    </w:p>
    <w:p w14:paraId="2AB836EF" w14:textId="77777777" w:rsidR="00A050A6" w:rsidRPr="00780907" w:rsidRDefault="00A050A6" w:rsidP="00A050A6">
      <w:pPr>
        <w:spacing w:after="0" w:line="240" w:lineRule="auto"/>
        <w:ind w:right="0"/>
        <w:rPr>
          <w:szCs w:val="20"/>
        </w:rPr>
      </w:pPr>
      <w:proofErr w:type="spellStart"/>
      <w:r w:rsidRPr="00780907">
        <w:rPr>
          <w:szCs w:val="20"/>
        </w:rPr>
        <w:t>Skrotum</w:t>
      </w:r>
      <w:proofErr w:type="spellEnd"/>
      <w:r w:rsidRPr="00780907">
        <w:rPr>
          <w:szCs w:val="20"/>
        </w:rPr>
        <w:t xml:space="preserve"> + Ljumske vid misstänkt testikelcancer.</w:t>
      </w:r>
    </w:p>
    <w:p w14:paraId="78203BB3" w14:textId="77777777" w:rsidR="00A050A6" w:rsidRPr="00780907" w:rsidRDefault="00A050A6" w:rsidP="00A050A6">
      <w:pPr>
        <w:spacing w:after="0" w:line="240" w:lineRule="auto"/>
        <w:ind w:right="0"/>
        <w:rPr>
          <w:szCs w:val="20"/>
        </w:rPr>
      </w:pPr>
    </w:p>
    <w:bookmarkEnd w:id="0"/>
    <w:p w14:paraId="079F29CF" w14:textId="77777777" w:rsidR="00A050A6" w:rsidRPr="00536A5A" w:rsidRDefault="00A050A6" w:rsidP="00A050A6">
      <w:pPr>
        <w:spacing w:after="0" w:line="240" w:lineRule="auto"/>
        <w:ind w:right="0"/>
      </w:pPr>
    </w:p>
    <w:p w14:paraId="76B9F95B" w14:textId="24513497" w:rsidR="00536A5A" w:rsidRPr="00A050A6" w:rsidRDefault="00536A5A" w:rsidP="00A050A6"/>
    <w:sectPr w:rsidR="00536A5A" w:rsidRPr="00A050A6" w:rsidSect="00780907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854433" w14:textId="77777777" w:rsidR="00CA6870" w:rsidRDefault="00CA6870">
      <w:r>
        <w:separator/>
      </w:r>
    </w:p>
  </w:endnote>
  <w:endnote w:type="continuationSeparator" w:id="0">
    <w:p w14:paraId="0D4566C6" w14:textId="77777777" w:rsidR="00CA6870" w:rsidRDefault="00CA6870">
      <w:r>
        <w:continuationSeparator/>
      </w:r>
    </w:p>
  </w:endnote>
  <w:endnote w:type="continuationNotice" w:id="1">
    <w:p w14:paraId="07A4E697" w14:textId="77777777" w:rsidR="00CA6870" w:rsidRDefault="00CA687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F710B6" w14:textId="77777777" w:rsidR="00A050A6" w:rsidRDefault="00A050A6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2448FFD8" w14:textId="77777777" w:rsidR="00A050A6" w:rsidRDefault="00A050A6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75441999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F5B860F" w14:textId="77777777" w:rsidR="00A050A6" w:rsidRPr="00EC0A68" w:rsidRDefault="00A050A6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61A7EA" w14:textId="77777777" w:rsidR="00A050A6" w:rsidRDefault="00A050A6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3A9FD22A" wp14:editId="204E582C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874336492" name="Bildobjekt 87433649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F02982" w14:textId="77777777" w:rsidR="00CA6870" w:rsidRDefault="00CA6870"/>
  </w:footnote>
  <w:footnote w:type="continuationSeparator" w:id="0">
    <w:p w14:paraId="31B49630" w14:textId="77777777" w:rsidR="00CA6870" w:rsidRDefault="00CA6870">
      <w:r>
        <w:continuationSeparator/>
      </w:r>
    </w:p>
  </w:footnote>
  <w:footnote w:type="continuationNotice" w:id="1">
    <w:p w14:paraId="2A3C4C00" w14:textId="77777777" w:rsidR="00CA6870" w:rsidRDefault="00CA687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8649BB" w14:textId="77777777" w:rsidR="00A050A6" w:rsidRPr="00DA65C4" w:rsidRDefault="00A050A6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0E7BB2A6" wp14:editId="3A814C18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245825125" name="Textruta 12458251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5FD1DFC" w14:textId="77777777" w:rsidR="00A050A6" w:rsidRDefault="00A050A6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E7BB2A6" id="_x0000_t202" coordsize="21600,21600" o:spt="202" path="m,l,21600r21600,l21600,xe">
              <v:stroke joinstyle="miter"/>
              <v:path gradientshapeok="t" o:connecttype="rect"/>
            </v:shapetype>
            <v:shape id="Textruta 1245825125" o:spid="_x0000_s1027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35FD1DFC" w14:textId="77777777" w:rsidR="00A050A6" w:rsidRDefault="00A050A6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E22F3" w14:textId="77777777" w:rsidR="00A050A6" w:rsidRDefault="00A050A6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0D50FAA1" wp14:editId="76ABB80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099861887" name="Textruta 109986188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0DB24B6" w14:textId="77777777" w:rsidR="00A050A6" w:rsidRDefault="00A050A6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D50FAA1" id="_x0000_t202" coordsize="21600,21600" o:spt="202" path="m,l,21600r21600,l21600,xe">
              <v:stroke joinstyle="miter"/>
              <v:path gradientshapeok="t" o:connecttype="rect"/>
            </v:shapetype>
            <v:shape id="Textruta 1099861887" o:spid="_x0000_s1028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60DB24B6" w14:textId="77777777" w:rsidR="00A050A6" w:rsidRDefault="00A050A6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34BF873C" wp14:editId="32B3E689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6603170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2594753">
    <w:abstractNumId w:val="17"/>
  </w:num>
  <w:num w:numId="2" w16cid:durableId="774835600">
    <w:abstractNumId w:val="14"/>
  </w:num>
  <w:num w:numId="3" w16cid:durableId="977415421">
    <w:abstractNumId w:val="0"/>
  </w:num>
  <w:num w:numId="4" w16cid:durableId="80176156">
    <w:abstractNumId w:val="6"/>
  </w:num>
  <w:num w:numId="5" w16cid:durableId="175122630">
    <w:abstractNumId w:val="15"/>
  </w:num>
  <w:num w:numId="6" w16cid:durableId="895553513">
    <w:abstractNumId w:val="2"/>
  </w:num>
  <w:num w:numId="7" w16cid:durableId="1744178678">
    <w:abstractNumId w:val="11"/>
  </w:num>
  <w:num w:numId="8" w16cid:durableId="1227574137">
    <w:abstractNumId w:val="8"/>
  </w:num>
  <w:num w:numId="9" w16cid:durableId="1802645512">
    <w:abstractNumId w:val="1"/>
  </w:num>
  <w:num w:numId="10" w16cid:durableId="1008558422">
    <w:abstractNumId w:val="1"/>
  </w:num>
  <w:num w:numId="11" w16cid:durableId="564415774">
    <w:abstractNumId w:val="3"/>
  </w:num>
  <w:num w:numId="12" w16cid:durableId="1410813758">
    <w:abstractNumId w:val="4"/>
  </w:num>
  <w:num w:numId="13" w16cid:durableId="499656393">
    <w:abstractNumId w:val="13"/>
  </w:num>
  <w:num w:numId="14" w16cid:durableId="408036630">
    <w:abstractNumId w:val="9"/>
  </w:num>
  <w:num w:numId="15" w16cid:durableId="1734428664">
    <w:abstractNumId w:val="7"/>
  </w:num>
  <w:num w:numId="16" w16cid:durableId="43339039">
    <w:abstractNumId w:val="12"/>
  </w:num>
  <w:num w:numId="17" w16cid:durableId="990058593">
    <w:abstractNumId w:val="5"/>
  </w:num>
  <w:num w:numId="18" w16cid:durableId="641691274">
    <w:abstractNumId w:val="10"/>
  </w:num>
  <w:num w:numId="19" w16cid:durableId="143151273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7CD1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36F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0907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0A6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6870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5143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88</Words>
  <Characters>691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778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Ablatio testis</dc:title>
  <dc:subject/>
  <dc:creator>patrik.jens.johansson@vgregion.se</dc:creator>
  <keywords/>
  <lastModifiedBy>Carina Turesson Roos</lastModifiedBy>
  <revision>6</revision>
  <lastPrinted>2016-03-31T10:56:00.0000000Z</lastPrinted>
  <dcterms:created xsi:type="dcterms:W3CDTF">2022-05-23T03:28:00.0000000Z</dcterms:created>
  <dcterms:modified xsi:type="dcterms:W3CDTF">2024-09-03T08:08:00.0000000Z</dcterms:modified>
</coreProperties>
</file>