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A191" w14:textId="77777777" w:rsidR="00A050A6" w:rsidRDefault="00A050A6" w:rsidP="00A050A6">
      <w:pPr>
        <w:pStyle w:val="Rubrik2"/>
        <w:sectPr w:rsidR="00A050A6" w:rsidSect="00A050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7A51CC0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</w:p>
    <w:p w14:paraId="444CF33A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050A6" w:rsidRPr="00780907" w14:paraId="6098B197" w14:textId="77777777" w:rsidTr="00B963B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71BCD1D" w14:textId="23318D59" w:rsidR="00A050A6" w:rsidRPr="00780907" w:rsidRDefault="00A050A6" w:rsidP="004D77D7">
            <w:pPr>
              <w:pStyle w:val="Rubrik1"/>
              <w:ind w:left="0"/>
              <w:rPr>
                <w:noProof/>
                <w:sz w:val="32"/>
                <w:szCs w:val="20"/>
              </w:rPr>
            </w:pPr>
            <w:r w:rsidRPr="0078090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138D58" wp14:editId="092223B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F87D87" w14:textId="77777777" w:rsidR="00A050A6" w:rsidRPr="003D37FD" w:rsidRDefault="00A050A6" w:rsidP="00A050A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11724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0138D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BF87D87" w14:textId="77777777" w:rsidR="00A050A6" w:rsidRPr="003D37FD" w:rsidRDefault="00A050A6" w:rsidP="00A050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11724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004D77D7">
              <w:rPr>
                <w:noProof/>
              </w:rPr>
              <w:t xml:space="preserve">                  </w:t>
            </w:r>
            <w:r w:rsidRPr="00780907">
              <w:rPr>
                <w:noProof/>
              </w:rPr>
              <w:t>Ablatio testis</w:t>
            </w:r>
            <w:r>
              <w:rPr>
                <w:noProof/>
              </w:rPr>
              <w:t>/Orkidektomi</w:t>
            </w:r>
          </w:p>
        </w:tc>
      </w:tr>
    </w:tbl>
    <w:p w14:paraId="5CE1E8D0" w14:textId="77777777" w:rsidR="00A050A6" w:rsidRPr="00780907" w:rsidRDefault="00A050A6" w:rsidP="00A050A6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1AD502C" w14:textId="77777777" w:rsidR="00A050A6" w:rsidRPr="00780907" w:rsidRDefault="00A050A6" w:rsidP="00A050A6">
      <w:pPr>
        <w:pStyle w:val="Rubrik2"/>
      </w:pPr>
      <w:r w:rsidRPr="00780907">
        <w:t>Revidering i denna version:</w:t>
      </w:r>
    </w:p>
    <w:p w14:paraId="2C11ABB3" w14:textId="53CBC58C" w:rsidR="00A050A6" w:rsidRPr="00780907" w:rsidRDefault="00131936" w:rsidP="00131936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Mindre ändring under: Anestesiförslag samt Praktiska råd Premedicinering samt ny titel </w:t>
      </w:r>
    </w:p>
    <w:p w14:paraId="3CF4CE1D" w14:textId="77777777" w:rsidR="00A050A6" w:rsidRPr="00E85143" w:rsidRDefault="00A050A6" w:rsidP="00A050A6">
      <w:pPr>
        <w:pStyle w:val="Rubrik2"/>
      </w:pPr>
      <w:r w:rsidRPr="00E85143">
        <w:t>Bakgrund</w:t>
      </w:r>
    </w:p>
    <w:p w14:paraId="2F38A3E8" w14:textId="77777777" w:rsidR="00487479" w:rsidRDefault="00487479" w:rsidP="00487479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 xml:space="preserve">Ingreppet görs på män med </w:t>
      </w:r>
      <w:proofErr w:type="spellStart"/>
      <w:r w:rsidRPr="00780907">
        <w:rPr>
          <w:szCs w:val="20"/>
        </w:rPr>
        <w:t>metastaserande</w:t>
      </w:r>
      <w:proofErr w:type="spellEnd"/>
      <w:r w:rsidRPr="00780907">
        <w:rPr>
          <w:szCs w:val="20"/>
        </w:rPr>
        <w:t xml:space="preserve"> prostatacancer för att sänka hormonproduktionen, därmed sker en tillbakagång av metastaser och smärtan minskar. Ingreppet görs också på män med testikelcancer.</w:t>
      </w:r>
    </w:p>
    <w:p w14:paraId="496DECE6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</w:p>
    <w:p w14:paraId="19260D06" w14:textId="77777777" w:rsidR="00A050A6" w:rsidRPr="00E85143" w:rsidRDefault="00A050A6" w:rsidP="00A050A6">
      <w:pPr>
        <w:pStyle w:val="Rubrik2"/>
      </w:pPr>
      <w:r w:rsidRPr="00E85143">
        <w:t>Syfte</w:t>
      </w:r>
    </w:p>
    <w:p w14:paraId="63CE4E02" w14:textId="77777777" w:rsidR="00A050A6" w:rsidRDefault="00A050A6" w:rsidP="00A050A6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 xml:space="preserve">Att skapa ett dokumentstöd för omhändertagande av patient vid </w:t>
      </w:r>
      <w:proofErr w:type="spellStart"/>
      <w:r w:rsidRPr="00780907">
        <w:rPr>
          <w:szCs w:val="20"/>
        </w:rPr>
        <w:t>ablatio</w:t>
      </w:r>
      <w:proofErr w:type="spellEnd"/>
      <w:r w:rsidRPr="00780907">
        <w:rPr>
          <w:szCs w:val="20"/>
        </w:rPr>
        <w:t xml:space="preserve"> </w:t>
      </w:r>
      <w:proofErr w:type="spellStart"/>
      <w:r w:rsidRPr="00780907">
        <w:rPr>
          <w:szCs w:val="20"/>
        </w:rPr>
        <w:t>testis</w:t>
      </w:r>
      <w:proofErr w:type="spellEnd"/>
      <w:r w:rsidRPr="00780907">
        <w:rPr>
          <w:szCs w:val="20"/>
        </w:rPr>
        <w:t>.</w:t>
      </w:r>
    </w:p>
    <w:p w14:paraId="7C9390B8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</w:p>
    <w:p w14:paraId="4423D58F" w14:textId="77777777" w:rsidR="00A050A6" w:rsidRPr="00E85143" w:rsidRDefault="00A050A6" w:rsidP="00A050A6">
      <w:pPr>
        <w:pStyle w:val="Rubrik2"/>
      </w:pPr>
      <w:r w:rsidRPr="00E85143">
        <w:t>Vilka berörs</w:t>
      </w:r>
    </w:p>
    <w:p w14:paraId="2DC4AC63" w14:textId="77777777" w:rsidR="00A050A6" w:rsidRDefault="00A050A6" w:rsidP="00A050A6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>Anestesisjuksköterskor, anestesiläkare och undersköterskor, Operation NU-sjukvården.</w:t>
      </w:r>
    </w:p>
    <w:p w14:paraId="50F203B0" w14:textId="77777777" w:rsidR="00E51A5E" w:rsidRDefault="00E51A5E" w:rsidP="00A050A6">
      <w:pPr>
        <w:spacing w:after="0" w:line="240" w:lineRule="auto"/>
        <w:ind w:right="0"/>
        <w:rPr>
          <w:szCs w:val="20"/>
        </w:rPr>
      </w:pPr>
    </w:p>
    <w:p w14:paraId="2B84BDB9" w14:textId="77777777" w:rsidR="00E51A5E" w:rsidRPr="00877EC7" w:rsidRDefault="00E51A5E" w:rsidP="00E51A5E">
      <w:pPr>
        <w:pStyle w:val="Rubrik2"/>
      </w:pPr>
      <w:r w:rsidRPr="00877EC7">
        <w:t>Premedicinering</w:t>
      </w:r>
    </w:p>
    <w:p w14:paraId="6D1618D8" w14:textId="550B74B1" w:rsidR="00A050A6" w:rsidRPr="00780907" w:rsidRDefault="00E51A5E" w:rsidP="00E51A5E">
      <w:pPr>
        <w:spacing w:after="0" w:line="240" w:lineRule="auto"/>
        <w:ind w:right="0"/>
        <w:rPr>
          <w:szCs w:val="20"/>
        </w:rPr>
      </w:pPr>
      <w:r>
        <w:rPr>
          <w:szCs w:val="20"/>
        </w:rPr>
        <w:t>Alvedon 1g</w:t>
      </w:r>
    </w:p>
    <w:p w14:paraId="03C4103B" w14:textId="26D592F1" w:rsidR="00A050A6" w:rsidRPr="00E85143" w:rsidRDefault="00A050A6" w:rsidP="00A050A6">
      <w:pPr>
        <w:pStyle w:val="Rubrik2"/>
      </w:pPr>
      <w:r w:rsidRPr="00E85143">
        <w:t>Anestesi</w:t>
      </w:r>
      <w:r w:rsidR="00F006F6">
        <w:t>förslag</w:t>
      </w:r>
    </w:p>
    <w:p w14:paraId="4A36A332" w14:textId="7056D927" w:rsidR="00A050A6" w:rsidRPr="00780907" w:rsidRDefault="00721012" w:rsidP="00721012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>Anestesikort; LM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Remifentanil</w:t>
      </w:r>
      <w:proofErr w:type="spellEnd"/>
      <w:r>
        <w:rPr>
          <w:szCs w:val="20"/>
        </w:rPr>
        <w:t>/</w:t>
      </w:r>
      <w:proofErr w:type="spellStart"/>
      <w:r>
        <w:rPr>
          <w:szCs w:val="20"/>
        </w:rPr>
        <w:t>Propofol</w:t>
      </w:r>
      <w:proofErr w:type="spellEnd"/>
      <w:r>
        <w:rPr>
          <w:szCs w:val="20"/>
        </w:rPr>
        <w:t xml:space="preserve"> alt </w:t>
      </w:r>
      <w:proofErr w:type="spellStart"/>
      <w:r>
        <w:rPr>
          <w:szCs w:val="20"/>
        </w:rPr>
        <w:t>Remifentanil</w:t>
      </w:r>
      <w:proofErr w:type="spellEnd"/>
      <w:r>
        <w:rPr>
          <w:szCs w:val="20"/>
        </w:rPr>
        <w:t>/</w:t>
      </w:r>
      <w:proofErr w:type="spellStart"/>
      <w:r w:rsidRPr="00780907">
        <w:rPr>
          <w:szCs w:val="20"/>
        </w:rPr>
        <w:t>Sevo</w:t>
      </w:r>
      <w:r>
        <w:rPr>
          <w:szCs w:val="20"/>
        </w:rPr>
        <w:t>fluran</w:t>
      </w:r>
      <w:proofErr w:type="spellEnd"/>
      <w:r w:rsidRPr="00780907">
        <w:rPr>
          <w:szCs w:val="20"/>
        </w:rPr>
        <w:t xml:space="preserve"> alt Spinal</w:t>
      </w:r>
      <w:r>
        <w:rPr>
          <w:szCs w:val="20"/>
        </w:rPr>
        <w:t>.</w:t>
      </w:r>
    </w:p>
    <w:p w14:paraId="2D1F856A" w14:textId="77777777" w:rsidR="00A050A6" w:rsidRPr="00E85143" w:rsidRDefault="00A050A6" w:rsidP="00A050A6">
      <w:pPr>
        <w:pStyle w:val="Rubrik2"/>
      </w:pPr>
      <w:r w:rsidRPr="00E85143">
        <w:t>Utrustning</w:t>
      </w:r>
    </w:p>
    <w:p w14:paraId="2D4DFB97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>Standard</w:t>
      </w:r>
    </w:p>
    <w:p w14:paraId="23B99FA8" w14:textId="77777777" w:rsidR="00A050A6" w:rsidRPr="00E85143" w:rsidRDefault="00A050A6" w:rsidP="00A050A6">
      <w:pPr>
        <w:pStyle w:val="Rubrik2"/>
      </w:pPr>
      <w:r w:rsidRPr="00E85143">
        <w:lastRenderedPageBreak/>
        <w:t>Blodgruppering/</w:t>
      </w:r>
      <w:proofErr w:type="spellStart"/>
      <w:r w:rsidRPr="00E85143">
        <w:t>bastest</w:t>
      </w:r>
      <w:proofErr w:type="spellEnd"/>
    </w:p>
    <w:p w14:paraId="232EB4AB" w14:textId="77777777" w:rsidR="00A050A6" w:rsidRDefault="00A050A6" w:rsidP="00A050A6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>Ja/ nej</w:t>
      </w:r>
    </w:p>
    <w:p w14:paraId="51D5C648" w14:textId="77777777" w:rsidR="00A050A6" w:rsidRDefault="00A050A6" w:rsidP="00A050A6">
      <w:pPr>
        <w:spacing w:after="0" w:line="240" w:lineRule="auto"/>
        <w:ind w:right="0"/>
        <w:rPr>
          <w:szCs w:val="20"/>
        </w:rPr>
      </w:pPr>
    </w:p>
    <w:p w14:paraId="1FD18117" w14:textId="77777777" w:rsidR="00F006F6" w:rsidRDefault="00F006F6" w:rsidP="00F006F6">
      <w:pPr>
        <w:pStyle w:val="Rubrik2"/>
      </w:pPr>
      <w:r>
        <w:t>Förberedelser</w:t>
      </w:r>
    </w:p>
    <w:p w14:paraId="0630F91D" w14:textId="7CA4BC1B" w:rsidR="00F006F6" w:rsidRPr="00780907" w:rsidRDefault="00F006F6" w:rsidP="00F006F6">
      <w:pPr>
        <w:spacing w:after="0" w:line="240" w:lineRule="auto"/>
        <w:ind w:right="0"/>
        <w:rPr>
          <w:szCs w:val="20"/>
        </w:rPr>
      </w:pPr>
      <w:proofErr w:type="spellStart"/>
      <w:r>
        <w:rPr>
          <w:szCs w:val="20"/>
        </w:rPr>
        <w:t>Håravkorting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</w:t>
      </w:r>
      <w:r w:rsidRPr="00780907">
        <w:rPr>
          <w:szCs w:val="20"/>
        </w:rPr>
        <w:t>krotum</w:t>
      </w:r>
      <w:proofErr w:type="spellEnd"/>
      <w:r w:rsidRPr="00780907">
        <w:rPr>
          <w:szCs w:val="20"/>
        </w:rPr>
        <w:t xml:space="preserve"> </w:t>
      </w:r>
      <w:r>
        <w:rPr>
          <w:szCs w:val="20"/>
        </w:rPr>
        <w:t>och</w:t>
      </w:r>
      <w:r w:rsidRPr="00780907">
        <w:rPr>
          <w:szCs w:val="20"/>
        </w:rPr>
        <w:t xml:space="preserve"> </w:t>
      </w:r>
      <w:r>
        <w:rPr>
          <w:szCs w:val="20"/>
        </w:rPr>
        <w:t>l</w:t>
      </w:r>
      <w:r w:rsidRPr="00780907">
        <w:rPr>
          <w:szCs w:val="20"/>
        </w:rPr>
        <w:t>jumske vid misstänkt testikelcancer</w:t>
      </w:r>
      <w:r>
        <w:rPr>
          <w:szCs w:val="20"/>
        </w:rPr>
        <w:t xml:space="preserve">, </w:t>
      </w:r>
      <w:proofErr w:type="spellStart"/>
      <w:r>
        <w:rPr>
          <w:szCs w:val="20"/>
        </w:rPr>
        <w:t>descutantvättning</w:t>
      </w:r>
      <w:proofErr w:type="spellEnd"/>
      <w:r>
        <w:rPr>
          <w:szCs w:val="20"/>
        </w:rPr>
        <w:t>.</w:t>
      </w:r>
    </w:p>
    <w:p w14:paraId="1124A0E9" w14:textId="77777777" w:rsidR="00A050A6" w:rsidRPr="00E85143" w:rsidRDefault="00A050A6" w:rsidP="00A050A6">
      <w:pPr>
        <w:pStyle w:val="Rubrik2"/>
      </w:pPr>
      <w:r w:rsidRPr="00E85143">
        <w:t>Praktiska råd</w:t>
      </w:r>
    </w:p>
    <w:p w14:paraId="6C51C154" w14:textId="507A9609" w:rsidR="00A050A6" w:rsidRPr="00780907" w:rsidRDefault="00572C41" w:rsidP="00572C41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Vid </w:t>
      </w:r>
      <w:proofErr w:type="spellStart"/>
      <w:r>
        <w:rPr>
          <w:szCs w:val="20"/>
        </w:rPr>
        <w:t>orkidektomi</w:t>
      </w:r>
      <w:proofErr w:type="spellEnd"/>
      <w:r>
        <w:rPr>
          <w:szCs w:val="20"/>
        </w:rPr>
        <w:t>, viktigt att blodprover tas preoperativt om detta är ordinerat.</w:t>
      </w:r>
    </w:p>
    <w:p w14:paraId="1772A5EF" w14:textId="77777777" w:rsidR="00A050A6" w:rsidRPr="00E85143" w:rsidRDefault="00A050A6" w:rsidP="00A050A6">
      <w:pPr>
        <w:pStyle w:val="Rubrik2"/>
      </w:pPr>
      <w:r w:rsidRPr="00E85143">
        <w:t>Operationsbord/läge</w:t>
      </w:r>
    </w:p>
    <w:p w14:paraId="24548363" w14:textId="77777777" w:rsidR="00A050A6" w:rsidRPr="00780907" w:rsidRDefault="00A050A6" w:rsidP="00A050A6">
      <w:pPr>
        <w:spacing w:after="0" w:line="240" w:lineRule="auto"/>
        <w:ind w:right="0"/>
        <w:rPr>
          <w:szCs w:val="20"/>
        </w:rPr>
      </w:pPr>
      <w:r>
        <w:rPr>
          <w:szCs w:val="20"/>
        </w:rPr>
        <w:t>Standardbord</w:t>
      </w:r>
    </w:p>
    <w:p w14:paraId="59414454" w14:textId="77777777" w:rsidR="00A050A6" w:rsidRDefault="00A050A6" w:rsidP="00A050A6">
      <w:pPr>
        <w:spacing w:after="0" w:line="240" w:lineRule="auto"/>
        <w:ind w:right="0"/>
        <w:rPr>
          <w:szCs w:val="20"/>
        </w:rPr>
      </w:pPr>
      <w:r w:rsidRPr="00780907">
        <w:rPr>
          <w:szCs w:val="20"/>
        </w:rPr>
        <w:t>Planläge</w:t>
      </w:r>
    </w:p>
    <w:p w14:paraId="78203BB3" w14:textId="77777777" w:rsidR="00A050A6" w:rsidRPr="00780907" w:rsidRDefault="00A050A6" w:rsidP="00572C41">
      <w:pPr>
        <w:spacing w:after="0" w:line="240" w:lineRule="auto"/>
        <w:ind w:left="0" w:right="0"/>
        <w:rPr>
          <w:szCs w:val="20"/>
        </w:rPr>
      </w:pPr>
    </w:p>
    <w:bookmarkEnd w:id="0"/>
    <w:p w14:paraId="079F29CF" w14:textId="77777777" w:rsidR="00A050A6" w:rsidRPr="00536A5A" w:rsidRDefault="00A050A6" w:rsidP="00A050A6">
      <w:pPr>
        <w:spacing w:after="0" w:line="240" w:lineRule="auto"/>
        <w:ind w:right="0"/>
      </w:pPr>
    </w:p>
    <w:p w14:paraId="76B9F95B" w14:textId="24513497" w:rsidR="00536A5A" w:rsidRPr="00A050A6" w:rsidRDefault="00536A5A" w:rsidP="00A050A6"/>
    <w:sectPr w:rsidR="00536A5A" w:rsidRPr="00A050A6" w:rsidSect="0078090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F9CE" w14:textId="77777777" w:rsidR="0011783F" w:rsidRDefault="0011783F">
      <w:r>
        <w:separator/>
      </w:r>
    </w:p>
  </w:endnote>
  <w:endnote w:type="continuationSeparator" w:id="0">
    <w:p w14:paraId="72BC78FF" w14:textId="77777777" w:rsidR="0011783F" w:rsidRDefault="0011783F">
      <w:r>
        <w:continuationSeparator/>
      </w:r>
    </w:p>
  </w:endnote>
  <w:endnote w:type="continuationNotice" w:id="1">
    <w:p w14:paraId="574737E8" w14:textId="77777777" w:rsidR="0011783F" w:rsidRDefault="00117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10B6" w14:textId="77777777" w:rsidR="00A050A6" w:rsidRDefault="00A050A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448FFD8" w14:textId="77777777" w:rsidR="00A050A6" w:rsidRDefault="00A050A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4199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5B860F" w14:textId="77777777" w:rsidR="00A050A6" w:rsidRPr="00EC0A68" w:rsidRDefault="00A050A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A7EA" w14:textId="77777777" w:rsidR="00A050A6" w:rsidRDefault="00A050A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A9FD22A" wp14:editId="204E582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74336492" name="Bildobjekt 8743364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4965" w14:textId="77777777" w:rsidR="0011783F" w:rsidRDefault="0011783F"/>
  </w:footnote>
  <w:footnote w:type="continuationSeparator" w:id="0">
    <w:p w14:paraId="47C2821C" w14:textId="77777777" w:rsidR="0011783F" w:rsidRDefault="0011783F">
      <w:r>
        <w:continuationSeparator/>
      </w:r>
    </w:p>
  </w:footnote>
  <w:footnote w:type="continuationNotice" w:id="1">
    <w:p w14:paraId="69F1D927" w14:textId="77777777" w:rsidR="0011783F" w:rsidRDefault="001178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49BB" w14:textId="77777777" w:rsidR="00A050A6" w:rsidRPr="00DA65C4" w:rsidRDefault="00A050A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E7BB2A6" wp14:editId="3A814C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245825125" name="Textruta 1245825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FD1DFC" w14:textId="77777777" w:rsidR="00A050A6" w:rsidRDefault="00A050A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7BB2A6" id="_x0000_t202" coordsize="21600,21600" o:spt="202" path="m,l,21600r21600,l21600,xe">
              <v:stroke joinstyle="miter"/>
              <v:path gradientshapeok="t" o:connecttype="rect"/>
            </v:shapetype>
            <v:shape id="Textruta 1245825125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35FD1DFC" w14:textId="77777777" w:rsidR="00A050A6" w:rsidRDefault="00A050A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22F3" w14:textId="77777777" w:rsidR="00A050A6" w:rsidRDefault="00A050A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D50FAA1" wp14:editId="76ABB80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99861887" name="Textruta 1099861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DB24B6" w14:textId="77777777" w:rsidR="00A050A6" w:rsidRDefault="00A050A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50FAA1" id="_x0000_t202" coordsize="21600,21600" o:spt="202" path="m,l,21600r21600,l21600,xe">
              <v:stroke joinstyle="miter"/>
              <v:path gradientshapeok="t" o:connecttype="rect"/>
            </v:shapetype>
            <v:shape id="Textruta 1099861887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60DB24B6" w14:textId="77777777" w:rsidR="00A050A6" w:rsidRDefault="00A050A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4BF873C" wp14:editId="32B3E68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603170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2594753">
    <w:abstractNumId w:val="17"/>
  </w:num>
  <w:num w:numId="2" w16cid:durableId="774835600">
    <w:abstractNumId w:val="14"/>
  </w:num>
  <w:num w:numId="3" w16cid:durableId="977415421">
    <w:abstractNumId w:val="0"/>
  </w:num>
  <w:num w:numId="4" w16cid:durableId="80176156">
    <w:abstractNumId w:val="6"/>
  </w:num>
  <w:num w:numId="5" w16cid:durableId="175122630">
    <w:abstractNumId w:val="15"/>
  </w:num>
  <w:num w:numId="6" w16cid:durableId="895553513">
    <w:abstractNumId w:val="2"/>
  </w:num>
  <w:num w:numId="7" w16cid:durableId="1744178678">
    <w:abstractNumId w:val="11"/>
  </w:num>
  <w:num w:numId="8" w16cid:durableId="1227574137">
    <w:abstractNumId w:val="8"/>
  </w:num>
  <w:num w:numId="9" w16cid:durableId="1802645512">
    <w:abstractNumId w:val="1"/>
  </w:num>
  <w:num w:numId="10" w16cid:durableId="1008558422">
    <w:abstractNumId w:val="1"/>
  </w:num>
  <w:num w:numId="11" w16cid:durableId="564415774">
    <w:abstractNumId w:val="3"/>
  </w:num>
  <w:num w:numId="12" w16cid:durableId="1410813758">
    <w:abstractNumId w:val="4"/>
  </w:num>
  <w:num w:numId="13" w16cid:durableId="499656393">
    <w:abstractNumId w:val="13"/>
  </w:num>
  <w:num w:numId="14" w16cid:durableId="408036630">
    <w:abstractNumId w:val="9"/>
  </w:num>
  <w:num w:numId="15" w16cid:durableId="1734428664">
    <w:abstractNumId w:val="7"/>
  </w:num>
  <w:num w:numId="16" w16cid:durableId="43339039">
    <w:abstractNumId w:val="12"/>
  </w:num>
  <w:num w:numId="17" w16cid:durableId="990058593">
    <w:abstractNumId w:val="5"/>
  </w:num>
  <w:num w:numId="18" w16cid:durableId="641691274">
    <w:abstractNumId w:val="10"/>
  </w:num>
  <w:num w:numId="19" w16cid:durableId="14315127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83F"/>
    <w:rsid w:val="0013193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CD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36F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479"/>
    <w:rsid w:val="004876F6"/>
    <w:rsid w:val="0049236A"/>
    <w:rsid w:val="00492718"/>
    <w:rsid w:val="004A355D"/>
    <w:rsid w:val="004A4970"/>
    <w:rsid w:val="004B2183"/>
    <w:rsid w:val="004B2A01"/>
    <w:rsid w:val="004C2559"/>
    <w:rsid w:val="004D77D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C4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27E47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012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907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0A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870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FB3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A5E"/>
    <w:rsid w:val="00E52A86"/>
    <w:rsid w:val="00E54B47"/>
    <w:rsid w:val="00E553BF"/>
    <w:rsid w:val="00E55D93"/>
    <w:rsid w:val="00E61294"/>
    <w:rsid w:val="00E7237C"/>
    <w:rsid w:val="00E77C46"/>
    <w:rsid w:val="00E85143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6F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Ablatio testis</dc:title>
  <dc:subject/>
  <dc:creator>patrik.jens.johansson@vgregion.se</dc:creator>
  <keywords/>
  <lastModifiedBy>Caroline Edvardsson</lastModifiedBy>
  <revision>13</revision>
  <lastPrinted>2016-03-31T10:56:00.0000000Z</lastPrinted>
  <dcterms:created xsi:type="dcterms:W3CDTF">2022-05-23T03:28:00.0000000Z</dcterms:created>
  <dcterms:modified xsi:type="dcterms:W3CDTF">2026-06-10T13:29:00.0000000Z</dcterms:modified>
</coreProperties>
</file>