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5DC" w14:textId="77777777" w:rsidR="00BA6C1A" w:rsidRDefault="00BA6C1A" w:rsidP="00D428C9">
      <w:pPr>
        <w:pStyle w:val="Rubrik2"/>
        <w:tabs>
          <w:tab w:val="left" w:pos="8061"/>
        </w:tabs>
        <w:sectPr w:rsidR="00BA6C1A" w:rsidSect="00BA6C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FCA64D" w14:textId="77777777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4B84C8D0" w14:textId="77777777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</w:p>
    <w:p w14:paraId="4018C288" w14:textId="77777777" w:rsidR="00BA6C1A" w:rsidRPr="00BA6C1A" w:rsidRDefault="00BA6C1A" w:rsidP="00D428C9">
      <w:pPr>
        <w:tabs>
          <w:tab w:val="left" w:pos="4590"/>
          <w:tab w:val="left" w:pos="8061"/>
        </w:tabs>
        <w:spacing w:after="0" w:line="240" w:lineRule="auto"/>
        <w:ind w:right="0"/>
        <w:rPr>
          <w:szCs w:val="20"/>
        </w:rPr>
      </w:pPr>
      <w:r w:rsidRPr="00BA6C1A">
        <w:rPr>
          <w:szCs w:val="20"/>
        </w:rPr>
        <w:tab/>
      </w:r>
    </w:p>
    <w:p w14:paraId="10EBB5A0" w14:textId="5E7BC109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A6C1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E131C" wp14:editId="18E32E8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FCBE5" w14:textId="77777777" w:rsidR="00BA6C1A" w:rsidRPr="003D37FD" w:rsidRDefault="00BA6C1A" w:rsidP="00BA6C1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12538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AE13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51FCBE5" w14:textId="77777777" w:rsidR="00BA6C1A" w:rsidRPr="003D37FD" w:rsidRDefault="00BA6C1A" w:rsidP="00BA6C1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12538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A6C1A" w:rsidRPr="00BA6C1A" w14:paraId="40166FCB" w14:textId="77777777" w:rsidTr="00C77E2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DA362EA" w14:textId="77777777" w:rsidR="00BA6C1A" w:rsidRPr="00BA6C1A" w:rsidRDefault="00BA6C1A" w:rsidP="00D428C9">
            <w:pPr>
              <w:pStyle w:val="Rubrik1"/>
              <w:tabs>
                <w:tab w:val="left" w:pos="8061"/>
              </w:tabs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A6C1A">
              <w:rPr>
                <w:noProof/>
              </w:rPr>
              <w:t>Beordringsrätt</w:t>
            </w:r>
          </w:p>
        </w:tc>
      </w:tr>
    </w:tbl>
    <w:p w14:paraId="37CB8ED8" w14:textId="77777777" w:rsidR="00BA6C1A" w:rsidRDefault="00BA6C1A" w:rsidP="00D428C9">
      <w:pPr>
        <w:keepNext/>
        <w:tabs>
          <w:tab w:val="left" w:pos="8061"/>
        </w:tabs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57E6287" w14:textId="7F6B6F2F" w:rsidR="00D428C9" w:rsidRDefault="00D428C9" w:rsidP="00D428C9">
      <w:pPr>
        <w:pStyle w:val="Rubrik2"/>
        <w:tabs>
          <w:tab w:val="left" w:pos="8061"/>
        </w:tabs>
      </w:pPr>
      <w:r>
        <w:t>Revidering i denna version</w:t>
      </w:r>
    </w:p>
    <w:p w14:paraId="160CD59D" w14:textId="00C9C18F" w:rsidR="00D428C9" w:rsidRPr="00D428C9" w:rsidRDefault="00D428C9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D428C9">
        <w:rPr>
          <w:szCs w:val="20"/>
        </w:rPr>
        <w:t>Ingen revidering</w:t>
      </w:r>
    </w:p>
    <w:p w14:paraId="1733D4FB" w14:textId="77777777" w:rsidR="00BA6C1A" w:rsidRPr="00D428C9" w:rsidRDefault="00BA6C1A" w:rsidP="00D428C9">
      <w:pPr>
        <w:pStyle w:val="Rubrik2"/>
        <w:tabs>
          <w:tab w:val="left" w:pos="8061"/>
        </w:tabs>
      </w:pPr>
      <w:r w:rsidRPr="00D428C9">
        <w:t>Bakgrund</w:t>
      </w:r>
    </w:p>
    <w:p w14:paraId="3A7E52DD" w14:textId="77777777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A6C1A">
        <w:rPr>
          <w:szCs w:val="20"/>
        </w:rPr>
        <w:t>Vid tillfällen med hög arbetsbelastning och andra akuta situationer kan behov av extra personal uppstå. När detta inträffar på jourtid behöver det finnas klara direktiv på hur personalen hanterar detta.</w:t>
      </w:r>
    </w:p>
    <w:p w14:paraId="1B3DAC2C" w14:textId="77777777" w:rsidR="00BA6C1A" w:rsidRPr="00BA6C1A" w:rsidRDefault="00BA6C1A" w:rsidP="00D428C9">
      <w:pPr>
        <w:pStyle w:val="Rubrik2"/>
        <w:tabs>
          <w:tab w:val="left" w:pos="8061"/>
        </w:tabs>
      </w:pPr>
      <w:r w:rsidRPr="00BA6C1A">
        <w:t>Syfte</w:t>
      </w:r>
    </w:p>
    <w:p w14:paraId="2802DD31" w14:textId="77777777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A6C1A">
        <w:rPr>
          <w:szCs w:val="20"/>
        </w:rPr>
        <w:t xml:space="preserve">Att tydliggöra arbetssättet vid </w:t>
      </w:r>
      <w:proofErr w:type="spellStart"/>
      <w:r w:rsidRPr="00BA6C1A">
        <w:rPr>
          <w:szCs w:val="20"/>
        </w:rPr>
        <w:t>beordring</w:t>
      </w:r>
      <w:proofErr w:type="spellEnd"/>
      <w:r w:rsidRPr="00BA6C1A">
        <w:rPr>
          <w:szCs w:val="20"/>
        </w:rPr>
        <w:t xml:space="preserve"> av personal under jourtid.</w:t>
      </w:r>
      <w:r w:rsidRPr="00BA6C1A">
        <w:rPr>
          <w:szCs w:val="20"/>
        </w:rPr>
        <w:tab/>
      </w:r>
    </w:p>
    <w:p w14:paraId="10EC660A" w14:textId="77777777" w:rsidR="00BA6C1A" w:rsidRPr="00D428C9" w:rsidRDefault="00BA6C1A" w:rsidP="00D428C9">
      <w:pPr>
        <w:pStyle w:val="Rubrik2"/>
        <w:tabs>
          <w:tab w:val="left" w:pos="8061"/>
        </w:tabs>
      </w:pPr>
      <w:r w:rsidRPr="00D428C9">
        <w:t>Vilka berörs</w:t>
      </w:r>
    </w:p>
    <w:p w14:paraId="58133AD0" w14:textId="77777777" w:rsidR="00BA6C1A" w:rsidRPr="00BA6C1A" w:rsidRDefault="00BA6C1A" w:rsidP="00D428C9">
      <w:pPr>
        <w:tabs>
          <w:tab w:val="left" w:pos="8061"/>
        </w:tabs>
        <w:spacing w:after="0" w:line="240" w:lineRule="auto"/>
        <w:ind w:right="0"/>
        <w:rPr>
          <w:szCs w:val="20"/>
        </w:rPr>
      </w:pPr>
      <w:r w:rsidRPr="00BA6C1A">
        <w:rPr>
          <w:szCs w:val="20"/>
        </w:rPr>
        <w:t>All personal på operation NU</w:t>
      </w:r>
      <w:r w:rsidRPr="00BA6C1A">
        <w:rPr>
          <w:szCs w:val="20"/>
        </w:rPr>
        <w:tab/>
      </w:r>
    </w:p>
    <w:p w14:paraId="74C42BB4" w14:textId="77777777" w:rsidR="00BA6C1A" w:rsidRPr="00D428C9" w:rsidRDefault="00BA6C1A" w:rsidP="00D428C9">
      <w:pPr>
        <w:pStyle w:val="Rubrik2"/>
        <w:tabs>
          <w:tab w:val="left" w:pos="8061"/>
        </w:tabs>
      </w:pPr>
      <w:r w:rsidRPr="00D428C9">
        <w:t>Ansvar</w:t>
      </w:r>
    </w:p>
    <w:p w14:paraId="24CD990B" w14:textId="77777777" w:rsidR="00BA6C1A" w:rsidRPr="00BA6C1A" w:rsidRDefault="00BA6C1A" w:rsidP="00D428C9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418" w:right="0"/>
        <w:rPr>
          <w:szCs w:val="20"/>
        </w:rPr>
      </w:pPr>
      <w:r w:rsidRPr="00BA6C1A">
        <w:rPr>
          <w:szCs w:val="20"/>
        </w:rPr>
        <w:t xml:space="preserve">Ansvarig anestesiläkare och operatör bedömer tillsammans behovet av extra personal. </w:t>
      </w:r>
    </w:p>
    <w:p w14:paraId="7E751030" w14:textId="77777777" w:rsidR="00BA6C1A" w:rsidRPr="00BA6C1A" w:rsidRDefault="00BA6C1A" w:rsidP="00D428C9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418" w:right="0"/>
        <w:rPr>
          <w:szCs w:val="20"/>
        </w:rPr>
      </w:pPr>
      <w:r w:rsidRPr="00BA6C1A">
        <w:rPr>
          <w:szCs w:val="20"/>
        </w:rPr>
        <w:t>Operatör med minst specialistkompetens beslutar om medicinska kriterier motiverar extra personal</w:t>
      </w:r>
    </w:p>
    <w:p w14:paraId="6BFAEF6E" w14:textId="77777777" w:rsidR="00BA6C1A" w:rsidRPr="00BA6C1A" w:rsidRDefault="00BA6C1A" w:rsidP="00D428C9">
      <w:pPr>
        <w:numPr>
          <w:ilvl w:val="0"/>
          <w:numId w:val="20"/>
        </w:numPr>
        <w:tabs>
          <w:tab w:val="clear" w:pos="720"/>
          <w:tab w:val="left" w:pos="8061"/>
        </w:tabs>
        <w:spacing w:after="0" w:line="240" w:lineRule="auto"/>
        <w:ind w:left="1418" w:right="0"/>
        <w:rPr>
          <w:szCs w:val="20"/>
        </w:rPr>
      </w:pPr>
      <w:r w:rsidRPr="00BA6C1A">
        <w:rPr>
          <w:szCs w:val="20"/>
        </w:rPr>
        <w:t>Ansvarig anestesiläkare med minst specialistkompetens beslutar om köbildningsproblem motiverar extra personal.</w:t>
      </w:r>
    </w:p>
    <w:p w14:paraId="14C041AE" w14:textId="77777777" w:rsidR="00BA6C1A" w:rsidRPr="00D428C9" w:rsidRDefault="00BA6C1A" w:rsidP="00D428C9">
      <w:pPr>
        <w:pStyle w:val="Rubrik2"/>
        <w:tabs>
          <w:tab w:val="left" w:pos="8061"/>
        </w:tabs>
      </w:pPr>
      <w:r w:rsidRPr="00D428C9">
        <w:t>Rutin</w:t>
      </w:r>
    </w:p>
    <w:p w14:paraId="76B9F95B" w14:textId="29C77315" w:rsidR="00536A5A" w:rsidRPr="00536A5A" w:rsidRDefault="00BA6C1A" w:rsidP="00D428C9">
      <w:pPr>
        <w:tabs>
          <w:tab w:val="left" w:pos="8061"/>
        </w:tabs>
        <w:spacing w:after="0" w:line="240" w:lineRule="auto"/>
        <w:ind w:right="0"/>
      </w:pPr>
      <w:r w:rsidRPr="00BA6C1A">
        <w:rPr>
          <w:szCs w:val="20"/>
        </w:rPr>
        <w:t>Operationssköterskan delegeras ansvaret att ringa in/beordra personal då behov uppstår. Den kan om situationen kräver i sin tur delegera ansvaret till annan personal</w:t>
      </w:r>
      <w:bookmarkEnd w:id="0"/>
      <w:r w:rsidR="00D428C9">
        <w:rPr>
          <w:szCs w:val="20"/>
        </w:rPr>
        <w:t>.</w:t>
      </w:r>
    </w:p>
    <w:sectPr w:rsidR="00536A5A" w:rsidRPr="00536A5A" w:rsidSect="00BA6C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63F2" w14:textId="77777777" w:rsidR="006E1325" w:rsidRDefault="006E1325">
      <w:r>
        <w:separator/>
      </w:r>
    </w:p>
  </w:endnote>
  <w:endnote w:type="continuationSeparator" w:id="0">
    <w:p w14:paraId="1E58DDA6" w14:textId="77777777" w:rsidR="006E1325" w:rsidRDefault="006E1325">
      <w:r>
        <w:continuationSeparator/>
      </w:r>
    </w:p>
  </w:endnote>
  <w:endnote w:type="continuationNotice" w:id="1">
    <w:p w14:paraId="5FAE1E03" w14:textId="77777777" w:rsidR="006E1325" w:rsidRDefault="006E1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3815" w14:textId="77777777" w:rsidR="006E1325" w:rsidRDefault="006E1325"/>
  </w:footnote>
  <w:footnote w:type="continuationSeparator" w:id="0">
    <w:p w14:paraId="79EF186E" w14:textId="77777777" w:rsidR="006E1325" w:rsidRDefault="006E1325">
      <w:r>
        <w:continuationSeparator/>
      </w:r>
    </w:p>
  </w:footnote>
  <w:footnote w:type="continuationNotice" w:id="1">
    <w:p w14:paraId="7B478798" w14:textId="77777777" w:rsidR="006E1325" w:rsidRDefault="006E13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DB2222"/>
    <w:multiLevelType w:val="hybridMultilevel"/>
    <w:tmpl w:val="502648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7357793">
    <w:abstractNumId w:val="18"/>
  </w:num>
  <w:num w:numId="2" w16cid:durableId="914096628">
    <w:abstractNumId w:val="15"/>
  </w:num>
  <w:num w:numId="3" w16cid:durableId="750196435">
    <w:abstractNumId w:val="0"/>
  </w:num>
  <w:num w:numId="4" w16cid:durableId="112797545">
    <w:abstractNumId w:val="6"/>
  </w:num>
  <w:num w:numId="5" w16cid:durableId="1838307891">
    <w:abstractNumId w:val="16"/>
  </w:num>
  <w:num w:numId="6" w16cid:durableId="1991132997">
    <w:abstractNumId w:val="2"/>
  </w:num>
  <w:num w:numId="7" w16cid:durableId="796753520">
    <w:abstractNumId w:val="12"/>
  </w:num>
  <w:num w:numId="8" w16cid:durableId="787701626">
    <w:abstractNumId w:val="9"/>
  </w:num>
  <w:num w:numId="9" w16cid:durableId="872496613">
    <w:abstractNumId w:val="1"/>
  </w:num>
  <w:num w:numId="10" w16cid:durableId="192696528">
    <w:abstractNumId w:val="1"/>
  </w:num>
  <w:num w:numId="11" w16cid:durableId="425855358">
    <w:abstractNumId w:val="3"/>
  </w:num>
  <w:num w:numId="12" w16cid:durableId="1176457396">
    <w:abstractNumId w:val="4"/>
  </w:num>
  <w:num w:numId="13" w16cid:durableId="838082171">
    <w:abstractNumId w:val="14"/>
  </w:num>
  <w:num w:numId="14" w16cid:durableId="1107046407">
    <w:abstractNumId w:val="10"/>
  </w:num>
  <w:num w:numId="15" w16cid:durableId="757796670">
    <w:abstractNumId w:val="7"/>
  </w:num>
  <w:num w:numId="16" w16cid:durableId="1064646375">
    <w:abstractNumId w:val="13"/>
  </w:num>
  <w:num w:numId="17" w16cid:durableId="596402668">
    <w:abstractNumId w:val="5"/>
  </w:num>
  <w:num w:numId="18" w16cid:durableId="363990571">
    <w:abstractNumId w:val="11"/>
  </w:num>
  <w:num w:numId="19" w16cid:durableId="184557746">
    <w:abstractNumId w:val="17"/>
  </w:num>
  <w:num w:numId="20" w16cid:durableId="117148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32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C1A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8C9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Beordringsrätt</dc:title>
  <dc:subject/>
  <dc:creator>patrik.jens.johansson@vgregion.se</dc:creator>
  <keywords/>
  <lastModifiedBy>Carina Turesson Roos</lastModifiedBy>
  <revision>3</revision>
  <lastPrinted>2016-03-31T10:56:00.0000000Z</lastPrinted>
  <dcterms:created xsi:type="dcterms:W3CDTF">2022-05-23T03:20:00.0000000Z</dcterms:created>
  <dcterms:modified xsi:type="dcterms:W3CDTF">2024-03-11T09:19:00.0000000Z</dcterms:modified>
</coreProperties>
</file>