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DB9F3" w14:textId="77777777" w:rsidR="00F74300" w:rsidRDefault="00F74300" w:rsidP="000E093B">
      <w:pPr>
        <w:pStyle w:val="Rubrik2"/>
        <w:ind w:left="1134" w:right="282"/>
        <w:sectPr w:rsidR="00F74300" w:rsidSect="00F7430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9158205" w14:textId="77777777" w:rsidR="00F74300" w:rsidRPr="00F74300" w:rsidRDefault="00F74300" w:rsidP="000E093B">
      <w:pPr>
        <w:spacing w:after="0" w:line="240" w:lineRule="auto"/>
        <w:ind w:left="1134" w:right="282"/>
        <w:rPr>
          <w:szCs w:val="20"/>
        </w:rPr>
      </w:pPr>
    </w:p>
    <w:p w14:paraId="6929AA38" w14:textId="77777777" w:rsidR="00F74300" w:rsidRPr="00F74300" w:rsidRDefault="00F74300" w:rsidP="000E093B">
      <w:pPr>
        <w:spacing w:after="0" w:line="240" w:lineRule="auto"/>
        <w:ind w:left="1134" w:right="282"/>
        <w:rPr>
          <w:szCs w:val="20"/>
        </w:rPr>
      </w:pPr>
    </w:p>
    <w:p w14:paraId="7E740D38" w14:textId="77777777" w:rsidR="00F74300" w:rsidRPr="00F74300" w:rsidRDefault="00F74300" w:rsidP="000E093B">
      <w:pPr>
        <w:tabs>
          <w:tab w:val="left" w:pos="4590"/>
        </w:tabs>
        <w:spacing w:after="0" w:line="240" w:lineRule="auto"/>
        <w:ind w:left="1134" w:right="282"/>
        <w:rPr>
          <w:szCs w:val="20"/>
        </w:rPr>
      </w:pPr>
      <w:r w:rsidRPr="00F74300">
        <w:rPr>
          <w:szCs w:val="20"/>
        </w:rPr>
        <w:tab/>
      </w:r>
    </w:p>
    <w:p w14:paraId="452C063E" w14:textId="05F23D1A" w:rsidR="00F74300" w:rsidRPr="00F74300" w:rsidRDefault="00F74300" w:rsidP="000E093B">
      <w:pPr>
        <w:spacing w:after="0" w:line="240" w:lineRule="auto"/>
        <w:ind w:left="1134" w:right="282"/>
        <w:rPr>
          <w:szCs w:val="20"/>
        </w:rPr>
      </w:pPr>
      <w:r w:rsidRPr="00F7430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2906CE3" wp14:editId="470AD74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AE0CAA" w14:textId="77777777" w:rsidR="00F74300" w:rsidRPr="003D37FD" w:rsidRDefault="00F74300" w:rsidP="00F7430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15598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2906CE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9AE0CAA" w14:textId="77777777" w:rsidR="00F74300" w:rsidRPr="003D37FD" w:rsidRDefault="00F74300" w:rsidP="00F7430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15598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74300" w:rsidRPr="00F74300" w14:paraId="073177CE" w14:textId="77777777" w:rsidTr="00EF758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4F85DC0" w14:textId="77777777" w:rsidR="00F74300" w:rsidRPr="00F74300" w:rsidRDefault="00F74300" w:rsidP="000E093B">
            <w:pPr>
              <w:pStyle w:val="Rubrik1"/>
              <w:ind w:left="1134" w:right="282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74300">
              <w:rPr>
                <w:noProof/>
              </w:rPr>
              <w:t>Varicer</w:t>
            </w:r>
          </w:p>
        </w:tc>
      </w:tr>
    </w:tbl>
    <w:p w14:paraId="0FCDC047" w14:textId="77777777" w:rsidR="00F74300" w:rsidRPr="00F74300" w:rsidRDefault="00F74300" w:rsidP="000E093B">
      <w:pPr>
        <w:keepNext/>
        <w:spacing w:after="0" w:line="240" w:lineRule="auto"/>
        <w:ind w:left="1134" w:right="28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51612A9" w14:textId="2E6D5B2A" w:rsidR="000D6A87" w:rsidRDefault="000D6A87" w:rsidP="000E093B">
      <w:pPr>
        <w:pStyle w:val="Rubrik2"/>
        <w:ind w:left="1134" w:right="282"/>
      </w:pPr>
      <w:r>
        <w:t>Revidering i denna version</w:t>
      </w:r>
    </w:p>
    <w:p w14:paraId="5BA00AFF" w14:textId="10D51BDE" w:rsidR="000D6A87" w:rsidRPr="000D6A87" w:rsidRDefault="000E093B" w:rsidP="000E093B">
      <w:r>
        <w:t xml:space="preserve">  </w:t>
      </w:r>
      <w:r w:rsidR="000916B4">
        <w:t>Revidering under rubrik: Operationsläge</w:t>
      </w:r>
    </w:p>
    <w:p w14:paraId="63561E3C" w14:textId="77777777" w:rsidR="00F74300" w:rsidRPr="00F74300" w:rsidRDefault="00F74300" w:rsidP="000E093B">
      <w:pPr>
        <w:pStyle w:val="Rubrik2"/>
        <w:ind w:left="1134" w:right="282"/>
      </w:pPr>
      <w:r w:rsidRPr="00F74300">
        <w:t>Syfte</w:t>
      </w:r>
    </w:p>
    <w:p w14:paraId="79D2D7B5" w14:textId="77777777" w:rsidR="00F74300" w:rsidRPr="00F74300" w:rsidRDefault="00F74300" w:rsidP="000E093B">
      <w:pPr>
        <w:spacing w:after="0" w:line="240" w:lineRule="auto"/>
        <w:ind w:left="1134" w:right="282"/>
        <w:rPr>
          <w:szCs w:val="20"/>
        </w:rPr>
      </w:pPr>
      <w:r w:rsidRPr="00F74300">
        <w:rPr>
          <w:szCs w:val="20"/>
        </w:rPr>
        <w:t>Att skapa ett dokumentstöd för omhändertagande av patient som ska variceropereras.</w:t>
      </w:r>
    </w:p>
    <w:p w14:paraId="28AA3AE2" w14:textId="77777777" w:rsidR="00F74300" w:rsidRPr="00F74300" w:rsidRDefault="00F74300" w:rsidP="000E093B">
      <w:pPr>
        <w:spacing w:after="0" w:line="240" w:lineRule="auto"/>
        <w:ind w:left="1134" w:right="282"/>
        <w:rPr>
          <w:szCs w:val="20"/>
        </w:rPr>
      </w:pPr>
    </w:p>
    <w:p w14:paraId="25A1BAF5" w14:textId="77777777" w:rsidR="00F74300" w:rsidRPr="00F74300" w:rsidRDefault="00F74300" w:rsidP="000E093B">
      <w:pPr>
        <w:pStyle w:val="Rubrik2"/>
        <w:ind w:left="1134" w:right="282"/>
      </w:pPr>
      <w:r w:rsidRPr="00F74300">
        <w:t>Vilka berörs</w:t>
      </w:r>
    </w:p>
    <w:p w14:paraId="488E0E16" w14:textId="0554D6C3" w:rsidR="00F74300" w:rsidRPr="00F74300" w:rsidRDefault="00F74300" w:rsidP="000E093B">
      <w:pPr>
        <w:spacing w:after="0" w:line="240" w:lineRule="auto"/>
        <w:ind w:left="1134" w:right="282"/>
      </w:pPr>
      <w:r w:rsidRPr="00F74300">
        <w:t>Anestesi- och operationssjuksköterskor, anestesiläkare och undersköterskor, Operation NU-sjukvården.</w:t>
      </w:r>
    </w:p>
    <w:p w14:paraId="0CBF4DF8" w14:textId="77777777" w:rsidR="00F74300" w:rsidRPr="00F74300" w:rsidRDefault="00F74300" w:rsidP="000E093B">
      <w:pPr>
        <w:spacing w:after="0" w:line="240" w:lineRule="auto"/>
        <w:ind w:left="1134" w:right="282"/>
        <w:rPr>
          <w:szCs w:val="20"/>
        </w:rPr>
      </w:pPr>
    </w:p>
    <w:p w14:paraId="221ECCC2" w14:textId="77777777" w:rsidR="00F74300" w:rsidRPr="00F74300" w:rsidRDefault="00F74300" w:rsidP="000E093B">
      <w:pPr>
        <w:pStyle w:val="Rubrik2"/>
        <w:ind w:left="1134" w:right="282"/>
      </w:pPr>
      <w:r w:rsidRPr="00F74300">
        <w:t>Åtgärder</w:t>
      </w:r>
    </w:p>
    <w:p w14:paraId="12A1E1A8" w14:textId="77777777" w:rsidR="00F74300" w:rsidRPr="00F74300" w:rsidRDefault="00F74300" w:rsidP="000E093B">
      <w:pPr>
        <w:spacing w:after="0" w:line="240" w:lineRule="auto"/>
        <w:ind w:left="1134" w:right="282"/>
        <w:rPr>
          <w:szCs w:val="20"/>
        </w:rPr>
      </w:pPr>
    </w:p>
    <w:p w14:paraId="675A9FD4" w14:textId="77777777" w:rsidR="00F74300" w:rsidRPr="00F74300" w:rsidRDefault="00F74300" w:rsidP="000E093B">
      <w:pPr>
        <w:pStyle w:val="Rubrik2"/>
        <w:ind w:left="1134" w:right="282"/>
      </w:pPr>
      <w:r w:rsidRPr="00F74300">
        <w:t>Innehåll och metodbeskrivning</w:t>
      </w:r>
    </w:p>
    <w:p w14:paraId="1AB271E4" w14:textId="77777777" w:rsidR="00F74300" w:rsidRPr="00F74300" w:rsidRDefault="00F74300" w:rsidP="000E093B">
      <w:pPr>
        <w:spacing w:after="0" w:line="240" w:lineRule="auto"/>
        <w:ind w:left="1134" w:right="282"/>
        <w:rPr>
          <w:rFonts w:ascii="Arial" w:hAnsi="Arial"/>
          <w:b/>
          <w:sz w:val="28"/>
        </w:rPr>
      </w:pPr>
    </w:p>
    <w:p w14:paraId="4AC8048E" w14:textId="77777777" w:rsidR="00F74300" w:rsidRPr="00F74300" w:rsidRDefault="00F74300" w:rsidP="000E093B">
      <w:pPr>
        <w:pStyle w:val="Rubrik3"/>
        <w:ind w:left="1134" w:right="282"/>
      </w:pPr>
      <w:r w:rsidRPr="00F74300">
        <w:t>Anestesiförslag</w:t>
      </w:r>
    </w:p>
    <w:p w14:paraId="7663956C" w14:textId="77777777" w:rsidR="00F74300" w:rsidRPr="00F74300" w:rsidRDefault="00F74300" w:rsidP="000E093B">
      <w:pPr>
        <w:spacing w:after="0" w:line="240" w:lineRule="auto"/>
        <w:ind w:left="1134" w:right="282"/>
      </w:pPr>
    </w:p>
    <w:p w14:paraId="65684844" w14:textId="77777777" w:rsidR="00F74300" w:rsidRPr="00F74300" w:rsidRDefault="00F74300" w:rsidP="000E093B">
      <w:pPr>
        <w:spacing w:after="0" w:line="240" w:lineRule="auto"/>
        <w:ind w:left="1134" w:right="282"/>
      </w:pPr>
      <w:r w:rsidRPr="00F74300">
        <w:t>Anestesikort: LM, alternativt intubation/spinal.</w:t>
      </w:r>
    </w:p>
    <w:p w14:paraId="6CA9589A" w14:textId="77777777" w:rsidR="00F74300" w:rsidRPr="00F74300" w:rsidRDefault="00F74300" w:rsidP="000E093B">
      <w:pPr>
        <w:spacing w:after="0" w:line="240" w:lineRule="auto"/>
        <w:ind w:left="1134" w:right="282"/>
      </w:pPr>
    </w:p>
    <w:p w14:paraId="2F03EAF1" w14:textId="77777777" w:rsidR="000D6A87" w:rsidRDefault="000D6A87" w:rsidP="000E093B">
      <w:pPr>
        <w:spacing w:after="0" w:line="240" w:lineRule="auto"/>
        <w:ind w:left="1134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37B90E79" w14:textId="77777777" w:rsidR="00F74300" w:rsidRPr="00F74300" w:rsidRDefault="00F74300" w:rsidP="000E093B">
      <w:pPr>
        <w:pStyle w:val="Rubrik3"/>
        <w:ind w:left="1134" w:right="282"/>
      </w:pPr>
      <w:r w:rsidRPr="00F74300">
        <w:lastRenderedPageBreak/>
        <w:t>Utrustning</w:t>
      </w:r>
    </w:p>
    <w:p w14:paraId="516CFB9E" w14:textId="77777777" w:rsidR="00F74300" w:rsidRPr="00F74300" w:rsidRDefault="00F74300" w:rsidP="000E093B">
      <w:pPr>
        <w:spacing w:after="0" w:line="240" w:lineRule="auto"/>
        <w:ind w:left="1134" w:right="282"/>
        <w:rPr>
          <w:b/>
        </w:rPr>
      </w:pPr>
    </w:p>
    <w:p w14:paraId="5CFDB70F" w14:textId="77777777" w:rsidR="00F74300" w:rsidRPr="00F74300" w:rsidRDefault="00F74300" w:rsidP="000E093B">
      <w:pPr>
        <w:spacing w:after="0" w:line="240" w:lineRule="auto"/>
        <w:ind w:left="1134" w:right="282"/>
      </w:pPr>
      <w:r w:rsidRPr="00F74300">
        <w:t>Standard</w:t>
      </w:r>
    </w:p>
    <w:p w14:paraId="0C64B26A" w14:textId="77777777" w:rsidR="00F74300" w:rsidRPr="00F74300" w:rsidRDefault="00F74300" w:rsidP="000E093B">
      <w:pPr>
        <w:spacing w:after="0" w:line="240" w:lineRule="auto"/>
        <w:ind w:left="1134" w:right="282"/>
        <w:rPr>
          <w:b/>
        </w:rPr>
      </w:pPr>
    </w:p>
    <w:p w14:paraId="0E1D3892" w14:textId="77777777" w:rsidR="00F74300" w:rsidRPr="00F74300" w:rsidRDefault="00F74300" w:rsidP="000E093B">
      <w:pPr>
        <w:pStyle w:val="Rubrik3"/>
        <w:ind w:left="1134"/>
      </w:pPr>
      <w:r w:rsidRPr="00F74300">
        <w:t>Blodgruppering/bastest</w:t>
      </w:r>
    </w:p>
    <w:p w14:paraId="06D1E290" w14:textId="77777777" w:rsidR="00F74300" w:rsidRPr="00F74300" w:rsidRDefault="00F74300" w:rsidP="000E093B">
      <w:pPr>
        <w:spacing w:after="0" w:line="240" w:lineRule="auto"/>
        <w:ind w:left="1134" w:right="282"/>
      </w:pPr>
      <w:r w:rsidRPr="00F74300">
        <w:t>Ja/Nej</w:t>
      </w:r>
    </w:p>
    <w:p w14:paraId="3CED5773" w14:textId="77777777" w:rsidR="00F74300" w:rsidRPr="00F74300" w:rsidRDefault="00F74300" w:rsidP="000E093B">
      <w:pPr>
        <w:spacing w:after="0" w:line="240" w:lineRule="auto"/>
        <w:ind w:left="1134" w:right="282"/>
      </w:pPr>
    </w:p>
    <w:p w14:paraId="7840A5E6" w14:textId="77777777" w:rsidR="00F74300" w:rsidRPr="00F74300" w:rsidRDefault="00F74300" w:rsidP="000E093B">
      <w:pPr>
        <w:pStyle w:val="Rubrik3"/>
        <w:ind w:left="1134" w:right="282"/>
      </w:pPr>
      <w:r w:rsidRPr="00F74300">
        <w:t>Praktiska råd</w:t>
      </w:r>
    </w:p>
    <w:p w14:paraId="63296190" w14:textId="77777777" w:rsidR="00F74300" w:rsidRPr="00F74300" w:rsidRDefault="00F74300" w:rsidP="000E093B">
      <w:pPr>
        <w:spacing w:after="0" w:line="240" w:lineRule="auto"/>
        <w:ind w:left="1134" w:right="282"/>
        <w:rPr>
          <w:b/>
        </w:rPr>
      </w:pPr>
    </w:p>
    <w:p w14:paraId="4590B8A3" w14:textId="77777777" w:rsidR="00F74300" w:rsidRPr="00F74300" w:rsidRDefault="00F74300" w:rsidP="000E093B">
      <w:pPr>
        <w:spacing w:after="0" w:line="240" w:lineRule="auto"/>
        <w:ind w:left="1134" w:right="282"/>
      </w:pPr>
      <w:r w:rsidRPr="00F74300">
        <w:t>Vid bukläge och intubation, använd spiralförstärkt tub.</w:t>
      </w:r>
    </w:p>
    <w:p w14:paraId="5C08318F" w14:textId="77777777" w:rsidR="00F74300" w:rsidRPr="00F74300" w:rsidRDefault="00F74300" w:rsidP="000E093B">
      <w:pPr>
        <w:spacing w:after="0" w:line="240" w:lineRule="auto"/>
        <w:ind w:left="1134" w:right="282"/>
      </w:pPr>
    </w:p>
    <w:p w14:paraId="41622DD1" w14:textId="77777777" w:rsidR="00F74300" w:rsidRPr="00F74300" w:rsidRDefault="00F74300" w:rsidP="000E093B">
      <w:pPr>
        <w:pStyle w:val="Rubrik3"/>
        <w:ind w:left="1134" w:right="282"/>
      </w:pPr>
      <w:r w:rsidRPr="00F74300">
        <w:t>Operationsläge</w:t>
      </w:r>
    </w:p>
    <w:p w14:paraId="6E846FDB" w14:textId="4EE5C593" w:rsidR="00F74300" w:rsidRPr="00F74300" w:rsidRDefault="00F74300" w:rsidP="000E093B">
      <w:pPr>
        <w:keepNext/>
        <w:spacing w:before="240" w:after="60" w:line="240" w:lineRule="auto"/>
        <w:ind w:left="1134" w:right="282"/>
        <w:outlineLvl w:val="1"/>
        <w:rPr>
          <w:rFonts w:ascii="Arial" w:hAnsi="Arial" w:cs="Arial"/>
        </w:rPr>
      </w:pPr>
      <w:r w:rsidRPr="00F74300">
        <w:t>Universalbord. I vissa fall bukläge</w:t>
      </w:r>
      <w:r w:rsidR="000D6A87">
        <w:t>.</w:t>
      </w:r>
      <w:r w:rsidRPr="00F74300">
        <w:rPr>
          <w:rFonts w:ascii="Arial" w:hAnsi="Arial" w:cs="Arial"/>
          <w:b/>
          <w:bCs/>
          <w:iCs/>
          <w:szCs w:val="28"/>
        </w:rPr>
        <w:br/>
      </w:r>
    </w:p>
    <w:bookmarkEnd w:id="0"/>
    <w:p w14:paraId="76B9F95B" w14:textId="24513497" w:rsidR="00536A5A" w:rsidRPr="00536A5A" w:rsidRDefault="00536A5A" w:rsidP="000E093B">
      <w:pPr>
        <w:spacing w:after="0" w:line="240" w:lineRule="auto"/>
        <w:ind w:left="1134" w:right="282"/>
      </w:pPr>
    </w:p>
    <w:sectPr w:rsidR="00536A5A" w:rsidRPr="00536A5A" w:rsidSect="00F7430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0643052">
    <w:abstractNumId w:val="17"/>
  </w:num>
  <w:num w:numId="2" w16cid:durableId="1534221972">
    <w:abstractNumId w:val="14"/>
  </w:num>
  <w:num w:numId="3" w16cid:durableId="594629138">
    <w:abstractNumId w:val="0"/>
  </w:num>
  <w:num w:numId="4" w16cid:durableId="1435327155">
    <w:abstractNumId w:val="6"/>
  </w:num>
  <w:num w:numId="5" w16cid:durableId="1333877410">
    <w:abstractNumId w:val="15"/>
  </w:num>
  <w:num w:numId="6" w16cid:durableId="1409767157">
    <w:abstractNumId w:val="2"/>
  </w:num>
  <w:num w:numId="7" w16cid:durableId="1136678161">
    <w:abstractNumId w:val="11"/>
  </w:num>
  <w:num w:numId="8" w16cid:durableId="684476409">
    <w:abstractNumId w:val="8"/>
  </w:num>
  <w:num w:numId="9" w16cid:durableId="1907035523">
    <w:abstractNumId w:val="1"/>
  </w:num>
  <w:num w:numId="10" w16cid:durableId="2082480097">
    <w:abstractNumId w:val="1"/>
  </w:num>
  <w:num w:numId="11" w16cid:durableId="962034940">
    <w:abstractNumId w:val="3"/>
  </w:num>
  <w:num w:numId="12" w16cid:durableId="760613490">
    <w:abstractNumId w:val="4"/>
  </w:num>
  <w:num w:numId="13" w16cid:durableId="1661347484">
    <w:abstractNumId w:val="13"/>
  </w:num>
  <w:num w:numId="14" w16cid:durableId="1820535476">
    <w:abstractNumId w:val="9"/>
  </w:num>
  <w:num w:numId="15" w16cid:durableId="120809927">
    <w:abstractNumId w:val="7"/>
  </w:num>
  <w:num w:numId="16" w16cid:durableId="1328095747">
    <w:abstractNumId w:val="12"/>
  </w:num>
  <w:num w:numId="17" w16cid:durableId="2052269610">
    <w:abstractNumId w:val="5"/>
  </w:num>
  <w:num w:numId="18" w16cid:durableId="1245721931">
    <w:abstractNumId w:val="10"/>
  </w:num>
  <w:num w:numId="19" w16cid:durableId="88309992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37A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6B4"/>
    <w:rsid w:val="00095368"/>
    <w:rsid w:val="000954C4"/>
    <w:rsid w:val="000A4C35"/>
    <w:rsid w:val="000A611A"/>
    <w:rsid w:val="000B12D9"/>
    <w:rsid w:val="000B4536"/>
    <w:rsid w:val="000B7715"/>
    <w:rsid w:val="000D6A87"/>
    <w:rsid w:val="000E093B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756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1CE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3A1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E92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76DC"/>
    <w:rsid w:val="00D85218"/>
    <w:rsid w:val="00D86B74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2C0C"/>
    <w:rsid w:val="00E7237C"/>
    <w:rsid w:val="00E77C46"/>
    <w:rsid w:val="00E86CE8"/>
    <w:rsid w:val="00E90E82"/>
    <w:rsid w:val="00E95F0B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758C"/>
    <w:rsid w:val="00F22264"/>
    <w:rsid w:val="00F2564D"/>
    <w:rsid w:val="00F35B05"/>
    <w:rsid w:val="00F413D9"/>
    <w:rsid w:val="00F5135F"/>
    <w:rsid w:val="00F51F78"/>
    <w:rsid w:val="00F7430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B36C83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F9CF7A52-B017-48CC-B17C-328A12E40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59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Varicer</vt:lpstr>
    </vt:vector>
  </TitlesOfParts>
  <Manager/>
  <Company/>
  <LinksUpToDate>false</LinksUpToDate>
  <CharactersWithSpaces>579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Varicer</dc:title>
  <dc:subject/>
  <dc:creator>patrik.jens.johansson@vgregion.se</dc:creator>
  <keywords/>
  <lastModifiedBy>Carina Turesson Roos</lastModifiedBy>
  <revision>13</revision>
  <lastPrinted>2016-03-31T19:56:00.0000000Z</lastPrinted>
  <dcterms:created xsi:type="dcterms:W3CDTF">2022-05-23T12:28:00.0000000Z</dcterms:created>
  <dcterms:modified xsi:type="dcterms:W3CDTF">2024-05-22T08:17:00.0000000Z</dcterms:modified>
</coreProperties>
</file>