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1FB3FA" w14:textId="77777777" w:rsidR="00427AD8" w:rsidRDefault="00427AD8" w:rsidP="00697A9A">
      <w:pPr>
        <w:pStyle w:val="Rubrik2"/>
        <w:ind w:right="424"/>
        <w:sectPr w:rsidR="00427AD8" w:rsidSect="00427AD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6CEA931" w14:textId="77777777" w:rsidR="00427AD8" w:rsidRPr="00427AD8" w:rsidRDefault="00427AD8" w:rsidP="00697A9A">
      <w:pPr>
        <w:spacing w:after="0" w:line="240" w:lineRule="auto"/>
        <w:ind w:right="0"/>
        <w:rPr>
          <w:szCs w:val="20"/>
        </w:rPr>
      </w:pPr>
    </w:p>
    <w:p w14:paraId="313D8076" w14:textId="77777777" w:rsidR="00427AD8" w:rsidRPr="00427AD8" w:rsidRDefault="00427AD8" w:rsidP="00697A9A">
      <w:pPr>
        <w:spacing w:after="0" w:line="240" w:lineRule="auto"/>
        <w:ind w:right="0"/>
        <w:rPr>
          <w:szCs w:val="20"/>
        </w:rPr>
      </w:pPr>
    </w:p>
    <w:p w14:paraId="1F760988" w14:textId="77777777" w:rsidR="00427AD8" w:rsidRPr="00427AD8" w:rsidRDefault="00427AD8" w:rsidP="00697A9A">
      <w:pPr>
        <w:tabs>
          <w:tab w:val="left" w:pos="4590"/>
        </w:tabs>
        <w:spacing w:after="0" w:line="240" w:lineRule="auto"/>
        <w:ind w:right="0"/>
        <w:rPr>
          <w:szCs w:val="20"/>
        </w:rPr>
      </w:pPr>
      <w:r w:rsidRPr="00427AD8">
        <w:rPr>
          <w:szCs w:val="20"/>
        </w:rPr>
        <w:tab/>
      </w:r>
    </w:p>
    <w:p w14:paraId="0E587802" w14:textId="506FFEDD" w:rsidR="00427AD8" w:rsidRPr="00427AD8" w:rsidRDefault="00427AD8" w:rsidP="00697A9A">
      <w:pPr>
        <w:spacing w:after="0" w:line="240" w:lineRule="auto"/>
        <w:ind w:right="0"/>
        <w:rPr>
          <w:szCs w:val="20"/>
        </w:rPr>
      </w:pPr>
      <w:r w:rsidRPr="00427AD8">
        <w:rPr>
          <w:noProof/>
          <w:szCs w:val="20"/>
        </w:rPr>
        <mc:AlternateContent>
          <mc:Choice Requires="wps">
            <w:drawing>
              <wp:anchor distT="0" distB="0" distL="114300" distR="114300" simplePos="0" relativeHeight="251659264" behindDoc="0" locked="0" layoutInCell="1" allowOverlap="1" wp14:anchorId="41584299" wp14:editId="0AAAAB08">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FFB4D5" w14:textId="77777777" w:rsidR="00427AD8" w:rsidRPr="003D37FD" w:rsidRDefault="00427AD8" w:rsidP="00427AD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16563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1584299"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1FFB4D5" w14:textId="77777777" w:rsidR="00427AD8" w:rsidRPr="003D37FD" w:rsidRDefault="00427AD8" w:rsidP="00427AD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16563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27AD8" w:rsidRPr="00427AD8" w14:paraId="77BF415D" w14:textId="77777777" w:rsidTr="00A42506">
        <w:trPr>
          <w:cantSplit/>
          <w:trHeight w:val="570"/>
        </w:trPr>
        <w:tc>
          <w:tcPr>
            <w:tcW w:w="9039" w:type="dxa"/>
            <w:tcBorders>
              <w:bottom w:val="single" w:sz="8" w:space="0" w:color="auto"/>
            </w:tcBorders>
            <w:tcMar>
              <w:left w:w="0" w:type="dxa"/>
              <w:right w:w="0" w:type="dxa"/>
            </w:tcMar>
            <w:vAlign w:val="bottom"/>
          </w:tcPr>
          <w:p w14:paraId="730090C8" w14:textId="77777777" w:rsidR="00427AD8" w:rsidRPr="00427AD8" w:rsidRDefault="00427AD8" w:rsidP="00697A9A">
            <w:pPr>
              <w:pStyle w:val="Rubrik1"/>
              <w:rPr>
                <w:noProof/>
                <w:sz w:val="32"/>
                <w:szCs w:val="20"/>
              </w:rPr>
            </w:pPr>
            <w:bookmarkStart w:id="1" w:name="_1314629194"/>
            <w:bookmarkStart w:id="2" w:name="Rubrik"/>
            <w:bookmarkEnd w:id="1"/>
            <w:bookmarkEnd w:id="2"/>
            <w:r w:rsidRPr="00427AD8">
              <w:rPr>
                <w:noProof/>
              </w:rPr>
              <w:t>Städning av operationssal - NÄL</w:t>
            </w:r>
          </w:p>
        </w:tc>
      </w:tr>
    </w:tbl>
    <w:p w14:paraId="7F3B7E99" w14:textId="77777777" w:rsidR="00427AD8" w:rsidRPr="00427AD8" w:rsidRDefault="00427AD8" w:rsidP="00697A9A">
      <w:pPr>
        <w:keepNext/>
        <w:spacing w:after="0" w:line="240" w:lineRule="auto"/>
        <w:ind w:right="0"/>
        <w:outlineLvl w:val="0"/>
        <w:rPr>
          <w:rFonts w:ascii="Arial Fet" w:hAnsi="Arial Fet" w:cs="Arial"/>
          <w:b/>
          <w:bCs/>
          <w:kern w:val="32"/>
          <w:sz w:val="28"/>
          <w:szCs w:val="32"/>
        </w:rPr>
      </w:pPr>
    </w:p>
    <w:p w14:paraId="67A9C270" w14:textId="3DC6243B" w:rsidR="00697A9A" w:rsidRDefault="00697A9A" w:rsidP="00697A9A">
      <w:pPr>
        <w:pStyle w:val="Rubrik2"/>
      </w:pPr>
      <w:r>
        <w:t>Revidering i denna version</w:t>
      </w:r>
    </w:p>
    <w:p w14:paraId="4C59E326" w14:textId="1C0A78CC" w:rsidR="00697A9A" w:rsidRPr="00697A9A" w:rsidRDefault="00697A9A" w:rsidP="00697A9A">
      <w:pPr>
        <w:spacing w:after="0" w:line="240" w:lineRule="auto"/>
        <w:ind w:right="0"/>
        <w:rPr>
          <w:szCs w:val="20"/>
        </w:rPr>
      </w:pPr>
      <w:r w:rsidRPr="00697A9A">
        <w:rPr>
          <w:szCs w:val="20"/>
        </w:rPr>
        <w:t>Ingen revidering</w:t>
      </w:r>
    </w:p>
    <w:p w14:paraId="2874B07D" w14:textId="02B1522A" w:rsidR="00427AD8" w:rsidRPr="00697A9A" w:rsidRDefault="00427AD8" w:rsidP="00697A9A">
      <w:pPr>
        <w:pStyle w:val="Rubrik2"/>
      </w:pPr>
      <w:r w:rsidRPr="00697A9A">
        <w:t>Syfte</w:t>
      </w:r>
    </w:p>
    <w:p w14:paraId="1FA37D75" w14:textId="77777777" w:rsidR="00427AD8" w:rsidRPr="00427AD8" w:rsidRDefault="00427AD8" w:rsidP="00697A9A">
      <w:pPr>
        <w:spacing w:after="0" w:line="240" w:lineRule="auto"/>
        <w:ind w:right="0"/>
        <w:rPr>
          <w:szCs w:val="20"/>
        </w:rPr>
      </w:pPr>
      <w:r w:rsidRPr="00427AD8">
        <w:rPr>
          <w:szCs w:val="20"/>
        </w:rPr>
        <w:t>Att det blir 100%-</w:t>
      </w:r>
      <w:proofErr w:type="spellStart"/>
      <w:r w:rsidRPr="00427AD8">
        <w:rPr>
          <w:szCs w:val="20"/>
        </w:rPr>
        <w:t>igt</w:t>
      </w:r>
      <w:proofErr w:type="spellEnd"/>
      <w:r w:rsidRPr="00427AD8">
        <w:rPr>
          <w:szCs w:val="20"/>
        </w:rPr>
        <w:t xml:space="preserve"> rätt utfört rengörande av operationssal, hantering av tvätt och sopor. </w:t>
      </w:r>
      <w:r w:rsidRPr="00427AD8">
        <w:rPr>
          <w:szCs w:val="20"/>
        </w:rPr>
        <w:tab/>
      </w:r>
    </w:p>
    <w:p w14:paraId="5E10C75F" w14:textId="77777777" w:rsidR="00427AD8" w:rsidRPr="00697A9A" w:rsidRDefault="00427AD8" w:rsidP="00697A9A">
      <w:pPr>
        <w:pStyle w:val="Rubrik2"/>
      </w:pPr>
      <w:r w:rsidRPr="00697A9A">
        <w:t>Vilka berörs</w:t>
      </w:r>
    </w:p>
    <w:p w14:paraId="44BD677F" w14:textId="77777777" w:rsidR="00427AD8" w:rsidRPr="00427AD8" w:rsidRDefault="00427AD8" w:rsidP="00697A9A">
      <w:pPr>
        <w:spacing w:after="0" w:line="240" w:lineRule="auto"/>
        <w:ind w:right="0"/>
        <w:rPr>
          <w:szCs w:val="20"/>
        </w:rPr>
      </w:pPr>
      <w:r w:rsidRPr="00427AD8">
        <w:rPr>
          <w:szCs w:val="20"/>
        </w:rPr>
        <w:t>All personal på operation, NU-sjukvården</w:t>
      </w:r>
    </w:p>
    <w:p w14:paraId="313840C3" w14:textId="77777777" w:rsidR="00427AD8" w:rsidRPr="00697A9A" w:rsidRDefault="00427AD8" w:rsidP="00697A9A">
      <w:pPr>
        <w:pStyle w:val="Rubrik2"/>
      </w:pPr>
      <w:r w:rsidRPr="00697A9A">
        <w:t>Rutin</w:t>
      </w:r>
    </w:p>
    <w:p w14:paraId="56195992" w14:textId="77777777" w:rsidR="00427AD8" w:rsidRPr="00427AD8" w:rsidRDefault="00427AD8" w:rsidP="00697A9A">
      <w:pPr>
        <w:spacing w:after="0" w:line="240" w:lineRule="auto"/>
        <w:ind w:right="0"/>
        <w:rPr>
          <w:szCs w:val="20"/>
        </w:rPr>
      </w:pPr>
      <w:r w:rsidRPr="00427AD8">
        <w:rPr>
          <w:szCs w:val="20"/>
        </w:rPr>
        <w:t xml:space="preserve">För omhändertagande av stora mängder blod bör lokala anvisningar utarbetas. </w:t>
      </w:r>
    </w:p>
    <w:p w14:paraId="258E22FD" w14:textId="77777777" w:rsidR="00427AD8" w:rsidRPr="00427AD8" w:rsidRDefault="00427AD8" w:rsidP="00E73AC0">
      <w:pPr>
        <w:numPr>
          <w:ilvl w:val="0"/>
          <w:numId w:val="20"/>
        </w:numPr>
        <w:tabs>
          <w:tab w:val="clear" w:pos="720"/>
        </w:tabs>
        <w:spacing w:after="0" w:line="240" w:lineRule="auto"/>
        <w:ind w:left="1418" w:right="0"/>
        <w:rPr>
          <w:szCs w:val="20"/>
        </w:rPr>
      </w:pPr>
      <w:r w:rsidRPr="00427AD8">
        <w:rPr>
          <w:szCs w:val="20"/>
        </w:rPr>
        <w:t xml:space="preserve">Ta bort spill och stänkt av blod, var eller avföring med ett alkoholbaserat </w:t>
      </w:r>
      <w:proofErr w:type="spellStart"/>
      <w:r w:rsidRPr="00427AD8">
        <w:rPr>
          <w:szCs w:val="20"/>
        </w:rPr>
        <w:t>ytdesinfektionsmedel</w:t>
      </w:r>
      <w:proofErr w:type="spellEnd"/>
      <w:r w:rsidRPr="00427AD8">
        <w:rPr>
          <w:szCs w:val="20"/>
        </w:rPr>
        <w:t xml:space="preserve"> med rengörande effekt. </w:t>
      </w:r>
    </w:p>
    <w:p w14:paraId="58E0FB6E" w14:textId="77777777" w:rsidR="00427AD8" w:rsidRPr="00427AD8" w:rsidRDefault="00427AD8" w:rsidP="00E73AC0">
      <w:pPr>
        <w:numPr>
          <w:ilvl w:val="0"/>
          <w:numId w:val="20"/>
        </w:numPr>
        <w:tabs>
          <w:tab w:val="clear" w:pos="720"/>
        </w:tabs>
        <w:spacing w:after="0" w:line="240" w:lineRule="auto"/>
        <w:ind w:left="1418" w:right="0"/>
        <w:rPr>
          <w:szCs w:val="20"/>
        </w:rPr>
      </w:pPr>
      <w:r w:rsidRPr="00427AD8">
        <w:rPr>
          <w:szCs w:val="20"/>
        </w:rPr>
        <w:t xml:space="preserve">Torka därefter operationsbordets madrass, bukduksställ och övrig använd flergångsutrustning med alkoholbaserat </w:t>
      </w:r>
      <w:proofErr w:type="spellStart"/>
      <w:r w:rsidRPr="00427AD8">
        <w:rPr>
          <w:szCs w:val="20"/>
        </w:rPr>
        <w:t>ytdesinfektionsmedel</w:t>
      </w:r>
      <w:proofErr w:type="spellEnd"/>
      <w:r w:rsidRPr="00427AD8">
        <w:rPr>
          <w:szCs w:val="20"/>
        </w:rPr>
        <w:t xml:space="preserve"> med rengörande effekt.</w:t>
      </w:r>
    </w:p>
    <w:p w14:paraId="4A1A9BA7" w14:textId="77777777" w:rsidR="00427AD8" w:rsidRPr="00427AD8" w:rsidRDefault="00427AD8" w:rsidP="00E73AC0">
      <w:pPr>
        <w:numPr>
          <w:ilvl w:val="0"/>
          <w:numId w:val="20"/>
        </w:numPr>
        <w:tabs>
          <w:tab w:val="clear" w:pos="720"/>
        </w:tabs>
        <w:spacing w:after="0" w:line="240" w:lineRule="auto"/>
        <w:ind w:left="1418" w:right="0"/>
        <w:rPr>
          <w:szCs w:val="20"/>
        </w:rPr>
      </w:pPr>
      <w:r w:rsidRPr="00427AD8">
        <w:rPr>
          <w:szCs w:val="20"/>
        </w:rPr>
        <w:t xml:space="preserve">Torka operationslampan inklusive fastsittande handtag och uppdukningsbord med ett alkoholbaserat </w:t>
      </w:r>
      <w:proofErr w:type="spellStart"/>
      <w:r w:rsidRPr="00427AD8">
        <w:rPr>
          <w:szCs w:val="20"/>
        </w:rPr>
        <w:t>ytdesinfektionsmedel</w:t>
      </w:r>
      <w:proofErr w:type="spellEnd"/>
      <w:r w:rsidRPr="00427AD8">
        <w:rPr>
          <w:szCs w:val="20"/>
        </w:rPr>
        <w:t xml:space="preserve"> med rengörande effekt. </w:t>
      </w:r>
    </w:p>
    <w:p w14:paraId="79D236B2" w14:textId="77777777" w:rsidR="00427AD8" w:rsidRPr="00427AD8" w:rsidRDefault="00427AD8" w:rsidP="00E73AC0">
      <w:pPr>
        <w:numPr>
          <w:ilvl w:val="0"/>
          <w:numId w:val="20"/>
        </w:numPr>
        <w:tabs>
          <w:tab w:val="clear" w:pos="720"/>
        </w:tabs>
        <w:spacing w:after="0" w:line="240" w:lineRule="auto"/>
        <w:ind w:left="1418" w:right="0"/>
        <w:rPr>
          <w:szCs w:val="20"/>
        </w:rPr>
      </w:pPr>
      <w:r w:rsidRPr="00427AD8">
        <w:rPr>
          <w:szCs w:val="20"/>
        </w:rPr>
        <w:t xml:space="preserve">Torka golvet med rengöringsmedel. </w:t>
      </w:r>
    </w:p>
    <w:p w14:paraId="1089537D" w14:textId="77777777" w:rsidR="00427AD8" w:rsidRPr="00427AD8" w:rsidRDefault="00427AD8" w:rsidP="00697A9A">
      <w:pPr>
        <w:spacing w:after="0" w:line="240" w:lineRule="auto"/>
        <w:ind w:right="0"/>
        <w:rPr>
          <w:szCs w:val="20"/>
        </w:rPr>
      </w:pPr>
    </w:p>
    <w:p w14:paraId="7F548998" w14:textId="77777777" w:rsidR="00427AD8" w:rsidRPr="00427AD8" w:rsidRDefault="00427AD8" w:rsidP="00697A9A">
      <w:pPr>
        <w:spacing w:after="0" w:line="240" w:lineRule="auto"/>
        <w:ind w:right="0"/>
        <w:rPr>
          <w:szCs w:val="20"/>
        </w:rPr>
      </w:pPr>
      <w:r w:rsidRPr="00427AD8">
        <w:rPr>
          <w:szCs w:val="20"/>
        </w:rPr>
        <w:t xml:space="preserve">Operationssalen kan tas i bruk omedelbart efter denna städning. </w:t>
      </w:r>
    </w:p>
    <w:p w14:paraId="692F8C58" w14:textId="77777777" w:rsidR="00427AD8" w:rsidRPr="00427AD8" w:rsidRDefault="00427AD8" w:rsidP="00697A9A">
      <w:pPr>
        <w:spacing w:after="0" w:line="240" w:lineRule="auto"/>
        <w:ind w:right="0"/>
        <w:rPr>
          <w:szCs w:val="20"/>
        </w:rPr>
      </w:pPr>
    </w:p>
    <w:p w14:paraId="734BBF61" w14:textId="77777777" w:rsidR="00666B4A" w:rsidRDefault="00666B4A">
      <w:pPr>
        <w:spacing w:after="0" w:line="240" w:lineRule="auto"/>
        <w:ind w:left="0" w:right="0"/>
        <w:rPr>
          <w:rFonts w:asciiTheme="majorHAnsi" w:eastAsiaTheme="majorEastAsia" w:hAnsiTheme="majorHAnsi" w:cstheme="majorBidi"/>
          <w:bCs/>
          <w:color w:val="000000" w:themeColor="text1"/>
          <w:sz w:val="40"/>
          <w:szCs w:val="26"/>
        </w:rPr>
      </w:pPr>
      <w:r>
        <w:br w:type="page"/>
      </w:r>
    </w:p>
    <w:p w14:paraId="6027FD2F" w14:textId="5E5B6558" w:rsidR="00427AD8" w:rsidRPr="00427AD8" w:rsidRDefault="00427AD8" w:rsidP="00697A9A">
      <w:pPr>
        <w:pStyle w:val="Rubrik2"/>
        <w:rPr>
          <w:rFonts w:ascii="Arial" w:hAnsi="Arial"/>
          <w:b/>
          <w:bCs w:val="0"/>
          <w:sz w:val="22"/>
          <w:szCs w:val="28"/>
        </w:rPr>
      </w:pPr>
      <w:r w:rsidRPr="00697A9A">
        <w:lastRenderedPageBreak/>
        <w:t>Efter dagens sista operation</w:t>
      </w:r>
    </w:p>
    <w:p w14:paraId="7928DF85" w14:textId="77777777" w:rsidR="00427AD8" w:rsidRPr="00427AD8" w:rsidRDefault="00427AD8" w:rsidP="003B155F">
      <w:pPr>
        <w:numPr>
          <w:ilvl w:val="0"/>
          <w:numId w:val="21"/>
        </w:numPr>
        <w:tabs>
          <w:tab w:val="clear" w:pos="720"/>
        </w:tabs>
        <w:spacing w:after="0" w:line="240" w:lineRule="auto"/>
        <w:ind w:left="1418" w:right="0"/>
        <w:rPr>
          <w:szCs w:val="20"/>
        </w:rPr>
      </w:pPr>
      <w:r w:rsidRPr="00427AD8">
        <w:rPr>
          <w:szCs w:val="20"/>
        </w:rPr>
        <w:t xml:space="preserve">Desinfektera utrustning enligt ovan. </w:t>
      </w:r>
    </w:p>
    <w:p w14:paraId="3013DD4A" w14:textId="77777777" w:rsidR="00427AD8" w:rsidRPr="00427AD8" w:rsidRDefault="00427AD8" w:rsidP="003B155F">
      <w:pPr>
        <w:numPr>
          <w:ilvl w:val="0"/>
          <w:numId w:val="21"/>
        </w:numPr>
        <w:tabs>
          <w:tab w:val="clear" w:pos="720"/>
        </w:tabs>
        <w:spacing w:after="0" w:line="240" w:lineRule="auto"/>
        <w:ind w:left="1418" w:right="0"/>
        <w:rPr>
          <w:szCs w:val="20"/>
        </w:rPr>
      </w:pPr>
      <w:r w:rsidRPr="00427AD8">
        <w:rPr>
          <w:szCs w:val="20"/>
        </w:rPr>
        <w:t>Rengör all övrig utrustning</w:t>
      </w:r>
    </w:p>
    <w:p w14:paraId="051D2FFC" w14:textId="77777777" w:rsidR="00427AD8" w:rsidRPr="00427AD8" w:rsidRDefault="00427AD8" w:rsidP="003B155F">
      <w:pPr>
        <w:numPr>
          <w:ilvl w:val="0"/>
          <w:numId w:val="21"/>
        </w:numPr>
        <w:tabs>
          <w:tab w:val="clear" w:pos="720"/>
        </w:tabs>
        <w:spacing w:after="0" w:line="240" w:lineRule="auto"/>
        <w:ind w:left="1418" w:right="0"/>
        <w:rPr>
          <w:szCs w:val="20"/>
        </w:rPr>
      </w:pPr>
      <w:r w:rsidRPr="00427AD8">
        <w:rPr>
          <w:szCs w:val="20"/>
        </w:rPr>
        <w:t xml:space="preserve">Torka golvet med rengöringsmedel </w:t>
      </w:r>
    </w:p>
    <w:p w14:paraId="4BC690B1" w14:textId="77777777" w:rsidR="00427AD8" w:rsidRPr="00427AD8" w:rsidRDefault="00427AD8" w:rsidP="00697A9A">
      <w:pPr>
        <w:spacing w:after="0" w:line="240" w:lineRule="auto"/>
        <w:ind w:right="0"/>
        <w:rPr>
          <w:szCs w:val="20"/>
        </w:rPr>
      </w:pPr>
    </w:p>
    <w:p w14:paraId="1BA9AE58" w14:textId="77777777" w:rsidR="00427AD8" w:rsidRPr="00427AD8" w:rsidRDefault="00427AD8" w:rsidP="00697A9A">
      <w:pPr>
        <w:spacing w:after="0" w:line="240" w:lineRule="auto"/>
        <w:ind w:right="0"/>
        <w:rPr>
          <w:szCs w:val="20"/>
        </w:rPr>
      </w:pPr>
      <w:r w:rsidRPr="00427AD8">
        <w:rPr>
          <w:szCs w:val="20"/>
        </w:rPr>
        <w:t xml:space="preserve">Desinfektera och rengör städutrustningen. </w:t>
      </w:r>
    </w:p>
    <w:p w14:paraId="579229DA" w14:textId="77777777" w:rsidR="00427AD8" w:rsidRPr="00427AD8" w:rsidRDefault="00427AD8" w:rsidP="00697A9A">
      <w:pPr>
        <w:spacing w:after="0" w:line="240" w:lineRule="auto"/>
        <w:ind w:right="0"/>
        <w:rPr>
          <w:szCs w:val="20"/>
        </w:rPr>
      </w:pPr>
    </w:p>
    <w:p w14:paraId="1D5C7FC4" w14:textId="77777777" w:rsidR="00427AD8" w:rsidRPr="00427AD8" w:rsidRDefault="00427AD8" w:rsidP="00697A9A">
      <w:pPr>
        <w:spacing w:after="0" w:line="240" w:lineRule="auto"/>
        <w:ind w:right="0"/>
        <w:rPr>
          <w:szCs w:val="20"/>
        </w:rPr>
      </w:pPr>
      <w:r w:rsidRPr="00427AD8">
        <w:rPr>
          <w:szCs w:val="20"/>
        </w:rPr>
        <w:t xml:space="preserve">Lokala anvisningar för NÄL och Uddevalla sjukhus se vidare i rutinen. </w:t>
      </w:r>
    </w:p>
    <w:p w14:paraId="009E4771" w14:textId="77777777" w:rsidR="00427AD8" w:rsidRPr="00427AD8" w:rsidRDefault="00427AD8" w:rsidP="00697A9A">
      <w:pPr>
        <w:spacing w:after="0" w:line="240" w:lineRule="auto"/>
        <w:ind w:right="0"/>
        <w:rPr>
          <w:szCs w:val="20"/>
        </w:rPr>
      </w:pPr>
    </w:p>
    <w:p w14:paraId="5327673B" w14:textId="77777777" w:rsidR="00427AD8" w:rsidRPr="00427AD8" w:rsidRDefault="00427AD8" w:rsidP="00697A9A">
      <w:pPr>
        <w:spacing w:after="0" w:line="240" w:lineRule="auto"/>
        <w:ind w:right="0"/>
        <w:rPr>
          <w:szCs w:val="20"/>
        </w:rPr>
      </w:pPr>
    </w:p>
    <w:p w14:paraId="29B03095" w14:textId="77777777" w:rsidR="00427AD8" w:rsidRPr="00697A9A" w:rsidRDefault="00427AD8" w:rsidP="00697A9A">
      <w:pPr>
        <w:pStyle w:val="Rubrik2"/>
      </w:pPr>
      <w:r w:rsidRPr="00697A9A">
        <w:t xml:space="preserve">NÄL </w:t>
      </w:r>
    </w:p>
    <w:p w14:paraId="67448384" w14:textId="77777777" w:rsidR="00427AD8" w:rsidRPr="00427AD8" w:rsidRDefault="00427AD8" w:rsidP="00697A9A">
      <w:pPr>
        <w:pStyle w:val="Rubrik3"/>
      </w:pPr>
      <w:r w:rsidRPr="00427AD8">
        <w:t xml:space="preserve">Förfarande vid städning mellan operationer och slutstädning av operationssal samt </w:t>
      </w:r>
      <w:proofErr w:type="spellStart"/>
      <w:r w:rsidRPr="00427AD8">
        <w:t>snittsal</w:t>
      </w:r>
      <w:proofErr w:type="spellEnd"/>
    </w:p>
    <w:p w14:paraId="4A76526B" w14:textId="77777777" w:rsidR="00427AD8" w:rsidRPr="00427AD8" w:rsidRDefault="00427AD8" w:rsidP="00697A9A">
      <w:pPr>
        <w:keepNext/>
        <w:spacing w:before="240" w:after="60" w:line="240" w:lineRule="auto"/>
        <w:ind w:right="0"/>
        <w:outlineLvl w:val="3"/>
        <w:rPr>
          <w:rFonts w:ascii="Arial" w:hAnsi="Arial"/>
          <w:b/>
          <w:bCs/>
          <w:sz w:val="22"/>
          <w:szCs w:val="28"/>
        </w:rPr>
      </w:pPr>
      <w:r w:rsidRPr="00697A9A">
        <w:rPr>
          <w:rFonts w:asciiTheme="majorHAnsi" w:eastAsiaTheme="majorEastAsia" w:hAnsiTheme="majorHAnsi" w:cstheme="majorBidi"/>
          <w:bCs/>
          <w:color w:val="000000" w:themeColor="text1"/>
          <w:sz w:val="36"/>
        </w:rPr>
        <w:t>Struktur</w:t>
      </w:r>
    </w:p>
    <w:p w14:paraId="3844A930" w14:textId="77777777" w:rsidR="00427AD8" w:rsidRPr="00427AD8" w:rsidRDefault="00427AD8" w:rsidP="00697A9A">
      <w:pPr>
        <w:spacing w:after="0" w:line="240" w:lineRule="auto"/>
        <w:ind w:right="0"/>
        <w:rPr>
          <w:szCs w:val="20"/>
        </w:rPr>
      </w:pPr>
      <w:r w:rsidRPr="00427AD8">
        <w:rPr>
          <w:szCs w:val="20"/>
        </w:rPr>
        <w:t>Sopsäck</w:t>
      </w:r>
    </w:p>
    <w:p w14:paraId="3D1B79DE" w14:textId="77777777" w:rsidR="00427AD8" w:rsidRPr="00427AD8" w:rsidRDefault="00427AD8" w:rsidP="00697A9A">
      <w:pPr>
        <w:spacing w:after="0" w:line="240" w:lineRule="auto"/>
        <w:ind w:right="0"/>
        <w:rPr>
          <w:szCs w:val="20"/>
        </w:rPr>
      </w:pPr>
      <w:r w:rsidRPr="00427AD8">
        <w:rPr>
          <w:szCs w:val="20"/>
        </w:rPr>
        <w:t>Kabelklämma</w:t>
      </w:r>
    </w:p>
    <w:p w14:paraId="621F14E9" w14:textId="77777777" w:rsidR="00427AD8" w:rsidRPr="00427AD8" w:rsidRDefault="00427AD8" w:rsidP="00697A9A">
      <w:pPr>
        <w:spacing w:after="0" w:line="240" w:lineRule="auto"/>
        <w:ind w:right="0"/>
        <w:rPr>
          <w:szCs w:val="20"/>
        </w:rPr>
      </w:pPr>
      <w:proofErr w:type="spellStart"/>
      <w:r w:rsidRPr="00427AD8">
        <w:rPr>
          <w:szCs w:val="20"/>
        </w:rPr>
        <w:t>Ytdesinfektionsmedel</w:t>
      </w:r>
      <w:proofErr w:type="spellEnd"/>
      <w:r w:rsidRPr="00427AD8">
        <w:rPr>
          <w:szCs w:val="20"/>
        </w:rPr>
        <w:t xml:space="preserve"> med rengörande effekt, </w:t>
      </w:r>
      <w:proofErr w:type="spellStart"/>
      <w:r w:rsidRPr="00427AD8">
        <w:rPr>
          <w:szCs w:val="20"/>
        </w:rPr>
        <w:t>alkoholbasesrat</w:t>
      </w:r>
      <w:proofErr w:type="spellEnd"/>
    </w:p>
    <w:p w14:paraId="5D7211A0" w14:textId="77777777" w:rsidR="00427AD8" w:rsidRPr="00427AD8" w:rsidRDefault="00427AD8" w:rsidP="00697A9A">
      <w:pPr>
        <w:spacing w:after="0" w:line="240" w:lineRule="auto"/>
        <w:ind w:right="0"/>
        <w:rPr>
          <w:szCs w:val="20"/>
        </w:rPr>
      </w:pPr>
      <w:r w:rsidRPr="00427AD8">
        <w:rPr>
          <w:szCs w:val="20"/>
        </w:rPr>
        <w:t>Oxiderande medel = VIRKON 1%</w:t>
      </w:r>
    </w:p>
    <w:p w14:paraId="7C1AFEF0" w14:textId="77777777" w:rsidR="00427AD8" w:rsidRPr="00427AD8" w:rsidRDefault="00427AD8" w:rsidP="00697A9A">
      <w:pPr>
        <w:spacing w:after="0" w:line="240" w:lineRule="auto"/>
        <w:ind w:right="0"/>
        <w:rPr>
          <w:szCs w:val="20"/>
        </w:rPr>
      </w:pPr>
      <w:r w:rsidRPr="00427AD8">
        <w:rPr>
          <w:szCs w:val="20"/>
        </w:rPr>
        <w:t>Mopp</w:t>
      </w:r>
    </w:p>
    <w:p w14:paraId="32B338E5" w14:textId="77777777" w:rsidR="00427AD8" w:rsidRPr="00427AD8" w:rsidRDefault="00427AD8" w:rsidP="00697A9A">
      <w:pPr>
        <w:spacing w:after="0" w:line="240" w:lineRule="auto"/>
        <w:ind w:right="0"/>
        <w:rPr>
          <w:szCs w:val="20"/>
        </w:rPr>
      </w:pPr>
      <w:r w:rsidRPr="00427AD8">
        <w:rPr>
          <w:szCs w:val="20"/>
        </w:rPr>
        <w:t>Engångsmopp</w:t>
      </w:r>
    </w:p>
    <w:p w14:paraId="209A7ED6" w14:textId="77777777" w:rsidR="00427AD8" w:rsidRPr="00427AD8" w:rsidRDefault="00427AD8" w:rsidP="00697A9A">
      <w:pPr>
        <w:spacing w:after="0" w:line="240" w:lineRule="auto"/>
        <w:ind w:right="0"/>
        <w:rPr>
          <w:szCs w:val="20"/>
        </w:rPr>
      </w:pPr>
      <w:r w:rsidRPr="00427AD8">
        <w:rPr>
          <w:szCs w:val="20"/>
        </w:rPr>
        <w:t>Dammduk, engångs</w:t>
      </w:r>
    </w:p>
    <w:p w14:paraId="6200A2D2" w14:textId="77777777" w:rsidR="00427AD8" w:rsidRPr="00427AD8" w:rsidRDefault="00427AD8" w:rsidP="00697A9A">
      <w:pPr>
        <w:spacing w:after="0" w:line="240" w:lineRule="auto"/>
        <w:ind w:right="0"/>
        <w:rPr>
          <w:szCs w:val="20"/>
        </w:rPr>
      </w:pPr>
      <w:r w:rsidRPr="00427AD8">
        <w:rPr>
          <w:szCs w:val="20"/>
        </w:rPr>
        <w:t>Skurduk, engångs</w:t>
      </w:r>
    </w:p>
    <w:p w14:paraId="4D732C47" w14:textId="77777777" w:rsidR="00427AD8" w:rsidRPr="00427AD8" w:rsidRDefault="00427AD8" w:rsidP="00697A9A">
      <w:pPr>
        <w:spacing w:after="0" w:line="240" w:lineRule="auto"/>
        <w:ind w:right="0"/>
        <w:rPr>
          <w:szCs w:val="20"/>
        </w:rPr>
      </w:pPr>
      <w:r w:rsidRPr="00427AD8">
        <w:rPr>
          <w:szCs w:val="20"/>
        </w:rPr>
        <w:t>Handskar</w:t>
      </w:r>
    </w:p>
    <w:p w14:paraId="56767F67" w14:textId="77777777" w:rsidR="00427AD8" w:rsidRPr="00427AD8" w:rsidRDefault="00427AD8" w:rsidP="00697A9A">
      <w:pPr>
        <w:spacing w:after="0" w:line="240" w:lineRule="auto"/>
        <w:ind w:right="0"/>
        <w:rPr>
          <w:szCs w:val="20"/>
        </w:rPr>
      </w:pPr>
      <w:r w:rsidRPr="00427AD8">
        <w:rPr>
          <w:szCs w:val="20"/>
        </w:rPr>
        <w:t>Plasthinkar</w:t>
      </w:r>
    </w:p>
    <w:p w14:paraId="1B026391" w14:textId="77777777" w:rsidR="00427AD8" w:rsidRPr="00427AD8" w:rsidRDefault="00427AD8" w:rsidP="00697A9A">
      <w:pPr>
        <w:spacing w:after="0" w:line="240" w:lineRule="auto"/>
        <w:ind w:right="0"/>
        <w:rPr>
          <w:szCs w:val="20"/>
        </w:rPr>
      </w:pPr>
      <w:r w:rsidRPr="00427AD8">
        <w:rPr>
          <w:szCs w:val="20"/>
        </w:rPr>
        <w:t>Långborste</w:t>
      </w:r>
    </w:p>
    <w:p w14:paraId="45B280A6" w14:textId="77777777" w:rsidR="00427AD8" w:rsidRPr="00427AD8" w:rsidRDefault="00427AD8" w:rsidP="00697A9A">
      <w:pPr>
        <w:spacing w:after="0" w:line="240" w:lineRule="auto"/>
        <w:ind w:right="0"/>
        <w:rPr>
          <w:szCs w:val="20"/>
        </w:rPr>
      </w:pPr>
      <w:r w:rsidRPr="00427AD8">
        <w:rPr>
          <w:szCs w:val="20"/>
        </w:rPr>
        <w:t>Handtvål</w:t>
      </w:r>
    </w:p>
    <w:p w14:paraId="6BFE4B60" w14:textId="77777777" w:rsidR="00427AD8" w:rsidRPr="00427AD8" w:rsidRDefault="00427AD8" w:rsidP="00697A9A">
      <w:pPr>
        <w:spacing w:after="0" w:line="240" w:lineRule="auto"/>
        <w:ind w:right="0"/>
        <w:rPr>
          <w:szCs w:val="20"/>
        </w:rPr>
      </w:pPr>
      <w:r w:rsidRPr="00427AD8">
        <w:rPr>
          <w:szCs w:val="20"/>
        </w:rPr>
        <w:t>Handdesinfektion utan Klorhexidin</w:t>
      </w:r>
    </w:p>
    <w:p w14:paraId="159E915F" w14:textId="77777777" w:rsidR="00427AD8" w:rsidRPr="00427AD8" w:rsidRDefault="00427AD8" w:rsidP="00697A9A">
      <w:pPr>
        <w:spacing w:after="0" w:line="240" w:lineRule="auto"/>
        <w:ind w:right="0"/>
        <w:rPr>
          <w:szCs w:val="20"/>
        </w:rPr>
      </w:pPr>
      <w:r w:rsidRPr="00427AD8">
        <w:rPr>
          <w:szCs w:val="20"/>
        </w:rPr>
        <w:t>Flytande rengöringsmedel till städmaskin</w:t>
      </w:r>
    </w:p>
    <w:p w14:paraId="7F3BA7C6" w14:textId="77777777" w:rsidR="00427AD8" w:rsidRPr="00427AD8" w:rsidRDefault="00427AD8" w:rsidP="00697A9A">
      <w:pPr>
        <w:spacing w:after="0" w:line="240" w:lineRule="auto"/>
        <w:ind w:right="0"/>
        <w:rPr>
          <w:szCs w:val="20"/>
        </w:rPr>
      </w:pPr>
      <w:r w:rsidRPr="00427AD8">
        <w:rPr>
          <w:szCs w:val="20"/>
        </w:rPr>
        <w:t>Städmaskin</w:t>
      </w:r>
    </w:p>
    <w:p w14:paraId="2EA054F6" w14:textId="77777777" w:rsidR="00427AD8" w:rsidRPr="00427AD8" w:rsidRDefault="00427AD8" w:rsidP="00697A9A">
      <w:pPr>
        <w:spacing w:after="0" w:line="240" w:lineRule="auto"/>
        <w:ind w:right="0"/>
        <w:rPr>
          <w:szCs w:val="20"/>
        </w:rPr>
      </w:pPr>
      <w:r w:rsidRPr="00427AD8">
        <w:rPr>
          <w:szCs w:val="20"/>
        </w:rPr>
        <w:t xml:space="preserve">Plastförkläde </w:t>
      </w:r>
    </w:p>
    <w:p w14:paraId="57E828EC" w14:textId="77777777" w:rsidR="00427AD8" w:rsidRPr="00427AD8" w:rsidRDefault="00427AD8" w:rsidP="00697A9A">
      <w:pPr>
        <w:spacing w:before="240" w:after="60" w:line="240" w:lineRule="auto"/>
        <w:ind w:right="0"/>
        <w:outlineLvl w:val="6"/>
      </w:pPr>
      <w:r w:rsidRPr="00427AD8">
        <w:t>Handhygien</w:t>
      </w:r>
    </w:p>
    <w:p w14:paraId="0076D17C" w14:textId="77777777" w:rsidR="00427AD8" w:rsidRPr="00427AD8" w:rsidRDefault="00427AD8" w:rsidP="00697A9A">
      <w:pPr>
        <w:spacing w:after="0" w:line="240" w:lineRule="auto"/>
        <w:ind w:right="0"/>
        <w:rPr>
          <w:szCs w:val="20"/>
        </w:rPr>
      </w:pPr>
      <w:proofErr w:type="spellStart"/>
      <w:r w:rsidRPr="00427AD8">
        <w:rPr>
          <w:szCs w:val="20"/>
        </w:rPr>
        <w:t>Hanskar</w:t>
      </w:r>
      <w:proofErr w:type="spellEnd"/>
      <w:r w:rsidRPr="00427AD8">
        <w:rPr>
          <w:szCs w:val="20"/>
        </w:rPr>
        <w:t xml:space="preserve"> skall användas vid all städning såväl mellan operationerna som vid slutstädning. Handdesinfektion utförs före påtagning och efter avtagning av handskar. </w:t>
      </w:r>
    </w:p>
    <w:p w14:paraId="694F3D2A" w14:textId="77777777" w:rsidR="00427AD8" w:rsidRPr="00427AD8" w:rsidRDefault="00427AD8" w:rsidP="00697A9A">
      <w:pPr>
        <w:spacing w:before="240" w:after="60" w:line="240" w:lineRule="auto"/>
        <w:ind w:right="0"/>
        <w:outlineLvl w:val="6"/>
      </w:pPr>
      <w:r w:rsidRPr="00427AD8">
        <w:t>Städning mellan operationerna</w:t>
      </w:r>
    </w:p>
    <w:p w14:paraId="1FEA5A2A" w14:textId="77777777" w:rsidR="00427AD8" w:rsidRPr="00427AD8" w:rsidRDefault="00427AD8" w:rsidP="00697A9A">
      <w:pPr>
        <w:spacing w:after="0" w:line="240" w:lineRule="auto"/>
        <w:ind w:right="0"/>
        <w:rPr>
          <w:szCs w:val="20"/>
        </w:rPr>
      </w:pPr>
      <w:r w:rsidRPr="00427AD8">
        <w:rPr>
          <w:szCs w:val="20"/>
        </w:rPr>
        <w:t xml:space="preserve">Sprittorka lampor, uppdukningsbord, diatermikabel, dörrhandtag samt övriga </w:t>
      </w:r>
      <w:proofErr w:type="spellStart"/>
      <w:r w:rsidRPr="00427AD8">
        <w:rPr>
          <w:szCs w:val="20"/>
        </w:rPr>
        <w:t>tagytor</w:t>
      </w:r>
      <w:proofErr w:type="spellEnd"/>
      <w:r w:rsidRPr="00427AD8">
        <w:rPr>
          <w:szCs w:val="20"/>
        </w:rPr>
        <w:t xml:space="preserve">. </w:t>
      </w:r>
    </w:p>
    <w:p w14:paraId="7C91BD65" w14:textId="77777777" w:rsidR="00427AD8" w:rsidRPr="00427AD8" w:rsidRDefault="00427AD8" w:rsidP="00697A9A">
      <w:pPr>
        <w:spacing w:after="0" w:line="240" w:lineRule="auto"/>
        <w:ind w:right="0"/>
        <w:rPr>
          <w:szCs w:val="20"/>
        </w:rPr>
      </w:pPr>
      <w:r w:rsidRPr="00427AD8">
        <w:rPr>
          <w:szCs w:val="20"/>
        </w:rPr>
        <w:t>Torrmoppa golvet.</w:t>
      </w:r>
    </w:p>
    <w:p w14:paraId="7E1BB81C" w14:textId="77777777" w:rsidR="00427AD8" w:rsidRPr="00427AD8" w:rsidRDefault="00427AD8" w:rsidP="00697A9A">
      <w:pPr>
        <w:spacing w:after="0" w:line="240" w:lineRule="auto"/>
        <w:ind w:right="0"/>
        <w:rPr>
          <w:szCs w:val="20"/>
        </w:rPr>
      </w:pPr>
      <w:r w:rsidRPr="00427AD8">
        <w:rPr>
          <w:szCs w:val="20"/>
        </w:rPr>
        <w:t xml:space="preserve">Akut spill torkas upp, använd alkoholbaserat </w:t>
      </w:r>
      <w:proofErr w:type="spellStart"/>
      <w:r w:rsidRPr="00427AD8">
        <w:rPr>
          <w:szCs w:val="20"/>
        </w:rPr>
        <w:t>ytdesinfektionsmedel</w:t>
      </w:r>
      <w:proofErr w:type="spellEnd"/>
      <w:r w:rsidRPr="00427AD8">
        <w:rPr>
          <w:szCs w:val="20"/>
        </w:rPr>
        <w:t xml:space="preserve"> med rengörande effekt vid mindre spill, vid större spill använd </w:t>
      </w:r>
      <w:proofErr w:type="spellStart"/>
      <w:r w:rsidRPr="00427AD8">
        <w:rPr>
          <w:szCs w:val="20"/>
        </w:rPr>
        <w:t>Virkon</w:t>
      </w:r>
      <w:proofErr w:type="spellEnd"/>
      <w:r w:rsidRPr="00427AD8">
        <w:rPr>
          <w:szCs w:val="20"/>
        </w:rPr>
        <w:t xml:space="preserve"> 1%. </w:t>
      </w:r>
    </w:p>
    <w:p w14:paraId="08730415" w14:textId="77777777" w:rsidR="00427AD8" w:rsidRPr="00427AD8" w:rsidRDefault="00427AD8" w:rsidP="00697A9A">
      <w:pPr>
        <w:spacing w:after="0" w:line="240" w:lineRule="auto"/>
        <w:ind w:right="0"/>
        <w:rPr>
          <w:szCs w:val="20"/>
        </w:rPr>
      </w:pPr>
      <w:r w:rsidRPr="00427AD8">
        <w:rPr>
          <w:szCs w:val="20"/>
        </w:rPr>
        <w:t xml:space="preserve">Vid behov torkas hela golvet med </w:t>
      </w:r>
      <w:proofErr w:type="spellStart"/>
      <w:r w:rsidRPr="00427AD8">
        <w:rPr>
          <w:szCs w:val="20"/>
        </w:rPr>
        <w:t>Virkon</w:t>
      </w:r>
      <w:proofErr w:type="spellEnd"/>
      <w:r w:rsidRPr="00427AD8">
        <w:rPr>
          <w:szCs w:val="20"/>
        </w:rPr>
        <w:t xml:space="preserve"> 1% </w:t>
      </w:r>
    </w:p>
    <w:p w14:paraId="3F70617C" w14:textId="77777777" w:rsidR="00427AD8" w:rsidRPr="00427AD8" w:rsidRDefault="00427AD8" w:rsidP="00697A9A">
      <w:pPr>
        <w:spacing w:before="240" w:after="60" w:line="240" w:lineRule="auto"/>
        <w:ind w:right="0"/>
        <w:outlineLvl w:val="6"/>
      </w:pPr>
      <w:r w:rsidRPr="00427AD8">
        <w:lastRenderedPageBreak/>
        <w:t>Slutstädning av operationssal och tvätthall</w:t>
      </w:r>
    </w:p>
    <w:p w14:paraId="5558B34E" w14:textId="77777777" w:rsidR="00427AD8" w:rsidRPr="00427AD8" w:rsidRDefault="00427AD8" w:rsidP="00697A9A">
      <w:pPr>
        <w:spacing w:after="0" w:line="240" w:lineRule="auto"/>
        <w:ind w:right="0"/>
        <w:rPr>
          <w:szCs w:val="20"/>
        </w:rPr>
      </w:pPr>
      <w:r w:rsidRPr="00427AD8">
        <w:rPr>
          <w:szCs w:val="20"/>
        </w:rPr>
        <w:t xml:space="preserve">Desinficera operationslampan, möbler, sockeln och golvet runt sockeln med </w:t>
      </w:r>
      <w:proofErr w:type="spellStart"/>
      <w:r w:rsidRPr="00427AD8">
        <w:rPr>
          <w:szCs w:val="20"/>
        </w:rPr>
        <w:t>ytdesinfektionsmedel</w:t>
      </w:r>
      <w:proofErr w:type="spellEnd"/>
      <w:r w:rsidRPr="00427AD8">
        <w:rPr>
          <w:szCs w:val="20"/>
        </w:rPr>
        <w:t xml:space="preserve"> med rengörande effekt. Kör in möblerna mot mitten. Desinficera alla dörrhandtag, </w:t>
      </w:r>
      <w:proofErr w:type="spellStart"/>
      <w:r w:rsidRPr="00427AD8">
        <w:rPr>
          <w:szCs w:val="20"/>
        </w:rPr>
        <w:t>tvättränna</w:t>
      </w:r>
      <w:proofErr w:type="spellEnd"/>
      <w:r w:rsidRPr="00427AD8">
        <w:rPr>
          <w:szCs w:val="20"/>
        </w:rPr>
        <w:t xml:space="preserve"> och utslagsback i tvätthall samt övriga </w:t>
      </w:r>
      <w:proofErr w:type="spellStart"/>
      <w:r w:rsidRPr="00427AD8">
        <w:rPr>
          <w:szCs w:val="20"/>
        </w:rPr>
        <w:t>tagytor</w:t>
      </w:r>
      <w:proofErr w:type="spellEnd"/>
      <w:r w:rsidRPr="00427AD8">
        <w:rPr>
          <w:szCs w:val="20"/>
        </w:rPr>
        <w:t>.</w:t>
      </w:r>
    </w:p>
    <w:p w14:paraId="46E38855" w14:textId="77777777" w:rsidR="00427AD8" w:rsidRPr="00427AD8" w:rsidRDefault="00427AD8" w:rsidP="00697A9A">
      <w:pPr>
        <w:spacing w:after="0" w:line="240" w:lineRule="auto"/>
        <w:ind w:right="0"/>
        <w:rPr>
          <w:szCs w:val="20"/>
        </w:rPr>
      </w:pPr>
      <w:r w:rsidRPr="00427AD8">
        <w:rPr>
          <w:szCs w:val="20"/>
        </w:rPr>
        <w:t xml:space="preserve">Torrmoppa golvet utefter väggarna och under de väggfasta skåpen. </w:t>
      </w:r>
    </w:p>
    <w:p w14:paraId="21F20C48" w14:textId="77777777" w:rsidR="00427AD8" w:rsidRPr="00427AD8" w:rsidRDefault="00427AD8" w:rsidP="00697A9A">
      <w:pPr>
        <w:spacing w:after="0" w:line="240" w:lineRule="auto"/>
        <w:ind w:right="0"/>
        <w:rPr>
          <w:szCs w:val="20"/>
        </w:rPr>
      </w:pPr>
      <w:r w:rsidRPr="00427AD8">
        <w:rPr>
          <w:szCs w:val="20"/>
        </w:rPr>
        <w:t>Rengör hjul och väggar vid behov.</w:t>
      </w:r>
    </w:p>
    <w:p w14:paraId="5DCDF31B" w14:textId="77777777" w:rsidR="00427AD8" w:rsidRPr="00427AD8" w:rsidRDefault="00427AD8" w:rsidP="00697A9A">
      <w:pPr>
        <w:spacing w:after="0" w:line="240" w:lineRule="auto"/>
        <w:ind w:right="0"/>
        <w:rPr>
          <w:szCs w:val="20"/>
        </w:rPr>
      </w:pPr>
      <w:r w:rsidRPr="00427AD8">
        <w:rPr>
          <w:szCs w:val="20"/>
        </w:rPr>
        <w:t>Avslutningsvis städas golvet med städmaskin. Följ städrutin för detta. Tvätt och sopsäckar förslutes med kabelklämma och märks med operationssalsnummer.</w:t>
      </w:r>
    </w:p>
    <w:p w14:paraId="40F4418E" w14:textId="77777777" w:rsidR="00427AD8" w:rsidRPr="00427AD8" w:rsidRDefault="00427AD8" w:rsidP="00697A9A">
      <w:pPr>
        <w:spacing w:after="0" w:line="240" w:lineRule="auto"/>
        <w:ind w:right="0"/>
        <w:rPr>
          <w:szCs w:val="20"/>
        </w:rPr>
      </w:pPr>
      <w:r w:rsidRPr="00427AD8">
        <w:rPr>
          <w:szCs w:val="20"/>
        </w:rPr>
        <w:t xml:space="preserve">Etiketter för detta finns i städskåpet utanför operationssalen på respektive sektion. </w:t>
      </w:r>
    </w:p>
    <w:p w14:paraId="7583A9E4" w14:textId="77777777" w:rsidR="00427AD8" w:rsidRPr="00427AD8" w:rsidRDefault="00427AD8" w:rsidP="00697A9A">
      <w:pPr>
        <w:spacing w:after="0" w:line="240" w:lineRule="auto"/>
        <w:ind w:right="0"/>
        <w:rPr>
          <w:szCs w:val="20"/>
        </w:rPr>
      </w:pPr>
      <w:r w:rsidRPr="00427AD8">
        <w:rPr>
          <w:szCs w:val="20"/>
        </w:rPr>
        <w:t>Sopsäck i tvätthallen töms dagligen</w:t>
      </w:r>
    </w:p>
    <w:p w14:paraId="571990B4" w14:textId="77777777" w:rsidR="00427AD8" w:rsidRPr="00427AD8" w:rsidRDefault="00427AD8" w:rsidP="00697A9A">
      <w:pPr>
        <w:spacing w:after="0" w:line="240" w:lineRule="auto"/>
        <w:ind w:right="0"/>
        <w:rPr>
          <w:szCs w:val="20"/>
        </w:rPr>
      </w:pPr>
      <w:r w:rsidRPr="00427AD8">
        <w:rPr>
          <w:szCs w:val="20"/>
        </w:rPr>
        <w:t xml:space="preserve">Tvätt och sopsäck körs till varusluss för orent gods och slängs i respektive nedkast. </w:t>
      </w:r>
    </w:p>
    <w:p w14:paraId="0AD1336B" w14:textId="77777777" w:rsidR="00427AD8" w:rsidRPr="00427AD8" w:rsidRDefault="00427AD8" w:rsidP="00697A9A">
      <w:pPr>
        <w:spacing w:before="240" w:after="60" w:line="240" w:lineRule="auto"/>
        <w:ind w:right="0"/>
        <w:outlineLvl w:val="6"/>
      </w:pPr>
      <w:r w:rsidRPr="00427AD8">
        <w:t>Veckostädning</w:t>
      </w:r>
    </w:p>
    <w:p w14:paraId="16AE442D" w14:textId="77777777" w:rsidR="00427AD8" w:rsidRPr="00427AD8" w:rsidRDefault="00427AD8" w:rsidP="00697A9A">
      <w:pPr>
        <w:spacing w:after="0" w:line="240" w:lineRule="auto"/>
        <w:ind w:right="0"/>
        <w:rPr>
          <w:szCs w:val="20"/>
        </w:rPr>
      </w:pPr>
      <w:r w:rsidRPr="00427AD8">
        <w:rPr>
          <w:szCs w:val="20"/>
        </w:rPr>
        <w:t xml:space="preserve">Pendlar på </w:t>
      </w:r>
      <w:proofErr w:type="spellStart"/>
      <w:r w:rsidRPr="00427AD8">
        <w:rPr>
          <w:szCs w:val="20"/>
        </w:rPr>
        <w:t>opertionssalarna</w:t>
      </w:r>
      <w:proofErr w:type="spellEnd"/>
      <w:r w:rsidRPr="00427AD8">
        <w:rPr>
          <w:szCs w:val="20"/>
        </w:rPr>
        <w:t xml:space="preserve"> och hyllor i tvätthall </w:t>
      </w:r>
      <w:proofErr w:type="spellStart"/>
      <w:r w:rsidRPr="00427AD8">
        <w:rPr>
          <w:szCs w:val="20"/>
        </w:rPr>
        <w:t>ytdesinficeras</w:t>
      </w:r>
      <w:proofErr w:type="spellEnd"/>
      <w:r w:rsidRPr="00427AD8">
        <w:rPr>
          <w:szCs w:val="20"/>
        </w:rPr>
        <w:t xml:space="preserve"> varje vecka. Sterilskåp inne på operationssal och städskåp i tvätthall en gång per månad. </w:t>
      </w:r>
    </w:p>
    <w:p w14:paraId="367A1D95" w14:textId="77777777" w:rsidR="00427AD8" w:rsidRPr="00427AD8" w:rsidRDefault="00427AD8" w:rsidP="00697A9A">
      <w:pPr>
        <w:spacing w:after="0" w:line="240" w:lineRule="auto"/>
        <w:ind w:right="0"/>
        <w:rPr>
          <w:szCs w:val="20"/>
        </w:rPr>
      </w:pPr>
    </w:p>
    <w:p w14:paraId="05CDAF8E" w14:textId="77777777" w:rsidR="00427AD8" w:rsidRPr="00427AD8" w:rsidRDefault="00427AD8" w:rsidP="00697A9A">
      <w:pPr>
        <w:pStyle w:val="Rubrik3"/>
      </w:pPr>
      <w:r w:rsidRPr="00427AD8">
        <w:t>Handhavande av blodsmittad tvätt, sopor och operationssal, NÄL</w:t>
      </w:r>
    </w:p>
    <w:p w14:paraId="3ED48692" w14:textId="77777777" w:rsidR="00427AD8" w:rsidRPr="00427AD8" w:rsidRDefault="00427AD8" w:rsidP="00697A9A">
      <w:pPr>
        <w:spacing w:after="0" w:line="240" w:lineRule="auto"/>
        <w:ind w:right="0"/>
        <w:rPr>
          <w:szCs w:val="20"/>
        </w:rPr>
      </w:pPr>
      <w:proofErr w:type="spellStart"/>
      <w:r w:rsidRPr="00427AD8">
        <w:rPr>
          <w:szCs w:val="20"/>
        </w:rPr>
        <w:t>Ytdesinfektionsmedel</w:t>
      </w:r>
      <w:proofErr w:type="spellEnd"/>
      <w:r w:rsidRPr="00427AD8">
        <w:rPr>
          <w:szCs w:val="20"/>
        </w:rPr>
        <w:t xml:space="preserve"> med rengörande effekt och oxiderande medel skall finnas till hands på operationssalen under tiden patienten finns där.</w:t>
      </w:r>
    </w:p>
    <w:p w14:paraId="7A3B5A6A" w14:textId="77777777" w:rsidR="00427AD8" w:rsidRPr="00427AD8" w:rsidRDefault="00427AD8" w:rsidP="00697A9A">
      <w:pPr>
        <w:spacing w:before="240" w:after="60" w:line="240" w:lineRule="auto"/>
        <w:ind w:right="0"/>
        <w:outlineLvl w:val="6"/>
      </w:pPr>
      <w:r w:rsidRPr="00427AD8">
        <w:t xml:space="preserve">Struktur </w:t>
      </w:r>
    </w:p>
    <w:p w14:paraId="52088A5F" w14:textId="77777777" w:rsidR="00427AD8" w:rsidRPr="00427AD8" w:rsidRDefault="00427AD8" w:rsidP="00697A9A">
      <w:pPr>
        <w:spacing w:after="0" w:line="240" w:lineRule="auto"/>
        <w:ind w:right="0"/>
        <w:rPr>
          <w:szCs w:val="20"/>
        </w:rPr>
      </w:pPr>
      <w:r w:rsidRPr="00427AD8">
        <w:rPr>
          <w:szCs w:val="20"/>
        </w:rPr>
        <w:t># Brännbart avfall, ¤ Biologiskt avfall, * Cirkulationstvätt</w:t>
      </w:r>
    </w:p>
    <w:p w14:paraId="2CB12DB6" w14:textId="77777777" w:rsidR="00427AD8" w:rsidRPr="00427AD8" w:rsidRDefault="00427AD8" w:rsidP="00697A9A">
      <w:pPr>
        <w:spacing w:after="0" w:line="240" w:lineRule="auto"/>
        <w:ind w:right="0"/>
        <w:rPr>
          <w:szCs w:val="20"/>
        </w:rPr>
      </w:pPr>
    </w:p>
    <w:p w14:paraId="243378BC" w14:textId="77777777" w:rsidR="00427AD8" w:rsidRPr="00427AD8" w:rsidRDefault="00427AD8" w:rsidP="00697A9A">
      <w:pPr>
        <w:spacing w:after="0" w:line="240" w:lineRule="auto"/>
        <w:ind w:right="0"/>
        <w:rPr>
          <w:szCs w:val="20"/>
        </w:rPr>
      </w:pPr>
      <w:r w:rsidRPr="00427AD8">
        <w:rPr>
          <w:szCs w:val="20"/>
        </w:rPr>
        <w:t>#Etikett Smittförande Humanbiologiskt avfall, ej anatomiskt identifierbart</w:t>
      </w:r>
    </w:p>
    <w:p w14:paraId="65AB8110" w14:textId="77777777" w:rsidR="00427AD8" w:rsidRPr="00427AD8" w:rsidRDefault="00427AD8" w:rsidP="00697A9A">
      <w:pPr>
        <w:spacing w:after="0" w:line="240" w:lineRule="auto"/>
        <w:ind w:right="0"/>
        <w:rPr>
          <w:szCs w:val="20"/>
        </w:rPr>
      </w:pPr>
      <w:r w:rsidRPr="00427AD8">
        <w:rPr>
          <w:szCs w:val="20"/>
        </w:rPr>
        <w:t>#Sopsäck</w:t>
      </w:r>
    </w:p>
    <w:p w14:paraId="7F832890" w14:textId="77777777" w:rsidR="00427AD8" w:rsidRPr="00427AD8" w:rsidRDefault="00427AD8" w:rsidP="00697A9A">
      <w:pPr>
        <w:spacing w:after="0" w:line="240" w:lineRule="auto"/>
        <w:ind w:right="0"/>
        <w:rPr>
          <w:szCs w:val="20"/>
        </w:rPr>
      </w:pPr>
      <w:r w:rsidRPr="00427AD8">
        <w:rPr>
          <w:szCs w:val="20"/>
        </w:rPr>
        <w:t>#Plastback med lock</w:t>
      </w:r>
    </w:p>
    <w:p w14:paraId="65B80FC6" w14:textId="77777777" w:rsidR="00427AD8" w:rsidRPr="00427AD8" w:rsidRDefault="00427AD8" w:rsidP="00697A9A">
      <w:pPr>
        <w:spacing w:after="0" w:line="240" w:lineRule="auto"/>
        <w:ind w:right="0"/>
        <w:rPr>
          <w:szCs w:val="20"/>
        </w:rPr>
      </w:pPr>
      <w:r w:rsidRPr="00427AD8">
        <w:rPr>
          <w:szCs w:val="20"/>
        </w:rPr>
        <w:t>¤Etikett Smittförande Humanbiologiskt avfall, anatomiskt identifierbart</w:t>
      </w:r>
    </w:p>
    <w:p w14:paraId="61421BAF" w14:textId="77777777" w:rsidR="00427AD8" w:rsidRPr="00427AD8" w:rsidRDefault="00427AD8" w:rsidP="00697A9A">
      <w:pPr>
        <w:spacing w:after="0" w:line="240" w:lineRule="auto"/>
        <w:ind w:right="0"/>
        <w:rPr>
          <w:szCs w:val="20"/>
        </w:rPr>
      </w:pPr>
      <w:r w:rsidRPr="00427AD8">
        <w:rPr>
          <w:szCs w:val="20"/>
        </w:rPr>
        <w:t xml:space="preserve">*Genomskinlig plastsäck med rosa band (kompaktförrådet) som läggs i Gul plastsäck </w:t>
      </w:r>
      <w:r w:rsidRPr="00427AD8">
        <w:rPr>
          <w:szCs w:val="20"/>
        </w:rPr>
        <w:tab/>
        <w:t xml:space="preserve">(kompaktförrådet) </w:t>
      </w:r>
    </w:p>
    <w:p w14:paraId="402CF2F9" w14:textId="77777777" w:rsidR="00427AD8" w:rsidRPr="00427AD8" w:rsidRDefault="00427AD8" w:rsidP="00697A9A">
      <w:pPr>
        <w:spacing w:after="0" w:line="240" w:lineRule="auto"/>
        <w:ind w:right="0"/>
        <w:rPr>
          <w:szCs w:val="20"/>
        </w:rPr>
      </w:pPr>
    </w:p>
    <w:p w14:paraId="1772119A" w14:textId="77777777" w:rsidR="00427AD8" w:rsidRPr="00427AD8" w:rsidRDefault="00427AD8" w:rsidP="00697A9A">
      <w:pPr>
        <w:spacing w:after="0" w:line="240" w:lineRule="auto"/>
        <w:ind w:right="0"/>
        <w:rPr>
          <w:szCs w:val="20"/>
        </w:rPr>
      </w:pPr>
      <w:r w:rsidRPr="00427AD8">
        <w:rPr>
          <w:szCs w:val="20"/>
        </w:rPr>
        <w:t xml:space="preserve">Rock, </w:t>
      </w:r>
      <w:proofErr w:type="spellStart"/>
      <w:r w:rsidRPr="00427AD8">
        <w:rPr>
          <w:szCs w:val="20"/>
        </w:rPr>
        <w:t>osteril</w:t>
      </w:r>
      <w:proofErr w:type="spellEnd"/>
    </w:p>
    <w:p w14:paraId="0E19FDF1" w14:textId="77777777" w:rsidR="00427AD8" w:rsidRPr="00427AD8" w:rsidRDefault="00427AD8" w:rsidP="00697A9A">
      <w:pPr>
        <w:spacing w:after="0" w:line="240" w:lineRule="auto"/>
        <w:ind w:right="0"/>
        <w:rPr>
          <w:szCs w:val="20"/>
        </w:rPr>
      </w:pPr>
      <w:r w:rsidRPr="00427AD8">
        <w:rPr>
          <w:szCs w:val="20"/>
        </w:rPr>
        <w:t xml:space="preserve">Handskar </w:t>
      </w:r>
    </w:p>
    <w:p w14:paraId="162FB47C" w14:textId="77777777" w:rsidR="00427AD8" w:rsidRPr="00427AD8" w:rsidRDefault="00427AD8" w:rsidP="00697A9A">
      <w:pPr>
        <w:spacing w:after="0" w:line="240" w:lineRule="auto"/>
        <w:ind w:right="0"/>
        <w:rPr>
          <w:szCs w:val="20"/>
        </w:rPr>
      </w:pPr>
      <w:r w:rsidRPr="00427AD8">
        <w:rPr>
          <w:szCs w:val="20"/>
        </w:rPr>
        <w:t>Kabelklämma</w:t>
      </w:r>
    </w:p>
    <w:p w14:paraId="3F2BB9C9" w14:textId="77777777" w:rsidR="00427AD8" w:rsidRPr="00427AD8" w:rsidRDefault="00427AD8" w:rsidP="00697A9A">
      <w:pPr>
        <w:spacing w:after="0" w:line="240" w:lineRule="auto"/>
        <w:ind w:right="0"/>
        <w:rPr>
          <w:szCs w:val="20"/>
        </w:rPr>
      </w:pPr>
      <w:proofErr w:type="spellStart"/>
      <w:r w:rsidRPr="00427AD8">
        <w:rPr>
          <w:szCs w:val="20"/>
        </w:rPr>
        <w:t>Ytdesinfektionsmedel</w:t>
      </w:r>
      <w:proofErr w:type="spellEnd"/>
      <w:r w:rsidRPr="00427AD8">
        <w:rPr>
          <w:szCs w:val="20"/>
        </w:rPr>
        <w:t xml:space="preserve"> med rengörande effekt, alkoholbaserad</w:t>
      </w:r>
    </w:p>
    <w:p w14:paraId="0B832B77" w14:textId="77777777" w:rsidR="00427AD8" w:rsidRPr="00427AD8" w:rsidRDefault="00427AD8" w:rsidP="00697A9A">
      <w:pPr>
        <w:spacing w:after="0" w:line="240" w:lineRule="auto"/>
        <w:ind w:right="0"/>
        <w:rPr>
          <w:szCs w:val="20"/>
        </w:rPr>
      </w:pPr>
      <w:r w:rsidRPr="00427AD8">
        <w:rPr>
          <w:szCs w:val="20"/>
        </w:rPr>
        <w:t>Oxiderande medel = VIRKON 1%</w:t>
      </w:r>
    </w:p>
    <w:p w14:paraId="422726BB" w14:textId="77777777" w:rsidR="00427AD8" w:rsidRPr="00427AD8" w:rsidRDefault="00427AD8" w:rsidP="00697A9A">
      <w:pPr>
        <w:spacing w:after="0" w:line="240" w:lineRule="auto"/>
        <w:ind w:right="0"/>
        <w:rPr>
          <w:szCs w:val="20"/>
        </w:rPr>
      </w:pPr>
      <w:r w:rsidRPr="00427AD8">
        <w:rPr>
          <w:szCs w:val="20"/>
        </w:rPr>
        <w:t>Engångs dammtrasa</w:t>
      </w:r>
    </w:p>
    <w:p w14:paraId="7305BE1B" w14:textId="77777777" w:rsidR="00427AD8" w:rsidRPr="00427AD8" w:rsidRDefault="00427AD8" w:rsidP="00697A9A">
      <w:pPr>
        <w:spacing w:after="0" w:line="240" w:lineRule="auto"/>
        <w:ind w:right="0"/>
        <w:rPr>
          <w:szCs w:val="20"/>
        </w:rPr>
      </w:pPr>
      <w:r w:rsidRPr="00427AD8">
        <w:rPr>
          <w:szCs w:val="20"/>
        </w:rPr>
        <w:t>Engångs skurduk</w:t>
      </w:r>
    </w:p>
    <w:p w14:paraId="3E5AFA69" w14:textId="77777777" w:rsidR="00427AD8" w:rsidRPr="00427AD8" w:rsidRDefault="00427AD8" w:rsidP="00697A9A">
      <w:pPr>
        <w:spacing w:after="0" w:line="240" w:lineRule="auto"/>
        <w:ind w:right="0"/>
        <w:rPr>
          <w:szCs w:val="20"/>
        </w:rPr>
      </w:pPr>
      <w:r w:rsidRPr="00427AD8">
        <w:rPr>
          <w:szCs w:val="20"/>
        </w:rPr>
        <w:t>Plasthink</w:t>
      </w:r>
    </w:p>
    <w:p w14:paraId="43455780" w14:textId="77777777" w:rsidR="00427AD8" w:rsidRPr="00427AD8" w:rsidRDefault="00427AD8" w:rsidP="00697A9A">
      <w:pPr>
        <w:spacing w:after="0" w:line="240" w:lineRule="auto"/>
        <w:ind w:right="0"/>
        <w:rPr>
          <w:szCs w:val="20"/>
        </w:rPr>
      </w:pPr>
      <w:r w:rsidRPr="00427AD8">
        <w:rPr>
          <w:szCs w:val="20"/>
        </w:rPr>
        <w:t>Långborste</w:t>
      </w:r>
    </w:p>
    <w:p w14:paraId="563A9CAB" w14:textId="77777777" w:rsidR="00427AD8" w:rsidRPr="00427AD8" w:rsidRDefault="00427AD8" w:rsidP="00697A9A">
      <w:pPr>
        <w:spacing w:after="0" w:line="240" w:lineRule="auto"/>
        <w:ind w:right="0"/>
        <w:rPr>
          <w:szCs w:val="20"/>
        </w:rPr>
      </w:pPr>
      <w:r w:rsidRPr="00427AD8">
        <w:rPr>
          <w:szCs w:val="20"/>
        </w:rPr>
        <w:t>Handtvål</w:t>
      </w:r>
    </w:p>
    <w:p w14:paraId="21993DCA" w14:textId="77777777" w:rsidR="00427AD8" w:rsidRPr="00427AD8" w:rsidRDefault="00427AD8" w:rsidP="00697A9A">
      <w:pPr>
        <w:spacing w:after="0" w:line="240" w:lineRule="auto"/>
        <w:ind w:right="0"/>
        <w:rPr>
          <w:szCs w:val="20"/>
        </w:rPr>
      </w:pPr>
      <w:r w:rsidRPr="00427AD8">
        <w:rPr>
          <w:szCs w:val="20"/>
        </w:rPr>
        <w:t>Handdesinfektion</w:t>
      </w:r>
    </w:p>
    <w:p w14:paraId="0EE436EB" w14:textId="77777777" w:rsidR="00427AD8" w:rsidRPr="00427AD8" w:rsidRDefault="00427AD8" w:rsidP="00697A9A">
      <w:pPr>
        <w:spacing w:after="0" w:line="240" w:lineRule="auto"/>
        <w:ind w:right="0"/>
        <w:rPr>
          <w:szCs w:val="20"/>
        </w:rPr>
      </w:pPr>
      <w:r w:rsidRPr="00427AD8">
        <w:rPr>
          <w:szCs w:val="20"/>
        </w:rPr>
        <w:t>Skyddslagsögon</w:t>
      </w:r>
    </w:p>
    <w:p w14:paraId="641B8240" w14:textId="77777777" w:rsidR="00427AD8" w:rsidRPr="00427AD8" w:rsidRDefault="00427AD8" w:rsidP="00697A9A">
      <w:pPr>
        <w:spacing w:after="0" w:line="240" w:lineRule="auto"/>
        <w:ind w:right="0"/>
        <w:rPr>
          <w:szCs w:val="20"/>
        </w:rPr>
      </w:pPr>
      <w:proofErr w:type="spellStart"/>
      <w:r w:rsidRPr="00427AD8">
        <w:rPr>
          <w:szCs w:val="20"/>
        </w:rPr>
        <w:t>Mynskydd</w:t>
      </w:r>
      <w:proofErr w:type="spellEnd"/>
      <w:r w:rsidRPr="00427AD8">
        <w:rPr>
          <w:szCs w:val="20"/>
        </w:rPr>
        <w:t xml:space="preserve"> eller visir</w:t>
      </w:r>
    </w:p>
    <w:p w14:paraId="0E60C9E3" w14:textId="77777777" w:rsidR="00427AD8" w:rsidRPr="00427AD8" w:rsidRDefault="00427AD8" w:rsidP="00697A9A">
      <w:pPr>
        <w:spacing w:after="0" w:line="240" w:lineRule="auto"/>
        <w:ind w:right="0"/>
        <w:rPr>
          <w:szCs w:val="20"/>
        </w:rPr>
      </w:pPr>
      <w:r w:rsidRPr="00427AD8">
        <w:rPr>
          <w:szCs w:val="20"/>
        </w:rPr>
        <w:t>Städmaskin</w:t>
      </w:r>
    </w:p>
    <w:p w14:paraId="322DCDE0" w14:textId="77777777" w:rsidR="00427AD8" w:rsidRPr="00427AD8" w:rsidRDefault="00427AD8" w:rsidP="00697A9A">
      <w:pPr>
        <w:spacing w:before="240" w:after="60" w:line="240" w:lineRule="auto"/>
        <w:ind w:right="0"/>
        <w:outlineLvl w:val="6"/>
      </w:pPr>
      <w:r w:rsidRPr="00427AD8">
        <w:lastRenderedPageBreak/>
        <w:t>Handhygien</w:t>
      </w:r>
    </w:p>
    <w:p w14:paraId="223FDDFF" w14:textId="77777777" w:rsidR="00427AD8" w:rsidRPr="00427AD8" w:rsidRDefault="00427AD8" w:rsidP="00697A9A">
      <w:pPr>
        <w:spacing w:after="0" w:line="240" w:lineRule="auto"/>
        <w:ind w:right="0"/>
        <w:rPr>
          <w:szCs w:val="20"/>
        </w:rPr>
      </w:pPr>
      <w:r w:rsidRPr="00427AD8">
        <w:rPr>
          <w:szCs w:val="20"/>
        </w:rPr>
        <w:t xml:space="preserve">Handskar skall användas vid all risk för direkt kontakt med blod och kroppsvätskor. Handdesinfektion före påtagning och efter avtagning av handskar. </w:t>
      </w:r>
    </w:p>
    <w:p w14:paraId="07344E64" w14:textId="77777777" w:rsidR="00427AD8" w:rsidRPr="00427AD8" w:rsidRDefault="00427AD8" w:rsidP="00697A9A">
      <w:pPr>
        <w:spacing w:before="240" w:after="60" w:line="240" w:lineRule="auto"/>
        <w:ind w:right="0"/>
        <w:outlineLvl w:val="6"/>
      </w:pPr>
      <w:r w:rsidRPr="00427AD8">
        <w:t>Smittförande avfall</w:t>
      </w:r>
    </w:p>
    <w:p w14:paraId="7CB00221" w14:textId="77777777" w:rsidR="00427AD8" w:rsidRPr="00427AD8" w:rsidRDefault="00427AD8" w:rsidP="00697A9A">
      <w:pPr>
        <w:spacing w:after="0" w:line="240" w:lineRule="auto"/>
        <w:ind w:right="0"/>
        <w:rPr>
          <w:szCs w:val="20"/>
        </w:rPr>
      </w:pPr>
      <w:r w:rsidRPr="00427AD8">
        <w:rPr>
          <w:szCs w:val="20"/>
        </w:rPr>
        <w:t xml:space="preserve">Plastback med lock, märkt ”Smittförande humanbiologiskt avfall, Ej anatomiskt identifierbart”. I backen slängs allt material som är rejält blodigt, förslut med självhäftande </w:t>
      </w:r>
      <w:proofErr w:type="spellStart"/>
      <w:r w:rsidRPr="00427AD8">
        <w:rPr>
          <w:szCs w:val="20"/>
        </w:rPr>
        <w:t>lcok</w:t>
      </w:r>
      <w:proofErr w:type="spellEnd"/>
      <w:r w:rsidRPr="00427AD8">
        <w:rPr>
          <w:szCs w:val="20"/>
        </w:rPr>
        <w:t xml:space="preserve">. </w:t>
      </w:r>
    </w:p>
    <w:p w14:paraId="074EA7D9" w14:textId="77777777" w:rsidR="00427AD8" w:rsidRPr="00427AD8" w:rsidRDefault="00427AD8" w:rsidP="00697A9A">
      <w:pPr>
        <w:spacing w:after="0" w:line="240" w:lineRule="auto"/>
        <w:ind w:right="0"/>
        <w:rPr>
          <w:szCs w:val="20"/>
        </w:rPr>
      </w:pPr>
      <w:r w:rsidRPr="00427AD8">
        <w:rPr>
          <w:szCs w:val="20"/>
        </w:rPr>
        <w:t>Övrigt material slängs i konventionellt avfall.</w:t>
      </w:r>
    </w:p>
    <w:p w14:paraId="6F89ED0C" w14:textId="77777777" w:rsidR="00427AD8" w:rsidRPr="00427AD8" w:rsidRDefault="00427AD8" w:rsidP="00697A9A">
      <w:pPr>
        <w:spacing w:after="0" w:line="240" w:lineRule="auto"/>
        <w:ind w:right="0"/>
        <w:rPr>
          <w:szCs w:val="20"/>
        </w:rPr>
      </w:pPr>
      <w:r w:rsidRPr="00427AD8">
        <w:rPr>
          <w:szCs w:val="20"/>
        </w:rPr>
        <w:t xml:space="preserve">Plastback med lock, märkt med etikett ”Smittförande humanbiologiskt avfall, Anatomiskt identifierbart” används för smittförande biologiskt avfall. (man får kasta brännbart smittförande avfall tillsammans med biologiskt smittförande avfall om backen rymmer båda). </w:t>
      </w:r>
    </w:p>
    <w:p w14:paraId="1957CE90" w14:textId="77777777" w:rsidR="00427AD8" w:rsidRPr="00427AD8" w:rsidRDefault="00427AD8" w:rsidP="00697A9A">
      <w:pPr>
        <w:spacing w:before="240" w:after="60" w:line="240" w:lineRule="auto"/>
        <w:ind w:right="0"/>
        <w:outlineLvl w:val="6"/>
      </w:pPr>
      <w:r w:rsidRPr="00427AD8">
        <w:t>Tvätt</w:t>
      </w:r>
    </w:p>
    <w:p w14:paraId="589C1EB0" w14:textId="77777777" w:rsidR="00427AD8" w:rsidRPr="00427AD8" w:rsidRDefault="00427AD8" w:rsidP="00697A9A">
      <w:pPr>
        <w:spacing w:after="0" w:line="240" w:lineRule="auto"/>
        <w:ind w:right="0"/>
        <w:rPr>
          <w:szCs w:val="20"/>
        </w:rPr>
      </w:pPr>
      <w:r w:rsidRPr="00427AD8">
        <w:rPr>
          <w:szCs w:val="20"/>
        </w:rPr>
        <w:t xml:space="preserve">Endast den tvätt som är rejält blodig eller kontaminerad med blodtillblandade kroppsvätskor, avföring eller kräkning slängs i en genomskinlig plastsäck med rosa band som knytes runt säcken. Därefter en gul plastsäck som märks med C-op, NÄL alt. NÄL 3 utanpå. Förslut säcken med kabelklämma. Övrig tvätt slängs i vanlig tvättsäck. Kasta alla tvättsäckar i nedkastet för smutsig tvätt. </w:t>
      </w:r>
    </w:p>
    <w:p w14:paraId="78521E80" w14:textId="77777777" w:rsidR="00427AD8" w:rsidRPr="00427AD8" w:rsidRDefault="00427AD8" w:rsidP="00697A9A">
      <w:pPr>
        <w:spacing w:before="240" w:after="60" w:line="240" w:lineRule="auto"/>
        <w:ind w:right="0"/>
        <w:outlineLvl w:val="6"/>
      </w:pPr>
      <w:r w:rsidRPr="00427AD8">
        <w:t>Desinfektion av instrument</w:t>
      </w:r>
    </w:p>
    <w:p w14:paraId="0169092B" w14:textId="77777777" w:rsidR="00427AD8" w:rsidRPr="00427AD8" w:rsidRDefault="00427AD8" w:rsidP="00697A9A">
      <w:pPr>
        <w:spacing w:after="0" w:line="240" w:lineRule="auto"/>
        <w:ind w:right="0"/>
        <w:rPr>
          <w:szCs w:val="20"/>
        </w:rPr>
      </w:pPr>
      <w:r w:rsidRPr="00427AD8">
        <w:rPr>
          <w:szCs w:val="20"/>
        </w:rPr>
        <w:t xml:space="preserve">Förvarna personalen på instrumentcentralen så att det finns en tom diskmaskin. Kör ut de övertäckta instrumenten och kärlsetet omedelbart efter operationen slut. Sätt in dem i den tomma diskmaskinen och starta den. Bord och allt kontaminerat material engångs/flergångs körs tillbaka till operationssalen och omhändertas där enl. rutin. </w:t>
      </w:r>
    </w:p>
    <w:p w14:paraId="3591630E" w14:textId="77777777" w:rsidR="00427AD8" w:rsidRPr="00427AD8" w:rsidRDefault="00427AD8" w:rsidP="00697A9A">
      <w:pPr>
        <w:spacing w:before="240" w:after="60" w:line="240" w:lineRule="auto"/>
        <w:ind w:right="0"/>
        <w:outlineLvl w:val="6"/>
      </w:pPr>
      <w:r w:rsidRPr="00427AD8">
        <w:t>Rengöring av narkosapparat</w:t>
      </w:r>
    </w:p>
    <w:p w14:paraId="2591DEEA" w14:textId="77777777" w:rsidR="00427AD8" w:rsidRPr="00427AD8" w:rsidRDefault="00427AD8" w:rsidP="00697A9A">
      <w:pPr>
        <w:spacing w:after="0" w:line="240" w:lineRule="auto"/>
        <w:ind w:right="0"/>
        <w:rPr>
          <w:szCs w:val="20"/>
        </w:rPr>
      </w:pPr>
      <w:r w:rsidRPr="00427AD8">
        <w:rPr>
          <w:szCs w:val="20"/>
        </w:rPr>
        <w:t xml:space="preserve">Byt filter och slangar efter narkosens slut. Torka av narkosapparaten och </w:t>
      </w:r>
      <w:proofErr w:type="spellStart"/>
      <w:r w:rsidRPr="00427AD8">
        <w:rPr>
          <w:szCs w:val="20"/>
        </w:rPr>
        <w:t>övervakningsutrusning</w:t>
      </w:r>
      <w:proofErr w:type="spellEnd"/>
      <w:r w:rsidRPr="00427AD8">
        <w:rPr>
          <w:szCs w:val="20"/>
        </w:rPr>
        <w:t xml:space="preserve"> med </w:t>
      </w:r>
      <w:proofErr w:type="spellStart"/>
      <w:r w:rsidRPr="00427AD8">
        <w:rPr>
          <w:szCs w:val="20"/>
        </w:rPr>
        <w:t>ytdesinfektionsmedel</w:t>
      </w:r>
      <w:proofErr w:type="spellEnd"/>
      <w:r w:rsidRPr="00427AD8">
        <w:rPr>
          <w:szCs w:val="20"/>
        </w:rPr>
        <w:t xml:space="preserve"> med rengörande effekt, alkoholbaserat. Rengör narkosbordet, diska laryngoskopibladet och andra tillbehör i diskmaskinen direkt. </w:t>
      </w:r>
    </w:p>
    <w:p w14:paraId="6821793E" w14:textId="77777777" w:rsidR="00427AD8" w:rsidRPr="00427AD8" w:rsidRDefault="00427AD8" w:rsidP="00697A9A">
      <w:pPr>
        <w:spacing w:before="240" w:after="60" w:line="240" w:lineRule="auto"/>
        <w:ind w:right="0"/>
        <w:outlineLvl w:val="6"/>
      </w:pPr>
      <w:r w:rsidRPr="00427AD8">
        <w:t xml:space="preserve">Desinfektion vid akut </w:t>
      </w:r>
      <w:proofErr w:type="spellStart"/>
      <w:r w:rsidRPr="00427AD8">
        <w:t>blodspill</w:t>
      </w:r>
      <w:proofErr w:type="spellEnd"/>
    </w:p>
    <w:p w14:paraId="67352F3D" w14:textId="77777777" w:rsidR="00427AD8" w:rsidRPr="00427AD8" w:rsidRDefault="00427AD8" w:rsidP="00697A9A">
      <w:pPr>
        <w:spacing w:after="0" w:line="240" w:lineRule="auto"/>
        <w:ind w:right="0"/>
        <w:rPr>
          <w:szCs w:val="20"/>
        </w:rPr>
      </w:pPr>
      <w:r w:rsidRPr="00427AD8">
        <w:rPr>
          <w:szCs w:val="20"/>
        </w:rPr>
        <w:t xml:space="preserve">Torka bort </w:t>
      </w:r>
      <w:proofErr w:type="spellStart"/>
      <w:r w:rsidRPr="00427AD8">
        <w:rPr>
          <w:szCs w:val="20"/>
        </w:rPr>
        <w:t>blodspillet</w:t>
      </w:r>
      <w:proofErr w:type="spellEnd"/>
      <w:r w:rsidRPr="00427AD8">
        <w:rPr>
          <w:szCs w:val="20"/>
        </w:rPr>
        <w:t xml:space="preserve"> direkt. Använd engångs dammtrasa indränkt med </w:t>
      </w:r>
      <w:proofErr w:type="spellStart"/>
      <w:r w:rsidRPr="00427AD8">
        <w:rPr>
          <w:szCs w:val="20"/>
        </w:rPr>
        <w:t>ytdesinfektionsmedel</w:t>
      </w:r>
      <w:proofErr w:type="spellEnd"/>
      <w:r w:rsidRPr="00427AD8">
        <w:rPr>
          <w:szCs w:val="20"/>
        </w:rPr>
        <w:t xml:space="preserve"> med rengörande effekt.</w:t>
      </w:r>
    </w:p>
    <w:p w14:paraId="7E6230B1" w14:textId="77777777" w:rsidR="00427AD8" w:rsidRPr="00427AD8" w:rsidRDefault="00427AD8" w:rsidP="00697A9A">
      <w:pPr>
        <w:spacing w:after="0" w:line="240" w:lineRule="auto"/>
        <w:ind w:right="0"/>
        <w:rPr>
          <w:szCs w:val="20"/>
        </w:rPr>
      </w:pPr>
      <w:r w:rsidRPr="00427AD8">
        <w:rPr>
          <w:szCs w:val="20"/>
        </w:rPr>
        <w:t>Vid större spill använd oxiderande medel VIRKON 1%</w:t>
      </w:r>
    </w:p>
    <w:p w14:paraId="17F2E7F8" w14:textId="77777777" w:rsidR="00427AD8" w:rsidRPr="00427AD8" w:rsidRDefault="00427AD8" w:rsidP="00697A9A">
      <w:pPr>
        <w:spacing w:before="240" w:after="60" w:line="240" w:lineRule="auto"/>
        <w:ind w:right="0"/>
        <w:outlineLvl w:val="6"/>
      </w:pPr>
      <w:r w:rsidRPr="00427AD8">
        <w:t>Burk för skärande och stickande</w:t>
      </w:r>
    </w:p>
    <w:p w14:paraId="5CB9DDB3" w14:textId="77777777" w:rsidR="00427AD8" w:rsidRPr="00427AD8" w:rsidRDefault="00427AD8" w:rsidP="00697A9A">
      <w:pPr>
        <w:spacing w:after="0" w:line="240" w:lineRule="auto"/>
        <w:ind w:right="0"/>
        <w:rPr>
          <w:szCs w:val="20"/>
        </w:rPr>
      </w:pPr>
      <w:r w:rsidRPr="00427AD8">
        <w:rPr>
          <w:szCs w:val="20"/>
        </w:rPr>
        <w:t xml:space="preserve">Vid blodstänk tvätta med </w:t>
      </w:r>
      <w:proofErr w:type="spellStart"/>
      <w:r w:rsidRPr="00427AD8">
        <w:rPr>
          <w:szCs w:val="20"/>
        </w:rPr>
        <w:t>ytdesinfektionsmedel</w:t>
      </w:r>
      <w:proofErr w:type="spellEnd"/>
      <w:r w:rsidRPr="00427AD8">
        <w:rPr>
          <w:szCs w:val="20"/>
        </w:rPr>
        <w:t xml:space="preserve"> med rengörande effekt. Placeras i slussen för orent gods. </w:t>
      </w:r>
    </w:p>
    <w:p w14:paraId="617AF63D" w14:textId="77777777" w:rsidR="00427AD8" w:rsidRPr="00427AD8" w:rsidRDefault="00427AD8" w:rsidP="00697A9A">
      <w:pPr>
        <w:pStyle w:val="Rubrik3"/>
        <w:rPr>
          <w:b/>
          <w:bCs w:val="0"/>
          <w:sz w:val="22"/>
          <w:szCs w:val="22"/>
        </w:rPr>
      </w:pPr>
      <w:r w:rsidRPr="00427AD8">
        <w:rPr>
          <w:b/>
          <w:sz w:val="22"/>
          <w:szCs w:val="22"/>
        </w:rPr>
        <w:t>Vårdpersonal utför:</w:t>
      </w:r>
    </w:p>
    <w:p w14:paraId="454576AC"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t xml:space="preserve">All städning i operationssalarna. </w:t>
      </w:r>
    </w:p>
    <w:p w14:paraId="14E68FA3"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t xml:space="preserve">Rengör utrustning som tillhör vård och behandling av </w:t>
      </w:r>
      <w:proofErr w:type="spellStart"/>
      <w:r w:rsidRPr="00427AD8">
        <w:rPr>
          <w:szCs w:val="20"/>
        </w:rPr>
        <w:t>pat</w:t>
      </w:r>
      <w:proofErr w:type="spellEnd"/>
      <w:r w:rsidRPr="00427AD8">
        <w:rPr>
          <w:szCs w:val="20"/>
        </w:rPr>
        <w:t xml:space="preserve"> inom avdelningen. </w:t>
      </w:r>
    </w:p>
    <w:p w14:paraId="6C2109F3"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t>Ansvarar för risk- och avfallshantering</w:t>
      </w:r>
    </w:p>
    <w:p w14:paraId="4A878FC9"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t>Rengör hyllor i förråd och invändiga skåp</w:t>
      </w:r>
    </w:p>
    <w:p w14:paraId="4DA3EA0F"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t>Rengör autoklav, arbetsbord och övrig utrustning på instrumentcentralen</w:t>
      </w:r>
    </w:p>
    <w:p w14:paraId="24572BB3"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t>Byte av handsprit</w:t>
      </w:r>
    </w:p>
    <w:p w14:paraId="3F343B3C"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lastRenderedPageBreak/>
        <w:t>Vid behov påfyllning av förbrukningsartiklar</w:t>
      </w:r>
    </w:p>
    <w:p w14:paraId="51D13208"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t>Städar pentryenhet samt torkar av bord i personalrum</w:t>
      </w:r>
    </w:p>
    <w:p w14:paraId="61793073" w14:textId="77777777" w:rsidR="00427AD8" w:rsidRPr="00427AD8" w:rsidRDefault="00427AD8" w:rsidP="0074341A">
      <w:pPr>
        <w:numPr>
          <w:ilvl w:val="0"/>
          <w:numId w:val="22"/>
        </w:numPr>
        <w:tabs>
          <w:tab w:val="clear" w:pos="720"/>
        </w:tabs>
        <w:spacing w:after="0" w:line="240" w:lineRule="auto"/>
        <w:ind w:left="1418" w:right="0"/>
        <w:rPr>
          <w:szCs w:val="20"/>
        </w:rPr>
      </w:pPr>
      <w:r w:rsidRPr="00427AD8">
        <w:rPr>
          <w:szCs w:val="20"/>
        </w:rPr>
        <w:t>Ansvarar för vattning och skötsel av blommor</w:t>
      </w:r>
    </w:p>
    <w:p w14:paraId="014499ED" w14:textId="77777777" w:rsidR="00427AD8" w:rsidRPr="00427AD8" w:rsidRDefault="00427AD8" w:rsidP="00697A9A">
      <w:pPr>
        <w:spacing w:before="240" w:after="60" w:line="240" w:lineRule="auto"/>
        <w:ind w:right="0"/>
        <w:outlineLvl w:val="6"/>
      </w:pPr>
      <w:r w:rsidRPr="00427AD8">
        <w:t>Extrastädning</w:t>
      </w:r>
    </w:p>
    <w:p w14:paraId="3FD1CD06" w14:textId="77777777" w:rsidR="00427AD8" w:rsidRPr="00427AD8" w:rsidRDefault="00427AD8" w:rsidP="00697A9A">
      <w:pPr>
        <w:spacing w:after="0" w:line="240" w:lineRule="auto"/>
        <w:ind w:right="0"/>
        <w:rPr>
          <w:szCs w:val="20"/>
        </w:rPr>
      </w:pPr>
      <w:r w:rsidRPr="00427AD8">
        <w:rPr>
          <w:szCs w:val="20"/>
        </w:rPr>
        <w:t xml:space="preserve">Vårdpersonalen ansvarar för den städning som är nödvändig inom enheten emellan städpersonalens arbetstillfälle, såsom speciell tillsyn av toaletter och tvättrum, samt upptorkning av allt förekommande spill som kan förorsaka halkolyckor och skada på material, (se anvisning i metodboken, </w:t>
      </w:r>
      <w:hyperlink r:id="rId17" w:history="1">
        <w:r w:rsidRPr="00427AD8">
          <w:rPr>
            <w:color w:val="0000FF"/>
            <w:szCs w:val="20"/>
            <w:u w:val="single"/>
          </w:rPr>
          <w:t>www.vardhandboken.se</w:t>
        </w:r>
      </w:hyperlink>
      <w:r w:rsidRPr="00427AD8">
        <w:rPr>
          <w:szCs w:val="20"/>
        </w:rPr>
        <w:t>)</w:t>
      </w:r>
    </w:p>
    <w:p w14:paraId="6EB3344C" w14:textId="77777777" w:rsidR="00427AD8" w:rsidRPr="00427AD8" w:rsidRDefault="00427AD8" w:rsidP="00697A9A">
      <w:pPr>
        <w:spacing w:before="240" w:after="60" w:line="240" w:lineRule="auto"/>
        <w:ind w:right="0"/>
        <w:outlineLvl w:val="5"/>
        <w:rPr>
          <w:b/>
          <w:bCs/>
          <w:sz w:val="22"/>
          <w:szCs w:val="22"/>
        </w:rPr>
      </w:pPr>
      <w:r w:rsidRPr="00427AD8">
        <w:rPr>
          <w:b/>
          <w:bCs/>
          <w:sz w:val="22"/>
          <w:szCs w:val="22"/>
        </w:rPr>
        <w:t>Städpersonal utför:</w:t>
      </w:r>
    </w:p>
    <w:p w14:paraId="6BEA3A19" w14:textId="77777777" w:rsidR="00427AD8" w:rsidRPr="00427AD8" w:rsidRDefault="00427AD8" w:rsidP="0074341A">
      <w:pPr>
        <w:numPr>
          <w:ilvl w:val="0"/>
          <w:numId w:val="23"/>
        </w:numPr>
        <w:tabs>
          <w:tab w:val="clear" w:pos="720"/>
        </w:tabs>
        <w:spacing w:after="0" w:line="240" w:lineRule="auto"/>
        <w:ind w:left="1418" w:right="0"/>
        <w:rPr>
          <w:szCs w:val="20"/>
        </w:rPr>
      </w:pPr>
      <w:r w:rsidRPr="00427AD8">
        <w:rPr>
          <w:szCs w:val="20"/>
        </w:rPr>
        <w:t>All städning i konferensrum, expeditioner, vilrum, omklädningsrum, toalett, duschrum och korridor</w:t>
      </w:r>
    </w:p>
    <w:p w14:paraId="13C3BFE7" w14:textId="77777777" w:rsidR="00427AD8" w:rsidRPr="00427AD8" w:rsidRDefault="00427AD8" w:rsidP="0074341A">
      <w:pPr>
        <w:spacing w:after="0" w:line="240" w:lineRule="auto"/>
        <w:ind w:left="1418" w:right="0"/>
        <w:rPr>
          <w:szCs w:val="20"/>
        </w:rPr>
      </w:pPr>
      <w:r w:rsidRPr="00427AD8">
        <w:rPr>
          <w:szCs w:val="20"/>
        </w:rPr>
        <w:t>I övriga utrymmen ingår rengöring av golv, dammtorkning av element och lister, fönsterplattor, dörrhandtag samt rengöring av invändiga glaspartier</w:t>
      </w:r>
    </w:p>
    <w:p w14:paraId="57A5CD45" w14:textId="77777777" w:rsidR="00427AD8" w:rsidRPr="00427AD8" w:rsidRDefault="00427AD8" w:rsidP="0074341A">
      <w:pPr>
        <w:spacing w:after="0" w:line="240" w:lineRule="auto"/>
        <w:ind w:left="1418" w:right="0"/>
        <w:rPr>
          <w:szCs w:val="20"/>
        </w:rPr>
      </w:pPr>
    </w:p>
    <w:p w14:paraId="0EC0AD6E" w14:textId="77777777" w:rsidR="00427AD8" w:rsidRPr="00427AD8" w:rsidRDefault="00427AD8" w:rsidP="0074341A">
      <w:pPr>
        <w:numPr>
          <w:ilvl w:val="0"/>
          <w:numId w:val="23"/>
        </w:numPr>
        <w:tabs>
          <w:tab w:val="clear" w:pos="720"/>
        </w:tabs>
        <w:spacing w:after="0" w:line="240" w:lineRule="auto"/>
        <w:ind w:left="1418" w:right="0"/>
        <w:rPr>
          <w:szCs w:val="20"/>
        </w:rPr>
      </w:pPr>
      <w:r w:rsidRPr="00427AD8">
        <w:rPr>
          <w:szCs w:val="20"/>
        </w:rPr>
        <w:t>Rengöring av tvättställ, speglar, tvålautomater</w:t>
      </w:r>
    </w:p>
    <w:p w14:paraId="10CA14E1" w14:textId="77777777" w:rsidR="00427AD8" w:rsidRPr="00427AD8" w:rsidRDefault="00427AD8" w:rsidP="0074341A">
      <w:pPr>
        <w:numPr>
          <w:ilvl w:val="0"/>
          <w:numId w:val="23"/>
        </w:numPr>
        <w:tabs>
          <w:tab w:val="clear" w:pos="720"/>
        </w:tabs>
        <w:spacing w:after="0" w:line="240" w:lineRule="auto"/>
        <w:ind w:left="1418" w:right="0"/>
        <w:rPr>
          <w:szCs w:val="20"/>
        </w:rPr>
      </w:pPr>
      <w:r w:rsidRPr="00427AD8">
        <w:rPr>
          <w:szCs w:val="20"/>
        </w:rPr>
        <w:t>Dammtorkning ovanpå omklädningsskåp</w:t>
      </w:r>
    </w:p>
    <w:p w14:paraId="338FACE4" w14:textId="77777777" w:rsidR="00427AD8" w:rsidRPr="00427AD8" w:rsidRDefault="00427AD8" w:rsidP="0074341A">
      <w:pPr>
        <w:numPr>
          <w:ilvl w:val="0"/>
          <w:numId w:val="23"/>
        </w:numPr>
        <w:tabs>
          <w:tab w:val="clear" w:pos="720"/>
        </w:tabs>
        <w:spacing w:after="0" w:line="240" w:lineRule="auto"/>
        <w:ind w:left="1418" w:right="0"/>
        <w:rPr>
          <w:szCs w:val="20"/>
        </w:rPr>
      </w:pPr>
      <w:r w:rsidRPr="00427AD8">
        <w:rPr>
          <w:szCs w:val="20"/>
        </w:rPr>
        <w:t>Tömning av papperskorgar</w:t>
      </w:r>
    </w:p>
    <w:p w14:paraId="29E886AA" w14:textId="77777777" w:rsidR="00427AD8" w:rsidRPr="00427AD8" w:rsidRDefault="00427AD8" w:rsidP="0074341A">
      <w:pPr>
        <w:numPr>
          <w:ilvl w:val="0"/>
          <w:numId w:val="23"/>
        </w:numPr>
        <w:tabs>
          <w:tab w:val="clear" w:pos="720"/>
        </w:tabs>
        <w:spacing w:after="0" w:line="240" w:lineRule="auto"/>
        <w:ind w:left="1418" w:right="0"/>
        <w:rPr>
          <w:szCs w:val="20"/>
        </w:rPr>
      </w:pPr>
      <w:r w:rsidRPr="00427AD8">
        <w:rPr>
          <w:szCs w:val="20"/>
        </w:rPr>
        <w:t>Dammsuger stoppade möbler i personalrum, expeditioner och konferensrum.</w:t>
      </w:r>
    </w:p>
    <w:p w14:paraId="5882E772" w14:textId="77777777" w:rsidR="00427AD8" w:rsidRPr="00427AD8" w:rsidRDefault="00427AD8" w:rsidP="0074341A">
      <w:pPr>
        <w:numPr>
          <w:ilvl w:val="0"/>
          <w:numId w:val="23"/>
        </w:numPr>
        <w:tabs>
          <w:tab w:val="clear" w:pos="720"/>
        </w:tabs>
        <w:spacing w:after="0" w:line="240" w:lineRule="auto"/>
        <w:ind w:left="1418" w:right="0"/>
        <w:rPr>
          <w:szCs w:val="20"/>
        </w:rPr>
      </w:pPr>
      <w:r w:rsidRPr="00427AD8">
        <w:rPr>
          <w:szCs w:val="20"/>
        </w:rPr>
        <w:t>Moppar ned ev. spindelväv</w:t>
      </w:r>
    </w:p>
    <w:p w14:paraId="30F5E964" w14:textId="77777777" w:rsidR="00427AD8" w:rsidRPr="00427AD8" w:rsidRDefault="00427AD8" w:rsidP="0074341A">
      <w:pPr>
        <w:numPr>
          <w:ilvl w:val="0"/>
          <w:numId w:val="23"/>
        </w:numPr>
        <w:tabs>
          <w:tab w:val="clear" w:pos="720"/>
        </w:tabs>
        <w:spacing w:after="0" w:line="240" w:lineRule="auto"/>
        <w:ind w:left="1418" w:right="0"/>
        <w:rPr>
          <w:szCs w:val="20"/>
        </w:rPr>
      </w:pPr>
      <w:r w:rsidRPr="00427AD8">
        <w:rPr>
          <w:szCs w:val="20"/>
        </w:rPr>
        <w:t xml:space="preserve">Fyller på förbrukningsartiklar såsom tvållösning, toalettpapper, pappershanddukar, sanitetspåsar och engångsbägare. </w:t>
      </w:r>
    </w:p>
    <w:p w14:paraId="65076729" w14:textId="77777777" w:rsidR="00427AD8" w:rsidRPr="00427AD8" w:rsidRDefault="00427AD8" w:rsidP="00697A9A">
      <w:pPr>
        <w:spacing w:before="240" w:after="60" w:line="240" w:lineRule="auto"/>
        <w:ind w:right="0"/>
        <w:outlineLvl w:val="5"/>
        <w:rPr>
          <w:b/>
          <w:bCs/>
          <w:sz w:val="22"/>
          <w:szCs w:val="22"/>
        </w:rPr>
      </w:pPr>
      <w:r w:rsidRPr="00427AD8">
        <w:rPr>
          <w:b/>
          <w:bCs/>
          <w:sz w:val="22"/>
          <w:szCs w:val="22"/>
        </w:rPr>
        <w:t xml:space="preserve">Storstädning utför: </w:t>
      </w:r>
    </w:p>
    <w:p w14:paraId="680D74D2" w14:textId="77777777" w:rsidR="00427AD8" w:rsidRPr="00427AD8" w:rsidRDefault="00427AD8" w:rsidP="00697A9A">
      <w:pPr>
        <w:spacing w:after="0" w:line="240" w:lineRule="auto"/>
        <w:ind w:right="0"/>
        <w:rPr>
          <w:szCs w:val="20"/>
        </w:rPr>
      </w:pPr>
      <w:r w:rsidRPr="00427AD8">
        <w:rPr>
          <w:szCs w:val="20"/>
        </w:rPr>
        <w:t xml:space="preserve">Storstädning en gång per år. Då görs en helstädning vilket innebär att städpersonalen skurar golv, tvättar väggar, lampor, takventiler – de städar i stort sett allt. </w:t>
      </w:r>
    </w:p>
    <w:p w14:paraId="67478FD4" w14:textId="77777777" w:rsidR="00427AD8" w:rsidRPr="00427AD8" w:rsidRDefault="00427AD8" w:rsidP="00697A9A">
      <w:pPr>
        <w:spacing w:after="0" w:line="240" w:lineRule="auto"/>
        <w:ind w:right="0"/>
        <w:rPr>
          <w:szCs w:val="20"/>
        </w:rPr>
      </w:pPr>
      <w:r w:rsidRPr="00427AD8">
        <w:rPr>
          <w:szCs w:val="20"/>
        </w:rPr>
        <w:t>Storstädningen planeras till sommarmånaderna då operationsprogrammet är mindre</w:t>
      </w:r>
    </w:p>
    <w:p w14:paraId="3F65954D" w14:textId="77777777" w:rsidR="00427AD8" w:rsidRPr="00427AD8" w:rsidRDefault="00427AD8" w:rsidP="00697A9A">
      <w:pPr>
        <w:spacing w:before="240" w:after="60" w:line="240" w:lineRule="auto"/>
        <w:ind w:right="0"/>
        <w:outlineLvl w:val="6"/>
      </w:pPr>
      <w:r w:rsidRPr="00427AD8">
        <w:t>Städning av ventiler</w:t>
      </w:r>
    </w:p>
    <w:p w14:paraId="371D8A48" w14:textId="77777777" w:rsidR="00427AD8" w:rsidRPr="00427AD8" w:rsidRDefault="00427AD8" w:rsidP="00697A9A">
      <w:pPr>
        <w:spacing w:after="0" w:line="240" w:lineRule="auto"/>
        <w:ind w:right="0"/>
        <w:rPr>
          <w:szCs w:val="20"/>
        </w:rPr>
      </w:pPr>
      <w:r w:rsidRPr="00427AD8">
        <w:rPr>
          <w:szCs w:val="20"/>
        </w:rPr>
        <w:t xml:space="preserve">Städning av takventilerna två gånger per år, en gång per år tillsammans med </w:t>
      </w:r>
      <w:proofErr w:type="spellStart"/>
      <w:r w:rsidRPr="00427AD8">
        <w:rPr>
          <w:szCs w:val="20"/>
        </w:rPr>
        <w:t>storstäd</w:t>
      </w:r>
      <w:proofErr w:type="spellEnd"/>
      <w:r w:rsidRPr="00427AD8">
        <w:rPr>
          <w:szCs w:val="20"/>
        </w:rPr>
        <w:t xml:space="preserve">, en gång per år enbart ventilerna i tak. </w:t>
      </w:r>
    </w:p>
    <w:p w14:paraId="034EC7CC" w14:textId="77777777" w:rsidR="00427AD8" w:rsidRPr="00427AD8" w:rsidRDefault="00427AD8" w:rsidP="00697A9A">
      <w:pPr>
        <w:spacing w:after="0" w:line="240" w:lineRule="auto"/>
        <w:ind w:right="0"/>
        <w:rPr>
          <w:szCs w:val="20"/>
        </w:rPr>
      </w:pPr>
    </w:p>
    <w:p w14:paraId="00539635" w14:textId="77777777" w:rsidR="00427AD8" w:rsidRPr="00427AD8" w:rsidRDefault="00427AD8" w:rsidP="00697A9A">
      <w:pPr>
        <w:spacing w:after="0" w:line="240" w:lineRule="auto"/>
        <w:ind w:right="0"/>
        <w:rPr>
          <w:szCs w:val="20"/>
        </w:rPr>
      </w:pPr>
      <w:r w:rsidRPr="00427AD8">
        <w:rPr>
          <w:szCs w:val="20"/>
        </w:rPr>
        <w:t>De kontrollerar också upp om ventilerna i sterilförråd  och instrumentcentralen behöver rengöras. Denna städning kan lämpligen göras på fredag morgon mellan kl. 07.00 – 08.30 och om så behövs även någon eftermiddag</w:t>
      </w:r>
    </w:p>
    <w:p w14:paraId="21B63278" w14:textId="77777777" w:rsidR="00427AD8" w:rsidRPr="00427AD8" w:rsidRDefault="00427AD8" w:rsidP="00697A9A">
      <w:pPr>
        <w:spacing w:before="240" w:after="60" w:line="240" w:lineRule="auto"/>
        <w:ind w:right="0"/>
        <w:outlineLvl w:val="5"/>
        <w:rPr>
          <w:b/>
          <w:bCs/>
          <w:sz w:val="22"/>
          <w:szCs w:val="22"/>
        </w:rPr>
      </w:pPr>
      <w:r w:rsidRPr="00697A9A">
        <w:rPr>
          <w:rFonts w:asciiTheme="majorHAnsi" w:eastAsiaTheme="majorEastAsia" w:hAnsiTheme="majorHAnsi" w:cstheme="majorBidi"/>
          <w:bCs/>
          <w:color w:val="000000" w:themeColor="text1"/>
          <w:sz w:val="40"/>
          <w:szCs w:val="26"/>
        </w:rPr>
        <w:t xml:space="preserve">Uddevalla </w:t>
      </w:r>
      <w:r w:rsidRPr="00697A9A">
        <w:rPr>
          <w:rFonts w:asciiTheme="majorHAnsi" w:eastAsiaTheme="majorEastAsia" w:hAnsiTheme="majorHAnsi" w:cstheme="majorBidi"/>
          <w:bCs/>
          <w:color w:val="000000" w:themeColor="text1"/>
          <w:sz w:val="36"/>
        </w:rPr>
        <w:t>Städrutiner</w:t>
      </w:r>
    </w:p>
    <w:p w14:paraId="65BAED71" w14:textId="77777777" w:rsidR="00427AD8" w:rsidRPr="00427AD8" w:rsidRDefault="00427AD8" w:rsidP="00697A9A">
      <w:pPr>
        <w:spacing w:after="0" w:line="240" w:lineRule="auto"/>
        <w:ind w:right="0"/>
        <w:rPr>
          <w:szCs w:val="20"/>
        </w:rPr>
      </w:pPr>
      <w:r w:rsidRPr="00427AD8">
        <w:rPr>
          <w:szCs w:val="20"/>
        </w:rPr>
        <w:t>Basala hygienrutiner tillämpas</w:t>
      </w:r>
    </w:p>
    <w:p w14:paraId="4F33FF69" w14:textId="77777777" w:rsidR="00427AD8" w:rsidRPr="00427AD8" w:rsidRDefault="00427AD8" w:rsidP="00697A9A">
      <w:pPr>
        <w:spacing w:before="240" w:after="60" w:line="240" w:lineRule="auto"/>
        <w:ind w:right="0"/>
        <w:outlineLvl w:val="6"/>
      </w:pPr>
      <w:r w:rsidRPr="00427AD8">
        <w:t>Städning mellan operationerna</w:t>
      </w:r>
    </w:p>
    <w:p w14:paraId="18DA468C" w14:textId="77777777" w:rsidR="00427AD8" w:rsidRPr="00427AD8" w:rsidRDefault="00427AD8" w:rsidP="00697A9A">
      <w:pPr>
        <w:spacing w:after="0" w:line="240" w:lineRule="auto"/>
        <w:ind w:right="0"/>
        <w:rPr>
          <w:szCs w:val="20"/>
        </w:rPr>
      </w:pPr>
      <w:r w:rsidRPr="00427AD8">
        <w:rPr>
          <w:szCs w:val="20"/>
        </w:rPr>
        <w:t xml:space="preserve">Akut spill torkas upp, använd alkoholbaserad </w:t>
      </w:r>
      <w:proofErr w:type="spellStart"/>
      <w:r w:rsidRPr="00427AD8">
        <w:rPr>
          <w:szCs w:val="20"/>
        </w:rPr>
        <w:t>ytdesinfektionsmedel</w:t>
      </w:r>
      <w:proofErr w:type="spellEnd"/>
      <w:r w:rsidRPr="00427AD8">
        <w:rPr>
          <w:szCs w:val="20"/>
        </w:rPr>
        <w:t xml:space="preserve">, med rengörande effekt, </w:t>
      </w:r>
      <w:proofErr w:type="gramStart"/>
      <w:r w:rsidRPr="00427AD8">
        <w:rPr>
          <w:szCs w:val="20"/>
        </w:rPr>
        <w:t>t.ex.</w:t>
      </w:r>
      <w:proofErr w:type="gramEnd"/>
      <w:r w:rsidRPr="00427AD8">
        <w:rPr>
          <w:szCs w:val="20"/>
        </w:rPr>
        <w:t xml:space="preserve"> M-</w:t>
      </w:r>
      <w:proofErr w:type="spellStart"/>
      <w:r w:rsidRPr="00427AD8">
        <w:rPr>
          <w:szCs w:val="20"/>
        </w:rPr>
        <w:t>ytdes</w:t>
      </w:r>
      <w:proofErr w:type="spellEnd"/>
      <w:r w:rsidRPr="00427AD8">
        <w:rPr>
          <w:szCs w:val="20"/>
        </w:rPr>
        <w:t xml:space="preserve"> alt. </w:t>
      </w:r>
      <w:proofErr w:type="spellStart"/>
      <w:r w:rsidRPr="00427AD8">
        <w:rPr>
          <w:szCs w:val="20"/>
        </w:rPr>
        <w:t>Vircon</w:t>
      </w:r>
      <w:proofErr w:type="spellEnd"/>
      <w:r w:rsidRPr="00427AD8">
        <w:rPr>
          <w:szCs w:val="20"/>
        </w:rPr>
        <w:t xml:space="preserve"> 1%. </w:t>
      </w:r>
    </w:p>
    <w:p w14:paraId="08D135D0" w14:textId="77777777" w:rsidR="00427AD8" w:rsidRPr="00427AD8" w:rsidRDefault="00427AD8" w:rsidP="00697A9A">
      <w:pPr>
        <w:spacing w:after="0" w:line="240" w:lineRule="auto"/>
        <w:ind w:right="0"/>
        <w:rPr>
          <w:szCs w:val="20"/>
        </w:rPr>
      </w:pPr>
      <w:r w:rsidRPr="00427AD8">
        <w:rPr>
          <w:szCs w:val="20"/>
        </w:rPr>
        <w:t xml:space="preserve">Sprittorka operationslampor, uppdukningsbord, monitorer, narkosapparat, slangar/kablar, handtag och övriga </w:t>
      </w:r>
      <w:proofErr w:type="spellStart"/>
      <w:r w:rsidRPr="00427AD8">
        <w:rPr>
          <w:szCs w:val="20"/>
        </w:rPr>
        <w:t>tagställen</w:t>
      </w:r>
      <w:proofErr w:type="spellEnd"/>
      <w:r w:rsidRPr="00427AD8">
        <w:rPr>
          <w:szCs w:val="20"/>
        </w:rPr>
        <w:t>.</w:t>
      </w:r>
    </w:p>
    <w:p w14:paraId="5D0A34F1" w14:textId="77777777" w:rsidR="00427AD8" w:rsidRPr="00427AD8" w:rsidRDefault="00427AD8" w:rsidP="00697A9A">
      <w:pPr>
        <w:spacing w:after="0" w:line="240" w:lineRule="auto"/>
        <w:ind w:right="0"/>
        <w:rPr>
          <w:szCs w:val="20"/>
        </w:rPr>
      </w:pPr>
      <w:r w:rsidRPr="00427AD8">
        <w:rPr>
          <w:szCs w:val="20"/>
        </w:rPr>
        <w:t>Torrmoppa golvet.</w:t>
      </w:r>
    </w:p>
    <w:p w14:paraId="6B9DED38" w14:textId="77777777" w:rsidR="00427AD8" w:rsidRPr="00427AD8" w:rsidRDefault="00427AD8" w:rsidP="00697A9A">
      <w:pPr>
        <w:spacing w:after="0" w:line="240" w:lineRule="auto"/>
        <w:ind w:right="0"/>
        <w:rPr>
          <w:szCs w:val="20"/>
        </w:rPr>
      </w:pPr>
      <w:r w:rsidRPr="00427AD8">
        <w:rPr>
          <w:szCs w:val="20"/>
        </w:rPr>
        <w:lastRenderedPageBreak/>
        <w:t xml:space="preserve">Vid behov använd vatten och </w:t>
      </w:r>
      <w:proofErr w:type="spellStart"/>
      <w:r w:rsidRPr="00427AD8">
        <w:rPr>
          <w:szCs w:val="20"/>
        </w:rPr>
        <w:t>Otol</w:t>
      </w:r>
      <w:proofErr w:type="spellEnd"/>
      <w:r w:rsidRPr="00427AD8">
        <w:rPr>
          <w:szCs w:val="20"/>
        </w:rPr>
        <w:t>. Späd enl. anvisningen. Tag ny engångstrasa varje gång du behöver doppa.</w:t>
      </w:r>
    </w:p>
    <w:p w14:paraId="24A27E39" w14:textId="77777777" w:rsidR="00427AD8" w:rsidRPr="00427AD8" w:rsidRDefault="00427AD8" w:rsidP="00697A9A">
      <w:pPr>
        <w:spacing w:after="0" w:line="240" w:lineRule="auto"/>
        <w:ind w:right="0"/>
        <w:rPr>
          <w:szCs w:val="20"/>
        </w:rPr>
      </w:pPr>
      <w:r w:rsidRPr="00427AD8">
        <w:rPr>
          <w:szCs w:val="20"/>
        </w:rPr>
        <w:t>Sopsäckar byts och märks med operationssalens nummer.</w:t>
      </w:r>
    </w:p>
    <w:p w14:paraId="08D1145F" w14:textId="77777777" w:rsidR="00427AD8" w:rsidRPr="00427AD8" w:rsidRDefault="00427AD8" w:rsidP="00697A9A">
      <w:pPr>
        <w:spacing w:after="0" w:line="240" w:lineRule="auto"/>
        <w:ind w:right="0"/>
        <w:rPr>
          <w:szCs w:val="20"/>
        </w:rPr>
      </w:pPr>
      <w:r w:rsidRPr="00427AD8">
        <w:rPr>
          <w:szCs w:val="20"/>
        </w:rPr>
        <w:t xml:space="preserve">Narkosens sopsäck byts vid behov och efter dagens slut. </w:t>
      </w:r>
    </w:p>
    <w:p w14:paraId="580734CF" w14:textId="77777777" w:rsidR="00427AD8" w:rsidRPr="00427AD8" w:rsidRDefault="00427AD8" w:rsidP="00697A9A">
      <w:pPr>
        <w:spacing w:after="0" w:line="240" w:lineRule="auto"/>
        <w:ind w:right="0"/>
        <w:rPr>
          <w:szCs w:val="20"/>
        </w:rPr>
      </w:pPr>
      <w:r w:rsidRPr="00427AD8">
        <w:rPr>
          <w:szCs w:val="20"/>
        </w:rPr>
        <w:t xml:space="preserve">Avfall som är kraftigt kontaminerat med kroppsvätskor ska packas i plastback med lock. Engångssugflaskor placeras i plastback vid sänghallen/mjölstationen. </w:t>
      </w:r>
    </w:p>
    <w:p w14:paraId="2781E129" w14:textId="77777777" w:rsidR="00427AD8" w:rsidRPr="00427AD8" w:rsidRDefault="00427AD8" w:rsidP="00697A9A">
      <w:pPr>
        <w:spacing w:after="0" w:line="240" w:lineRule="auto"/>
        <w:ind w:right="0"/>
        <w:rPr>
          <w:szCs w:val="20"/>
        </w:rPr>
      </w:pPr>
      <w:r w:rsidRPr="00427AD8">
        <w:rPr>
          <w:szCs w:val="20"/>
        </w:rPr>
        <w:t xml:space="preserve">Tvättsäckar byts vid behov och efter dagens slut. </w:t>
      </w:r>
    </w:p>
    <w:p w14:paraId="3CA7B451" w14:textId="77777777" w:rsidR="00427AD8" w:rsidRPr="00427AD8" w:rsidRDefault="00427AD8" w:rsidP="00697A9A">
      <w:pPr>
        <w:spacing w:after="0" w:line="240" w:lineRule="auto"/>
        <w:ind w:right="0"/>
        <w:rPr>
          <w:szCs w:val="20"/>
        </w:rPr>
      </w:pPr>
      <w:r w:rsidRPr="00427AD8">
        <w:rPr>
          <w:szCs w:val="20"/>
        </w:rPr>
        <w:t xml:space="preserve">Tvätt som är kraftigt kontaminerade med kroppsvätskor (nerblodat) läggs i en upplösbar plastsäck (med rosa knytband) och försluts. Därefter läggs den i en gul plastsäck som försluts. Märk med sjukhus och avdelning. </w:t>
      </w:r>
    </w:p>
    <w:p w14:paraId="08BD59C7" w14:textId="77777777" w:rsidR="00427AD8" w:rsidRPr="00427AD8" w:rsidRDefault="00427AD8" w:rsidP="00697A9A">
      <w:pPr>
        <w:spacing w:after="0" w:line="240" w:lineRule="auto"/>
        <w:ind w:right="0"/>
        <w:rPr>
          <w:szCs w:val="20"/>
        </w:rPr>
      </w:pPr>
    </w:p>
    <w:p w14:paraId="6329CC4E" w14:textId="77777777" w:rsidR="00427AD8" w:rsidRPr="00427AD8" w:rsidRDefault="00427AD8" w:rsidP="00697A9A">
      <w:pPr>
        <w:spacing w:after="0" w:line="240" w:lineRule="auto"/>
        <w:ind w:right="0"/>
        <w:rPr>
          <w:szCs w:val="20"/>
        </w:rPr>
      </w:pPr>
      <w:r w:rsidRPr="00427AD8">
        <w:rPr>
          <w:szCs w:val="20"/>
        </w:rPr>
        <w:t>Förberedelserum:</w:t>
      </w:r>
      <w:r w:rsidRPr="00427AD8">
        <w:rPr>
          <w:szCs w:val="20"/>
        </w:rPr>
        <w:tab/>
        <w:t xml:space="preserve">Akut spill som ovan. Sprittorka bord och bänkar. </w:t>
      </w:r>
    </w:p>
    <w:p w14:paraId="558FC232" w14:textId="77777777" w:rsidR="00427AD8" w:rsidRPr="00427AD8" w:rsidRDefault="00427AD8" w:rsidP="00697A9A">
      <w:pPr>
        <w:spacing w:after="0" w:line="240" w:lineRule="auto"/>
        <w:ind w:right="0"/>
        <w:rPr>
          <w:szCs w:val="20"/>
        </w:rPr>
      </w:pPr>
    </w:p>
    <w:p w14:paraId="0719EDA8" w14:textId="3B849B94" w:rsidR="00427AD8" w:rsidRPr="00427AD8" w:rsidRDefault="00427AD8" w:rsidP="00BB272A">
      <w:pPr>
        <w:spacing w:after="0" w:line="240" w:lineRule="auto"/>
        <w:ind w:left="3912" w:right="0" w:hanging="2919"/>
        <w:rPr>
          <w:szCs w:val="20"/>
        </w:rPr>
      </w:pPr>
      <w:r w:rsidRPr="00427AD8">
        <w:rPr>
          <w:szCs w:val="20"/>
        </w:rPr>
        <w:t xml:space="preserve">Avvecklingar: </w:t>
      </w:r>
      <w:r w:rsidR="00BB272A">
        <w:rPr>
          <w:szCs w:val="20"/>
        </w:rPr>
        <w:tab/>
      </w:r>
      <w:r w:rsidRPr="00427AD8">
        <w:rPr>
          <w:szCs w:val="20"/>
        </w:rPr>
        <w:t xml:space="preserve">Sprittorka diskbänkar efter användande. Töm diskmaskinerna och rengör silarna. </w:t>
      </w:r>
    </w:p>
    <w:p w14:paraId="08BEF251" w14:textId="77777777" w:rsidR="00427AD8" w:rsidRPr="00697A9A" w:rsidRDefault="00427AD8" w:rsidP="00697A9A">
      <w:pPr>
        <w:pStyle w:val="Rubrik3"/>
      </w:pPr>
      <w:r w:rsidRPr="00697A9A">
        <w:t>Slutstädning av operationssal, förberedelserum och avveckling/tvätthall</w:t>
      </w:r>
    </w:p>
    <w:p w14:paraId="2062CE51" w14:textId="77777777" w:rsidR="00427AD8" w:rsidRPr="00427AD8" w:rsidRDefault="00427AD8" w:rsidP="00697A9A">
      <w:pPr>
        <w:spacing w:after="0" w:line="240" w:lineRule="auto"/>
        <w:ind w:right="0"/>
        <w:rPr>
          <w:szCs w:val="20"/>
        </w:rPr>
      </w:pPr>
      <w:r w:rsidRPr="00427AD8">
        <w:rPr>
          <w:szCs w:val="20"/>
        </w:rPr>
        <w:t>Akut spill torkas upp, använd M-</w:t>
      </w:r>
      <w:proofErr w:type="spellStart"/>
      <w:r w:rsidRPr="00427AD8">
        <w:rPr>
          <w:szCs w:val="20"/>
        </w:rPr>
        <w:t>ytdes</w:t>
      </w:r>
      <w:proofErr w:type="spellEnd"/>
      <w:r w:rsidRPr="00427AD8">
        <w:rPr>
          <w:szCs w:val="20"/>
        </w:rPr>
        <w:t xml:space="preserve"> alt. </w:t>
      </w:r>
      <w:proofErr w:type="spellStart"/>
      <w:r w:rsidRPr="00427AD8">
        <w:rPr>
          <w:szCs w:val="20"/>
        </w:rPr>
        <w:t>Vircon</w:t>
      </w:r>
      <w:proofErr w:type="spellEnd"/>
      <w:r w:rsidRPr="00427AD8">
        <w:rPr>
          <w:szCs w:val="20"/>
        </w:rPr>
        <w:t xml:space="preserve"> 1%. </w:t>
      </w:r>
    </w:p>
    <w:p w14:paraId="0991B872" w14:textId="77777777" w:rsidR="00427AD8" w:rsidRPr="00427AD8" w:rsidRDefault="00427AD8" w:rsidP="00697A9A">
      <w:pPr>
        <w:spacing w:after="0" w:line="240" w:lineRule="auto"/>
        <w:ind w:right="0"/>
        <w:rPr>
          <w:szCs w:val="20"/>
        </w:rPr>
      </w:pPr>
      <w:r w:rsidRPr="00427AD8">
        <w:rPr>
          <w:szCs w:val="20"/>
        </w:rPr>
        <w:t xml:space="preserve">Sprittorka operationslampor, uppdukningsbord, möbler, sockel, kommod, handtag, monitorer, datorer, telefoner och övriga </w:t>
      </w:r>
      <w:proofErr w:type="spellStart"/>
      <w:r w:rsidRPr="00427AD8">
        <w:rPr>
          <w:szCs w:val="20"/>
        </w:rPr>
        <w:t>tagställen</w:t>
      </w:r>
      <w:proofErr w:type="spellEnd"/>
      <w:r w:rsidRPr="00427AD8">
        <w:rPr>
          <w:szCs w:val="20"/>
        </w:rPr>
        <w:t xml:space="preserve">. Rengör hjul och väggar vid behov. OBS! LAF-taket torkas av med en </w:t>
      </w:r>
      <w:proofErr w:type="spellStart"/>
      <w:r w:rsidRPr="00427AD8">
        <w:rPr>
          <w:szCs w:val="20"/>
        </w:rPr>
        <w:t>luddfri</w:t>
      </w:r>
      <w:proofErr w:type="spellEnd"/>
      <w:r w:rsidRPr="00427AD8">
        <w:rPr>
          <w:szCs w:val="20"/>
        </w:rPr>
        <w:t xml:space="preserve"> trasa indränkt i NaCl vid behov. Avsluta med ett </w:t>
      </w:r>
      <w:proofErr w:type="spellStart"/>
      <w:r w:rsidRPr="00427AD8">
        <w:rPr>
          <w:szCs w:val="20"/>
        </w:rPr>
        <w:t>ytdesinfektionsmedel</w:t>
      </w:r>
      <w:proofErr w:type="spellEnd"/>
      <w:r w:rsidRPr="00427AD8">
        <w:rPr>
          <w:szCs w:val="20"/>
        </w:rPr>
        <w:t>.</w:t>
      </w:r>
    </w:p>
    <w:p w14:paraId="365D97AD" w14:textId="77777777" w:rsidR="00427AD8" w:rsidRPr="00427AD8" w:rsidRDefault="00427AD8" w:rsidP="00697A9A">
      <w:pPr>
        <w:spacing w:after="0" w:line="240" w:lineRule="auto"/>
        <w:ind w:right="0"/>
        <w:rPr>
          <w:szCs w:val="20"/>
        </w:rPr>
      </w:pPr>
      <w:r w:rsidRPr="00427AD8">
        <w:rPr>
          <w:szCs w:val="20"/>
        </w:rPr>
        <w:t>Placera utrustningen i mitten av operationssalen.</w:t>
      </w:r>
    </w:p>
    <w:p w14:paraId="3F908C68" w14:textId="77777777" w:rsidR="00427AD8" w:rsidRPr="00427AD8" w:rsidRDefault="00427AD8" w:rsidP="00697A9A">
      <w:pPr>
        <w:spacing w:after="0" w:line="240" w:lineRule="auto"/>
        <w:ind w:right="0"/>
        <w:rPr>
          <w:szCs w:val="20"/>
        </w:rPr>
      </w:pPr>
      <w:r w:rsidRPr="00427AD8">
        <w:rPr>
          <w:szCs w:val="20"/>
        </w:rPr>
        <w:t>Rengör narkosapparat/tillbehör med M-</w:t>
      </w:r>
      <w:proofErr w:type="spellStart"/>
      <w:r w:rsidRPr="00427AD8">
        <w:rPr>
          <w:szCs w:val="20"/>
        </w:rPr>
        <w:t>ytdes</w:t>
      </w:r>
      <w:proofErr w:type="spellEnd"/>
      <w:r w:rsidRPr="00427AD8">
        <w:rPr>
          <w:szCs w:val="20"/>
        </w:rPr>
        <w:t xml:space="preserve">. </w:t>
      </w:r>
    </w:p>
    <w:p w14:paraId="27675357" w14:textId="77777777" w:rsidR="00427AD8" w:rsidRPr="00427AD8" w:rsidRDefault="00427AD8" w:rsidP="00697A9A">
      <w:pPr>
        <w:spacing w:after="0" w:line="240" w:lineRule="auto"/>
        <w:ind w:right="0"/>
        <w:rPr>
          <w:szCs w:val="20"/>
        </w:rPr>
      </w:pPr>
      <w:r w:rsidRPr="00427AD8">
        <w:rPr>
          <w:szCs w:val="20"/>
        </w:rPr>
        <w:t xml:space="preserve">Sopsäckar och tvättsäckar byts och märks med operationssalens nummer. </w:t>
      </w:r>
    </w:p>
    <w:p w14:paraId="41F4F71D" w14:textId="77777777" w:rsidR="00427AD8" w:rsidRPr="00427AD8" w:rsidRDefault="00427AD8" w:rsidP="00697A9A">
      <w:pPr>
        <w:spacing w:after="0" w:line="240" w:lineRule="auto"/>
        <w:ind w:right="0"/>
        <w:rPr>
          <w:szCs w:val="20"/>
        </w:rPr>
      </w:pPr>
      <w:r w:rsidRPr="00427AD8">
        <w:rPr>
          <w:szCs w:val="20"/>
        </w:rPr>
        <w:t xml:space="preserve">Torrmoppa golvet. </w:t>
      </w:r>
    </w:p>
    <w:p w14:paraId="6DB8EA73" w14:textId="77777777" w:rsidR="00427AD8" w:rsidRPr="00427AD8" w:rsidRDefault="00427AD8" w:rsidP="00697A9A">
      <w:pPr>
        <w:spacing w:after="0" w:line="240" w:lineRule="auto"/>
        <w:ind w:right="0"/>
        <w:rPr>
          <w:szCs w:val="20"/>
        </w:rPr>
      </w:pPr>
      <w:r w:rsidRPr="00427AD8">
        <w:rPr>
          <w:szCs w:val="20"/>
        </w:rPr>
        <w:t xml:space="preserve">Avslutningsvis </w:t>
      </w:r>
      <w:proofErr w:type="spellStart"/>
      <w:r w:rsidRPr="00427AD8">
        <w:rPr>
          <w:szCs w:val="20"/>
        </w:rPr>
        <w:t>stäads</w:t>
      </w:r>
      <w:proofErr w:type="spellEnd"/>
      <w:r w:rsidRPr="00427AD8">
        <w:rPr>
          <w:szCs w:val="20"/>
        </w:rPr>
        <w:t xml:space="preserve"> golvet med vatten och </w:t>
      </w:r>
      <w:proofErr w:type="spellStart"/>
      <w:r w:rsidRPr="00427AD8">
        <w:rPr>
          <w:szCs w:val="20"/>
        </w:rPr>
        <w:t>Otol</w:t>
      </w:r>
      <w:proofErr w:type="spellEnd"/>
      <w:r w:rsidRPr="00427AD8">
        <w:rPr>
          <w:szCs w:val="20"/>
        </w:rPr>
        <w:t xml:space="preserve">. Späd rengöringsmedlet med vatten enl. anvisningar. Tag ny engångstrasa varje gång du behöver doppa. Alt. använd städmaskin. </w:t>
      </w:r>
    </w:p>
    <w:p w14:paraId="6A073297" w14:textId="77777777" w:rsidR="00427AD8" w:rsidRPr="00427AD8" w:rsidRDefault="00427AD8" w:rsidP="00697A9A">
      <w:pPr>
        <w:spacing w:after="0" w:line="240" w:lineRule="auto"/>
        <w:ind w:right="0"/>
        <w:rPr>
          <w:szCs w:val="20"/>
        </w:rPr>
      </w:pPr>
    </w:p>
    <w:p w14:paraId="312CAB97" w14:textId="0B6E1F58" w:rsidR="00427AD8" w:rsidRPr="00427AD8" w:rsidRDefault="00427AD8" w:rsidP="00BB272A">
      <w:pPr>
        <w:spacing w:after="0" w:line="240" w:lineRule="auto"/>
        <w:ind w:left="1134" w:right="0" w:hanging="141"/>
        <w:rPr>
          <w:szCs w:val="20"/>
        </w:rPr>
      </w:pPr>
      <w:r w:rsidRPr="00427AD8">
        <w:rPr>
          <w:szCs w:val="20"/>
        </w:rPr>
        <w:t>Förberedelserum</w:t>
      </w:r>
      <w:r w:rsidRPr="00427AD8">
        <w:rPr>
          <w:szCs w:val="20"/>
        </w:rPr>
        <w:tab/>
        <w:t>Sprittorka alla ytor, handtag, dörrar. Golvet städas</w:t>
      </w:r>
      <w:r w:rsidR="00BB272A">
        <w:rPr>
          <w:szCs w:val="20"/>
        </w:rPr>
        <w:t xml:space="preserve"> </w:t>
      </w:r>
      <w:r w:rsidRPr="00427AD8">
        <w:rPr>
          <w:szCs w:val="20"/>
        </w:rPr>
        <w:t>s</w:t>
      </w:r>
      <w:r w:rsidR="00BB272A">
        <w:rPr>
          <w:szCs w:val="20"/>
        </w:rPr>
        <w:tab/>
      </w:r>
      <w:r w:rsidR="00BB272A">
        <w:rPr>
          <w:szCs w:val="20"/>
        </w:rPr>
        <w:tab/>
      </w:r>
      <w:r w:rsidR="00BB272A">
        <w:rPr>
          <w:szCs w:val="20"/>
        </w:rPr>
        <w:tab/>
      </w:r>
      <w:r w:rsidRPr="00427AD8">
        <w:rPr>
          <w:szCs w:val="20"/>
        </w:rPr>
        <w:t xml:space="preserve">om operationssalen. </w:t>
      </w:r>
    </w:p>
    <w:p w14:paraId="19BF8671" w14:textId="34032A01" w:rsidR="00427AD8" w:rsidRPr="00427AD8" w:rsidRDefault="00427AD8" w:rsidP="00666B4A">
      <w:pPr>
        <w:spacing w:after="0" w:line="240" w:lineRule="auto"/>
        <w:ind w:left="3912" w:right="0" w:hanging="2919"/>
        <w:rPr>
          <w:szCs w:val="20"/>
        </w:rPr>
      </w:pPr>
      <w:r w:rsidRPr="00427AD8">
        <w:rPr>
          <w:szCs w:val="20"/>
        </w:rPr>
        <w:t>Avvecklingen</w:t>
      </w:r>
      <w:r w:rsidRPr="00427AD8">
        <w:rPr>
          <w:szCs w:val="20"/>
        </w:rPr>
        <w:tab/>
        <w:t xml:space="preserve">Sprittorka alla ytor. Utför kontroll av diskdesinfektorerna/silarna. Golvet städas som operationssalen. </w:t>
      </w:r>
    </w:p>
    <w:p w14:paraId="63955492" w14:textId="77777777" w:rsidR="00427AD8" w:rsidRPr="00427AD8" w:rsidRDefault="00427AD8" w:rsidP="00697A9A">
      <w:pPr>
        <w:spacing w:after="0" w:line="240" w:lineRule="auto"/>
        <w:ind w:right="0"/>
        <w:rPr>
          <w:szCs w:val="20"/>
        </w:rPr>
      </w:pPr>
    </w:p>
    <w:p w14:paraId="72DA55BA" w14:textId="77777777" w:rsidR="00427AD8" w:rsidRPr="00427AD8" w:rsidRDefault="00427AD8" w:rsidP="00697A9A">
      <w:pPr>
        <w:spacing w:before="240" w:after="60" w:line="240" w:lineRule="auto"/>
        <w:ind w:right="0"/>
        <w:outlineLvl w:val="6"/>
      </w:pPr>
      <w:r w:rsidRPr="00427AD8">
        <w:t xml:space="preserve">Veckostädning - </w:t>
      </w:r>
      <w:r w:rsidRPr="00427AD8">
        <w:rPr>
          <w:i/>
        </w:rPr>
        <w:t>Utförs på måndag</w:t>
      </w:r>
    </w:p>
    <w:p w14:paraId="3D17C7F7" w14:textId="77777777" w:rsidR="00427AD8" w:rsidRPr="00427AD8" w:rsidRDefault="00427AD8" w:rsidP="00697A9A">
      <w:pPr>
        <w:spacing w:after="0" w:line="240" w:lineRule="auto"/>
        <w:ind w:right="0"/>
        <w:rPr>
          <w:szCs w:val="20"/>
        </w:rPr>
      </w:pPr>
      <w:r w:rsidRPr="00427AD8">
        <w:rPr>
          <w:szCs w:val="20"/>
        </w:rPr>
        <w:t xml:space="preserve">Damma takhängd utrustning med mirakeltrasa och punktstäda taken med </w:t>
      </w:r>
      <w:proofErr w:type="spellStart"/>
      <w:r w:rsidRPr="00427AD8">
        <w:rPr>
          <w:szCs w:val="20"/>
        </w:rPr>
        <w:t>ytdesinfektion</w:t>
      </w:r>
      <w:proofErr w:type="spellEnd"/>
      <w:r w:rsidRPr="00427AD8">
        <w:rPr>
          <w:szCs w:val="20"/>
        </w:rPr>
        <w:t xml:space="preserve">. LAF-taket punktstädas med en </w:t>
      </w:r>
      <w:proofErr w:type="spellStart"/>
      <w:r w:rsidRPr="00427AD8">
        <w:rPr>
          <w:szCs w:val="20"/>
        </w:rPr>
        <w:t>luddfri</w:t>
      </w:r>
      <w:proofErr w:type="spellEnd"/>
      <w:r w:rsidRPr="00427AD8">
        <w:rPr>
          <w:szCs w:val="20"/>
        </w:rPr>
        <w:t xml:space="preserve"> trasa indränkt i koksalt, därefter med </w:t>
      </w:r>
      <w:proofErr w:type="spellStart"/>
      <w:r w:rsidRPr="00427AD8">
        <w:rPr>
          <w:szCs w:val="20"/>
        </w:rPr>
        <w:t>ytdesinfektion</w:t>
      </w:r>
      <w:proofErr w:type="spellEnd"/>
      <w:r w:rsidRPr="00427AD8">
        <w:rPr>
          <w:szCs w:val="20"/>
        </w:rPr>
        <w:t xml:space="preserve">. </w:t>
      </w:r>
    </w:p>
    <w:p w14:paraId="545F3143" w14:textId="77777777" w:rsidR="00427AD8" w:rsidRPr="00427AD8" w:rsidRDefault="00427AD8" w:rsidP="00697A9A">
      <w:pPr>
        <w:keepNext/>
        <w:spacing w:before="240" w:after="60" w:line="240" w:lineRule="auto"/>
        <w:ind w:right="0"/>
        <w:outlineLvl w:val="3"/>
      </w:pPr>
      <w:proofErr w:type="spellStart"/>
      <w:r w:rsidRPr="00427AD8">
        <w:t>Månadsstädning</w:t>
      </w:r>
      <w:proofErr w:type="spellEnd"/>
    </w:p>
    <w:p w14:paraId="62F1ABB5" w14:textId="77777777" w:rsidR="00427AD8" w:rsidRPr="00427AD8" w:rsidRDefault="00427AD8" w:rsidP="00697A9A">
      <w:pPr>
        <w:spacing w:after="0" w:line="240" w:lineRule="auto"/>
        <w:ind w:right="0"/>
        <w:rPr>
          <w:szCs w:val="20"/>
        </w:rPr>
      </w:pPr>
      <w:r w:rsidRPr="00427AD8">
        <w:rPr>
          <w:szCs w:val="20"/>
        </w:rPr>
        <w:t xml:space="preserve">Kommod städas en gång per månad. </w:t>
      </w:r>
    </w:p>
    <w:p w14:paraId="6C552CD2" w14:textId="77777777" w:rsidR="00427AD8" w:rsidRPr="00427AD8" w:rsidRDefault="00427AD8" w:rsidP="00697A9A">
      <w:pPr>
        <w:keepNext/>
        <w:spacing w:before="240" w:after="60" w:line="240" w:lineRule="auto"/>
        <w:ind w:right="0"/>
        <w:outlineLvl w:val="3"/>
      </w:pPr>
      <w:r w:rsidRPr="00427AD8">
        <w:t xml:space="preserve">Skåp på salar och förberedelserum städas 3 ggr/år. </w:t>
      </w:r>
    </w:p>
    <w:p w14:paraId="1AA56DFA" w14:textId="77777777" w:rsidR="00427AD8" w:rsidRPr="00427AD8" w:rsidRDefault="00427AD8" w:rsidP="00697A9A">
      <w:pPr>
        <w:spacing w:after="0" w:line="240" w:lineRule="auto"/>
        <w:ind w:right="0"/>
        <w:rPr>
          <w:szCs w:val="20"/>
        </w:rPr>
      </w:pPr>
      <w:r w:rsidRPr="00427AD8">
        <w:rPr>
          <w:szCs w:val="20"/>
        </w:rPr>
        <w:t xml:space="preserve">Sista fredagen i januari och första fredagen i juni månad och sista fredagen i september. Utgångsdatum kontrolleras i samband med städning. </w:t>
      </w:r>
    </w:p>
    <w:p w14:paraId="5778C2B2" w14:textId="77777777" w:rsidR="00427AD8" w:rsidRPr="00427AD8" w:rsidRDefault="00427AD8" w:rsidP="00697A9A">
      <w:pPr>
        <w:spacing w:before="240" w:after="60" w:line="240" w:lineRule="auto"/>
        <w:ind w:right="0"/>
        <w:outlineLvl w:val="6"/>
      </w:pPr>
      <w:r w:rsidRPr="00427AD8">
        <w:lastRenderedPageBreak/>
        <w:t>Storstädning</w:t>
      </w:r>
    </w:p>
    <w:p w14:paraId="4ED20D51" w14:textId="77777777" w:rsidR="00427AD8" w:rsidRPr="00427AD8" w:rsidRDefault="00427AD8" w:rsidP="00697A9A">
      <w:pPr>
        <w:spacing w:after="0" w:line="240" w:lineRule="auto"/>
        <w:ind w:right="0"/>
        <w:rPr>
          <w:szCs w:val="20"/>
        </w:rPr>
      </w:pPr>
      <w:r w:rsidRPr="00427AD8">
        <w:rPr>
          <w:szCs w:val="20"/>
        </w:rPr>
        <w:t xml:space="preserve">Storstädning 1 gång per år. Städpersonalen skurar golv, tvättar väggar och tak och all fast utrustning. Det planeras till sommarmånaderna då operationsprogrammet är mindre. </w:t>
      </w:r>
    </w:p>
    <w:p w14:paraId="6B55B06B" w14:textId="77777777" w:rsidR="00427AD8" w:rsidRPr="00427AD8" w:rsidRDefault="00427AD8" w:rsidP="00697A9A">
      <w:pPr>
        <w:spacing w:after="0" w:line="240" w:lineRule="auto"/>
        <w:ind w:right="0"/>
        <w:rPr>
          <w:szCs w:val="20"/>
        </w:rPr>
      </w:pPr>
    </w:p>
    <w:p w14:paraId="515DEA76" w14:textId="77777777" w:rsidR="00427AD8" w:rsidRPr="00697A9A" w:rsidRDefault="00427AD8" w:rsidP="00697A9A">
      <w:pPr>
        <w:pStyle w:val="Rubrik2"/>
      </w:pPr>
      <w:r w:rsidRPr="00697A9A">
        <w:t>Städrutin vid blodsmittad patient</w:t>
      </w:r>
    </w:p>
    <w:p w14:paraId="1AF898CC" w14:textId="77777777" w:rsidR="00427AD8" w:rsidRPr="00427AD8" w:rsidRDefault="00427AD8" w:rsidP="00697A9A">
      <w:pPr>
        <w:spacing w:after="0" w:line="240" w:lineRule="auto"/>
        <w:ind w:right="0"/>
        <w:rPr>
          <w:szCs w:val="20"/>
        </w:rPr>
      </w:pPr>
      <w:r w:rsidRPr="00427AD8">
        <w:rPr>
          <w:szCs w:val="20"/>
        </w:rPr>
        <w:t>Om man följer städrutiner krävs i stort sett inga extra åtgärder. Tänk dock på:</w:t>
      </w:r>
    </w:p>
    <w:p w14:paraId="4E0A7B1D" w14:textId="77777777" w:rsidR="00427AD8" w:rsidRPr="00427AD8" w:rsidRDefault="00427AD8" w:rsidP="00666B4A">
      <w:pPr>
        <w:numPr>
          <w:ilvl w:val="0"/>
          <w:numId w:val="24"/>
        </w:numPr>
        <w:tabs>
          <w:tab w:val="clear" w:pos="720"/>
        </w:tabs>
        <w:spacing w:after="0" w:line="240" w:lineRule="auto"/>
        <w:ind w:left="1418" w:right="0"/>
        <w:rPr>
          <w:szCs w:val="20"/>
        </w:rPr>
      </w:pPr>
      <w:r w:rsidRPr="00427AD8">
        <w:rPr>
          <w:szCs w:val="20"/>
        </w:rPr>
        <w:t>Så få personer som möjligt uppehåller sig i operationssalen</w:t>
      </w:r>
    </w:p>
    <w:p w14:paraId="0321D970" w14:textId="77777777" w:rsidR="00427AD8" w:rsidRPr="00427AD8" w:rsidRDefault="00427AD8" w:rsidP="00666B4A">
      <w:pPr>
        <w:numPr>
          <w:ilvl w:val="0"/>
          <w:numId w:val="24"/>
        </w:numPr>
        <w:tabs>
          <w:tab w:val="clear" w:pos="720"/>
        </w:tabs>
        <w:spacing w:after="0" w:line="240" w:lineRule="auto"/>
        <w:ind w:left="1418" w:right="0"/>
        <w:rPr>
          <w:szCs w:val="20"/>
        </w:rPr>
      </w:pPr>
      <w:r w:rsidRPr="00427AD8">
        <w:rPr>
          <w:szCs w:val="20"/>
        </w:rPr>
        <w:t>Endast nödvändigt material är framplockat</w:t>
      </w:r>
    </w:p>
    <w:p w14:paraId="449F3F41" w14:textId="77777777" w:rsidR="00427AD8" w:rsidRPr="00427AD8" w:rsidRDefault="00427AD8" w:rsidP="00666B4A">
      <w:pPr>
        <w:numPr>
          <w:ilvl w:val="0"/>
          <w:numId w:val="24"/>
        </w:numPr>
        <w:tabs>
          <w:tab w:val="clear" w:pos="720"/>
        </w:tabs>
        <w:spacing w:after="0" w:line="240" w:lineRule="auto"/>
        <w:ind w:left="1418" w:right="0"/>
        <w:rPr>
          <w:szCs w:val="20"/>
        </w:rPr>
      </w:pPr>
      <w:r w:rsidRPr="00427AD8">
        <w:rPr>
          <w:szCs w:val="20"/>
        </w:rPr>
        <w:t>Förstärkt operationsrock används</w:t>
      </w:r>
    </w:p>
    <w:p w14:paraId="2C4A88D8" w14:textId="77777777" w:rsidR="00427AD8" w:rsidRPr="00427AD8" w:rsidRDefault="00427AD8" w:rsidP="00666B4A">
      <w:pPr>
        <w:numPr>
          <w:ilvl w:val="0"/>
          <w:numId w:val="24"/>
        </w:numPr>
        <w:tabs>
          <w:tab w:val="clear" w:pos="720"/>
        </w:tabs>
        <w:spacing w:after="0" w:line="240" w:lineRule="auto"/>
        <w:ind w:left="1418" w:right="0"/>
        <w:rPr>
          <w:szCs w:val="20"/>
        </w:rPr>
      </w:pPr>
      <w:r w:rsidRPr="00427AD8">
        <w:rPr>
          <w:szCs w:val="20"/>
        </w:rPr>
        <w:t>Munskydd (vätskeresistent 11R) på all personal och skyddsglasögon/visir används</w:t>
      </w:r>
    </w:p>
    <w:p w14:paraId="427083FC" w14:textId="77777777" w:rsidR="00427AD8" w:rsidRPr="00427AD8" w:rsidRDefault="00427AD8" w:rsidP="00666B4A">
      <w:pPr>
        <w:numPr>
          <w:ilvl w:val="0"/>
          <w:numId w:val="24"/>
        </w:numPr>
        <w:tabs>
          <w:tab w:val="clear" w:pos="720"/>
        </w:tabs>
        <w:spacing w:after="0" w:line="240" w:lineRule="auto"/>
        <w:ind w:left="1418" w:right="0"/>
        <w:rPr>
          <w:szCs w:val="20"/>
        </w:rPr>
      </w:pPr>
      <w:r w:rsidRPr="00427AD8">
        <w:rPr>
          <w:szCs w:val="20"/>
        </w:rPr>
        <w:t>Andningsskydd med ventil används vid risk för tuberkulos</w:t>
      </w:r>
    </w:p>
    <w:p w14:paraId="71843941" w14:textId="77777777" w:rsidR="00427AD8" w:rsidRPr="00427AD8" w:rsidRDefault="00427AD8" w:rsidP="00666B4A">
      <w:pPr>
        <w:numPr>
          <w:ilvl w:val="0"/>
          <w:numId w:val="24"/>
        </w:numPr>
        <w:tabs>
          <w:tab w:val="clear" w:pos="720"/>
        </w:tabs>
        <w:spacing w:after="0" w:line="240" w:lineRule="auto"/>
        <w:ind w:left="1418" w:right="0"/>
        <w:rPr>
          <w:szCs w:val="20"/>
        </w:rPr>
      </w:pPr>
      <w:r w:rsidRPr="00427AD8">
        <w:rPr>
          <w:szCs w:val="20"/>
        </w:rPr>
        <w:t xml:space="preserve">Dubbla handskar till steril personal och övrig </w:t>
      </w:r>
      <w:proofErr w:type="gramStart"/>
      <w:r w:rsidRPr="00427AD8">
        <w:rPr>
          <w:szCs w:val="20"/>
        </w:rPr>
        <w:t>personal handskar</w:t>
      </w:r>
      <w:proofErr w:type="gramEnd"/>
      <w:r w:rsidRPr="00427AD8">
        <w:rPr>
          <w:szCs w:val="20"/>
        </w:rPr>
        <w:t xml:space="preserve"> då smittfarligt material hanteras</w:t>
      </w:r>
    </w:p>
    <w:p w14:paraId="7895633A" w14:textId="77777777" w:rsidR="00427AD8" w:rsidRPr="00427AD8" w:rsidRDefault="00427AD8" w:rsidP="00666B4A">
      <w:pPr>
        <w:numPr>
          <w:ilvl w:val="0"/>
          <w:numId w:val="24"/>
        </w:numPr>
        <w:tabs>
          <w:tab w:val="clear" w:pos="720"/>
        </w:tabs>
        <w:spacing w:after="0" w:line="240" w:lineRule="auto"/>
        <w:ind w:left="1418" w:right="0"/>
        <w:rPr>
          <w:szCs w:val="20"/>
        </w:rPr>
      </w:pPr>
      <w:r w:rsidRPr="00427AD8">
        <w:rPr>
          <w:szCs w:val="20"/>
        </w:rPr>
        <w:t xml:space="preserve">Plastförkläde med långa ärmar, används vid arbete som kan förorena arbetsdräkten och underarmarna. </w:t>
      </w:r>
    </w:p>
    <w:p w14:paraId="160CA893" w14:textId="77777777" w:rsidR="00427AD8" w:rsidRPr="00427AD8" w:rsidRDefault="00427AD8" w:rsidP="00697A9A">
      <w:pPr>
        <w:spacing w:after="0" w:line="240" w:lineRule="auto"/>
        <w:ind w:right="0"/>
        <w:rPr>
          <w:szCs w:val="20"/>
        </w:rPr>
      </w:pPr>
      <w:r w:rsidRPr="00427AD8">
        <w:rPr>
          <w:szCs w:val="20"/>
        </w:rPr>
        <w:t xml:space="preserve">Kör om möjligt patienten direkt in på operationssalen. Överflyttning tillbaka till säng sker på salen, operationsbordet lämnas kvar för rengöring. Ingrepp på smittade patienter är med vår ventilation möjlig att utföra på samtliga salar. </w:t>
      </w:r>
    </w:p>
    <w:p w14:paraId="7EABD6A8" w14:textId="77777777" w:rsidR="00427AD8" w:rsidRPr="00427AD8" w:rsidRDefault="00427AD8" w:rsidP="00697A9A">
      <w:pPr>
        <w:spacing w:before="240" w:after="60" w:line="240" w:lineRule="auto"/>
        <w:ind w:right="0"/>
        <w:outlineLvl w:val="6"/>
      </w:pPr>
      <w:r w:rsidRPr="00427AD8">
        <w:t xml:space="preserve">Desinfektion av akut </w:t>
      </w:r>
      <w:proofErr w:type="spellStart"/>
      <w:r w:rsidRPr="00427AD8">
        <w:t>blodspill</w:t>
      </w:r>
      <w:proofErr w:type="spellEnd"/>
    </w:p>
    <w:p w14:paraId="2156E145" w14:textId="77777777" w:rsidR="00427AD8" w:rsidRPr="00427AD8" w:rsidRDefault="00427AD8" w:rsidP="00697A9A">
      <w:pPr>
        <w:spacing w:after="0" w:line="240" w:lineRule="auto"/>
        <w:ind w:right="0"/>
        <w:rPr>
          <w:szCs w:val="20"/>
        </w:rPr>
      </w:pPr>
      <w:r w:rsidRPr="00427AD8">
        <w:rPr>
          <w:szCs w:val="20"/>
        </w:rPr>
        <w:t>Se ”städrutiner”, Vid tuberkulossmitta städa med 3%-</w:t>
      </w:r>
      <w:proofErr w:type="spellStart"/>
      <w:r w:rsidRPr="00427AD8">
        <w:rPr>
          <w:szCs w:val="20"/>
        </w:rPr>
        <w:t>ig</w:t>
      </w:r>
      <w:proofErr w:type="spellEnd"/>
      <w:r w:rsidRPr="00427AD8">
        <w:rPr>
          <w:szCs w:val="20"/>
        </w:rPr>
        <w:t xml:space="preserve"> </w:t>
      </w:r>
      <w:proofErr w:type="spellStart"/>
      <w:r w:rsidRPr="00427AD8">
        <w:rPr>
          <w:szCs w:val="20"/>
        </w:rPr>
        <w:t>Vircon</w:t>
      </w:r>
      <w:proofErr w:type="spellEnd"/>
      <w:r w:rsidRPr="00427AD8">
        <w:rPr>
          <w:szCs w:val="20"/>
        </w:rPr>
        <w:t xml:space="preserve">. </w:t>
      </w:r>
    </w:p>
    <w:p w14:paraId="1D0CDFD2" w14:textId="77777777" w:rsidR="00427AD8" w:rsidRPr="00427AD8" w:rsidRDefault="00427AD8" w:rsidP="00697A9A">
      <w:pPr>
        <w:spacing w:before="240" w:after="60" w:line="240" w:lineRule="auto"/>
        <w:ind w:right="0"/>
        <w:outlineLvl w:val="6"/>
      </w:pPr>
      <w:r w:rsidRPr="00427AD8">
        <w:t>Desinfektion av instrument</w:t>
      </w:r>
    </w:p>
    <w:p w14:paraId="11F34745" w14:textId="77777777" w:rsidR="00427AD8" w:rsidRPr="00427AD8" w:rsidRDefault="00427AD8" w:rsidP="00697A9A">
      <w:pPr>
        <w:spacing w:after="0" w:line="240" w:lineRule="auto"/>
        <w:ind w:right="0"/>
        <w:rPr>
          <w:szCs w:val="20"/>
        </w:rPr>
      </w:pPr>
      <w:r w:rsidRPr="00427AD8">
        <w:rPr>
          <w:szCs w:val="20"/>
        </w:rPr>
        <w:t xml:space="preserve">Se till att det finns en ledig diskmaskin i anslutning till salen och diska instrumenten direkt efter operationen. Vid behov av transport av instrument, täck över godset, kör till ledig diskmaskin. </w:t>
      </w:r>
    </w:p>
    <w:p w14:paraId="3D01DC96" w14:textId="77777777" w:rsidR="00427AD8" w:rsidRPr="00427AD8" w:rsidRDefault="00427AD8" w:rsidP="00697A9A">
      <w:pPr>
        <w:spacing w:before="240" w:after="60" w:line="240" w:lineRule="auto"/>
        <w:ind w:right="0"/>
        <w:outlineLvl w:val="6"/>
      </w:pPr>
      <w:r w:rsidRPr="00427AD8">
        <w:t>Rengöring av narkosapparat/utensilier</w:t>
      </w:r>
    </w:p>
    <w:p w14:paraId="0B783B04" w14:textId="77777777" w:rsidR="00427AD8" w:rsidRPr="00427AD8" w:rsidRDefault="00427AD8" w:rsidP="00697A9A">
      <w:pPr>
        <w:spacing w:after="0" w:line="240" w:lineRule="auto"/>
        <w:ind w:right="0"/>
        <w:rPr>
          <w:szCs w:val="20"/>
        </w:rPr>
      </w:pPr>
      <w:r w:rsidRPr="00427AD8">
        <w:rPr>
          <w:szCs w:val="20"/>
        </w:rPr>
        <w:t>Se ”städrutiner”</w:t>
      </w:r>
    </w:p>
    <w:p w14:paraId="1E7CB7BC" w14:textId="77777777" w:rsidR="00427AD8" w:rsidRPr="00427AD8" w:rsidRDefault="00427AD8" w:rsidP="00697A9A">
      <w:pPr>
        <w:spacing w:before="240" w:after="60" w:line="240" w:lineRule="auto"/>
        <w:ind w:right="0"/>
        <w:outlineLvl w:val="6"/>
      </w:pPr>
      <w:r w:rsidRPr="00427AD8">
        <w:t>Smittförande avfall</w:t>
      </w:r>
    </w:p>
    <w:p w14:paraId="31A17260" w14:textId="77777777" w:rsidR="00427AD8" w:rsidRPr="00427AD8" w:rsidRDefault="00427AD8" w:rsidP="00697A9A">
      <w:pPr>
        <w:spacing w:after="0" w:line="240" w:lineRule="auto"/>
        <w:ind w:right="0"/>
        <w:rPr>
          <w:szCs w:val="20"/>
        </w:rPr>
      </w:pPr>
      <w:r w:rsidRPr="00427AD8">
        <w:rPr>
          <w:szCs w:val="20"/>
        </w:rPr>
        <w:t>Allt avfall som är kraftigt kontaminerat med kroppsvätskor, samt engångssugflaskor packas i plastback med lock. Märk smittförande humanbiologiskt avfall, ej anatomiskt identifierbart. Anatomiskt identifierbart används för smittförande biologiskt avfall.</w:t>
      </w:r>
    </w:p>
    <w:p w14:paraId="19ADA6DE" w14:textId="77777777" w:rsidR="00427AD8" w:rsidRPr="00427AD8" w:rsidRDefault="00427AD8" w:rsidP="00697A9A">
      <w:pPr>
        <w:spacing w:after="0" w:line="240" w:lineRule="auto"/>
        <w:ind w:right="0"/>
        <w:rPr>
          <w:szCs w:val="20"/>
        </w:rPr>
      </w:pPr>
      <w:r w:rsidRPr="00427AD8">
        <w:rPr>
          <w:szCs w:val="20"/>
        </w:rPr>
        <w:t>Övriga sopor hanteras som vanligt.</w:t>
      </w:r>
    </w:p>
    <w:p w14:paraId="35E74BE5" w14:textId="77777777" w:rsidR="00427AD8" w:rsidRPr="00427AD8" w:rsidRDefault="00427AD8" w:rsidP="00697A9A">
      <w:pPr>
        <w:spacing w:after="0" w:line="240" w:lineRule="auto"/>
        <w:ind w:right="0"/>
        <w:rPr>
          <w:szCs w:val="20"/>
        </w:rPr>
      </w:pPr>
      <w:r w:rsidRPr="00427AD8">
        <w:rPr>
          <w:szCs w:val="20"/>
        </w:rPr>
        <w:t xml:space="preserve">Centraloperation: </w:t>
      </w:r>
      <w:r w:rsidRPr="00427AD8">
        <w:rPr>
          <w:szCs w:val="20"/>
        </w:rPr>
        <w:tab/>
        <w:t>placera plastbacken i sänghallen/miljöstationen</w:t>
      </w:r>
    </w:p>
    <w:p w14:paraId="05576158" w14:textId="77777777" w:rsidR="00427AD8" w:rsidRPr="00427AD8" w:rsidRDefault="00427AD8" w:rsidP="00697A9A">
      <w:pPr>
        <w:spacing w:after="0" w:line="240" w:lineRule="auto"/>
        <w:ind w:right="0"/>
        <w:rPr>
          <w:szCs w:val="20"/>
        </w:rPr>
      </w:pPr>
      <w:r w:rsidRPr="00427AD8">
        <w:rPr>
          <w:szCs w:val="20"/>
        </w:rPr>
        <w:t>Dagkirurgen:</w:t>
      </w:r>
      <w:r w:rsidRPr="00427AD8">
        <w:rPr>
          <w:szCs w:val="20"/>
        </w:rPr>
        <w:tab/>
        <w:t>Placera plastbacken bredvid hissen till C-op</w:t>
      </w:r>
    </w:p>
    <w:p w14:paraId="043E1595" w14:textId="77777777" w:rsidR="00427AD8" w:rsidRPr="00427AD8" w:rsidRDefault="00427AD8" w:rsidP="00697A9A">
      <w:pPr>
        <w:spacing w:before="240" w:after="60" w:line="240" w:lineRule="auto"/>
        <w:ind w:right="0"/>
        <w:outlineLvl w:val="6"/>
      </w:pPr>
      <w:r w:rsidRPr="00427AD8">
        <w:t>Tvätt</w:t>
      </w:r>
    </w:p>
    <w:p w14:paraId="5CCEB9D6" w14:textId="77777777" w:rsidR="00427AD8" w:rsidRPr="00427AD8" w:rsidRDefault="00427AD8" w:rsidP="00697A9A">
      <w:pPr>
        <w:spacing w:after="0" w:line="240" w:lineRule="auto"/>
        <w:ind w:right="0"/>
        <w:rPr>
          <w:szCs w:val="20"/>
        </w:rPr>
      </w:pPr>
      <w:r w:rsidRPr="00427AD8">
        <w:rPr>
          <w:szCs w:val="20"/>
        </w:rPr>
        <w:t>Den tvätt som är kraftigt kontaminerade med kroppsvätskor läggs i en upplösbar plastsäck (med rosa knytband) och försluts. Därefter placeras den upplösningsbara säcken i en gul plastsäck som försluts. Märks med avdelning och sjukhus.</w:t>
      </w:r>
    </w:p>
    <w:p w14:paraId="01BC363D" w14:textId="77777777" w:rsidR="00427AD8" w:rsidRPr="00427AD8" w:rsidRDefault="00427AD8" w:rsidP="00697A9A">
      <w:pPr>
        <w:spacing w:after="0" w:line="240" w:lineRule="auto"/>
        <w:ind w:right="0"/>
        <w:rPr>
          <w:szCs w:val="20"/>
        </w:rPr>
      </w:pPr>
      <w:r w:rsidRPr="00427AD8">
        <w:rPr>
          <w:szCs w:val="20"/>
        </w:rPr>
        <w:t xml:space="preserve">Övrig tvätt hanteras som vanlig smutstvätt. </w:t>
      </w:r>
    </w:p>
    <w:bookmarkEnd w:id="0"/>
    <w:p w14:paraId="76B9F95B" w14:textId="24513497" w:rsidR="00536A5A" w:rsidRPr="00536A5A" w:rsidRDefault="00536A5A" w:rsidP="00697A9A">
      <w:pPr>
        <w:spacing w:after="0" w:line="240" w:lineRule="auto"/>
        <w:ind w:right="0"/>
      </w:pPr>
    </w:p>
    <w:sectPr w:rsidR="00536A5A" w:rsidRPr="00536A5A" w:rsidSect="00427AD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A832A8"/>
    <w:multiLevelType w:val="hybridMultilevel"/>
    <w:tmpl w:val="50DC83C6"/>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8E57B8"/>
    <w:multiLevelType w:val="hybridMultilevel"/>
    <w:tmpl w:val="A56227E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C4E308E"/>
    <w:multiLevelType w:val="hybridMultilevel"/>
    <w:tmpl w:val="512A41F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D137B46"/>
    <w:multiLevelType w:val="hybridMultilevel"/>
    <w:tmpl w:val="0C06AB4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A3D66AF"/>
    <w:multiLevelType w:val="hybridMultilevel"/>
    <w:tmpl w:val="6A98E1C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5475822">
    <w:abstractNumId w:val="22"/>
  </w:num>
  <w:num w:numId="2" w16cid:durableId="1098330437">
    <w:abstractNumId w:val="17"/>
  </w:num>
  <w:num w:numId="3" w16cid:durableId="918909037">
    <w:abstractNumId w:val="0"/>
  </w:num>
  <w:num w:numId="4" w16cid:durableId="1436025587">
    <w:abstractNumId w:val="8"/>
  </w:num>
  <w:num w:numId="5" w16cid:durableId="1194536020">
    <w:abstractNumId w:val="20"/>
  </w:num>
  <w:num w:numId="6" w16cid:durableId="1049459021">
    <w:abstractNumId w:val="3"/>
  </w:num>
  <w:num w:numId="7" w16cid:durableId="1345743064">
    <w:abstractNumId w:val="14"/>
  </w:num>
  <w:num w:numId="8" w16cid:durableId="1771701464">
    <w:abstractNumId w:val="10"/>
  </w:num>
  <w:num w:numId="9" w16cid:durableId="804195735">
    <w:abstractNumId w:val="1"/>
  </w:num>
  <w:num w:numId="10" w16cid:durableId="343170897">
    <w:abstractNumId w:val="1"/>
  </w:num>
  <w:num w:numId="11" w16cid:durableId="1991667479">
    <w:abstractNumId w:val="4"/>
  </w:num>
  <w:num w:numId="12" w16cid:durableId="1678918782">
    <w:abstractNumId w:val="5"/>
  </w:num>
  <w:num w:numId="13" w16cid:durableId="17393999">
    <w:abstractNumId w:val="16"/>
  </w:num>
  <w:num w:numId="14" w16cid:durableId="1207644131">
    <w:abstractNumId w:val="11"/>
  </w:num>
  <w:num w:numId="15" w16cid:durableId="1537547973">
    <w:abstractNumId w:val="9"/>
  </w:num>
  <w:num w:numId="16" w16cid:durableId="639501860">
    <w:abstractNumId w:val="15"/>
  </w:num>
  <w:num w:numId="17" w16cid:durableId="691108996">
    <w:abstractNumId w:val="7"/>
  </w:num>
  <w:num w:numId="18" w16cid:durableId="828014325">
    <w:abstractNumId w:val="13"/>
  </w:num>
  <w:num w:numId="19" w16cid:durableId="1331103357">
    <w:abstractNumId w:val="21"/>
  </w:num>
  <w:num w:numId="20" w16cid:durableId="1561093289">
    <w:abstractNumId w:val="2"/>
  </w:num>
  <w:num w:numId="21" w16cid:durableId="1641304895">
    <w:abstractNumId w:val="12"/>
  </w:num>
  <w:num w:numId="22" w16cid:durableId="1355771185">
    <w:abstractNumId w:val="19"/>
  </w:num>
  <w:num w:numId="23" w16cid:durableId="961304505">
    <w:abstractNumId w:val="6"/>
  </w:num>
  <w:num w:numId="24" w16cid:durableId="69153731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155F"/>
    <w:rsid w:val="003B2A4B"/>
    <w:rsid w:val="003D099E"/>
    <w:rsid w:val="003D21A2"/>
    <w:rsid w:val="003D29D2"/>
    <w:rsid w:val="003E0705"/>
    <w:rsid w:val="003E2FF7"/>
    <w:rsid w:val="003F1013"/>
    <w:rsid w:val="003F1ACF"/>
    <w:rsid w:val="00404948"/>
    <w:rsid w:val="00406BEA"/>
    <w:rsid w:val="00413A60"/>
    <w:rsid w:val="004230F7"/>
    <w:rsid w:val="00427AD8"/>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66B4A"/>
    <w:rsid w:val="00673C92"/>
    <w:rsid w:val="006753EC"/>
    <w:rsid w:val="00697A9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341A"/>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272A"/>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3AC0"/>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Texter/Operationsvard/Oversikt/"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7</Pages>
  <Words>1588</Words>
  <Characters>10911</Characters>
  <Application>Microsoft Office Word</Application>
  <DocSecurity>0</DocSecurity>
  <Lines>90</Lines>
  <Paragraphs>24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12475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Städning av operationssal NÄL</dc:title>
  <dc:subject/>
  <dc:creator>patrik.jens.johansson@vgregion.se</dc:creator>
  <keywords/>
  <lastModifiedBy>Carina Turesson Roos</lastModifiedBy>
  <revision>8</revision>
  <lastPrinted>2016-03-31T10:56:00.0000000Z</lastPrinted>
  <dcterms:created xsi:type="dcterms:W3CDTF">2022-05-23T03:25:00.0000000Z</dcterms:created>
  <dcterms:modified xsi:type="dcterms:W3CDTF">2024-03-08T13:02:00.0000000Z</dcterms:modified>
</coreProperties>
</file>