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body>
    <w:p w:rsidR="00427AD8" w:rsidP="00697A9A" w:rsidRDefault="00427AD8" w14:paraId="2B1FB3FA" w14:textId="77777777">
      <w:pPr>
        <w:pStyle w:val="Rubrik2"/>
        <w:ind w:right="424"/>
        <w:sectPr w:rsidR="00427AD8" w:rsidSect="00427AD8">
          <w:headerReference w:type="default" r:id="rId12"/>
          <w:footerReference w:type="even" r:id="rId13"/>
          <w:footerReference w:type="default" r:id="rId14"/>
          <w:headerReference w:type="first" r:id="rId15"/>
          <w:footerReference w:type="first" r:id="rId16"/>
          <w:type w:val="continuous"/>
          <w:pgSz w:w="11900" w:h="16840" w:orient="portrait"/>
          <w:pgMar w:top="3402" w:right="1979" w:bottom="1276" w:left="992" w:header="283" w:footer="737" w:gutter="0"/>
          <w:cols w:space="708"/>
          <w:noEndnote/>
          <w:titlePg/>
          <w:docGrid w:linePitch="326"/>
        </w:sectPr>
      </w:pPr>
      <w:bookmarkStart w:name="_Toc321146591" w:id="0"/>
    </w:p>
    <w:p w:rsidRPr="00427AD8" w:rsidR="00427AD8" w:rsidP="00697A9A" w:rsidRDefault="00427AD8" w14:paraId="36CEA931" w14:textId="77777777">
      <w:pPr>
        <w:spacing w:after="0" w:line="240" w:lineRule="auto"/>
        <w:ind w:right="0"/>
        <w:rPr>
          <w:szCs w:val="20"/>
        </w:rPr>
      </w:pPr>
    </w:p>
    <w:p w:rsidRPr="00427AD8" w:rsidR="00427AD8" w:rsidP="00697A9A" w:rsidRDefault="00427AD8" w14:paraId="313D8076" w14:textId="77777777">
      <w:pPr>
        <w:spacing w:after="0" w:line="240" w:lineRule="auto"/>
        <w:ind w:right="0"/>
        <w:rPr>
          <w:szCs w:val="20"/>
        </w:rPr>
      </w:pPr>
    </w:p>
    <w:p w:rsidRPr="00427AD8" w:rsidR="00427AD8" w:rsidP="00697A9A" w:rsidRDefault="00427AD8" w14:paraId="1F760988" w14:textId="77777777">
      <w:pPr>
        <w:tabs>
          <w:tab w:val="left" w:pos="4590"/>
        </w:tabs>
        <w:spacing w:after="0" w:line="240" w:lineRule="auto"/>
        <w:ind w:right="0"/>
        <w:rPr>
          <w:szCs w:val="20"/>
        </w:rPr>
      </w:pPr>
      <w:r w:rsidRPr="00427AD8">
        <w:rPr>
          <w:szCs w:val="20"/>
        </w:rPr>
        <w:tab/>
      </w:r>
    </w:p>
    <w:p w:rsidRPr="00427AD8" w:rsidR="00427AD8" w:rsidP="00697A9A" w:rsidRDefault="00427AD8" w14:paraId="0E587802" w14:textId="506FFEDD">
      <w:pPr>
        <w:spacing w:after="0" w:line="240" w:lineRule="auto"/>
        <w:ind w:right="0"/>
        <w:rPr>
          <w:szCs w:val="20"/>
        </w:rPr>
      </w:pPr>
      <w:r w:rsidRPr="00427AD8">
        <w:rPr>
          <w:noProof/>
          <w:szCs w:val="20"/>
        </w:rPr>
        <mc:AlternateContent>
          <mc:Choice Requires="wps">
            <w:drawing>
              <wp:anchor distT="0" distB="0" distL="114300" distR="114300" simplePos="0" relativeHeight="251659264" behindDoc="0" locked="0" layoutInCell="1" allowOverlap="1" wp14:anchorId="41584299" wp14:editId="0AAAAB08">
                <wp:simplePos x="0" y="0"/>
                <wp:positionH relativeFrom="column">
                  <wp:posOffset>6518275</wp:posOffset>
                </wp:positionH>
                <wp:positionV relativeFrom="paragraph">
                  <wp:posOffset>78740</wp:posOffset>
                </wp:positionV>
                <wp:extent cx="1244600" cy="222885"/>
                <wp:effectExtent l="0" t="3810"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3D37FD" w:rsidR="00427AD8" w:rsidP="00427AD8" w:rsidRDefault="00427AD8" w14:paraId="71FFB4D5" w14:textId="77777777">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16563</w:t>
                            </w:r>
                            <w:proofErr w:type="gramEnd"/>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w14:anchorId="0148618D">
              <v:shapetype id="_x0000_t202" coordsize="21600,21600" o:spt="202" path="m,l,21600r21600,l21600,xe" w14:anchorId="41584299">
                <v:stroke joinstyle="miter"/>
                <v:path gradientshapeok="t" o:connecttype="rect"/>
              </v:shapetype>
              <v:shape id="Text Box 1" style="position:absolute;left:0;text-align:left;margin-left:513.25pt;margin-top:6.2pt;width:98pt;height:17.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v:textbox style="mso-fit-shape-to-text:t">
                  <w:txbxContent>
                    <w:p w:rsidRPr="003D37FD" w:rsidR="00427AD8" w:rsidP="00427AD8" w:rsidRDefault="00427AD8" w14:paraId="45E2AB14" w14:textId="77777777">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16563</w:t>
                      </w:r>
                      <w:proofErr w:type="gramEnd"/>
                      <w:r w:rsidRPr="003D37FD">
                        <w:rPr>
                          <w:rFonts w:ascii="Arial" w:hAnsi="Arial" w:cs="Arial"/>
                          <w:color w:val="FFFFFF"/>
                          <w:sz w:val="18"/>
                          <w:szCs w:val="18"/>
                        </w:rPr>
                        <w:fldChar w:fldCharType="end"/>
                      </w:r>
                    </w:p>
                  </w:txbxContent>
                </v:textbox>
              </v:shape>
            </w:pict>
          </mc:Fallback>
        </mc:AlternateContent>
      </w:r>
    </w:p>
    <w:tbl>
      <w:tblPr>
        <w:tblW w:w="9039" w:type="dxa"/>
        <w:tblLayout w:type="fixed"/>
        <w:tblLook w:val="01E0" w:firstRow="1" w:lastRow="1" w:firstColumn="1" w:lastColumn="1" w:noHBand="0" w:noVBand="0"/>
      </w:tblPr>
      <w:tblGrid>
        <w:gridCol w:w="9039"/>
      </w:tblGrid>
      <w:tr w:rsidRPr="00427AD8" w:rsidR="00427AD8" w:rsidTr="00A42506" w14:paraId="77BF415D" w14:textId="77777777">
        <w:trPr>
          <w:cantSplit/>
          <w:trHeight w:val="570"/>
        </w:trPr>
        <w:tc>
          <w:tcPr>
            <w:tcW w:w="9039" w:type="dxa"/>
            <w:tcBorders>
              <w:bottom w:val="single" w:color="auto" w:sz="8" w:space="0"/>
            </w:tcBorders>
            <w:tcMar>
              <w:left w:w="0" w:type="dxa"/>
              <w:right w:w="0" w:type="dxa"/>
            </w:tcMar>
            <w:vAlign w:val="bottom"/>
          </w:tcPr>
          <w:p w:rsidRPr="00427AD8" w:rsidR="00427AD8" w:rsidP="00697A9A" w:rsidRDefault="00427AD8" w14:paraId="730090C8" w14:textId="77777777">
            <w:pPr>
              <w:pStyle w:val="Rubrik1"/>
              <w:rPr>
                <w:noProof/>
                <w:sz w:val="32"/>
                <w:szCs w:val="20"/>
              </w:rPr>
            </w:pPr>
            <w:bookmarkStart w:name="_1314629194" w:id="1"/>
            <w:bookmarkStart w:name="Rubrik" w:id="2"/>
            <w:bookmarkEnd w:id="1"/>
            <w:bookmarkEnd w:id="2"/>
            <w:r w:rsidRPr="00427AD8">
              <w:rPr>
                <w:noProof/>
              </w:rPr>
              <w:t>Städning av operationssal - NÄL</w:t>
            </w:r>
          </w:p>
        </w:tc>
      </w:tr>
    </w:tbl>
    <w:p w:rsidRPr="00427AD8" w:rsidR="00427AD8" w:rsidP="00697A9A" w:rsidRDefault="00427AD8" w14:paraId="7F3B7E99" w14:textId="77777777">
      <w:pPr>
        <w:keepNext/>
        <w:spacing w:after="0" w:line="240" w:lineRule="auto"/>
        <w:ind w:right="0"/>
        <w:outlineLvl w:val="0"/>
        <w:rPr>
          <w:rFonts w:ascii="Arial Fet" w:hAnsi="Arial Fet" w:cs="Arial"/>
          <w:b/>
          <w:bCs/>
          <w:kern w:val="32"/>
          <w:sz w:val="28"/>
          <w:szCs w:val="32"/>
        </w:rPr>
      </w:pPr>
    </w:p>
    <w:p w:rsidR="00697A9A" w:rsidP="00697A9A" w:rsidRDefault="00697A9A" w14:paraId="67A9C270" w14:textId="3DC6243B">
      <w:pPr>
        <w:pStyle w:val="Rubrik2"/>
      </w:pPr>
      <w:r w:rsidR="00697A9A">
        <w:rPr/>
        <w:t>Revidering i denna version</w:t>
      </w:r>
    </w:p>
    <w:p w:rsidR="4297C280" w:rsidP="04B608A7" w:rsidRDefault="4297C280" w14:paraId="469D3564" w14:textId="2A537C94">
      <w:pPr>
        <w:pStyle w:val="Normal"/>
        <w:suppressLineNumbers w:val="0"/>
        <w:bidi w:val="0"/>
        <w:spacing w:before="0" w:beforeAutospacing="off" w:after="0" w:afterAutospacing="off" w:line="240" w:lineRule="auto"/>
        <w:ind w:left="992" w:right="0"/>
        <w:jc w:val="left"/>
      </w:pPr>
      <w:r w:rsidR="4297C280">
        <w:rPr/>
        <w:t>Revidering under rubrik: Syfte, Rutin, Efter sista operation, NÄL, Handhavande av blodsmittad tvätt, sopor och operationssal.</w:t>
      </w:r>
    </w:p>
    <w:p w:rsidRPr="00697A9A" w:rsidR="00427AD8" w:rsidP="00697A9A" w:rsidRDefault="00427AD8" w14:paraId="2874B07D" w14:textId="02B1522A">
      <w:pPr>
        <w:pStyle w:val="Rubrik2"/>
      </w:pPr>
      <w:r w:rsidR="00427AD8">
        <w:rPr/>
        <w:t>Syfte</w:t>
      </w:r>
    </w:p>
    <w:p w:rsidRPr="00427AD8" w:rsidR="00427AD8" w:rsidP="69D9CFFA" w:rsidRDefault="00427AD8" w14:paraId="1FA37D75" w14:textId="080CE887">
      <w:pPr>
        <w:pStyle w:val="Normal"/>
        <w:spacing w:after="0" w:line="240" w:lineRule="auto"/>
        <w:ind w:right="0"/>
      </w:pPr>
      <w:r w:rsidRPr="69D9CFFA" w:rsidR="4515686B">
        <w:rPr>
          <w:rFonts w:ascii="Times New Roman" w:hAnsi="Times New Roman" w:eastAsia="Times New Roman" w:cs="Times New Roman"/>
          <w:noProof w:val="0"/>
          <w:color w:val="auto"/>
          <w:sz w:val="24"/>
          <w:szCs w:val="24"/>
          <w:lang w:val="sv-SE"/>
        </w:rPr>
        <w:t xml:space="preserve">Att rengöring och desinfektion av operationssal blir korrekt utfört </w:t>
      </w:r>
      <w:r w:rsidRPr="69D9CFFA" w:rsidR="4515686B">
        <w:rPr>
          <w:rFonts w:ascii="Times New Roman" w:hAnsi="Times New Roman" w:eastAsia="Times New Roman" w:cs="Times New Roman"/>
          <w:noProof w:val="0"/>
          <w:color w:val="auto"/>
          <w:sz w:val="24"/>
          <w:szCs w:val="24"/>
          <w:lang w:val="sv-SE"/>
        </w:rPr>
        <w:t>samt att</w:t>
      </w:r>
      <w:r w:rsidRPr="69D9CFFA" w:rsidR="4515686B">
        <w:rPr>
          <w:rFonts w:ascii="Times New Roman" w:hAnsi="Times New Roman" w:eastAsia="Times New Roman" w:cs="Times New Roman"/>
          <w:noProof w:val="0"/>
          <w:color w:val="auto"/>
          <w:sz w:val="24"/>
          <w:szCs w:val="24"/>
          <w:lang w:val="sv-SE"/>
        </w:rPr>
        <w:t xml:space="preserve"> hantering av avfall och tvätt sker på rätt sätt.</w:t>
      </w:r>
      <w:r>
        <w:tab/>
      </w:r>
    </w:p>
    <w:p w:rsidRPr="00697A9A" w:rsidR="00427AD8" w:rsidP="00697A9A" w:rsidRDefault="00427AD8" w14:paraId="5E10C75F" w14:textId="77777777">
      <w:pPr>
        <w:pStyle w:val="Rubrik2"/>
      </w:pPr>
      <w:r w:rsidRPr="00697A9A">
        <w:t>Vilka berörs</w:t>
      </w:r>
    </w:p>
    <w:p w:rsidRPr="00427AD8" w:rsidR="00427AD8" w:rsidP="00697A9A" w:rsidRDefault="00427AD8" w14:paraId="44BD677F" w14:textId="44CC3C29">
      <w:pPr>
        <w:spacing w:after="0" w:line="240" w:lineRule="auto"/>
        <w:ind w:right="0"/>
      </w:pPr>
      <w:r w:rsidR="00427AD8">
        <w:rPr/>
        <w:t xml:space="preserve">All personal på </w:t>
      </w:r>
      <w:r w:rsidR="109FBB0C">
        <w:rPr/>
        <w:t>O</w:t>
      </w:r>
      <w:r w:rsidR="00427AD8">
        <w:rPr/>
        <w:t>peration, NU-sjukvården</w:t>
      </w:r>
    </w:p>
    <w:p w:rsidRPr="00697A9A" w:rsidR="00427AD8" w:rsidP="00697A9A" w:rsidRDefault="00427AD8" w14:paraId="313840C3" w14:textId="77777777">
      <w:pPr>
        <w:pStyle w:val="Rubrik2"/>
      </w:pPr>
      <w:r w:rsidRPr="00697A9A">
        <w:t>Rutin</w:t>
      </w:r>
    </w:p>
    <w:p w:rsidRPr="00427AD8" w:rsidR="00427AD8" w:rsidP="00697A9A" w:rsidRDefault="00427AD8" w14:paraId="56195992" w14:textId="77777777">
      <w:pPr>
        <w:spacing w:after="0" w:line="240" w:lineRule="auto"/>
        <w:ind w:right="0"/>
        <w:rPr>
          <w:szCs w:val="20"/>
        </w:rPr>
      </w:pPr>
      <w:r w:rsidRPr="00427AD8">
        <w:rPr>
          <w:szCs w:val="20"/>
        </w:rPr>
        <w:t xml:space="preserve">För omhändertagande av stora mängder blod bör lokala anvisningar utarbetas. </w:t>
      </w:r>
    </w:p>
    <w:p w:rsidRPr="00427AD8" w:rsidR="00427AD8" w:rsidP="00E73AC0" w:rsidRDefault="00427AD8" w14:paraId="258E22FD" w14:textId="65EC3C68">
      <w:pPr>
        <w:numPr>
          <w:ilvl w:val="0"/>
          <w:numId w:val="20"/>
        </w:numPr>
        <w:tabs>
          <w:tab w:val="clear" w:pos="720"/>
        </w:tabs>
        <w:spacing w:after="0" w:line="240" w:lineRule="auto"/>
        <w:ind w:left="1418" w:right="0"/>
        <w:rPr/>
      </w:pPr>
      <w:r w:rsidR="00427AD8">
        <w:rPr/>
        <w:t>Ta bort spill och stänkt av blod, var</w:t>
      </w:r>
      <w:r w:rsidR="045FB0CD">
        <w:rPr/>
        <w:t xml:space="preserve">, andra kroppsvätskor </w:t>
      </w:r>
      <w:r w:rsidR="00427AD8">
        <w:rPr/>
        <w:t xml:space="preserve">eller avföring med ett alkoholbaserat </w:t>
      </w:r>
      <w:r w:rsidR="00427AD8">
        <w:rPr/>
        <w:t>ytdesinfektionsmedel</w:t>
      </w:r>
      <w:r w:rsidR="00427AD8">
        <w:rPr/>
        <w:t xml:space="preserve"> med rengörande effekt. </w:t>
      </w:r>
    </w:p>
    <w:p w:rsidRPr="00427AD8" w:rsidR="00427AD8" w:rsidP="00E73AC0" w:rsidRDefault="00427AD8" w14:paraId="58E0FB6E" w14:textId="77777777">
      <w:pPr>
        <w:numPr>
          <w:ilvl w:val="0"/>
          <w:numId w:val="20"/>
        </w:numPr>
        <w:tabs>
          <w:tab w:val="clear" w:pos="720"/>
        </w:tabs>
        <w:spacing w:after="0" w:line="240" w:lineRule="auto"/>
        <w:ind w:left="1418" w:right="0"/>
        <w:rPr>
          <w:szCs w:val="20"/>
        </w:rPr>
      </w:pPr>
      <w:r w:rsidRPr="00427AD8">
        <w:rPr>
          <w:szCs w:val="20"/>
        </w:rPr>
        <w:t xml:space="preserve">Torka därefter operationsbordets madrass, bukduksställ och övrig använd flergångsutrustning med alkoholbaserat </w:t>
      </w:r>
      <w:proofErr w:type="spellStart"/>
      <w:r w:rsidRPr="00427AD8">
        <w:rPr>
          <w:szCs w:val="20"/>
        </w:rPr>
        <w:t>ytdesinfektionsmedel</w:t>
      </w:r>
      <w:proofErr w:type="spellEnd"/>
      <w:r w:rsidRPr="00427AD8">
        <w:rPr>
          <w:szCs w:val="20"/>
        </w:rPr>
        <w:t xml:space="preserve"> med rengörande effekt.</w:t>
      </w:r>
    </w:p>
    <w:p w:rsidRPr="00427AD8" w:rsidR="00427AD8" w:rsidP="00E73AC0" w:rsidRDefault="00427AD8" w14:paraId="4A1A9BA7" w14:textId="77777777">
      <w:pPr>
        <w:numPr>
          <w:ilvl w:val="0"/>
          <w:numId w:val="20"/>
        </w:numPr>
        <w:tabs>
          <w:tab w:val="clear" w:pos="720"/>
        </w:tabs>
        <w:spacing w:after="0" w:line="240" w:lineRule="auto"/>
        <w:ind w:left="1418" w:right="0"/>
        <w:rPr>
          <w:szCs w:val="20"/>
        </w:rPr>
      </w:pPr>
      <w:r w:rsidRPr="00427AD8">
        <w:rPr>
          <w:szCs w:val="20"/>
        </w:rPr>
        <w:t xml:space="preserve">Torka operationslampan inklusive fastsittande handtag och uppdukningsbord med ett alkoholbaserat </w:t>
      </w:r>
      <w:proofErr w:type="spellStart"/>
      <w:r w:rsidRPr="00427AD8">
        <w:rPr>
          <w:szCs w:val="20"/>
        </w:rPr>
        <w:t>ytdesinfektionsmedel</w:t>
      </w:r>
      <w:proofErr w:type="spellEnd"/>
      <w:r w:rsidRPr="00427AD8">
        <w:rPr>
          <w:szCs w:val="20"/>
        </w:rPr>
        <w:t xml:space="preserve"> med rengörande effekt. </w:t>
      </w:r>
    </w:p>
    <w:p w:rsidRPr="00427AD8" w:rsidR="00427AD8" w:rsidP="00E73AC0" w:rsidRDefault="00427AD8" w14:paraId="79D236B2" w14:textId="77777777">
      <w:pPr>
        <w:numPr>
          <w:ilvl w:val="0"/>
          <w:numId w:val="20"/>
        </w:numPr>
        <w:tabs>
          <w:tab w:val="clear" w:pos="720"/>
        </w:tabs>
        <w:spacing w:after="0" w:line="240" w:lineRule="auto"/>
        <w:ind w:left="1418" w:right="0"/>
        <w:rPr>
          <w:szCs w:val="20"/>
        </w:rPr>
      </w:pPr>
      <w:r w:rsidRPr="00427AD8">
        <w:rPr>
          <w:szCs w:val="20"/>
        </w:rPr>
        <w:t xml:space="preserve">Torka golvet med rengöringsmedel. </w:t>
      </w:r>
    </w:p>
    <w:p w:rsidRPr="00427AD8" w:rsidR="00427AD8" w:rsidP="00697A9A" w:rsidRDefault="00427AD8" w14:paraId="1089537D" w14:textId="77777777">
      <w:pPr>
        <w:spacing w:after="0" w:line="240" w:lineRule="auto"/>
        <w:ind w:right="0"/>
        <w:rPr>
          <w:szCs w:val="20"/>
        </w:rPr>
      </w:pPr>
    </w:p>
    <w:p w:rsidRPr="00427AD8" w:rsidR="00427AD8" w:rsidP="00697A9A" w:rsidRDefault="00427AD8" w14:paraId="7F548998" w14:textId="77777777">
      <w:pPr>
        <w:spacing w:after="0" w:line="240" w:lineRule="auto"/>
        <w:ind w:right="0"/>
        <w:rPr>
          <w:szCs w:val="20"/>
        </w:rPr>
      </w:pPr>
      <w:r w:rsidRPr="00427AD8">
        <w:rPr>
          <w:szCs w:val="20"/>
        </w:rPr>
        <w:t xml:space="preserve">Operationssalen kan tas i bruk omedelbart efter denna städning. </w:t>
      </w:r>
    </w:p>
    <w:p w:rsidRPr="00427AD8" w:rsidR="00427AD8" w:rsidP="00697A9A" w:rsidRDefault="00427AD8" w14:paraId="692F8C58" w14:textId="77777777">
      <w:pPr>
        <w:spacing w:after="0" w:line="240" w:lineRule="auto"/>
        <w:ind w:right="0"/>
        <w:rPr>
          <w:szCs w:val="20"/>
        </w:rPr>
      </w:pPr>
    </w:p>
    <w:p w:rsidR="00666B4A" w:rsidRDefault="00666B4A" w14:paraId="734BBF61" w14:textId="77777777">
      <w:pPr>
        <w:spacing w:after="0" w:line="240" w:lineRule="auto"/>
        <w:ind w:left="0" w:right="0"/>
        <w:rPr>
          <w:rFonts w:asciiTheme="majorHAnsi" w:hAnsiTheme="majorHAnsi" w:eastAsiaTheme="majorEastAsia" w:cstheme="majorBidi"/>
          <w:bCs/>
          <w:color w:val="000000" w:themeColor="text1"/>
          <w:sz w:val="40"/>
          <w:szCs w:val="26"/>
        </w:rPr>
      </w:pPr>
      <w:r>
        <w:br w:type="page"/>
      </w:r>
    </w:p>
    <w:p w:rsidRPr="00427AD8" w:rsidR="00427AD8" w:rsidP="00697A9A" w:rsidRDefault="00427AD8" w14:paraId="6027FD2F" w14:textId="5E5B6558">
      <w:pPr>
        <w:pStyle w:val="Rubrik2"/>
        <w:rPr>
          <w:rFonts w:ascii="Arial" w:hAnsi="Arial"/>
          <w:b/>
          <w:bCs w:val="0"/>
          <w:sz w:val="22"/>
          <w:szCs w:val="28"/>
        </w:rPr>
      </w:pPr>
      <w:r w:rsidRPr="00697A9A">
        <w:t>Efter dagens sista operation</w:t>
      </w:r>
    </w:p>
    <w:p w:rsidRPr="00427AD8" w:rsidR="00427AD8" w:rsidP="003B155F" w:rsidRDefault="00427AD8" w14:paraId="7928DF85" w14:textId="77777777">
      <w:pPr>
        <w:numPr>
          <w:ilvl w:val="0"/>
          <w:numId w:val="21"/>
        </w:numPr>
        <w:tabs>
          <w:tab w:val="clear" w:pos="720"/>
        </w:tabs>
        <w:spacing w:after="0" w:line="240" w:lineRule="auto"/>
        <w:ind w:left="1418" w:right="0"/>
        <w:rPr>
          <w:szCs w:val="20"/>
        </w:rPr>
      </w:pPr>
      <w:r w:rsidRPr="00427AD8">
        <w:rPr>
          <w:szCs w:val="20"/>
        </w:rPr>
        <w:t xml:space="preserve">Desinfektera utrustning enligt ovan. </w:t>
      </w:r>
    </w:p>
    <w:p w:rsidRPr="00427AD8" w:rsidR="00427AD8" w:rsidP="003B155F" w:rsidRDefault="00427AD8" w14:paraId="3013DD4A" w14:textId="77777777">
      <w:pPr>
        <w:numPr>
          <w:ilvl w:val="0"/>
          <w:numId w:val="21"/>
        </w:numPr>
        <w:tabs>
          <w:tab w:val="clear" w:pos="720"/>
        </w:tabs>
        <w:spacing w:after="0" w:line="240" w:lineRule="auto"/>
        <w:ind w:left="1418" w:right="0"/>
        <w:rPr>
          <w:szCs w:val="20"/>
        </w:rPr>
      </w:pPr>
      <w:r w:rsidRPr="00427AD8">
        <w:rPr>
          <w:szCs w:val="20"/>
        </w:rPr>
        <w:t>Rengör all övrig utrustning</w:t>
      </w:r>
    </w:p>
    <w:p w:rsidRPr="00427AD8" w:rsidR="00427AD8" w:rsidP="69D9CFFA" w:rsidRDefault="00427AD8" w14:paraId="051D2FFC" w14:textId="1E92F9B9">
      <w:pPr>
        <w:numPr>
          <w:ilvl w:val="0"/>
          <w:numId w:val="21"/>
        </w:numPr>
        <w:tabs>
          <w:tab w:val="clear" w:pos="720"/>
        </w:tabs>
        <w:spacing w:after="0" w:line="240" w:lineRule="auto"/>
        <w:ind w:left="1418" w:right="0"/>
        <w:rPr/>
      </w:pPr>
      <w:r w:rsidR="00427AD8">
        <w:rPr/>
        <w:t>Torka golvet med rengöringsmedel</w:t>
      </w:r>
      <w:r w:rsidR="1D857763">
        <w:rPr/>
        <w:t>. Använd gärna städmaskin.</w:t>
      </w:r>
    </w:p>
    <w:p w:rsidRPr="00427AD8" w:rsidR="00427AD8" w:rsidP="00697A9A" w:rsidRDefault="00427AD8" w14:paraId="4BC690B1" w14:textId="77777777">
      <w:pPr>
        <w:spacing w:after="0" w:line="240" w:lineRule="auto"/>
        <w:ind w:right="0"/>
        <w:rPr>
          <w:szCs w:val="20"/>
        </w:rPr>
      </w:pPr>
    </w:p>
    <w:p w:rsidRPr="00427AD8" w:rsidR="00427AD8" w:rsidP="00697A9A" w:rsidRDefault="00427AD8" w14:paraId="1BA9AE58" w14:textId="77777777">
      <w:pPr>
        <w:spacing w:after="0" w:line="240" w:lineRule="auto"/>
        <w:ind w:right="0"/>
        <w:rPr>
          <w:szCs w:val="20"/>
        </w:rPr>
      </w:pPr>
      <w:r w:rsidRPr="00427AD8">
        <w:rPr>
          <w:szCs w:val="20"/>
        </w:rPr>
        <w:t xml:space="preserve">Desinfektera och rengör städutrustningen. </w:t>
      </w:r>
    </w:p>
    <w:p w:rsidRPr="00427AD8" w:rsidR="00427AD8" w:rsidP="00697A9A" w:rsidRDefault="00427AD8" w14:paraId="579229DA" w14:textId="77777777">
      <w:pPr>
        <w:spacing w:after="0" w:line="240" w:lineRule="auto"/>
        <w:ind w:right="0"/>
        <w:rPr>
          <w:szCs w:val="20"/>
        </w:rPr>
      </w:pPr>
    </w:p>
    <w:p w:rsidRPr="00427AD8" w:rsidR="00427AD8" w:rsidP="00697A9A" w:rsidRDefault="00427AD8" w14:paraId="1D5C7FC4" w14:textId="77777777">
      <w:pPr>
        <w:spacing w:after="0" w:line="240" w:lineRule="auto"/>
        <w:ind w:right="0"/>
        <w:rPr>
          <w:szCs w:val="20"/>
        </w:rPr>
      </w:pPr>
      <w:r w:rsidRPr="00427AD8">
        <w:rPr>
          <w:szCs w:val="20"/>
        </w:rPr>
        <w:t xml:space="preserve">Lokala anvisningar för NÄL och Uddevalla sjukhus se vidare i rutinen. </w:t>
      </w:r>
    </w:p>
    <w:p w:rsidRPr="00427AD8" w:rsidR="00427AD8" w:rsidP="00697A9A" w:rsidRDefault="00427AD8" w14:paraId="009E4771" w14:textId="77777777">
      <w:pPr>
        <w:spacing w:after="0" w:line="240" w:lineRule="auto"/>
        <w:ind w:right="0"/>
        <w:rPr>
          <w:szCs w:val="20"/>
        </w:rPr>
      </w:pPr>
    </w:p>
    <w:p w:rsidRPr="00427AD8" w:rsidR="00427AD8" w:rsidP="00697A9A" w:rsidRDefault="00427AD8" w14:paraId="5327673B" w14:textId="77777777">
      <w:pPr>
        <w:spacing w:after="0" w:line="240" w:lineRule="auto"/>
        <w:ind w:right="0"/>
        <w:rPr>
          <w:szCs w:val="20"/>
        </w:rPr>
      </w:pPr>
    </w:p>
    <w:p w:rsidRPr="00697A9A" w:rsidR="00427AD8" w:rsidP="00697A9A" w:rsidRDefault="00427AD8" w14:paraId="29B03095" w14:textId="77777777">
      <w:pPr>
        <w:pStyle w:val="Rubrik2"/>
      </w:pPr>
      <w:r w:rsidRPr="00697A9A">
        <w:t xml:space="preserve">NÄL </w:t>
      </w:r>
    </w:p>
    <w:p w:rsidRPr="00427AD8" w:rsidR="00427AD8" w:rsidP="00697A9A" w:rsidRDefault="00427AD8" w14:paraId="67448384" w14:textId="77777777">
      <w:pPr>
        <w:pStyle w:val="Rubrik3"/>
      </w:pPr>
      <w:r w:rsidR="00427AD8">
        <w:rPr/>
        <w:t xml:space="preserve">Förfarande vid städning mellan operationer och slutstädning av operationssal samt </w:t>
      </w:r>
      <w:proofErr w:type="spellStart"/>
      <w:r w:rsidR="00427AD8">
        <w:rPr/>
        <w:t>snittsal</w:t>
      </w:r>
      <w:proofErr w:type="spellEnd"/>
    </w:p>
    <w:p w:rsidR="2256C242" w:rsidP="69D9CFFA" w:rsidRDefault="2256C242" w14:paraId="3312D45E" w14:textId="4772ED8F">
      <w:pPr>
        <w:pStyle w:val="Normal"/>
        <w:keepNext w:val="1"/>
        <w:suppressLineNumbers w:val="0"/>
        <w:bidi w:val="0"/>
        <w:spacing w:before="240" w:beforeAutospacing="off" w:after="60" w:afterAutospacing="off" w:line="240" w:lineRule="auto"/>
        <w:ind w:left="992" w:right="0"/>
        <w:jc w:val="left"/>
      </w:pPr>
      <w:r w:rsidRPr="69D9CFFA" w:rsidR="2256C242">
        <w:rPr>
          <w:rFonts w:ascii="Calibri" w:hAnsi="Calibri" w:eastAsia="ＭＳ ゴシック" w:cs="" w:asciiTheme="majorAscii" w:hAnsiTheme="majorAscii" w:eastAsiaTheme="majorEastAsia" w:cstheme="majorBidi"/>
          <w:color w:val="000000" w:themeColor="text2" w:themeTint="FF" w:themeShade="FF"/>
          <w:sz w:val="36"/>
          <w:szCs w:val="36"/>
        </w:rPr>
        <w:t>Vad behövs</w:t>
      </w:r>
    </w:p>
    <w:p w:rsidRPr="00427AD8" w:rsidR="00427AD8" w:rsidP="00697A9A" w:rsidRDefault="00427AD8" w14:paraId="3844A930" w14:textId="77777777">
      <w:pPr>
        <w:spacing w:after="0" w:line="240" w:lineRule="auto"/>
        <w:ind w:right="0"/>
        <w:rPr>
          <w:szCs w:val="20"/>
        </w:rPr>
      </w:pPr>
      <w:r w:rsidR="00427AD8">
        <w:rPr/>
        <w:t>Sopsäck</w:t>
      </w:r>
    </w:p>
    <w:p w:rsidR="4F554084" w:rsidP="69D9CFFA" w:rsidRDefault="4F554084" w14:paraId="60291C42" w14:textId="05406554">
      <w:pPr>
        <w:pStyle w:val="Normal"/>
        <w:suppressLineNumbers w:val="0"/>
        <w:bidi w:val="0"/>
        <w:spacing w:before="0" w:beforeAutospacing="off" w:after="0" w:afterAutospacing="off" w:line="240" w:lineRule="auto"/>
        <w:ind w:left="992" w:right="0"/>
        <w:jc w:val="left"/>
      </w:pPr>
      <w:r w:rsidR="4F554084">
        <w:rPr/>
        <w:t>Buntband</w:t>
      </w:r>
    </w:p>
    <w:p w:rsidRPr="00427AD8" w:rsidR="00427AD8" w:rsidP="69D9CFFA" w:rsidRDefault="00427AD8" w14:paraId="621F14E9" w14:textId="54F97B1F">
      <w:pPr>
        <w:spacing w:after="0" w:line="240" w:lineRule="auto"/>
        <w:ind w:right="0"/>
      </w:pPr>
      <w:r w:rsidR="00427AD8">
        <w:rPr/>
        <w:t>Ytdesinfektionsmedel</w:t>
      </w:r>
      <w:r w:rsidR="00427AD8">
        <w:rPr/>
        <w:t xml:space="preserve"> med rengörande effekt, </w:t>
      </w:r>
      <w:r w:rsidR="00427AD8">
        <w:rPr/>
        <w:t>alkoholbaserat</w:t>
      </w:r>
    </w:p>
    <w:p w:rsidRPr="00427AD8" w:rsidR="00427AD8" w:rsidP="00697A9A" w:rsidRDefault="00427AD8" w14:paraId="5D7211A0" w14:textId="77777777">
      <w:pPr>
        <w:spacing w:after="0" w:line="240" w:lineRule="auto"/>
        <w:ind w:right="0"/>
        <w:rPr>
          <w:szCs w:val="20"/>
        </w:rPr>
      </w:pPr>
      <w:r w:rsidRPr="00427AD8">
        <w:rPr>
          <w:szCs w:val="20"/>
        </w:rPr>
        <w:t>Oxiderande medel = VIRKON 1%</w:t>
      </w:r>
    </w:p>
    <w:p w:rsidRPr="00427AD8" w:rsidR="00427AD8" w:rsidP="00697A9A" w:rsidRDefault="00427AD8" w14:paraId="7C1AFEF0" w14:textId="77777777">
      <w:pPr>
        <w:spacing w:after="0" w:line="240" w:lineRule="auto"/>
        <w:ind w:right="0"/>
        <w:rPr>
          <w:szCs w:val="20"/>
        </w:rPr>
      </w:pPr>
      <w:r w:rsidRPr="00427AD8">
        <w:rPr>
          <w:szCs w:val="20"/>
        </w:rPr>
        <w:t>Mopp</w:t>
      </w:r>
    </w:p>
    <w:p w:rsidRPr="00427AD8" w:rsidR="00427AD8" w:rsidP="00697A9A" w:rsidRDefault="00427AD8" w14:paraId="32B338E5" w14:textId="77777777">
      <w:pPr>
        <w:spacing w:after="0" w:line="240" w:lineRule="auto"/>
        <w:ind w:right="0"/>
        <w:rPr>
          <w:szCs w:val="20"/>
        </w:rPr>
      </w:pPr>
      <w:r w:rsidRPr="00427AD8">
        <w:rPr>
          <w:szCs w:val="20"/>
        </w:rPr>
        <w:t>Engångsmopp</w:t>
      </w:r>
    </w:p>
    <w:p w:rsidRPr="00427AD8" w:rsidR="00427AD8" w:rsidP="00697A9A" w:rsidRDefault="00427AD8" w14:paraId="209A7ED6" w14:textId="77777777">
      <w:pPr>
        <w:spacing w:after="0" w:line="240" w:lineRule="auto"/>
        <w:ind w:right="0"/>
        <w:rPr>
          <w:szCs w:val="20"/>
        </w:rPr>
      </w:pPr>
      <w:r w:rsidRPr="00427AD8">
        <w:rPr>
          <w:szCs w:val="20"/>
        </w:rPr>
        <w:t>Dammduk, engångs</w:t>
      </w:r>
    </w:p>
    <w:p w:rsidRPr="00427AD8" w:rsidR="00427AD8" w:rsidP="00697A9A" w:rsidRDefault="00427AD8" w14:paraId="6200A2D2" w14:textId="77777777">
      <w:pPr>
        <w:spacing w:after="0" w:line="240" w:lineRule="auto"/>
        <w:ind w:right="0"/>
        <w:rPr>
          <w:szCs w:val="20"/>
        </w:rPr>
      </w:pPr>
      <w:r w:rsidRPr="00427AD8">
        <w:rPr>
          <w:szCs w:val="20"/>
        </w:rPr>
        <w:t>Skurduk, engångs</w:t>
      </w:r>
    </w:p>
    <w:p w:rsidRPr="00427AD8" w:rsidR="00427AD8" w:rsidP="00697A9A" w:rsidRDefault="00427AD8" w14:paraId="4D732C47" w14:textId="77777777">
      <w:pPr>
        <w:spacing w:after="0" w:line="240" w:lineRule="auto"/>
        <w:ind w:right="0"/>
        <w:rPr>
          <w:szCs w:val="20"/>
        </w:rPr>
      </w:pPr>
      <w:r w:rsidRPr="00427AD8">
        <w:rPr>
          <w:szCs w:val="20"/>
        </w:rPr>
        <w:t>Handskar</w:t>
      </w:r>
    </w:p>
    <w:p w:rsidRPr="00427AD8" w:rsidR="00427AD8" w:rsidP="00697A9A" w:rsidRDefault="00427AD8" w14:paraId="56767F67" w14:textId="77777777">
      <w:pPr>
        <w:spacing w:after="0" w:line="240" w:lineRule="auto"/>
        <w:ind w:right="0"/>
        <w:rPr>
          <w:szCs w:val="20"/>
        </w:rPr>
      </w:pPr>
      <w:r w:rsidRPr="00427AD8">
        <w:rPr>
          <w:szCs w:val="20"/>
        </w:rPr>
        <w:t>Plasthinkar</w:t>
      </w:r>
    </w:p>
    <w:p w:rsidRPr="00427AD8" w:rsidR="00427AD8" w:rsidP="00697A9A" w:rsidRDefault="00427AD8" w14:paraId="1B026391" w14:textId="77777777">
      <w:pPr>
        <w:spacing w:after="0" w:line="240" w:lineRule="auto"/>
        <w:ind w:right="0"/>
        <w:rPr>
          <w:szCs w:val="20"/>
        </w:rPr>
      </w:pPr>
      <w:r w:rsidRPr="00427AD8">
        <w:rPr>
          <w:szCs w:val="20"/>
        </w:rPr>
        <w:t>Långborste</w:t>
      </w:r>
    </w:p>
    <w:p w:rsidRPr="00427AD8" w:rsidR="00427AD8" w:rsidP="00697A9A" w:rsidRDefault="00427AD8" w14:paraId="45B280A6" w14:textId="77777777">
      <w:pPr>
        <w:spacing w:after="0" w:line="240" w:lineRule="auto"/>
        <w:ind w:right="0"/>
        <w:rPr>
          <w:szCs w:val="20"/>
        </w:rPr>
      </w:pPr>
      <w:r w:rsidRPr="00427AD8">
        <w:rPr>
          <w:szCs w:val="20"/>
        </w:rPr>
        <w:t>Handtvål</w:t>
      </w:r>
    </w:p>
    <w:p w:rsidRPr="00427AD8" w:rsidR="00427AD8" w:rsidP="00697A9A" w:rsidRDefault="00427AD8" w14:paraId="6BFE4B60" w14:textId="77777777">
      <w:pPr>
        <w:spacing w:after="0" w:line="240" w:lineRule="auto"/>
        <w:ind w:right="0"/>
        <w:rPr>
          <w:szCs w:val="20"/>
        </w:rPr>
      </w:pPr>
      <w:r w:rsidRPr="00427AD8">
        <w:rPr>
          <w:szCs w:val="20"/>
        </w:rPr>
        <w:t>Handdesinfektion utan Klorhexidin</w:t>
      </w:r>
    </w:p>
    <w:p w:rsidRPr="00427AD8" w:rsidR="00427AD8" w:rsidP="00697A9A" w:rsidRDefault="00427AD8" w14:paraId="159E915F" w14:textId="77777777">
      <w:pPr>
        <w:spacing w:after="0" w:line="240" w:lineRule="auto"/>
        <w:ind w:right="0"/>
        <w:rPr>
          <w:szCs w:val="20"/>
        </w:rPr>
      </w:pPr>
      <w:r w:rsidRPr="00427AD8">
        <w:rPr>
          <w:szCs w:val="20"/>
        </w:rPr>
        <w:t>Flytande rengöringsmedel till städmaskin</w:t>
      </w:r>
    </w:p>
    <w:p w:rsidRPr="00427AD8" w:rsidR="00427AD8" w:rsidP="00697A9A" w:rsidRDefault="00427AD8" w14:paraId="7F3BA7C6" w14:textId="77777777">
      <w:pPr>
        <w:spacing w:after="0" w:line="240" w:lineRule="auto"/>
        <w:ind w:right="0"/>
        <w:rPr>
          <w:szCs w:val="20"/>
        </w:rPr>
      </w:pPr>
      <w:r w:rsidRPr="00427AD8">
        <w:rPr>
          <w:szCs w:val="20"/>
        </w:rPr>
        <w:t>Städmaskin</w:t>
      </w:r>
    </w:p>
    <w:p w:rsidRPr="00427AD8" w:rsidR="00427AD8" w:rsidP="00697A9A" w:rsidRDefault="00427AD8" w14:paraId="2EA054F6" w14:textId="77777777">
      <w:pPr>
        <w:spacing w:after="0" w:line="240" w:lineRule="auto"/>
        <w:ind w:right="0"/>
        <w:rPr>
          <w:szCs w:val="20"/>
        </w:rPr>
      </w:pPr>
      <w:r w:rsidRPr="00427AD8">
        <w:rPr>
          <w:szCs w:val="20"/>
        </w:rPr>
        <w:t xml:space="preserve">Plastförkläde </w:t>
      </w:r>
    </w:p>
    <w:p w:rsidRPr="00427AD8" w:rsidR="00427AD8" w:rsidP="69D9CFFA" w:rsidRDefault="00427AD8" w14:paraId="57E828EC" w14:textId="77777777">
      <w:pPr>
        <w:spacing w:before="240" w:after="60" w:line="240" w:lineRule="auto"/>
        <w:ind w:right="0"/>
        <w:outlineLvl w:val="6"/>
        <w:rPr>
          <w:rFonts w:ascii="Calibri" w:hAnsi="Calibri" w:eastAsia="Calibri" w:cs="Calibri" w:asciiTheme="majorAscii" w:hAnsiTheme="majorAscii" w:eastAsiaTheme="majorAscii" w:cstheme="majorAscii"/>
          <w:sz w:val="28"/>
          <w:szCs w:val="28"/>
        </w:rPr>
      </w:pPr>
      <w:r w:rsidRPr="69D9CFFA" w:rsidR="00427AD8">
        <w:rPr>
          <w:rFonts w:ascii="Calibri" w:hAnsi="Calibri" w:eastAsia="Calibri" w:cs="Calibri" w:asciiTheme="majorAscii" w:hAnsiTheme="majorAscii" w:eastAsiaTheme="majorAscii" w:cstheme="majorAscii"/>
          <w:sz w:val="28"/>
          <w:szCs w:val="28"/>
        </w:rPr>
        <w:t>Handhygien</w:t>
      </w:r>
    </w:p>
    <w:p w:rsidRPr="00427AD8" w:rsidR="00427AD8" w:rsidP="00697A9A" w:rsidRDefault="00427AD8" w14:paraId="0076D17C" w14:textId="1C65EB12">
      <w:pPr>
        <w:spacing w:after="0" w:line="240" w:lineRule="auto"/>
        <w:ind w:right="0"/>
      </w:pPr>
      <w:r w:rsidR="00427AD8">
        <w:rPr/>
        <w:t>Han</w:t>
      </w:r>
      <w:r w:rsidR="6B5027B9">
        <w:rPr/>
        <w:t>d</w:t>
      </w:r>
      <w:r w:rsidR="00427AD8">
        <w:rPr/>
        <w:t>skar</w:t>
      </w:r>
      <w:r w:rsidR="00427AD8">
        <w:rPr/>
        <w:t xml:space="preserve"> skall användas vid all städning såväl mellan operationerna som vid slutstädning. Handdesinfektion utförs före påtagning och efter avtagning av handskar. </w:t>
      </w:r>
    </w:p>
    <w:p w:rsidRPr="00427AD8" w:rsidR="00427AD8" w:rsidP="69D9CFFA" w:rsidRDefault="00427AD8" w14:paraId="694F3D2A" w14:textId="77777777">
      <w:pPr>
        <w:spacing w:before="240" w:after="60" w:line="240" w:lineRule="auto"/>
        <w:ind w:right="0"/>
        <w:outlineLvl w:val="6"/>
        <w:rPr>
          <w:rFonts w:ascii="Calibri" w:hAnsi="Calibri" w:eastAsia="Calibri" w:cs="Calibri"/>
          <w:sz w:val="28"/>
          <w:szCs w:val="28"/>
        </w:rPr>
      </w:pPr>
      <w:r w:rsidRPr="69D9CFFA" w:rsidR="00427AD8">
        <w:rPr>
          <w:rFonts w:ascii="Calibri" w:hAnsi="Calibri" w:eastAsia="Calibri" w:cs="Calibri"/>
          <w:sz w:val="28"/>
          <w:szCs w:val="28"/>
        </w:rPr>
        <w:t>Städning mellan operationerna</w:t>
      </w:r>
    </w:p>
    <w:p w:rsidRPr="00427AD8" w:rsidR="00427AD8" w:rsidP="00697A9A" w:rsidRDefault="00427AD8" w14:paraId="1FEA5A2A" w14:textId="77777777">
      <w:pPr>
        <w:spacing w:after="0" w:line="240" w:lineRule="auto"/>
        <w:ind w:right="0"/>
        <w:rPr>
          <w:szCs w:val="20"/>
        </w:rPr>
      </w:pPr>
      <w:r w:rsidRPr="00427AD8">
        <w:rPr>
          <w:szCs w:val="20"/>
        </w:rPr>
        <w:t xml:space="preserve">Sprittorka lampor, uppdukningsbord, diatermikabel, dörrhandtag samt övriga </w:t>
      </w:r>
      <w:proofErr w:type="spellStart"/>
      <w:r w:rsidRPr="00427AD8">
        <w:rPr>
          <w:szCs w:val="20"/>
        </w:rPr>
        <w:t>tagytor</w:t>
      </w:r>
      <w:proofErr w:type="spellEnd"/>
      <w:r w:rsidRPr="00427AD8">
        <w:rPr>
          <w:szCs w:val="20"/>
        </w:rPr>
        <w:t xml:space="preserve">. </w:t>
      </w:r>
    </w:p>
    <w:p w:rsidRPr="00427AD8" w:rsidR="00427AD8" w:rsidP="00697A9A" w:rsidRDefault="00427AD8" w14:paraId="7C91BD65" w14:textId="77777777">
      <w:pPr>
        <w:spacing w:after="0" w:line="240" w:lineRule="auto"/>
        <w:ind w:right="0"/>
        <w:rPr>
          <w:szCs w:val="20"/>
        </w:rPr>
      </w:pPr>
      <w:r w:rsidRPr="00427AD8">
        <w:rPr>
          <w:szCs w:val="20"/>
        </w:rPr>
        <w:t>Torrmoppa golvet.</w:t>
      </w:r>
    </w:p>
    <w:p w:rsidRPr="00427AD8" w:rsidR="00427AD8" w:rsidP="00697A9A" w:rsidRDefault="00427AD8" w14:paraId="7E1BB81C" w14:textId="77777777">
      <w:pPr>
        <w:spacing w:after="0" w:line="240" w:lineRule="auto"/>
        <w:ind w:right="0"/>
        <w:rPr>
          <w:szCs w:val="20"/>
        </w:rPr>
      </w:pPr>
      <w:r w:rsidRPr="00427AD8">
        <w:rPr>
          <w:szCs w:val="20"/>
        </w:rPr>
        <w:t xml:space="preserve">Akut spill torkas upp, använd alkoholbaserat </w:t>
      </w:r>
      <w:proofErr w:type="spellStart"/>
      <w:r w:rsidRPr="00427AD8">
        <w:rPr>
          <w:szCs w:val="20"/>
        </w:rPr>
        <w:t>ytdesinfektionsmedel</w:t>
      </w:r>
      <w:proofErr w:type="spellEnd"/>
      <w:r w:rsidRPr="00427AD8">
        <w:rPr>
          <w:szCs w:val="20"/>
        </w:rPr>
        <w:t xml:space="preserve"> med rengörande effekt vid mindre spill, vid större spill använd </w:t>
      </w:r>
      <w:proofErr w:type="spellStart"/>
      <w:r w:rsidRPr="00427AD8">
        <w:rPr>
          <w:szCs w:val="20"/>
        </w:rPr>
        <w:t>Virkon</w:t>
      </w:r>
      <w:proofErr w:type="spellEnd"/>
      <w:r w:rsidRPr="00427AD8">
        <w:rPr>
          <w:szCs w:val="20"/>
        </w:rPr>
        <w:t xml:space="preserve"> 1%. </w:t>
      </w:r>
    </w:p>
    <w:p w:rsidRPr="00427AD8" w:rsidR="00427AD8" w:rsidP="00697A9A" w:rsidRDefault="00427AD8" w14:paraId="08730415" w14:textId="77777777">
      <w:pPr>
        <w:spacing w:after="0" w:line="240" w:lineRule="auto"/>
        <w:ind w:right="0"/>
        <w:rPr>
          <w:szCs w:val="20"/>
        </w:rPr>
      </w:pPr>
      <w:r w:rsidRPr="00427AD8">
        <w:rPr>
          <w:szCs w:val="20"/>
        </w:rPr>
        <w:t xml:space="preserve">Vid behov torkas hela golvet med </w:t>
      </w:r>
      <w:proofErr w:type="spellStart"/>
      <w:r w:rsidRPr="00427AD8">
        <w:rPr>
          <w:szCs w:val="20"/>
        </w:rPr>
        <w:t>Virkon</w:t>
      </w:r>
      <w:proofErr w:type="spellEnd"/>
      <w:r w:rsidRPr="00427AD8">
        <w:rPr>
          <w:szCs w:val="20"/>
        </w:rPr>
        <w:t xml:space="preserve"> 1% </w:t>
      </w:r>
    </w:p>
    <w:p w:rsidRPr="00427AD8" w:rsidR="00427AD8" w:rsidP="69D9CFFA" w:rsidRDefault="00427AD8" w14:paraId="3F70617C" w14:textId="77777777">
      <w:pPr>
        <w:spacing w:before="240" w:after="60" w:line="240" w:lineRule="auto"/>
        <w:ind w:right="0"/>
        <w:outlineLvl w:val="6"/>
        <w:rPr>
          <w:rFonts w:ascii="Calibri" w:hAnsi="Calibri" w:eastAsia="Calibri" w:cs="Calibri" w:asciiTheme="majorAscii" w:hAnsiTheme="majorAscii" w:eastAsiaTheme="majorAscii" w:cstheme="majorAscii"/>
          <w:sz w:val="28"/>
          <w:szCs w:val="28"/>
        </w:rPr>
      </w:pPr>
      <w:r w:rsidRPr="69D9CFFA" w:rsidR="00427AD8">
        <w:rPr>
          <w:rFonts w:ascii="Calibri" w:hAnsi="Calibri" w:eastAsia="Calibri" w:cs="Calibri" w:asciiTheme="majorAscii" w:hAnsiTheme="majorAscii" w:eastAsiaTheme="majorAscii" w:cstheme="majorAscii"/>
          <w:sz w:val="28"/>
          <w:szCs w:val="28"/>
        </w:rPr>
        <w:t>Slutstädning av operationssal och tvätthall</w:t>
      </w:r>
    </w:p>
    <w:p w:rsidRPr="00427AD8" w:rsidR="00427AD8" w:rsidP="69D9CFFA" w:rsidRDefault="00427AD8" w14:paraId="35BC343B" w14:textId="7106707E">
      <w:pPr>
        <w:spacing w:before="0" w:beforeAutospacing="off" w:after="0" w:afterAutospacing="off" w:line="240" w:lineRule="auto"/>
        <w:ind w:left="992" w:right="0"/>
        <w:rPr>
          <w:rFonts w:ascii="Times New Roman" w:hAnsi="Times New Roman" w:eastAsia="Times New Roman" w:cs="Times New Roman"/>
          <w:noProof w:val="0"/>
          <w:color w:val="auto"/>
          <w:sz w:val="24"/>
          <w:szCs w:val="24"/>
          <w:lang w:val="sv-SE"/>
        </w:rPr>
      </w:pPr>
      <w:r w:rsidR="00427AD8">
        <w:rPr/>
        <w:t xml:space="preserve">Desinficera operationslampan, möbler, sockeln och golvet runt sockeln med </w:t>
      </w:r>
      <w:r w:rsidR="00427AD8">
        <w:rPr/>
        <w:t>ytdesinfektionsmedel</w:t>
      </w:r>
      <w:r w:rsidR="00427AD8">
        <w:rPr/>
        <w:t xml:space="preserve"> med rengörande effekt. Kör in möblerna mot mitten. Desinficera alla dörrhandtag</w:t>
      </w:r>
      <w:r w:rsidR="00427AD8">
        <w:rPr/>
        <w:t xml:space="preserve"> </w:t>
      </w:r>
      <w:r w:rsidR="00427AD8">
        <w:rPr/>
        <w:t xml:space="preserve">samt övriga </w:t>
      </w:r>
      <w:r w:rsidR="00427AD8">
        <w:rPr/>
        <w:t>tagytor</w:t>
      </w:r>
      <w:r w:rsidR="00427AD8">
        <w:rPr/>
        <w:t>.</w:t>
      </w:r>
      <w:r w:rsidRPr="69D9CFFA" w:rsidR="4ECFFF06">
        <w:rPr>
          <w:color w:val="auto"/>
        </w:rPr>
        <w:t xml:space="preserve"> </w:t>
      </w:r>
      <w:r w:rsidRPr="69D9CFFA" w:rsidR="4ECFFF06">
        <w:rPr>
          <w:rFonts w:ascii="Times New Roman" w:hAnsi="Times New Roman" w:eastAsia="Times New Roman" w:cs="Times New Roman"/>
          <w:noProof w:val="0"/>
          <w:color w:val="auto"/>
          <w:sz w:val="24"/>
          <w:szCs w:val="24"/>
          <w:lang w:val="sv-SE"/>
        </w:rPr>
        <w:t>Rengör utslagsback i salsskåpet (gäller ortopedisalarna)</w:t>
      </w:r>
    </w:p>
    <w:p w:rsidRPr="00427AD8" w:rsidR="00427AD8" w:rsidP="69D9CFFA" w:rsidRDefault="00427AD8" w14:paraId="032F3DF3" w14:textId="6D51979A">
      <w:pPr>
        <w:spacing w:before="0" w:beforeAutospacing="off" w:after="0" w:afterAutospacing="off" w:line="240" w:lineRule="auto"/>
        <w:ind w:left="992" w:right="0"/>
        <w:rPr>
          <w:rFonts w:ascii="Times New Roman" w:hAnsi="Times New Roman" w:eastAsia="Times New Roman" w:cs="Times New Roman"/>
          <w:noProof w:val="0"/>
          <w:color w:val="auto"/>
          <w:sz w:val="24"/>
          <w:szCs w:val="24"/>
          <w:lang w:val="sv-SE"/>
        </w:rPr>
      </w:pPr>
      <w:r w:rsidRPr="69D9CFFA" w:rsidR="4ECFFF06">
        <w:rPr>
          <w:rFonts w:ascii="Times New Roman" w:hAnsi="Times New Roman" w:eastAsia="Times New Roman" w:cs="Times New Roman"/>
          <w:noProof w:val="0"/>
          <w:color w:val="auto"/>
          <w:sz w:val="24"/>
          <w:szCs w:val="24"/>
          <w:lang w:val="sv-SE"/>
        </w:rPr>
        <w:t>Städning av handfat för steriltvätt hör till korridorsstädning.</w:t>
      </w:r>
    </w:p>
    <w:p w:rsidRPr="00427AD8" w:rsidR="00427AD8" w:rsidP="69D9CFFA" w:rsidRDefault="00427AD8" w14:paraId="46E38855" w14:textId="5605E60F">
      <w:pPr>
        <w:pStyle w:val="Normal"/>
        <w:spacing w:after="0" w:line="240" w:lineRule="auto"/>
        <w:ind w:right="0"/>
      </w:pPr>
      <w:r w:rsidR="00427AD8">
        <w:rPr/>
        <w:t>Torrmoppa golvet utefter väggarna</w:t>
      </w:r>
      <w:r w:rsidR="3F7951E1">
        <w:rPr/>
        <w:t xml:space="preserve">, i slussen </w:t>
      </w:r>
      <w:r w:rsidR="00427AD8">
        <w:rPr/>
        <w:t xml:space="preserve">och under </w:t>
      </w:r>
      <w:r w:rsidR="14F0AA5D">
        <w:rPr/>
        <w:t>bänkar</w:t>
      </w:r>
      <w:r w:rsidR="00427AD8">
        <w:rPr/>
        <w:t xml:space="preserve">. </w:t>
      </w:r>
    </w:p>
    <w:p w:rsidRPr="00427AD8" w:rsidR="00427AD8" w:rsidP="00697A9A" w:rsidRDefault="00427AD8" w14:paraId="21F20C48" w14:textId="77777777">
      <w:pPr>
        <w:spacing w:after="0" w:line="240" w:lineRule="auto"/>
        <w:ind w:right="0"/>
        <w:rPr>
          <w:szCs w:val="20"/>
        </w:rPr>
      </w:pPr>
      <w:r w:rsidRPr="00427AD8">
        <w:rPr>
          <w:szCs w:val="20"/>
        </w:rPr>
        <w:t>Rengör hjul och väggar vid behov.</w:t>
      </w:r>
    </w:p>
    <w:p w:rsidRPr="00427AD8" w:rsidR="00427AD8" w:rsidP="00697A9A" w:rsidRDefault="00427AD8" w14:paraId="5DCDF31B" w14:textId="09045A5A">
      <w:pPr>
        <w:spacing w:after="0" w:line="240" w:lineRule="auto"/>
        <w:ind w:right="0"/>
      </w:pPr>
      <w:r w:rsidR="00427AD8">
        <w:rPr/>
        <w:t xml:space="preserve">Avslutningsvis städas golvet med städmaskin. Följ städrutin för detta. Tvätt och sopsäckar förslutes med </w:t>
      </w:r>
      <w:r w:rsidR="5A2F62D4">
        <w:rPr/>
        <w:t xml:space="preserve">buntband </w:t>
      </w:r>
      <w:r w:rsidR="00427AD8">
        <w:rPr/>
        <w:t>och märks med operationssalsnummer.</w:t>
      </w:r>
    </w:p>
    <w:p w:rsidRPr="00427AD8" w:rsidR="00427AD8" w:rsidP="00697A9A" w:rsidRDefault="00427AD8" w14:paraId="40F4418E" w14:textId="6EEB948D">
      <w:pPr>
        <w:spacing w:after="0" w:line="240" w:lineRule="auto"/>
        <w:ind w:right="0"/>
      </w:pPr>
      <w:r w:rsidR="00427AD8">
        <w:rPr/>
        <w:t xml:space="preserve">Etiketter för detta </w:t>
      </w:r>
      <w:r w:rsidR="214E4EE5">
        <w:rPr/>
        <w:t>hänge</w:t>
      </w:r>
      <w:r w:rsidR="00427AD8">
        <w:rPr/>
        <w:t>r</w:t>
      </w:r>
      <w:r w:rsidR="68AC6E22">
        <w:rPr/>
        <w:t xml:space="preserve"> på väggen i</w:t>
      </w:r>
      <w:r w:rsidR="00427AD8">
        <w:rPr/>
        <w:t xml:space="preserve"> operationssalen på respektive sektion. </w:t>
      </w:r>
    </w:p>
    <w:p w:rsidRPr="00427AD8" w:rsidR="00427AD8" w:rsidP="00697A9A" w:rsidRDefault="00427AD8" w14:paraId="7583A9E4" w14:textId="1FEEBB5E">
      <w:pPr>
        <w:spacing w:after="0" w:line="240" w:lineRule="auto"/>
        <w:ind w:right="0"/>
      </w:pPr>
      <w:r w:rsidR="00427AD8">
        <w:rPr/>
        <w:t xml:space="preserve">Sopsäck i </w:t>
      </w:r>
      <w:r w:rsidR="683B179B">
        <w:rPr/>
        <w:t xml:space="preserve">korridoren </w:t>
      </w:r>
      <w:r w:rsidR="00427AD8">
        <w:rPr/>
        <w:t>töms dagligen</w:t>
      </w:r>
    </w:p>
    <w:p w:rsidRPr="00427AD8" w:rsidR="00427AD8" w:rsidP="00697A9A" w:rsidRDefault="00427AD8" w14:paraId="571990B4" w14:textId="7A3E94C0">
      <w:pPr>
        <w:spacing w:after="0" w:line="240" w:lineRule="auto"/>
        <w:ind w:right="0"/>
      </w:pPr>
      <w:r w:rsidR="00427AD8">
        <w:rPr/>
        <w:t xml:space="preserve">Tvätt och sopsäck körs till </w:t>
      </w:r>
      <w:r w:rsidR="0687225D">
        <w:rPr/>
        <w:t>soprum/miljörum</w:t>
      </w:r>
      <w:r w:rsidR="00427AD8">
        <w:rPr/>
        <w:t xml:space="preserve"> och slängs i respektive nedkast. </w:t>
      </w:r>
    </w:p>
    <w:p w:rsidRPr="00427AD8" w:rsidR="00427AD8" w:rsidP="69D9CFFA" w:rsidRDefault="00427AD8" w14:paraId="0AD1336B" w14:textId="77777777">
      <w:pPr>
        <w:spacing w:before="240" w:after="60" w:line="240" w:lineRule="auto"/>
        <w:ind w:right="0"/>
        <w:outlineLvl w:val="6"/>
        <w:rPr>
          <w:rFonts w:ascii="Calibri" w:hAnsi="Calibri" w:eastAsia="Calibri" w:cs="Calibri" w:asciiTheme="majorAscii" w:hAnsiTheme="majorAscii" w:eastAsiaTheme="majorAscii" w:cstheme="majorAscii"/>
          <w:sz w:val="28"/>
          <w:szCs w:val="28"/>
        </w:rPr>
      </w:pPr>
      <w:r w:rsidRPr="69D9CFFA" w:rsidR="00427AD8">
        <w:rPr>
          <w:rFonts w:ascii="Calibri" w:hAnsi="Calibri" w:eastAsia="Calibri" w:cs="Calibri" w:asciiTheme="majorAscii" w:hAnsiTheme="majorAscii" w:eastAsiaTheme="majorAscii" w:cstheme="majorAscii"/>
          <w:sz w:val="28"/>
          <w:szCs w:val="28"/>
        </w:rPr>
        <w:t>Veckostädning</w:t>
      </w:r>
    </w:p>
    <w:p w:rsidRPr="00427AD8" w:rsidR="00427AD8" w:rsidP="00697A9A" w:rsidRDefault="00427AD8" w14:paraId="16AE442D" w14:textId="7E3C15CC">
      <w:pPr>
        <w:spacing w:after="0" w:line="240" w:lineRule="auto"/>
        <w:ind w:right="0"/>
      </w:pPr>
      <w:r w:rsidR="00427AD8">
        <w:rPr/>
        <w:t xml:space="preserve">Pendlar på </w:t>
      </w:r>
      <w:r w:rsidR="00427AD8">
        <w:rPr/>
        <w:t>oper</w:t>
      </w:r>
      <w:r w:rsidR="7C8CFDF9">
        <w:rPr/>
        <w:t>a</w:t>
      </w:r>
      <w:r w:rsidR="00427AD8">
        <w:rPr/>
        <w:t>tionssalarna</w:t>
      </w:r>
      <w:r w:rsidR="00427AD8">
        <w:rPr/>
        <w:t xml:space="preserve"> och hyllor i tvätthall </w:t>
      </w:r>
      <w:r w:rsidR="00427AD8">
        <w:rPr/>
        <w:t>ytdesinficeras</w:t>
      </w:r>
      <w:r w:rsidR="00427AD8">
        <w:rPr/>
        <w:t xml:space="preserve"> varje vecka. Sterilskåp inne på operationssal och städskåp i tvätthall en gång per månad. </w:t>
      </w:r>
    </w:p>
    <w:p w:rsidRPr="00427AD8" w:rsidR="00427AD8" w:rsidP="00697A9A" w:rsidRDefault="00427AD8" w14:paraId="367A1D95" w14:textId="77777777">
      <w:pPr>
        <w:spacing w:after="0" w:line="240" w:lineRule="auto"/>
        <w:ind w:right="0"/>
        <w:rPr>
          <w:szCs w:val="20"/>
        </w:rPr>
      </w:pPr>
    </w:p>
    <w:p w:rsidRPr="00427AD8" w:rsidR="00427AD8" w:rsidP="00697A9A" w:rsidRDefault="00427AD8" w14:paraId="05CDAF8E" w14:textId="77777777">
      <w:pPr>
        <w:pStyle w:val="Rubrik3"/>
      </w:pPr>
      <w:r w:rsidRPr="00427AD8">
        <w:t>Handhavande av blodsmittad tvätt, sopor och operationssal, NÄL</w:t>
      </w:r>
    </w:p>
    <w:p w:rsidRPr="00427AD8" w:rsidR="00427AD8" w:rsidP="00697A9A" w:rsidRDefault="00427AD8" w14:paraId="3ED48692" w14:textId="77777777">
      <w:pPr>
        <w:spacing w:after="0" w:line="240" w:lineRule="auto"/>
        <w:ind w:right="0"/>
        <w:rPr>
          <w:szCs w:val="20"/>
        </w:rPr>
      </w:pPr>
      <w:proofErr w:type="spellStart"/>
      <w:r w:rsidR="00427AD8">
        <w:rPr/>
        <w:t>Ytdesinfektionsmedel</w:t>
      </w:r>
      <w:proofErr w:type="spellEnd"/>
      <w:r w:rsidR="00427AD8">
        <w:rPr/>
        <w:t xml:space="preserve"> med rengörande effekt och oxiderande medel skall finnas till hands på operationssalen under tiden patienten finns där.</w:t>
      </w:r>
    </w:p>
    <w:p w:rsidR="364516DE" w:rsidP="69D9CFFA" w:rsidRDefault="364516DE" w14:paraId="5EC3C291" w14:textId="0152939C">
      <w:pPr>
        <w:pStyle w:val="Normal"/>
        <w:suppressLineNumbers w:val="0"/>
        <w:bidi w:val="0"/>
        <w:spacing w:before="240" w:beforeAutospacing="off" w:after="60" w:afterAutospacing="off" w:line="240" w:lineRule="auto"/>
        <w:ind w:left="992" w:right="0"/>
        <w:jc w:val="left"/>
      </w:pPr>
      <w:r w:rsidRPr="69D9CFFA" w:rsidR="364516DE">
        <w:rPr>
          <w:rFonts w:ascii="Calibri" w:hAnsi="Calibri" w:eastAsia="Calibri" w:cs="Calibri" w:asciiTheme="majorAscii" w:hAnsiTheme="majorAscii" w:eastAsiaTheme="majorAscii" w:cstheme="majorAscii"/>
          <w:sz w:val="28"/>
          <w:szCs w:val="28"/>
        </w:rPr>
        <w:t>Vad behövs</w:t>
      </w:r>
    </w:p>
    <w:p w:rsidRPr="00427AD8" w:rsidR="00427AD8" w:rsidP="00697A9A" w:rsidRDefault="00427AD8" w14:paraId="52088A5F" w14:textId="77777777">
      <w:pPr>
        <w:spacing w:after="0" w:line="240" w:lineRule="auto"/>
        <w:ind w:right="0"/>
        <w:rPr>
          <w:szCs w:val="20"/>
        </w:rPr>
      </w:pPr>
      <w:r w:rsidRPr="00427AD8">
        <w:rPr>
          <w:szCs w:val="20"/>
        </w:rPr>
        <w:t># Brännbart avfall, ¤ Biologiskt avfall, * Cirkulationstvätt</w:t>
      </w:r>
    </w:p>
    <w:p w:rsidRPr="00427AD8" w:rsidR="00427AD8" w:rsidP="00697A9A" w:rsidRDefault="00427AD8" w14:paraId="2CB12DB6" w14:textId="77777777">
      <w:pPr>
        <w:spacing w:after="0" w:line="240" w:lineRule="auto"/>
        <w:ind w:right="0"/>
        <w:rPr>
          <w:szCs w:val="20"/>
        </w:rPr>
      </w:pPr>
    </w:p>
    <w:p w:rsidRPr="00427AD8" w:rsidR="00427AD8" w:rsidP="00697A9A" w:rsidRDefault="00427AD8" w14:paraId="243378BC" w14:textId="77777777">
      <w:pPr>
        <w:spacing w:after="0" w:line="240" w:lineRule="auto"/>
        <w:ind w:right="0"/>
        <w:rPr>
          <w:szCs w:val="20"/>
        </w:rPr>
      </w:pPr>
      <w:r w:rsidRPr="00427AD8">
        <w:rPr>
          <w:szCs w:val="20"/>
        </w:rPr>
        <w:t>#Etikett Smittförande Humanbiologiskt avfall, ej anatomiskt identifierbart</w:t>
      </w:r>
    </w:p>
    <w:p w:rsidRPr="00427AD8" w:rsidR="00427AD8" w:rsidP="00697A9A" w:rsidRDefault="00427AD8" w14:paraId="65AB8110" w14:textId="77777777">
      <w:pPr>
        <w:spacing w:after="0" w:line="240" w:lineRule="auto"/>
        <w:ind w:right="0"/>
        <w:rPr>
          <w:szCs w:val="20"/>
        </w:rPr>
      </w:pPr>
      <w:r w:rsidRPr="00427AD8">
        <w:rPr>
          <w:szCs w:val="20"/>
        </w:rPr>
        <w:t>#Sopsäck</w:t>
      </w:r>
    </w:p>
    <w:p w:rsidRPr="00427AD8" w:rsidR="00427AD8" w:rsidP="00697A9A" w:rsidRDefault="00427AD8" w14:paraId="7F832890" w14:textId="77777777">
      <w:pPr>
        <w:spacing w:after="0" w:line="240" w:lineRule="auto"/>
        <w:ind w:right="0"/>
        <w:rPr>
          <w:szCs w:val="20"/>
        </w:rPr>
      </w:pPr>
      <w:r w:rsidRPr="00427AD8">
        <w:rPr>
          <w:szCs w:val="20"/>
        </w:rPr>
        <w:t>#Plastback med lock</w:t>
      </w:r>
    </w:p>
    <w:p w:rsidRPr="00427AD8" w:rsidR="00427AD8" w:rsidP="00697A9A" w:rsidRDefault="00427AD8" w14:paraId="65B80FC6" w14:textId="77777777">
      <w:pPr>
        <w:spacing w:after="0" w:line="240" w:lineRule="auto"/>
        <w:ind w:right="0"/>
        <w:rPr>
          <w:szCs w:val="20"/>
        </w:rPr>
      </w:pPr>
      <w:r w:rsidRPr="00427AD8">
        <w:rPr>
          <w:szCs w:val="20"/>
        </w:rPr>
        <w:t>¤Etikett Smittförande Humanbiologiskt avfall, anatomiskt identifierbart</w:t>
      </w:r>
    </w:p>
    <w:p w:rsidRPr="00427AD8" w:rsidR="00427AD8" w:rsidP="69D9CFFA" w:rsidRDefault="00427AD8" w14:paraId="61421BAF" w14:textId="34633937">
      <w:pPr>
        <w:spacing w:after="0" w:line="240" w:lineRule="auto"/>
        <w:ind w:right="0"/>
      </w:pPr>
      <w:r w:rsidR="00427AD8">
        <w:rPr/>
        <w:t>*Genomskinlig plastsäck med rosa band (</w:t>
      </w:r>
      <w:r w:rsidR="34A74BF5">
        <w:rPr/>
        <w:t>osterilt</w:t>
      </w:r>
      <w:r w:rsidR="34A74BF5">
        <w:rPr/>
        <w:t xml:space="preserve"> förråd</w:t>
      </w:r>
      <w:r w:rsidR="00427AD8">
        <w:rPr/>
        <w:t>) som läggs i Gul plastsäck</w:t>
      </w:r>
      <w:r w:rsidR="1D23574E">
        <w:rPr/>
        <w:t xml:space="preserve"> </w:t>
      </w:r>
      <w:r w:rsidR="00427AD8">
        <w:rPr/>
        <w:t>(</w:t>
      </w:r>
      <w:r w:rsidR="171D0003">
        <w:rPr/>
        <w:t>osteril</w:t>
      </w:r>
      <w:r w:rsidR="00427AD8">
        <w:rPr/>
        <w:t>t</w:t>
      </w:r>
      <w:r w:rsidR="171D0003">
        <w:rPr/>
        <w:t xml:space="preserve"> förråd</w:t>
      </w:r>
      <w:r w:rsidR="00427AD8">
        <w:rPr/>
        <w:t xml:space="preserve">) </w:t>
      </w:r>
    </w:p>
    <w:p w:rsidRPr="00427AD8" w:rsidR="00427AD8" w:rsidP="00697A9A" w:rsidRDefault="00427AD8" w14:paraId="402CF2F9" w14:textId="77777777">
      <w:pPr>
        <w:spacing w:after="0" w:line="240" w:lineRule="auto"/>
        <w:ind w:right="0"/>
        <w:rPr>
          <w:szCs w:val="20"/>
        </w:rPr>
      </w:pPr>
    </w:p>
    <w:p w:rsidRPr="00427AD8" w:rsidR="00427AD8" w:rsidP="00697A9A" w:rsidRDefault="00427AD8" w14:paraId="1772119A" w14:textId="77777777">
      <w:pPr>
        <w:spacing w:after="0" w:line="240" w:lineRule="auto"/>
        <w:ind w:right="0"/>
        <w:rPr>
          <w:szCs w:val="20"/>
        </w:rPr>
      </w:pPr>
      <w:r w:rsidRPr="00427AD8">
        <w:rPr>
          <w:szCs w:val="20"/>
        </w:rPr>
        <w:t xml:space="preserve">Rock, </w:t>
      </w:r>
      <w:proofErr w:type="spellStart"/>
      <w:r w:rsidRPr="00427AD8">
        <w:rPr>
          <w:szCs w:val="20"/>
        </w:rPr>
        <w:t>osteril</w:t>
      </w:r>
      <w:proofErr w:type="spellEnd"/>
    </w:p>
    <w:p w:rsidRPr="00427AD8" w:rsidR="00427AD8" w:rsidP="00697A9A" w:rsidRDefault="00427AD8" w14:paraId="0E19FDF1" w14:textId="77777777">
      <w:pPr>
        <w:spacing w:after="0" w:line="240" w:lineRule="auto"/>
        <w:ind w:right="0"/>
        <w:rPr>
          <w:szCs w:val="20"/>
        </w:rPr>
      </w:pPr>
      <w:r w:rsidR="00427AD8">
        <w:rPr/>
        <w:t xml:space="preserve">Handskar </w:t>
      </w:r>
    </w:p>
    <w:p w:rsidR="6B7AFFDF" w:rsidP="69D9CFFA" w:rsidRDefault="6B7AFFDF" w14:paraId="460DFBC9" w14:textId="7E0DB6F5">
      <w:pPr>
        <w:pStyle w:val="Normal"/>
        <w:suppressLineNumbers w:val="0"/>
        <w:bidi w:val="0"/>
        <w:spacing w:before="0" w:beforeAutospacing="off" w:after="0" w:afterAutospacing="off" w:line="240" w:lineRule="auto"/>
        <w:ind w:left="992" w:right="0"/>
        <w:jc w:val="left"/>
      </w:pPr>
      <w:r w:rsidR="6B7AFFDF">
        <w:rPr/>
        <w:t>Buntband</w:t>
      </w:r>
    </w:p>
    <w:p w:rsidRPr="00427AD8" w:rsidR="00427AD8" w:rsidP="00697A9A" w:rsidRDefault="00427AD8" w14:paraId="3F2BB9C9" w14:textId="77777777">
      <w:pPr>
        <w:spacing w:after="0" w:line="240" w:lineRule="auto"/>
        <w:ind w:right="0"/>
        <w:rPr>
          <w:szCs w:val="20"/>
        </w:rPr>
      </w:pPr>
      <w:proofErr w:type="spellStart"/>
      <w:r w:rsidRPr="00427AD8">
        <w:rPr>
          <w:szCs w:val="20"/>
        </w:rPr>
        <w:t>Ytdesinfektionsmedel</w:t>
      </w:r>
      <w:proofErr w:type="spellEnd"/>
      <w:r w:rsidRPr="00427AD8">
        <w:rPr>
          <w:szCs w:val="20"/>
        </w:rPr>
        <w:t xml:space="preserve"> med rengörande effekt, alkoholbaserad</w:t>
      </w:r>
    </w:p>
    <w:p w:rsidRPr="00427AD8" w:rsidR="00427AD8" w:rsidP="00697A9A" w:rsidRDefault="00427AD8" w14:paraId="0B832B77" w14:textId="4F06F863">
      <w:pPr>
        <w:spacing w:after="0" w:line="240" w:lineRule="auto"/>
        <w:ind w:right="0"/>
      </w:pPr>
      <w:r w:rsidR="00427AD8">
        <w:rPr/>
        <w:t xml:space="preserve">Oxiderande </w:t>
      </w:r>
      <w:r w:rsidR="35FB0C77">
        <w:rPr/>
        <w:t>desinfektions</w:t>
      </w:r>
      <w:r w:rsidR="00427AD8">
        <w:rPr/>
        <w:t>medel = VIRKON 1%</w:t>
      </w:r>
    </w:p>
    <w:p w:rsidRPr="00427AD8" w:rsidR="00427AD8" w:rsidP="00697A9A" w:rsidRDefault="00427AD8" w14:paraId="422726BB" w14:textId="77777777">
      <w:pPr>
        <w:spacing w:after="0" w:line="240" w:lineRule="auto"/>
        <w:ind w:right="0"/>
        <w:rPr>
          <w:szCs w:val="20"/>
        </w:rPr>
      </w:pPr>
      <w:r w:rsidRPr="00427AD8">
        <w:rPr>
          <w:szCs w:val="20"/>
        </w:rPr>
        <w:t>Engångs dammtrasa</w:t>
      </w:r>
    </w:p>
    <w:p w:rsidRPr="00427AD8" w:rsidR="00427AD8" w:rsidP="00697A9A" w:rsidRDefault="00427AD8" w14:paraId="7305BE1B" w14:textId="77777777">
      <w:pPr>
        <w:spacing w:after="0" w:line="240" w:lineRule="auto"/>
        <w:ind w:right="0"/>
        <w:rPr>
          <w:szCs w:val="20"/>
        </w:rPr>
      </w:pPr>
      <w:r w:rsidRPr="00427AD8">
        <w:rPr>
          <w:szCs w:val="20"/>
        </w:rPr>
        <w:t>Engångs skurduk</w:t>
      </w:r>
    </w:p>
    <w:p w:rsidRPr="00427AD8" w:rsidR="00427AD8" w:rsidP="00697A9A" w:rsidRDefault="00427AD8" w14:paraId="3E5AFA69" w14:textId="77777777">
      <w:pPr>
        <w:spacing w:after="0" w:line="240" w:lineRule="auto"/>
        <w:ind w:right="0"/>
        <w:rPr>
          <w:szCs w:val="20"/>
        </w:rPr>
      </w:pPr>
      <w:r w:rsidRPr="00427AD8">
        <w:rPr>
          <w:szCs w:val="20"/>
        </w:rPr>
        <w:t>Plasthink</w:t>
      </w:r>
    </w:p>
    <w:p w:rsidRPr="00427AD8" w:rsidR="00427AD8" w:rsidP="00697A9A" w:rsidRDefault="00427AD8" w14:paraId="43455780" w14:textId="77777777">
      <w:pPr>
        <w:spacing w:after="0" w:line="240" w:lineRule="auto"/>
        <w:ind w:right="0"/>
        <w:rPr>
          <w:szCs w:val="20"/>
        </w:rPr>
      </w:pPr>
      <w:r w:rsidRPr="00427AD8">
        <w:rPr>
          <w:szCs w:val="20"/>
        </w:rPr>
        <w:t>Långborste</w:t>
      </w:r>
    </w:p>
    <w:p w:rsidRPr="00427AD8" w:rsidR="00427AD8" w:rsidP="00697A9A" w:rsidRDefault="00427AD8" w14:paraId="563A9CAB" w14:textId="77777777">
      <w:pPr>
        <w:spacing w:after="0" w:line="240" w:lineRule="auto"/>
        <w:ind w:right="0"/>
        <w:rPr>
          <w:szCs w:val="20"/>
        </w:rPr>
      </w:pPr>
      <w:r w:rsidRPr="00427AD8">
        <w:rPr>
          <w:szCs w:val="20"/>
        </w:rPr>
        <w:t>Handtvål</w:t>
      </w:r>
    </w:p>
    <w:p w:rsidRPr="00427AD8" w:rsidR="00427AD8" w:rsidP="00697A9A" w:rsidRDefault="00427AD8" w14:paraId="21993DCA" w14:textId="77777777">
      <w:pPr>
        <w:spacing w:after="0" w:line="240" w:lineRule="auto"/>
        <w:ind w:right="0"/>
        <w:rPr>
          <w:szCs w:val="20"/>
        </w:rPr>
      </w:pPr>
      <w:r w:rsidRPr="00427AD8">
        <w:rPr>
          <w:szCs w:val="20"/>
        </w:rPr>
        <w:t>Handdesinfektion</w:t>
      </w:r>
    </w:p>
    <w:p w:rsidRPr="00427AD8" w:rsidR="00427AD8" w:rsidP="00697A9A" w:rsidRDefault="00427AD8" w14:paraId="0EE436EB" w14:textId="77777777">
      <w:pPr>
        <w:spacing w:after="0" w:line="240" w:lineRule="auto"/>
        <w:ind w:right="0"/>
        <w:rPr>
          <w:szCs w:val="20"/>
        </w:rPr>
      </w:pPr>
      <w:r w:rsidRPr="00427AD8">
        <w:rPr>
          <w:szCs w:val="20"/>
        </w:rPr>
        <w:t>Skyddslagsögon</w:t>
      </w:r>
    </w:p>
    <w:p w:rsidRPr="00427AD8" w:rsidR="00427AD8" w:rsidP="00697A9A" w:rsidRDefault="00427AD8" w14:paraId="641B8240" w14:textId="140DE414">
      <w:pPr>
        <w:spacing w:after="0" w:line="240" w:lineRule="auto"/>
        <w:ind w:right="0"/>
      </w:pPr>
      <w:r w:rsidR="00427AD8">
        <w:rPr/>
        <w:t>M</w:t>
      </w:r>
      <w:r w:rsidR="7037A60C">
        <w:rPr/>
        <w:t>u</w:t>
      </w:r>
      <w:r w:rsidR="00427AD8">
        <w:rPr/>
        <w:t>nskydd</w:t>
      </w:r>
      <w:r w:rsidR="00427AD8">
        <w:rPr/>
        <w:t xml:space="preserve"> eller visir</w:t>
      </w:r>
    </w:p>
    <w:p w:rsidRPr="00427AD8" w:rsidR="00427AD8" w:rsidP="00697A9A" w:rsidRDefault="00427AD8" w14:paraId="0E60C9E3" w14:textId="77777777">
      <w:pPr>
        <w:spacing w:after="0" w:line="240" w:lineRule="auto"/>
        <w:ind w:right="0"/>
        <w:rPr>
          <w:szCs w:val="20"/>
        </w:rPr>
      </w:pPr>
      <w:r w:rsidRPr="00427AD8">
        <w:rPr>
          <w:szCs w:val="20"/>
        </w:rPr>
        <w:t>Städmaskin</w:t>
      </w:r>
    </w:p>
    <w:p w:rsidRPr="00427AD8" w:rsidR="00427AD8" w:rsidP="69D9CFFA" w:rsidRDefault="00427AD8" w14:paraId="322DCDE0" w14:textId="77777777">
      <w:pPr>
        <w:spacing w:before="240" w:after="60" w:line="240" w:lineRule="auto"/>
        <w:ind w:right="0"/>
        <w:outlineLvl w:val="6"/>
        <w:rPr>
          <w:rFonts w:ascii="Calibri" w:hAnsi="Calibri" w:eastAsia="Calibri" w:cs="Calibri" w:asciiTheme="majorAscii" w:hAnsiTheme="majorAscii" w:eastAsiaTheme="majorAscii" w:cstheme="majorAscii"/>
          <w:sz w:val="28"/>
          <w:szCs w:val="28"/>
        </w:rPr>
      </w:pPr>
      <w:r w:rsidRPr="69D9CFFA" w:rsidR="00427AD8">
        <w:rPr>
          <w:rFonts w:ascii="Calibri" w:hAnsi="Calibri" w:eastAsia="Calibri" w:cs="Calibri" w:asciiTheme="majorAscii" w:hAnsiTheme="majorAscii" w:eastAsiaTheme="majorAscii" w:cstheme="majorAscii"/>
          <w:sz w:val="28"/>
          <w:szCs w:val="28"/>
        </w:rPr>
        <w:t>Handhygien</w:t>
      </w:r>
    </w:p>
    <w:p w:rsidRPr="00427AD8" w:rsidR="00427AD8" w:rsidP="00697A9A" w:rsidRDefault="00427AD8" w14:paraId="223FDDFF" w14:textId="77777777">
      <w:pPr>
        <w:spacing w:after="0" w:line="240" w:lineRule="auto"/>
        <w:ind w:right="0"/>
        <w:rPr>
          <w:szCs w:val="20"/>
        </w:rPr>
      </w:pPr>
      <w:r w:rsidRPr="00427AD8">
        <w:rPr>
          <w:szCs w:val="20"/>
        </w:rPr>
        <w:t xml:space="preserve">Handskar skall användas vid all risk för direkt kontakt med blod och kroppsvätskor. Handdesinfektion före påtagning och efter avtagning av handskar. </w:t>
      </w:r>
    </w:p>
    <w:p w:rsidRPr="00427AD8" w:rsidR="00427AD8" w:rsidP="69D9CFFA" w:rsidRDefault="00427AD8" w14:paraId="07344E64" w14:textId="77777777">
      <w:pPr>
        <w:spacing w:before="240" w:after="60" w:line="240" w:lineRule="auto"/>
        <w:ind w:right="0"/>
        <w:outlineLvl w:val="6"/>
        <w:rPr>
          <w:rFonts w:ascii="Calibri" w:hAnsi="Calibri" w:eastAsia="Calibri" w:cs="Calibri" w:asciiTheme="majorAscii" w:hAnsiTheme="majorAscii" w:eastAsiaTheme="majorAscii" w:cstheme="majorAscii"/>
          <w:sz w:val="28"/>
          <w:szCs w:val="28"/>
        </w:rPr>
      </w:pPr>
      <w:r w:rsidRPr="69D9CFFA" w:rsidR="00427AD8">
        <w:rPr>
          <w:rFonts w:ascii="Calibri" w:hAnsi="Calibri" w:eastAsia="Calibri" w:cs="Calibri" w:asciiTheme="majorAscii" w:hAnsiTheme="majorAscii" w:eastAsiaTheme="majorAscii" w:cstheme="majorAscii"/>
          <w:sz w:val="28"/>
          <w:szCs w:val="28"/>
        </w:rPr>
        <w:t>Smittförande avfall</w:t>
      </w:r>
    </w:p>
    <w:p w:rsidRPr="00427AD8" w:rsidR="00427AD8" w:rsidP="00697A9A" w:rsidRDefault="00427AD8" w14:paraId="7CB00221" w14:textId="739D39AF">
      <w:pPr>
        <w:spacing w:after="0" w:line="240" w:lineRule="auto"/>
        <w:ind w:right="0"/>
      </w:pPr>
      <w:r w:rsidR="00427AD8">
        <w:rPr/>
        <w:t>Plastback med lock, märkt ”Smittförande humanbiologiskt avfall, Ej anatomiskt identifierbart”. I backen slängs allt material som är rejält blodigt, förslut med själv</w:t>
      </w:r>
      <w:r w:rsidR="65EFF200">
        <w:rPr/>
        <w:t>låsande lock.</w:t>
      </w:r>
      <w:r w:rsidR="00427AD8">
        <w:rPr/>
        <w:t xml:space="preserve"> </w:t>
      </w:r>
    </w:p>
    <w:p w:rsidRPr="00427AD8" w:rsidR="00427AD8" w:rsidP="00697A9A" w:rsidRDefault="00427AD8" w14:paraId="074EA7D9" w14:textId="77777777">
      <w:pPr>
        <w:spacing w:after="0" w:line="240" w:lineRule="auto"/>
        <w:ind w:right="0"/>
        <w:rPr>
          <w:szCs w:val="20"/>
        </w:rPr>
      </w:pPr>
      <w:r w:rsidRPr="00427AD8">
        <w:rPr>
          <w:szCs w:val="20"/>
        </w:rPr>
        <w:t>Övrigt material slängs i konventionellt avfall.</w:t>
      </w:r>
    </w:p>
    <w:p w:rsidRPr="00427AD8" w:rsidR="00427AD8" w:rsidP="00697A9A" w:rsidRDefault="00427AD8" w14:paraId="6F89ED0C" w14:textId="77777777">
      <w:pPr>
        <w:spacing w:after="0" w:line="240" w:lineRule="auto"/>
        <w:ind w:right="0"/>
        <w:rPr>
          <w:szCs w:val="20"/>
        </w:rPr>
      </w:pPr>
      <w:r w:rsidRPr="00427AD8">
        <w:rPr>
          <w:szCs w:val="20"/>
        </w:rPr>
        <w:t xml:space="preserve">Plastback med lock, märkt med etikett ”Smittförande humanbiologiskt avfall, Anatomiskt identifierbart” används för smittförande biologiskt avfall. (man får kasta brännbart smittförande avfall tillsammans med biologiskt smittförande avfall om backen rymmer båda). </w:t>
      </w:r>
    </w:p>
    <w:p w:rsidRPr="00427AD8" w:rsidR="00427AD8" w:rsidP="69D9CFFA" w:rsidRDefault="00427AD8" w14:paraId="1957CE90" w14:textId="77777777">
      <w:pPr>
        <w:spacing w:before="240" w:after="60" w:line="240" w:lineRule="auto"/>
        <w:ind w:right="0"/>
        <w:outlineLvl w:val="6"/>
        <w:rPr>
          <w:rFonts w:ascii="Calibri" w:hAnsi="Calibri" w:eastAsia="Calibri" w:cs="Calibri" w:asciiTheme="majorAscii" w:hAnsiTheme="majorAscii" w:eastAsiaTheme="majorAscii" w:cstheme="majorAscii"/>
          <w:sz w:val="28"/>
          <w:szCs w:val="28"/>
        </w:rPr>
      </w:pPr>
      <w:r w:rsidRPr="69D9CFFA" w:rsidR="00427AD8">
        <w:rPr>
          <w:rFonts w:ascii="Calibri" w:hAnsi="Calibri" w:eastAsia="Calibri" w:cs="Calibri" w:asciiTheme="majorAscii" w:hAnsiTheme="majorAscii" w:eastAsiaTheme="majorAscii" w:cstheme="majorAscii"/>
          <w:sz w:val="28"/>
          <w:szCs w:val="28"/>
        </w:rPr>
        <w:t>Tvätt</w:t>
      </w:r>
    </w:p>
    <w:p w:rsidRPr="00427AD8" w:rsidR="00427AD8" w:rsidP="00697A9A" w:rsidRDefault="00427AD8" w14:paraId="589C1EB0" w14:textId="5499A50F">
      <w:pPr>
        <w:spacing w:after="0" w:line="240" w:lineRule="auto"/>
        <w:ind w:right="0"/>
      </w:pPr>
      <w:r w:rsidR="00427AD8">
        <w:rPr/>
        <w:t xml:space="preserve">Endast den tvätt som är rejält blodig eller kontaminerad med blodtillblandade kroppsvätskor, avföring eller kräkning slängs i en genomskinlig plastsäck med rosa band som knytes runt säcken. Därefter en gul plastsäck som märks med </w:t>
      </w:r>
      <w:r w:rsidR="5C4041C0">
        <w:rPr/>
        <w:t>Operation</w:t>
      </w:r>
      <w:r w:rsidR="00427AD8">
        <w:rPr/>
        <w:t xml:space="preserve">, NÄL alt. NÄL 3 utanpå. Förslut säcken med </w:t>
      </w:r>
      <w:r w:rsidR="58AD2842">
        <w:rPr/>
        <w:t>buntband</w:t>
      </w:r>
      <w:r w:rsidR="00427AD8">
        <w:rPr/>
        <w:t xml:space="preserve">. Övrig tvätt slängs </w:t>
      </w:r>
      <w:r w:rsidR="00427AD8">
        <w:rPr/>
        <w:t xml:space="preserve">i vanlig </w:t>
      </w:r>
      <w:r w:rsidR="00427AD8">
        <w:rPr/>
        <w:t>t</w:t>
      </w:r>
      <w:r w:rsidR="00427AD8">
        <w:rPr/>
        <w:t>vättsäck</w:t>
      </w:r>
      <w:r w:rsidR="00427AD8">
        <w:rPr/>
        <w:t>. Ka</w:t>
      </w:r>
      <w:r w:rsidR="00427AD8">
        <w:rPr/>
        <w:t xml:space="preserve">sta alla </w:t>
      </w:r>
      <w:r w:rsidR="00427AD8">
        <w:rPr/>
        <w:t>tv</w:t>
      </w:r>
      <w:r w:rsidR="00427AD8">
        <w:rPr/>
        <w:t>ättsäckar</w:t>
      </w:r>
      <w:r w:rsidR="00427AD8">
        <w:rPr/>
        <w:t xml:space="preserve"> i nedkastet för smutsig tvätt. </w:t>
      </w:r>
    </w:p>
    <w:p w:rsidRPr="00427AD8" w:rsidR="00427AD8" w:rsidP="69D9CFFA" w:rsidRDefault="00427AD8" w14:paraId="78521E80" w14:textId="77777777">
      <w:pPr>
        <w:spacing w:before="240" w:after="60" w:line="240" w:lineRule="auto"/>
        <w:ind w:right="0"/>
        <w:outlineLvl w:val="6"/>
        <w:rPr>
          <w:rFonts w:ascii="Calibri" w:hAnsi="Calibri" w:eastAsia="Calibri" w:cs="Calibri" w:asciiTheme="majorAscii" w:hAnsiTheme="majorAscii" w:eastAsiaTheme="majorAscii" w:cstheme="majorAscii"/>
          <w:sz w:val="28"/>
          <w:szCs w:val="28"/>
        </w:rPr>
      </w:pPr>
      <w:r w:rsidRPr="69D9CFFA" w:rsidR="00427AD8">
        <w:rPr>
          <w:rFonts w:ascii="Calibri" w:hAnsi="Calibri" w:eastAsia="Calibri" w:cs="Calibri" w:asciiTheme="majorAscii" w:hAnsiTheme="majorAscii" w:eastAsiaTheme="majorAscii" w:cstheme="majorAscii"/>
          <w:sz w:val="28"/>
          <w:szCs w:val="28"/>
        </w:rPr>
        <w:t>Desinfektion av instrument</w:t>
      </w:r>
    </w:p>
    <w:p w:rsidR="00427AD8" w:rsidP="69D9CFFA" w:rsidRDefault="00427AD8" w14:paraId="623A1658" w14:textId="0AFE2BAF">
      <w:pPr>
        <w:spacing w:after="0" w:line="240" w:lineRule="auto"/>
        <w:ind w:right="0"/>
        <w:rPr>
          <w:rFonts w:ascii="Times New Roman" w:hAnsi="Times New Roman" w:eastAsia="Times New Roman" w:cs="Times New Roman"/>
          <w:noProof w:val="0"/>
          <w:color w:val="auto"/>
          <w:sz w:val="24"/>
          <w:szCs w:val="24"/>
          <w:lang w:val="sv-SE"/>
        </w:rPr>
      </w:pPr>
      <w:r w:rsidR="00427AD8">
        <w:rPr/>
        <w:t xml:space="preserve">Förvarna personalen på </w:t>
      </w:r>
      <w:r w:rsidR="23BE1963">
        <w:rPr/>
        <w:t>Steril</w:t>
      </w:r>
      <w:r w:rsidR="00427AD8">
        <w:rPr/>
        <w:t>centralen så att det finns en tom diskmaskin. Kör ut de övertäckta instrumenten och kärlsetet omedelbart efter operationen slut. Sätt in dem i den tomma diskmaskinen och starta den.</w:t>
      </w:r>
      <w:r w:rsidR="4EB4C7EE">
        <w:rPr/>
        <w:t xml:space="preserve"> </w:t>
      </w:r>
      <w:r w:rsidRPr="69D9CFFA" w:rsidR="4EB4C7EE">
        <w:rPr>
          <w:rFonts w:ascii="Times New Roman" w:hAnsi="Times New Roman" w:eastAsia="Times New Roman" w:cs="Times New Roman"/>
          <w:noProof w:val="0"/>
          <w:color w:val="auto"/>
          <w:sz w:val="24"/>
          <w:szCs w:val="24"/>
          <w:lang w:val="sv-SE"/>
        </w:rPr>
        <w:t>Descinficera instrumentbordet som därefter tas tillbaka till operationssalen. Engångsmaterial lämnas på salen och omhändertas där enligt rutin.</w:t>
      </w:r>
    </w:p>
    <w:p w:rsidR="69D9CFFA" w:rsidP="69D9CFFA" w:rsidRDefault="69D9CFFA" w14:paraId="69040B0C" w14:textId="71FF2883">
      <w:pPr>
        <w:pStyle w:val="Normal"/>
        <w:spacing w:after="0" w:line="240" w:lineRule="auto"/>
        <w:ind w:right="0"/>
        <w:rPr>
          <w:rFonts w:ascii="Times New Roman" w:hAnsi="Times New Roman" w:eastAsia="Times New Roman" w:cs="Times New Roman"/>
          <w:noProof w:val="0"/>
          <w:color w:val="FF0000"/>
          <w:sz w:val="24"/>
          <w:szCs w:val="24"/>
          <w:lang w:val="sv-SE"/>
        </w:rPr>
      </w:pPr>
    </w:p>
    <w:p w:rsidRPr="00427AD8" w:rsidR="00427AD8" w:rsidP="69D9CFFA" w:rsidRDefault="00427AD8" w14:paraId="3591630E" w14:textId="77777777">
      <w:pPr>
        <w:spacing w:before="240" w:after="60" w:line="240" w:lineRule="auto"/>
        <w:ind w:right="0"/>
        <w:outlineLvl w:val="6"/>
        <w:rPr>
          <w:rFonts w:ascii="Calibri" w:hAnsi="Calibri" w:eastAsia="Calibri" w:cs="Calibri" w:asciiTheme="majorAscii" w:hAnsiTheme="majorAscii" w:eastAsiaTheme="majorAscii" w:cstheme="majorAscii"/>
          <w:sz w:val="28"/>
          <w:szCs w:val="28"/>
        </w:rPr>
      </w:pPr>
      <w:r w:rsidRPr="69D9CFFA" w:rsidR="00427AD8">
        <w:rPr>
          <w:rFonts w:ascii="Calibri" w:hAnsi="Calibri" w:eastAsia="Calibri" w:cs="Calibri" w:asciiTheme="majorAscii" w:hAnsiTheme="majorAscii" w:eastAsiaTheme="majorAscii" w:cstheme="majorAscii"/>
          <w:sz w:val="28"/>
          <w:szCs w:val="28"/>
        </w:rPr>
        <w:t>Rengöring av narkosapparat</w:t>
      </w:r>
    </w:p>
    <w:p w:rsidRPr="00427AD8" w:rsidR="00427AD8" w:rsidP="00697A9A" w:rsidRDefault="00427AD8" w14:paraId="2591DEEA" w14:textId="3031CFE9">
      <w:pPr>
        <w:spacing w:after="0" w:line="240" w:lineRule="auto"/>
        <w:ind w:right="0"/>
      </w:pPr>
      <w:r w:rsidR="00427AD8">
        <w:rPr/>
        <w:t xml:space="preserve">Byt filter och slangar efter narkosens slut. Torka av narkosapparaten och </w:t>
      </w:r>
      <w:r w:rsidR="00427AD8">
        <w:rPr/>
        <w:t>övervakningsutrusning</w:t>
      </w:r>
      <w:r w:rsidR="00427AD8">
        <w:rPr/>
        <w:t xml:space="preserve"> med </w:t>
      </w:r>
      <w:r w:rsidR="00427AD8">
        <w:rPr/>
        <w:t>ytdesinfektionsmedel</w:t>
      </w:r>
      <w:r w:rsidR="00427AD8">
        <w:rPr/>
        <w:t xml:space="preserve"> med rengörande effekt, alkoholbaserat. Rengör </w:t>
      </w:r>
      <w:r w:rsidR="4C042F50">
        <w:rPr/>
        <w:t>läkemedelskommod</w:t>
      </w:r>
      <w:r w:rsidR="00427AD8">
        <w:rPr/>
        <w:t xml:space="preserve">, diska laryngoskopibladet och andra tillbehör i diskmaskinen direkt. </w:t>
      </w:r>
    </w:p>
    <w:p w:rsidRPr="00427AD8" w:rsidR="00427AD8" w:rsidP="69D9CFFA" w:rsidRDefault="00427AD8" w14:paraId="6821793E" w14:textId="77777777">
      <w:pPr>
        <w:spacing w:before="240" w:after="60" w:line="240" w:lineRule="auto"/>
        <w:ind w:right="0"/>
        <w:outlineLvl w:val="6"/>
        <w:rPr>
          <w:rFonts w:ascii="Calibri" w:hAnsi="Calibri" w:eastAsia="Calibri" w:cs="Calibri" w:asciiTheme="majorAscii" w:hAnsiTheme="majorAscii" w:eastAsiaTheme="majorAscii" w:cstheme="majorAscii"/>
          <w:sz w:val="28"/>
          <w:szCs w:val="28"/>
        </w:rPr>
      </w:pPr>
      <w:r w:rsidRPr="69D9CFFA" w:rsidR="00427AD8">
        <w:rPr>
          <w:rFonts w:ascii="Calibri" w:hAnsi="Calibri" w:eastAsia="Calibri" w:cs="Calibri" w:asciiTheme="majorAscii" w:hAnsiTheme="majorAscii" w:eastAsiaTheme="majorAscii" w:cstheme="majorAscii"/>
          <w:sz w:val="28"/>
          <w:szCs w:val="28"/>
        </w:rPr>
        <w:t xml:space="preserve">Desinfektion vid akut </w:t>
      </w:r>
      <w:r w:rsidRPr="69D9CFFA" w:rsidR="00427AD8">
        <w:rPr>
          <w:rFonts w:ascii="Calibri" w:hAnsi="Calibri" w:eastAsia="Calibri" w:cs="Calibri" w:asciiTheme="majorAscii" w:hAnsiTheme="majorAscii" w:eastAsiaTheme="majorAscii" w:cstheme="majorAscii"/>
          <w:sz w:val="28"/>
          <w:szCs w:val="28"/>
        </w:rPr>
        <w:t>blodspill</w:t>
      </w:r>
    </w:p>
    <w:p w:rsidRPr="00427AD8" w:rsidR="00427AD8" w:rsidP="00697A9A" w:rsidRDefault="00427AD8" w14:paraId="67352F3D" w14:textId="46A6A229">
      <w:pPr>
        <w:spacing w:after="0" w:line="240" w:lineRule="auto"/>
        <w:ind w:right="0"/>
      </w:pPr>
      <w:r w:rsidR="00427AD8">
        <w:rPr/>
        <w:t xml:space="preserve">Torka bort </w:t>
      </w:r>
      <w:r w:rsidR="00427AD8">
        <w:rPr/>
        <w:t>blodspillet</w:t>
      </w:r>
      <w:r w:rsidR="00427AD8">
        <w:rPr/>
        <w:t xml:space="preserve"> direkt. Använd engångs dammtrasa indränkt med </w:t>
      </w:r>
      <w:r w:rsidR="00427AD8">
        <w:rPr/>
        <w:t>ytdesinfektionsmedel</w:t>
      </w:r>
      <w:r w:rsidR="00427AD8">
        <w:rPr/>
        <w:t xml:space="preserve"> med rengörande effekt</w:t>
      </w:r>
      <w:r w:rsidR="7FB67661">
        <w:rPr/>
        <w:t>, alkoholbaserat</w:t>
      </w:r>
      <w:r w:rsidR="00427AD8">
        <w:rPr/>
        <w:t>.</w:t>
      </w:r>
    </w:p>
    <w:p w:rsidRPr="00427AD8" w:rsidR="00427AD8" w:rsidP="00697A9A" w:rsidRDefault="00427AD8" w14:paraId="7E6230B1" w14:textId="532E59A7">
      <w:pPr>
        <w:spacing w:after="0" w:line="240" w:lineRule="auto"/>
        <w:ind w:right="0"/>
      </w:pPr>
      <w:r w:rsidR="00427AD8">
        <w:rPr/>
        <w:t xml:space="preserve">Vid större spill använd oxiderande </w:t>
      </w:r>
      <w:r w:rsidR="06426E2C">
        <w:rPr/>
        <w:t>desinfektions</w:t>
      </w:r>
      <w:r w:rsidR="00427AD8">
        <w:rPr/>
        <w:t>medel VIRKON 1%</w:t>
      </w:r>
    </w:p>
    <w:p w:rsidRPr="00427AD8" w:rsidR="00427AD8" w:rsidP="00697A9A" w:rsidRDefault="00427AD8" w14:paraId="17F2E7F8" w14:textId="77777777">
      <w:pPr>
        <w:spacing w:before="240" w:after="60" w:line="240" w:lineRule="auto"/>
        <w:ind w:right="0"/>
        <w:outlineLvl w:val="6"/>
      </w:pPr>
      <w:r w:rsidRPr="00427AD8">
        <w:t>Burk för skärande och stickande</w:t>
      </w:r>
    </w:p>
    <w:p w:rsidRPr="00427AD8" w:rsidR="00427AD8" w:rsidP="00697A9A" w:rsidRDefault="00427AD8" w14:paraId="5CB9DDB3" w14:textId="4589995C">
      <w:pPr>
        <w:spacing w:after="0" w:line="240" w:lineRule="auto"/>
        <w:ind w:right="0"/>
      </w:pPr>
      <w:r w:rsidR="00427AD8">
        <w:rPr/>
        <w:t xml:space="preserve">Vid blodstänk tvätta med </w:t>
      </w:r>
      <w:r w:rsidR="00427AD8">
        <w:rPr/>
        <w:t>ytdesinfektionsmedel</w:t>
      </w:r>
      <w:r w:rsidR="00427AD8">
        <w:rPr/>
        <w:t xml:space="preserve"> med rengörande effekt</w:t>
      </w:r>
      <w:r w:rsidR="2B8211ED">
        <w:rPr/>
        <w:t>, alkoholbaserat</w:t>
      </w:r>
      <w:r w:rsidR="00427AD8">
        <w:rPr/>
        <w:t xml:space="preserve">. </w:t>
      </w:r>
    </w:p>
    <w:p w:rsidRPr="00427AD8" w:rsidR="00427AD8" w:rsidP="00697A9A" w:rsidRDefault="00427AD8" w14:paraId="617AF63D" w14:textId="77777777">
      <w:pPr>
        <w:pStyle w:val="Rubrik3"/>
        <w:rPr>
          <w:b/>
          <w:bCs w:val="0"/>
          <w:sz w:val="22"/>
          <w:szCs w:val="22"/>
        </w:rPr>
      </w:pPr>
      <w:r w:rsidRPr="00427AD8">
        <w:rPr>
          <w:b/>
          <w:sz w:val="22"/>
          <w:szCs w:val="22"/>
        </w:rPr>
        <w:t>Vårdpersonal utför:</w:t>
      </w:r>
    </w:p>
    <w:p w:rsidRPr="00427AD8" w:rsidR="00427AD8" w:rsidP="0074341A" w:rsidRDefault="00427AD8" w14:paraId="454576AC" w14:textId="4D9E634F">
      <w:pPr>
        <w:numPr>
          <w:ilvl w:val="0"/>
          <w:numId w:val="22"/>
        </w:numPr>
        <w:tabs>
          <w:tab w:val="clear" w:pos="720"/>
        </w:tabs>
        <w:spacing w:after="0" w:line="240" w:lineRule="auto"/>
        <w:ind w:left="1418" w:right="0"/>
        <w:rPr/>
      </w:pPr>
      <w:r w:rsidR="00427AD8">
        <w:rPr/>
        <w:t xml:space="preserve">All städning i operationssalarna. </w:t>
      </w:r>
      <w:r w:rsidR="74FBA09B">
        <w:rPr/>
        <w:t xml:space="preserve">Slutstädning av operationssal utförs </w:t>
      </w:r>
      <w:r w:rsidR="74FBA09B">
        <w:rPr/>
        <w:t>mestadels</w:t>
      </w:r>
      <w:r w:rsidR="74FBA09B">
        <w:rPr/>
        <w:t xml:space="preserve"> av städpersonal.</w:t>
      </w:r>
    </w:p>
    <w:p w:rsidRPr="00427AD8" w:rsidR="00427AD8" w:rsidP="0074341A" w:rsidRDefault="00427AD8" w14:paraId="14E68FA3" w14:textId="41983462">
      <w:pPr>
        <w:numPr>
          <w:ilvl w:val="0"/>
          <w:numId w:val="22"/>
        </w:numPr>
        <w:tabs>
          <w:tab w:val="clear" w:pos="720"/>
        </w:tabs>
        <w:spacing w:after="0" w:line="240" w:lineRule="auto"/>
        <w:ind w:left="1418" w:right="0"/>
        <w:rPr/>
      </w:pPr>
      <w:r w:rsidR="00427AD8">
        <w:rPr/>
        <w:t xml:space="preserve">Rengör utrustning som tillhör vård och behandling av </w:t>
      </w:r>
      <w:r w:rsidR="00427AD8">
        <w:rPr/>
        <w:t>pat</w:t>
      </w:r>
      <w:r w:rsidR="05E59627">
        <w:rPr/>
        <w:t>ient</w:t>
      </w:r>
      <w:r w:rsidR="00427AD8">
        <w:rPr/>
        <w:t xml:space="preserve"> inom avdelningen. </w:t>
      </w:r>
    </w:p>
    <w:p w:rsidRPr="00427AD8" w:rsidR="00427AD8" w:rsidP="0074341A" w:rsidRDefault="00427AD8" w14:paraId="6C2109F3" w14:textId="77777777">
      <w:pPr>
        <w:numPr>
          <w:ilvl w:val="0"/>
          <w:numId w:val="22"/>
        </w:numPr>
        <w:tabs>
          <w:tab w:val="clear" w:pos="720"/>
        </w:tabs>
        <w:spacing w:after="0" w:line="240" w:lineRule="auto"/>
        <w:ind w:left="1418" w:right="0"/>
        <w:rPr>
          <w:szCs w:val="20"/>
        </w:rPr>
      </w:pPr>
      <w:r w:rsidRPr="00427AD8">
        <w:rPr>
          <w:szCs w:val="20"/>
        </w:rPr>
        <w:t>Ansvarar för risk- och avfallshantering</w:t>
      </w:r>
    </w:p>
    <w:p w:rsidRPr="00427AD8" w:rsidR="00427AD8" w:rsidP="0074341A" w:rsidRDefault="00427AD8" w14:paraId="4A878FC9" w14:textId="77777777">
      <w:pPr>
        <w:numPr>
          <w:ilvl w:val="0"/>
          <w:numId w:val="22"/>
        </w:numPr>
        <w:tabs>
          <w:tab w:val="clear" w:pos="720"/>
        </w:tabs>
        <w:spacing w:after="0" w:line="240" w:lineRule="auto"/>
        <w:ind w:left="1418" w:right="0"/>
        <w:rPr>
          <w:szCs w:val="20"/>
        </w:rPr>
      </w:pPr>
      <w:r w:rsidRPr="00427AD8">
        <w:rPr>
          <w:szCs w:val="20"/>
        </w:rPr>
        <w:t>Rengör hyllor i förråd och invändiga skåp</w:t>
      </w:r>
    </w:p>
    <w:p w:rsidRPr="00427AD8" w:rsidR="00427AD8" w:rsidP="0074341A" w:rsidRDefault="00427AD8" w14:paraId="4DA3EA0F" w14:textId="77777777">
      <w:pPr>
        <w:numPr>
          <w:ilvl w:val="0"/>
          <w:numId w:val="22"/>
        </w:numPr>
        <w:tabs>
          <w:tab w:val="clear" w:pos="720"/>
        </w:tabs>
        <w:spacing w:after="0" w:line="240" w:lineRule="auto"/>
        <w:ind w:left="1418" w:right="0"/>
        <w:rPr>
          <w:szCs w:val="20"/>
        </w:rPr>
      </w:pPr>
      <w:r w:rsidRPr="00427AD8">
        <w:rPr>
          <w:szCs w:val="20"/>
        </w:rPr>
        <w:t>Rengör autoklav, arbetsbord och övrig utrustning på instrumentcentralen</w:t>
      </w:r>
    </w:p>
    <w:p w:rsidRPr="00427AD8" w:rsidR="00427AD8" w:rsidP="0074341A" w:rsidRDefault="00427AD8" w14:paraId="24572BB3" w14:textId="77777777">
      <w:pPr>
        <w:numPr>
          <w:ilvl w:val="0"/>
          <w:numId w:val="22"/>
        </w:numPr>
        <w:tabs>
          <w:tab w:val="clear" w:pos="720"/>
        </w:tabs>
        <w:spacing w:after="0" w:line="240" w:lineRule="auto"/>
        <w:ind w:left="1418" w:right="0"/>
        <w:rPr>
          <w:szCs w:val="20"/>
        </w:rPr>
      </w:pPr>
      <w:r w:rsidRPr="00427AD8">
        <w:rPr>
          <w:szCs w:val="20"/>
        </w:rPr>
        <w:t>Byte av handsprit</w:t>
      </w:r>
    </w:p>
    <w:p w:rsidRPr="00427AD8" w:rsidR="00427AD8" w:rsidP="0074341A" w:rsidRDefault="00427AD8" w14:paraId="3F343B3C" w14:textId="77777777">
      <w:pPr>
        <w:numPr>
          <w:ilvl w:val="0"/>
          <w:numId w:val="22"/>
        </w:numPr>
        <w:tabs>
          <w:tab w:val="clear" w:pos="720"/>
        </w:tabs>
        <w:spacing w:after="0" w:line="240" w:lineRule="auto"/>
        <w:ind w:left="1418" w:right="0"/>
        <w:rPr>
          <w:szCs w:val="20"/>
        </w:rPr>
      </w:pPr>
      <w:r w:rsidRPr="00427AD8">
        <w:rPr>
          <w:szCs w:val="20"/>
        </w:rPr>
        <w:t>Vid behov påfyllning av förbrukningsartiklar</w:t>
      </w:r>
    </w:p>
    <w:p w:rsidRPr="00427AD8" w:rsidR="00427AD8" w:rsidP="0074341A" w:rsidRDefault="00427AD8" w14:paraId="51D13208" w14:textId="77777777">
      <w:pPr>
        <w:numPr>
          <w:ilvl w:val="0"/>
          <w:numId w:val="22"/>
        </w:numPr>
        <w:tabs>
          <w:tab w:val="clear" w:pos="720"/>
        </w:tabs>
        <w:spacing w:after="0" w:line="240" w:lineRule="auto"/>
        <w:ind w:left="1418" w:right="0"/>
        <w:rPr>
          <w:szCs w:val="20"/>
        </w:rPr>
      </w:pPr>
      <w:r w:rsidRPr="00427AD8">
        <w:rPr>
          <w:szCs w:val="20"/>
        </w:rPr>
        <w:t>Städar pentryenhet samt torkar av bord i personalrum</w:t>
      </w:r>
    </w:p>
    <w:p w:rsidRPr="00427AD8" w:rsidR="00427AD8" w:rsidP="0074341A" w:rsidRDefault="00427AD8" w14:paraId="61793073" w14:textId="77777777">
      <w:pPr>
        <w:numPr>
          <w:ilvl w:val="0"/>
          <w:numId w:val="22"/>
        </w:numPr>
        <w:tabs>
          <w:tab w:val="clear" w:pos="720"/>
        </w:tabs>
        <w:spacing w:after="0" w:line="240" w:lineRule="auto"/>
        <w:ind w:left="1418" w:right="0"/>
        <w:rPr>
          <w:szCs w:val="20"/>
        </w:rPr>
      </w:pPr>
      <w:r w:rsidRPr="00427AD8">
        <w:rPr>
          <w:szCs w:val="20"/>
        </w:rPr>
        <w:t>Ansvarar för vattning och skötsel av blommor</w:t>
      </w:r>
    </w:p>
    <w:p w:rsidRPr="00427AD8" w:rsidR="00427AD8" w:rsidP="00697A9A" w:rsidRDefault="00427AD8" w14:paraId="014499ED" w14:textId="77777777">
      <w:pPr>
        <w:spacing w:before="240" w:after="60" w:line="240" w:lineRule="auto"/>
        <w:ind w:right="0"/>
        <w:outlineLvl w:val="6"/>
      </w:pPr>
      <w:r w:rsidRPr="00427AD8">
        <w:t>Extrastädning</w:t>
      </w:r>
    </w:p>
    <w:p w:rsidRPr="00427AD8" w:rsidR="00427AD8" w:rsidP="00697A9A" w:rsidRDefault="00427AD8" w14:paraId="3FD1CD06" w14:textId="77777777">
      <w:pPr>
        <w:spacing w:after="0" w:line="240" w:lineRule="auto"/>
        <w:ind w:right="0"/>
        <w:rPr>
          <w:szCs w:val="20"/>
        </w:rPr>
      </w:pPr>
      <w:r w:rsidRPr="00427AD8">
        <w:rPr>
          <w:szCs w:val="20"/>
        </w:rPr>
        <w:t xml:space="preserve">Vårdpersonalen ansvarar för den städning som är nödvändig inom enheten emellan städpersonalens arbetstillfälle, såsom speciell tillsyn av toaletter och tvättrum, samt upptorkning av allt förekommande spill som kan förorsaka halkolyckor och skada på material, (se anvisning i metodboken, </w:t>
      </w:r>
      <w:hyperlink w:history="1" r:id="rId17">
        <w:r w:rsidRPr="00427AD8">
          <w:rPr>
            <w:color w:val="0000FF"/>
            <w:szCs w:val="20"/>
            <w:u w:val="single"/>
          </w:rPr>
          <w:t>www.vardhandboken.se</w:t>
        </w:r>
      </w:hyperlink>
      <w:r w:rsidRPr="00427AD8">
        <w:rPr>
          <w:szCs w:val="20"/>
        </w:rPr>
        <w:t>)</w:t>
      </w:r>
    </w:p>
    <w:p w:rsidRPr="00427AD8" w:rsidR="00427AD8" w:rsidP="00697A9A" w:rsidRDefault="00427AD8" w14:paraId="6EB3344C" w14:textId="77777777">
      <w:pPr>
        <w:spacing w:before="240" w:after="60" w:line="240" w:lineRule="auto"/>
        <w:ind w:right="0"/>
        <w:outlineLvl w:val="5"/>
        <w:rPr>
          <w:b/>
          <w:bCs/>
          <w:sz w:val="22"/>
          <w:szCs w:val="22"/>
        </w:rPr>
      </w:pPr>
      <w:r w:rsidRPr="00427AD8">
        <w:rPr>
          <w:b/>
          <w:bCs/>
          <w:sz w:val="22"/>
          <w:szCs w:val="22"/>
        </w:rPr>
        <w:t>Städpersonal utför:</w:t>
      </w:r>
    </w:p>
    <w:p w:rsidRPr="00427AD8" w:rsidR="00427AD8" w:rsidP="0074341A" w:rsidRDefault="00427AD8" w14:paraId="6BEA3A19" w14:textId="0EC1AA4D">
      <w:pPr>
        <w:numPr>
          <w:ilvl w:val="0"/>
          <w:numId w:val="23"/>
        </w:numPr>
        <w:tabs>
          <w:tab w:val="clear" w:pos="720"/>
        </w:tabs>
        <w:spacing w:after="0" w:line="240" w:lineRule="auto"/>
        <w:ind w:left="1418" w:right="0"/>
        <w:rPr/>
      </w:pPr>
      <w:r w:rsidR="00427AD8">
        <w:rPr/>
        <w:t>All städning i konferensrum, expeditioner, vilrum, omklädningsrum, toalett</w:t>
      </w:r>
      <w:r w:rsidR="4C1F5EB8">
        <w:rPr/>
        <w:t>er</w:t>
      </w:r>
      <w:r w:rsidR="00427AD8">
        <w:rPr/>
        <w:t>, duschrum och korridor</w:t>
      </w:r>
      <w:r w:rsidR="653DD3DB">
        <w:rPr/>
        <w:t>er</w:t>
      </w:r>
    </w:p>
    <w:p w:rsidRPr="00427AD8" w:rsidR="00427AD8" w:rsidP="0074341A" w:rsidRDefault="00427AD8" w14:paraId="13C3BFE7" w14:textId="77777777">
      <w:pPr>
        <w:spacing w:after="0" w:line="240" w:lineRule="auto"/>
        <w:ind w:left="1418" w:right="0"/>
        <w:rPr>
          <w:szCs w:val="20"/>
        </w:rPr>
      </w:pPr>
      <w:r w:rsidRPr="00427AD8">
        <w:rPr>
          <w:szCs w:val="20"/>
        </w:rPr>
        <w:t>I övriga utrymmen ingår rengöring av golv, dammtorkning av element och lister, fönsterplattor, dörrhandtag samt rengöring av invändiga glaspartier</w:t>
      </w:r>
    </w:p>
    <w:p w:rsidRPr="00427AD8" w:rsidR="00427AD8" w:rsidP="0074341A" w:rsidRDefault="00427AD8" w14:paraId="57A5CD45" w14:textId="77777777">
      <w:pPr>
        <w:spacing w:after="0" w:line="240" w:lineRule="auto"/>
        <w:ind w:left="1418" w:right="0"/>
        <w:rPr>
          <w:szCs w:val="20"/>
        </w:rPr>
      </w:pPr>
    </w:p>
    <w:p w:rsidRPr="00427AD8" w:rsidR="00427AD8" w:rsidP="0074341A" w:rsidRDefault="00427AD8" w14:paraId="0EC0AD6E" w14:textId="77777777">
      <w:pPr>
        <w:numPr>
          <w:ilvl w:val="0"/>
          <w:numId w:val="23"/>
        </w:numPr>
        <w:tabs>
          <w:tab w:val="clear" w:pos="720"/>
        </w:tabs>
        <w:spacing w:after="0" w:line="240" w:lineRule="auto"/>
        <w:ind w:left="1418" w:right="0"/>
        <w:rPr>
          <w:szCs w:val="20"/>
        </w:rPr>
      </w:pPr>
      <w:r w:rsidRPr="00427AD8">
        <w:rPr>
          <w:szCs w:val="20"/>
        </w:rPr>
        <w:t>Rengöring av tvättställ, speglar, tvålautomater</w:t>
      </w:r>
    </w:p>
    <w:p w:rsidRPr="00427AD8" w:rsidR="00427AD8" w:rsidP="0074341A" w:rsidRDefault="00427AD8" w14:paraId="10CA14E1" w14:textId="77777777">
      <w:pPr>
        <w:numPr>
          <w:ilvl w:val="0"/>
          <w:numId w:val="23"/>
        </w:numPr>
        <w:tabs>
          <w:tab w:val="clear" w:pos="720"/>
        </w:tabs>
        <w:spacing w:after="0" w:line="240" w:lineRule="auto"/>
        <w:ind w:left="1418" w:right="0"/>
        <w:rPr>
          <w:szCs w:val="20"/>
        </w:rPr>
      </w:pPr>
      <w:r w:rsidRPr="00427AD8">
        <w:rPr>
          <w:szCs w:val="20"/>
        </w:rPr>
        <w:t>Dammtorkning ovanpå omklädningsskåp</w:t>
      </w:r>
    </w:p>
    <w:p w:rsidRPr="00427AD8" w:rsidR="00427AD8" w:rsidP="0074341A" w:rsidRDefault="00427AD8" w14:paraId="338FACE4" w14:textId="77777777">
      <w:pPr>
        <w:numPr>
          <w:ilvl w:val="0"/>
          <w:numId w:val="23"/>
        </w:numPr>
        <w:tabs>
          <w:tab w:val="clear" w:pos="720"/>
        </w:tabs>
        <w:spacing w:after="0" w:line="240" w:lineRule="auto"/>
        <w:ind w:left="1418" w:right="0"/>
        <w:rPr>
          <w:szCs w:val="20"/>
        </w:rPr>
      </w:pPr>
      <w:r w:rsidRPr="00427AD8">
        <w:rPr>
          <w:szCs w:val="20"/>
        </w:rPr>
        <w:t>Tömning av papperskorgar</w:t>
      </w:r>
    </w:p>
    <w:p w:rsidRPr="00427AD8" w:rsidR="00427AD8" w:rsidP="0074341A" w:rsidRDefault="00427AD8" w14:paraId="29E886AA" w14:textId="77777777">
      <w:pPr>
        <w:numPr>
          <w:ilvl w:val="0"/>
          <w:numId w:val="23"/>
        </w:numPr>
        <w:tabs>
          <w:tab w:val="clear" w:pos="720"/>
        </w:tabs>
        <w:spacing w:after="0" w:line="240" w:lineRule="auto"/>
        <w:ind w:left="1418" w:right="0"/>
        <w:rPr>
          <w:szCs w:val="20"/>
        </w:rPr>
      </w:pPr>
      <w:r w:rsidRPr="00427AD8">
        <w:rPr>
          <w:szCs w:val="20"/>
        </w:rPr>
        <w:t>Dammsuger stoppade möbler i personalrum, expeditioner och konferensrum.</w:t>
      </w:r>
    </w:p>
    <w:p w:rsidRPr="00427AD8" w:rsidR="00427AD8" w:rsidP="69D9CFFA" w:rsidRDefault="00427AD8" w14:paraId="5882E772" w14:textId="226845CD">
      <w:pPr>
        <w:numPr>
          <w:ilvl w:val="0"/>
          <w:numId w:val="23"/>
        </w:numPr>
        <w:tabs>
          <w:tab w:val="clear" w:pos="720"/>
        </w:tabs>
        <w:spacing w:after="0" w:line="240" w:lineRule="auto"/>
        <w:ind w:left="1418" w:right="0"/>
        <w:rPr/>
      </w:pPr>
      <w:r w:rsidR="00427AD8">
        <w:rPr/>
        <w:t xml:space="preserve">Moppar </w:t>
      </w:r>
      <w:r w:rsidR="258F9EF6">
        <w:rPr/>
        <w:t>bort</w:t>
      </w:r>
      <w:r w:rsidR="00427AD8">
        <w:rPr/>
        <w:t xml:space="preserve"> ev. spindelväv</w:t>
      </w:r>
    </w:p>
    <w:p w:rsidRPr="00427AD8" w:rsidR="00427AD8" w:rsidP="0074341A" w:rsidRDefault="00427AD8" w14:paraId="30F5E964" w14:textId="77777777">
      <w:pPr>
        <w:numPr>
          <w:ilvl w:val="0"/>
          <w:numId w:val="23"/>
        </w:numPr>
        <w:tabs>
          <w:tab w:val="clear" w:pos="720"/>
        </w:tabs>
        <w:spacing w:after="0" w:line="240" w:lineRule="auto"/>
        <w:ind w:left="1418" w:right="0"/>
        <w:rPr>
          <w:szCs w:val="20"/>
        </w:rPr>
      </w:pPr>
      <w:r w:rsidRPr="00427AD8">
        <w:rPr>
          <w:szCs w:val="20"/>
        </w:rPr>
        <w:t xml:space="preserve">Fyller på förbrukningsartiklar såsom tvållösning, toalettpapper, pappershanddukar, sanitetspåsar och engångsbägare. </w:t>
      </w:r>
    </w:p>
    <w:p w:rsidRPr="00427AD8" w:rsidR="00427AD8" w:rsidP="00697A9A" w:rsidRDefault="00427AD8" w14:paraId="65076729" w14:textId="77777777">
      <w:pPr>
        <w:spacing w:before="240" w:after="60" w:line="240" w:lineRule="auto"/>
        <w:ind w:right="0"/>
        <w:outlineLvl w:val="5"/>
        <w:rPr>
          <w:b/>
          <w:bCs/>
          <w:sz w:val="22"/>
          <w:szCs w:val="22"/>
        </w:rPr>
      </w:pPr>
      <w:r w:rsidRPr="00427AD8">
        <w:rPr>
          <w:b/>
          <w:bCs/>
          <w:sz w:val="22"/>
          <w:szCs w:val="22"/>
        </w:rPr>
        <w:t xml:space="preserve">Storstädning utför: </w:t>
      </w:r>
    </w:p>
    <w:p w:rsidRPr="00427AD8" w:rsidR="00427AD8" w:rsidP="00697A9A" w:rsidRDefault="00427AD8" w14:paraId="680D74D2" w14:textId="77777777">
      <w:pPr>
        <w:spacing w:after="0" w:line="240" w:lineRule="auto"/>
        <w:ind w:right="0"/>
        <w:rPr>
          <w:szCs w:val="20"/>
        </w:rPr>
      </w:pPr>
      <w:r w:rsidRPr="00427AD8">
        <w:rPr>
          <w:szCs w:val="20"/>
        </w:rPr>
        <w:t xml:space="preserve">Storstädning en gång per år. Då görs en helstädning vilket innebär att städpersonalen skurar golv, tvättar väggar, lampor, takventiler – de städar i stort sett allt. </w:t>
      </w:r>
    </w:p>
    <w:p w:rsidRPr="00427AD8" w:rsidR="00427AD8" w:rsidP="00697A9A" w:rsidRDefault="00427AD8" w14:paraId="67478FD4" w14:textId="77777777">
      <w:pPr>
        <w:spacing w:after="0" w:line="240" w:lineRule="auto"/>
        <w:ind w:right="0"/>
        <w:rPr>
          <w:szCs w:val="20"/>
        </w:rPr>
      </w:pPr>
      <w:r w:rsidRPr="00427AD8">
        <w:rPr>
          <w:szCs w:val="20"/>
        </w:rPr>
        <w:t>Storstädningen planeras till sommarmånaderna då operationsprogrammet är mindre</w:t>
      </w:r>
    </w:p>
    <w:p w:rsidRPr="00427AD8" w:rsidR="00427AD8" w:rsidP="00697A9A" w:rsidRDefault="00427AD8" w14:paraId="3F65954D" w14:textId="77777777">
      <w:pPr>
        <w:spacing w:before="240" w:after="60" w:line="240" w:lineRule="auto"/>
        <w:ind w:right="0"/>
        <w:outlineLvl w:val="6"/>
      </w:pPr>
      <w:r w:rsidRPr="00427AD8">
        <w:t>Städning av ventiler</w:t>
      </w:r>
    </w:p>
    <w:p w:rsidRPr="00427AD8" w:rsidR="00427AD8" w:rsidP="00697A9A" w:rsidRDefault="00427AD8" w14:paraId="371D8A48" w14:textId="77777777">
      <w:pPr>
        <w:spacing w:after="0" w:line="240" w:lineRule="auto"/>
        <w:ind w:right="0"/>
        <w:rPr>
          <w:szCs w:val="20"/>
        </w:rPr>
      </w:pPr>
      <w:r w:rsidRPr="00427AD8">
        <w:rPr>
          <w:szCs w:val="20"/>
        </w:rPr>
        <w:t xml:space="preserve">Städning av takventilerna två gånger per år, en gång per år tillsammans med </w:t>
      </w:r>
      <w:proofErr w:type="spellStart"/>
      <w:r w:rsidRPr="00427AD8">
        <w:rPr>
          <w:szCs w:val="20"/>
        </w:rPr>
        <w:t>storstäd</w:t>
      </w:r>
      <w:proofErr w:type="spellEnd"/>
      <w:r w:rsidRPr="00427AD8">
        <w:rPr>
          <w:szCs w:val="20"/>
        </w:rPr>
        <w:t xml:space="preserve">, en gång per år enbart ventilerna i tak. </w:t>
      </w:r>
    </w:p>
    <w:p w:rsidRPr="00427AD8" w:rsidR="00427AD8" w:rsidP="00697A9A" w:rsidRDefault="00427AD8" w14:paraId="034EC7CC" w14:textId="77777777">
      <w:pPr>
        <w:spacing w:after="0" w:line="240" w:lineRule="auto"/>
        <w:ind w:right="0"/>
        <w:rPr>
          <w:szCs w:val="20"/>
        </w:rPr>
      </w:pPr>
    </w:p>
    <w:p w:rsidRPr="00427AD8" w:rsidR="00427AD8" w:rsidP="69D9CFFA" w:rsidRDefault="00427AD8" w14:paraId="00539635" w14:textId="26E3C4AD">
      <w:pPr>
        <w:spacing w:after="0" w:line="240" w:lineRule="auto"/>
        <w:ind w:right="0"/>
      </w:pPr>
      <w:r w:rsidR="00427AD8">
        <w:rPr/>
        <w:t xml:space="preserve">De kontrollerar också om ventilerna i sterilförråd och </w:t>
      </w:r>
      <w:r w:rsidR="226431AE">
        <w:rPr/>
        <w:t>på S</w:t>
      </w:r>
      <w:r w:rsidR="00427AD8">
        <w:rPr/>
        <w:t>t</w:t>
      </w:r>
      <w:r w:rsidR="4BC212B7">
        <w:rPr/>
        <w:t>eril</w:t>
      </w:r>
      <w:r w:rsidR="00427AD8">
        <w:rPr/>
        <w:t>centralen behöver rengöras. Denna städning kan lämpligen göras på fredag morgon mellan kl. 07.00 – 08.30 och om så behövs även någon eftermiddag</w:t>
      </w:r>
    </w:p>
    <w:p w:rsidR="0C3642FC" w:rsidP="0C3642FC" w:rsidRDefault="0C3642FC" w14:paraId="62CD8970" w14:textId="6AD69E62">
      <w:pPr>
        <w:pStyle w:val="Rubrik3"/>
      </w:pPr>
    </w:p>
    <w:p w:rsidRPr="00697A9A" w:rsidR="00427AD8" w:rsidP="00697A9A" w:rsidRDefault="00427AD8" w14:paraId="08BEF251" w14:textId="77777777">
      <w:pPr>
        <w:pStyle w:val="Rubrik3"/>
      </w:pPr>
      <w:r w:rsidRPr="00697A9A">
        <w:t>Slutstädning av operationssal, förberedelserum och avveckling/tvätthall</w:t>
      </w:r>
    </w:p>
    <w:p w:rsidRPr="00427AD8" w:rsidR="00427AD8" w:rsidP="00697A9A" w:rsidRDefault="00427AD8" w14:paraId="2062CE51" w14:textId="77777777">
      <w:pPr>
        <w:spacing w:after="0" w:line="240" w:lineRule="auto"/>
        <w:ind w:right="0"/>
        <w:rPr>
          <w:szCs w:val="20"/>
        </w:rPr>
      </w:pPr>
      <w:r w:rsidRPr="00427AD8">
        <w:rPr>
          <w:szCs w:val="20"/>
        </w:rPr>
        <w:t>Akut spill torkas upp, använd M-</w:t>
      </w:r>
      <w:proofErr w:type="spellStart"/>
      <w:r w:rsidRPr="00427AD8">
        <w:rPr>
          <w:szCs w:val="20"/>
        </w:rPr>
        <w:t>ytdes</w:t>
      </w:r>
      <w:proofErr w:type="spellEnd"/>
      <w:r w:rsidRPr="00427AD8">
        <w:rPr>
          <w:szCs w:val="20"/>
        </w:rPr>
        <w:t xml:space="preserve"> alt. </w:t>
      </w:r>
      <w:proofErr w:type="spellStart"/>
      <w:r w:rsidRPr="00427AD8">
        <w:rPr>
          <w:szCs w:val="20"/>
        </w:rPr>
        <w:t>Vircon</w:t>
      </w:r>
      <w:proofErr w:type="spellEnd"/>
      <w:r w:rsidRPr="00427AD8">
        <w:rPr>
          <w:szCs w:val="20"/>
        </w:rPr>
        <w:t xml:space="preserve"> 1%. </w:t>
      </w:r>
    </w:p>
    <w:p w:rsidRPr="00427AD8" w:rsidR="00427AD8" w:rsidP="00697A9A" w:rsidRDefault="00427AD8" w14:paraId="0991B872" w14:textId="77777777">
      <w:pPr>
        <w:spacing w:after="0" w:line="240" w:lineRule="auto"/>
        <w:ind w:right="0"/>
        <w:rPr>
          <w:szCs w:val="20"/>
        </w:rPr>
      </w:pPr>
      <w:r w:rsidRPr="00427AD8">
        <w:rPr>
          <w:szCs w:val="20"/>
        </w:rPr>
        <w:t xml:space="preserve">Sprittorka operationslampor, uppdukningsbord, möbler, sockel, kommod, handtag, monitorer, datorer, telefoner och övriga </w:t>
      </w:r>
      <w:proofErr w:type="spellStart"/>
      <w:r w:rsidRPr="00427AD8">
        <w:rPr>
          <w:szCs w:val="20"/>
        </w:rPr>
        <w:t>tagställen</w:t>
      </w:r>
      <w:proofErr w:type="spellEnd"/>
      <w:r w:rsidRPr="00427AD8">
        <w:rPr>
          <w:szCs w:val="20"/>
        </w:rPr>
        <w:t xml:space="preserve">. Rengör hjul och väggar vid behov. OBS! LAF-taket torkas av med en </w:t>
      </w:r>
      <w:proofErr w:type="spellStart"/>
      <w:r w:rsidRPr="00427AD8">
        <w:rPr>
          <w:szCs w:val="20"/>
        </w:rPr>
        <w:t>luddfri</w:t>
      </w:r>
      <w:proofErr w:type="spellEnd"/>
      <w:r w:rsidRPr="00427AD8">
        <w:rPr>
          <w:szCs w:val="20"/>
        </w:rPr>
        <w:t xml:space="preserve"> trasa indränkt i NaCl vid behov. Avsluta med ett </w:t>
      </w:r>
      <w:proofErr w:type="spellStart"/>
      <w:r w:rsidRPr="00427AD8">
        <w:rPr>
          <w:szCs w:val="20"/>
        </w:rPr>
        <w:t>ytdesinfektionsmedel</w:t>
      </w:r>
      <w:proofErr w:type="spellEnd"/>
      <w:r w:rsidRPr="00427AD8">
        <w:rPr>
          <w:szCs w:val="20"/>
        </w:rPr>
        <w:t>.</w:t>
      </w:r>
    </w:p>
    <w:p w:rsidRPr="00427AD8" w:rsidR="00427AD8" w:rsidP="00697A9A" w:rsidRDefault="00427AD8" w14:paraId="365D97AD" w14:textId="77777777">
      <w:pPr>
        <w:spacing w:after="0" w:line="240" w:lineRule="auto"/>
        <w:ind w:right="0"/>
        <w:rPr>
          <w:szCs w:val="20"/>
        </w:rPr>
      </w:pPr>
      <w:r w:rsidRPr="00427AD8">
        <w:rPr>
          <w:szCs w:val="20"/>
        </w:rPr>
        <w:t>Placera utrustningen i mitten av operationssalen.</w:t>
      </w:r>
    </w:p>
    <w:p w:rsidRPr="00427AD8" w:rsidR="00427AD8" w:rsidP="00697A9A" w:rsidRDefault="00427AD8" w14:paraId="3F908C68" w14:textId="77777777">
      <w:pPr>
        <w:spacing w:after="0" w:line="240" w:lineRule="auto"/>
        <w:ind w:right="0"/>
        <w:rPr>
          <w:szCs w:val="20"/>
        </w:rPr>
      </w:pPr>
      <w:r w:rsidRPr="00427AD8">
        <w:rPr>
          <w:szCs w:val="20"/>
        </w:rPr>
        <w:t>Rengör narkosapparat/tillbehör med M-</w:t>
      </w:r>
      <w:proofErr w:type="spellStart"/>
      <w:r w:rsidRPr="00427AD8">
        <w:rPr>
          <w:szCs w:val="20"/>
        </w:rPr>
        <w:t>ytdes</w:t>
      </w:r>
      <w:proofErr w:type="spellEnd"/>
      <w:r w:rsidRPr="00427AD8">
        <w:rPr>
          <w:szCs w:val="20"/>
        </w:rPr>
        <w:t xml:space="preserve">. </w:t>
      </w:r>
    </w:p>
    <w:p w:rsidRPr="00427AD8" w:rsidR="00427AD8" w:rsidP="00697A9A" w:rsidRDefault="00427AD8" w14:paraId="27675357" w14:textId="77777777">
      <w:pPr>
        <w:spacing w:after="0" w:line="240" w:lineRule="auto"/>
        <w:ind w:right="0"/>
        <w:rPr>
          <w:szCs w:val="20"/>
        </w:rPr>
      </w:pPr>
      <w:r w:rsidRPr="00427AD8">
        <w:rPr>
          <w:szCs w:val="20"/>
        </w:rPr>
        <w:t xml:space="preserve">Sopsäckar och tvättsäckar byts och märks med operationssalens nummer. </w:t>
      </w:r>
    </w:p>
    <w:p w:rsidRPr="00427AD8" w:rsidR="00427AD8" w:rsidP="00697A9A" w:rsidRDefault="00427AD8" w14:paraId="41F4F71D" w14:textId="77777777">
      <w:pPr>
        <w:spacing w:after="0" w:line="240" w:lineRule="auto"/>
        <w:ind w:right="0"/>
        <w:rPr>
          <w:szCs w:val="20"/>
        </w:rPr>
      </w:pPr>
      <w:r w:rsidRPr="00427AD8">
        <w:rPr>
          <w:szCs w:val="20"/>
        </w:rPr>
        <w:t xml:space="preserve">Torrmoppa golvet. </w:t>
      </w:r>
    </w:p>
    <w:p w:rsidRPr="00427AD8" w:rsidR="00427AD8" w:rsidP="00697A9A" w:rsidRDefault="00427AD8" w14:paraId="6DB8EA73" w14:textId="77777777">
      <w:pPr>
        <w:spacing w:after="0" w:line="240" w:lineRule="auto"/>
        <w:ind w:right="0"/>
        <w:rPr>
          <w:szCs w:val="20"/>
        </w:rPr>
      </w:pPr>
      <w:r w:rsidRPr="00427AD8">
        <w:rPr>
          <w:szCs w:val="20"/>
        </w:rPr>
        <w:t xml:space="preserve">Avslutningsvis </w:t>
      </w:r>
      <w:proofErr w:type="spellStart"/>
      <w:r w:rsidRPr="00427AD8">
        <w:rPr>
          <w:szCs w:val="20"/>
        </w:rPr>
        <w:t>stäads</w:t>
      </w:r>
      <w:proofErr w:type="spellEnd"/>
      <w:r w:rsidRPr="00427AD8">
        <w:rPr>
          <w:szCs w:val="20"/>
        </w:rPr>
        <w:t xml:space="preserve"> golvet med vatten och </w:t>
      </w:r>
      <w:proofErr w:type="spellStart"/>
      <w:r w:rsidRPr="00427AD8">
        <w:rPr>
          <w:szCs w:val="20"/>
        </w:rPr>
        <w:t>Otol</w:t>
      </w:r>
      <w:proofErr w:type="spellEnd"/>
      <w:r w:rsidRPr="00427AD8">
        <w:rPr>
          <w:szCs w:val="20"/>
        </w:rPr>
        <w:t xml:space="preserve">. Späd rengöringsmedlet med vatten enl. anvisningar. Tag ny engångstrasa varje gång du behöver doppa. Alt. använd städmaskin. </w:t>
      </w:r>
    </w:p>
    <w:p w:rsidRPr="00427AD8" w:rsidR="00427AD8" w:rsidP="00697A9A" w:rsidRDefault="00427AD8" w14:paraId="6A073297" w14:textId="77777777">
      <w:pPr>
        <w:spacing w:after="0" w:line="240" w:lineRule="auto"/>
        <w:ind w:right="0"/>
        <w:rPr>
          <w:szCs w:val="20"/>
        </w:rPr>
      </w:pPr>
    </w:p>
    <w:p w:rsidRPr="00427AD8" w:rsidR="00427AD8" w:rsidP="00BB272A" w:rsidRDefault="00427AD8" w14:paraId="312CAB97" w14:textId="0B6E1F58">
      <w:pPr>
        <w:spacing w:after="0" w:line="240" w:lineRule="auto"/>
        <w:ind w:left="1134" w:right="0" w:hanging="141"/>
        <w:rPr>
          <w:szCs w:val="20"/>
        </w:rPr>
      </w:pPr>
      <w:r w:rsidRPr="00427AD8">
        <w:rPr>
          <w:szCs w:val="20"/>
        </w:rPr>
        <w:t>Förberedelserum</w:t>
      </w:r>
      <w:r w:rsidRPr="00427AD8">
        <w:rPr>
          <w:szCs w:val="20"/>
        </w:rPr>
        <w:tab/>
      </w:r>
      <w:r w:rsidRPr="00427AD8">
        <w:rPr>
          <w:szCs w:val="20"/>
        </w:rPr>
        <w:t>Sprittorka alla ytor, handtag, dörrar. Golvet städas</w:t>
      </w:r>
      <w:r w:rsidR="00BB272A">
        <w:rPr>
          <w:szCs w:val="20"/>
        </w:rPr>
        <w:t xml:space="preserve"> </w:t>
      </w:r>
      <w:r w:rsidRPr="00427AD8">
        <w:rPr>
          <w:szCs w:val="20"/>
        </w:rPr>
        <w:t>s</w:t>
      </w:r>
      <w:r w:rsidR="00BB272A">
        <w:rPr>
          <w:szCs w:val="20"/>
        </w:rPr>
        <w:tab/>
      </w:r>
      <w:r w:rsidR="00BB272A">
        <w:rPr>
          <w:szCs w:val="20"/>
        </w:rPr>
        <w:tab/>
      </w:r>
      <w:r w:rsidR="00BB272A">
        <w:rPr>
          <w:szCs w:val="20"/>
        </w:rPr>
        <w:tab/>
      </w:r>
      <w:r w:rsidRPr="00427AD8">
        <w:rPr>
          <w:szCs w:val="20"/>
        </w:rPr>
        <w:t xml:space="preserve">om operationssalen. </w:t>
      </w:r>
    </w:p>
    <w:p w:rsidRPr="00427AD8" w:rsidR="00427AD8" w:rsidP="00666B4A" w:rsidRDefault="00427AD8" w14:paraId="19BF8671" w14:textId="34032A01">
      <w:pPr>
        <w:spacing w:after="0" w:line="240" w:lineRule="auto"/>
        <w:ind w:left="3912" w:right="0" w:hanging="2919"/>
        <w:rPr>
          <w:szCs w:val="20"/>
        </w:rPr>
      </w:pPr>
      <w:r w:rsidRPr="00427AD8">
        <w:rPr>
          <w:szCs w:val="20"/>
        </w:rPr>
        <w:t>Avvecklingen</w:t>
      </w:r>
      <w:r w:rsidRPr="00427AD8">
        <w:rPr>
          <w:szCs w:val="20"/>
        </w:rPr>
        <w:tab/>
      </w:r>
      <w:r w:rsidRPr="00427AD8">
        <w:rPr>
          <w:szCs w:val="20"/>
        </w:rPr>
        <w:t xml:space="preserve">Sprittorka alla ytor. Utför kontroll av diskdesinfektorerna/silarna. Golvet städas som operationssalen. </w:t>
      </w:r>
    </w:p>
    <w:p w:rsidRPr="00427AD8" w:rsidR="00427AD8" w:rsidP="00697A9A" w:rsidRDefault="00427AD8" w14:paraId="63955492" w14:textId="77777777">
      <w:pPr>
        <w:spacing w:after="0" w:line="240" w:lineRule="auto"/>
        <w:ind w:right="0"/>
        <w:rPr>
          <w:szCs w:val="20"/>
        </w:rPr>
      </w:pPr>
    </w:p>
    <w:p w:rsidRPr="00427AD8" w:rsidR="00427AD8" w:rsidP="00697A9A" w:rsidRDefault="00427AD8" w14:paraId="72DA55BA" w14:textId="77777777">
      <w:pPr>
        <w:spacing w:before="240" w:after="60" w:line="240" w:lineRule="auto"/>
        <w:ind w:right="0"/>
        <w:outlineLvl w:val="6"/>
      </w:pPr>
      <w:r w:rsidRPr="00427AD8">
        <w:t xml:space="preserve">Veckostädning - </w:t>
      </w:r>
      <w:r w:rsidRPr="00427AD8">
        <w:rPr>
          <w:i/>
        </w:rPr>
        <w:t>Utförs på måndag</w:t>
      </w:r>
    </w:p>
    <w:p w:rsidRPr="00427AD8" w:rsidR="00427AD8" w:rsidP="00697A9A" w:rsidRDefault="00427AD8" w14:paraId="3D17C7F7" w14:textId="77777777">
      <w:pPr>
        <w:spacing w:after="0" w:line="240" w:lineRule="auto"/>
        <w:ind w:right="0"/>
        <w:rPr>
          <w:szCs w:val="20"/>
        </w:rPr>
      </w:pPr>
      <w:r w:rsidRPr="00427AD8">
        <w:rPr>
          <w:szCs w:val="20"/>
        </w:rPr>
        <w:t xml:space="preserve">Damma takhängd utrustning med mirakeltrasa och punktstäda taken med </w:t>
      </w:r>
      <w:proofErr w:type="spellStart"/>
      <w:r w:rsidRPr="00427AD8">
        <w:rPr>
          <w:szCs w:val="20"/>
        </w:rPr>
        <w:t>ytdesinfektion</w:t>
      </w:r>
      <w:proofErr w:type="spellEnd"/>
      <w:r w:rsidRPr="00427AD8">
        <w:rPr>
          <w:szCs w:val="20"/>
        </w:rPr>
        <w:t xml:space="preserve">. LAF-taket punktstädas med en </w:t>
      </w:r>
      <w:proofErr w:type="spellStart"/>
      <w:r w:rsidRPr="00427AD8">
        <w:rPr>
          <w:szCs w:val="20"/>
        </w:rPr>
        <w:t>luddfri</w:t>
      </w:r>
      <w:proofErr w:type="spellEnd"/>
      <w:r w:rsidRPr="00427AD8">
        <w:rPr>
          <w:szCs w:val="20"/>
        </w:rPr>
        <w:t xml:space="preserve"> trasa indränkt i koksalt, därefter med </w:t>
      </w:r>
      <w:proofErr w:type="spellStart"/>
      <w:r w:rsidRPr="00427AD8">
        <w:rPr>
          <w:szCs w:val="20"/>
        </w:rPr>
        <w:t>ytdesinfektion</w:t>
      </w:r>
      <w:proofErr w:type="spellEnd"/>
      <w:r w:rsidRPr="00427AD8">
        <w:rPr>
          <w:szCs w:val="20"/>
        </w:rPr>
        <w:t xml:space="preserve">. </w:t>
      </w:r>
    </w:p>
    <w:p w:rsidRPr="00427AD8" w:rsidR="00427AD8" w:rsidP="00697A9A" w:rsidRDefault="00427AD8" w14:paraId="545F3143" w14:textId="77777777">
      <w:pPr>
        <w:keepNext/>
        <w:spacing w:before="240" w:after="60" w:line="240" w:lineRule="auto"/>
        <w:ind w:right="0"/>
        <w:outlineLvl w:val="3"/>
      </w:pPr>
      <w:proofErr w:type="spellStart"/>
      <w:r w:rsidRPr="00427AD8">
        <w:t>Månadsstädning</w:t>
      </w:r>
      <w:proofErr w:type="spellEnd"/>
    </w:p>
    <w:p w:rsidRPr="00427AD8" w:rsidR="00427AD8" w:rsidP="00697A9A" w:rsidRDefault="00427AD8" w14:paraId="62F1ABB5" w14:textId="77777777">
      <w:pPr>
        <w:spacing w:after="0" w:line="240" w:lineRule="auto"/>
        <w:ind w:right="0"/>
        <w:rPr>
          <w:szCs w:val="20"/>
        </w:rPr>
      </w:pPr>
      <w:r w:rsidRPr="00427AD8">
        <w:rPr>
          <w:szCs w:val="20"/>
        </w:rPr>
        <w:t xml:space="preserve">Kommod städas en gång per månad. </w:t>
      </w:r>
    </w:p>
    <w:p w:rsidRPr="00427AD8" w:rsidR="00427AD8" w:rsidP="00697A9A" w:rsidRDefault="00427AD8" w14:paraId="6C552CD2" w14:textId="77777777">
      <w:pPr>
        <w:keepNext/>
        <w:spacing w:before="240" w:after="60" w:line="240" w:lineRule="auto"/>
        <w:ind w:right="0"/>
        <w:outlineLvl w:val="3"/>
      </w:pPr>
      <w:r w:rsidRPr="00427AD8">
        <w:t xml:space="preserve">Skåp på salar och förberedelserum städas 3 ggr/år. </w:t>
      </w:r>
    </w:p>
    <w:p w:rsidRPr="00427AD8" w:rsidR="00427AD8" w:rsidP="00697A9A" w:rsidRDefault="00427AD8" w14:paraId="1AA56DFA" w14:textId="77777777">
      <w:pPr>
        <w:spacing w:after="0" w:line="240" w:lineRule="auto"/>
        <w:ind w:right="0"/>
        <w:rPr>
          <w:szCs w:val="20"/>
        </w:rPr>
      </w:pPr>
      <w:r w:rsidRPr="00427AD8">
        <w:rPr>
          <w:szCs w:val="20"/>
        </w:rPr>
        <w:t xml:space="preserve">Sista fredagen i januari och första fredagen i juni månad och sista fredagen i september. Utgångsdatum kontrolleras i samband med städning. </w:t>
      </w:r>
    </w:p>
    <w:p w:rsidRPr="00427AD8" w:rsidR="00427AD8" w:rsidP="00697A9A" w:rsidRDefault="00427AD8" w14:paraId="5778C2B2" w14:textId="77777777">
      <w:pPr>
        <w:spacing w:before="240" w:after="60" w:line="240" w:lineRule="auto"/>
        <w:ind w:right="0"/>
        <w:outlineLvl w:val="6"/>
      </w:pPr>
      <w:r w:rsidRPr="00427AD8">
        <w:t>Storstädning</w:t>
      </w:r>
    </w:p>
    <w:p w:rsidRPr="00427AD8" w:rsidR="00427AD8" w:rsidP="00697A9A" w:rsidRDefault="00427AD8" w14:paraId="4ED20D51" w14:textId="77777777">
      <w:pPr>
        <w:spacing w:after="0" w:line="240" w:lineRule="auto"/>
        <w:ind w:right="0"/>
        <w:rPr>
          <w:szCs w:val="20"/>
        </w:rPr>
      </w:pPr>
      <w:r w:rsidRPr="00427AD8">
        <w:rPr>
          <w:szCs w:val="20"/>
        </w:rPr>
        <w:t xml:space="preserve">Storstädning 1 gång per år. Städpersonalen skurar golv, tvättar väggar och tak och all fast utrustning. Det planeras till sommarmånaderna då operationsprogrammet är mindre. </w:t>
      </w:r>
    </w:p>
    <w:p w:rsidRPr="00427AD8" w:rsidR="00427AD8" w:rsidP="00697A9A" w:rsidRDefault="00427AD8" w14:paraId="6B55B06B" w14:textId="77777777">
      <w:pPr>
        <w:spacing w:after="0" w:line="240" w:lineRule="auto"/>
        <w:ind w:right="0"/>
        <w:rPr>
          <w:szCs w:val="20"/>
        </w:rPr>
      </w:pPr>
    </w:p>
    <w:p w:rsidRPr="00697A9A" w:rsidR="00427AD8" w:rsidP="00697A9A" w:rsidRDefault="00427AD8" w14:paraId="515DEA76" w14:textId="77777777">
      <w:pPr>
        <w:pStyle w:val="Rubrik2"/>
      </w:pPr>
      <w:r w:rsidRPr="00697A9A">
        <w:t>Städrutin vid blodsmittad patient</w:t>
      </w:r>
    </w:p>
    <w:p w:rsidRPr="00427AD8" w:rsidR="00427AD8" w:rsidP="00697A9A" w:rsidRDefault="00427AD8" w14:paraId="1AF898CC" w14:textId="77777777">
      <w:pPr>
        <w:spacing w:after="0" w:line="240" w:lineRule="auto"/>
        <w:ind w:right="0"/>
        <w:rPr>
          <w:szCs w:val="20"/>
        </w:rPr>
      </w:pPr>
      <w:r w:rsidRPr="00427AD8">
        <w:rPr>
          <w:szCs w:val="20"/>
        </w:rPr>
        <w:t>Om man följer städrutiner krävs i stort sett inga extra åtgärder. Tänk dock på:</w:t>
      </w:r>
    </w:p>
    <w:p w:rsidRPr="00427AD8" w:rsidR="00427AD8" w:rsidP="00666B4A" w:rsidRDefault="00427AD8" w14:paraId="4E0A7B1D" w14:textId="77777777">
      <w:pPr>
        <w:numPr>
          <w:ilvl w:val="0"/>
          <w:numId w:val="24"/>
        </w:numPr>
        <w:tabs>
          <w:tab w:val="clear" w:pos="720"/>
        </w:tabs>
        <w:spacing w:after="0" w:line="240" w:lineRule="auto"/>
        <w:ind w:left="1418" w:right="0"/>
        <w:rPr>
          <w:szCs w:val="20"/>
        </w:rPr>
      </w:pPr>
      <w:r w:rsidRPr="00427AD8">
        <w:rPr>
          <w:szCs w:val="20"/>
        </w:rPr>
        <w:t>Så få personer som möjligt uppehåller sig i operationssalen</w:t>
      </w:r>
    </w:p>
    <w:p w:rsidRPr="00427AD8" w:rsidR="00427AD8" w:rsidP="00666B4A" w:rsidRDefault="00427AD8" w14:paraId="0321D970" w14:textId="77777777">
      <w:pPr>
        <w:numPr>
          <w:ilvl w:val="0"/>
          <w:numId w:val="24"/>
        </w:numPr>
        <w:tabs>
          <w:tab w:val="clear" w:pos="720"/>
        </w:tabs>
        <w:spacing w:after="0" w:line="240" w:lineRule="auto"/>
        <w:ind w:left="1418" w:right="0"/>
        <w:rPr>
          <w:szCs w:val="20"/>
        </w:rPr>
      </w:pPr>
      <w:r w:rsidRPr="00427AD8">
        <w:rPr>
          <w:szCs w:val="20"/>
        </w:rPr>
        <w:t>Endast nödvändigt material är framplockat</w:t>
      </w:r>
    </w:p>
    <w:p w:rsidRPr="00427AD8" w:rsidR="00427AD8" w:rsidP="00666B4A" w:rsidRDefault="00427AD8" w14:paraId="449F3F41" w14:textId="77777777">
      <w:pPr>
        <w:numPr>
          <w:ilvl w:val="0"/>
          <w:numId w:val="24"/>
        </w:numPr>
        <w:tabs>
          <w:tab w:val="clear" w:pos="720"/>
        </w:tabs>
        <w:spacing w:after="0" w:line="240" w:lineRule="auto"/>
        <w:ind w:left="1418" w:right="0"/>
        <w:rPr>
          <w:szCs w:val="20"/>
        </w:rPr>
      </w:pPr>
      <w:r w:rsidRPr="00427AD8">
        <w:rPr>
          <w:szCs w:val="20"/>
        </w:rPr>
        <w:t>Förstärkt operationsrock används</w:t>
      </w:r>
    </w:p>
    <w:p w:rsidRPr="00427AD8" w:rsidR="00427AD8" w:rsidP="00666B4A" w:rsidRDefault="00427AD8" w14:paraId="2C4A88D8" w14:textId="77777777">
      <w:pPr>
        <w:numPr>
          <w:ilvl w:val="0"/>
          <w:numId w:val="24"/>
        </w:numPr>
        <w:tabs>
          <w:tab w:val="clear" w:pos="720"/>
        </w:tabs>
        <w:spacing w:after="0" w:line="240" w:lineRule="auto"/>
        <w:ind w:left="1418" w:right="0"/>
        <w:rPr>
          <w:szCs w:val="20"/>
        </w:rPr>
      </w:pPr>
      <w:r w:rsidRPr="00427AD8">
        <w:rPr>
          <w:szCs w:val="20"/>
        </w:rPr>
        <w:t>Munskydd (vätskeresistent 11R) på all personal och skyddsglasögon/visir används</w:t>
      </w:r>
    </w:p>
    <w:p w:rsidRPr="00427AD8" w:rsidR="00427AD8" w:rsidP="00666B4A" w:rsidRDefault="00427AD8" w14:paraId="427083FC" w14:textId="77777777">
      <w:pPr>
        <w:numPr>
          <w:ilvl w:val="0"/>
          <w:numId w:val="24"/>
        </w:numPr>
        <w:tabs>
          <w:tab w:val="clear" w:pos="720"/>
        </w:tabs>
        <w:spacing w:after="0" w:line="240" w:lineRule="auto"/>
        <w:ind w:left="1418" w:right="0"/>
        <w:rPr>
          <w:szCs w:val="20"/>
        </w:rPr>
      </w:pPr>
      <w:r w:rsidRPr="00427AD8">
        <w:rPr>
          <w:szCs w:val="20"/>
        </w:rPr>
        <w:t>Andningsskydd med ventil används vid risk för tuberkulos</w:t>
      </w:r>
    </w:p>
    <w:p w:rsidRPr="00427AD8" w:rsidR="00427AD8" w:rsidP="00666B4A" w:rsidRDefault="00427AD8" w14:paraId="71843941" w14:textId="77777777">
      <w:pPr>
        <w:numPr>
          <w:ilvl w:val="0"/>
          <w:numId w:val="24"/>
        </w:numPr>
        <w:tabs>
          <w:tab w:val="clear" w:pos="720"/>
        </w:tabs>
        <w:spacing w:after="0" w:line="240" w:lineRule="auto"/>
        <w:ind w:left="1418" w:right="0"/>
        <w:rPr>
          <w:szCs w:val="20"/>
        </w:rPr>
      </w:pPr>
      <w:r w:rsidRPr="00427AD8">
        <w:rPr>
          <w:szCs w:val="20"/>
        </w:rPr>
        <w:t xml:space="preserve">Dubbla handskar till steril personal och övrig </w:t>
      </w:r>
      <w:proofErr w:type="gramStart"/>
      <w:r w:rsidRPr="00427AD8">
        <w:rPr>
          <w:szCs w:val="20"/>
        </w:rPr>
        <w:t>personal handskar</w:t>
      </w:r>
      <w:proofErr w:type="gramEnd"/>
      <w:r w:rsidRPr="00427AD8">
        <w:rPr>
          <w:szCs w:val="20"/>
        </w:rPr>
        <w:t xml:space="preserve"> då smittfarligt material hanteras</w:t>
      </w:r>
    </w:p>
    <w:p w:rsidRPr="00427AD8" w:rsidR="00427AD8" w:rsidP="00666B4A" w:rsidRDefault="00427AD8" w14:paraId="7895633A" w14:textId="77777777">
      <w:pPr>
        <w:numPr>
          <w:ilvl w:val="0"/>
          <w:numId w:val="24"/>
        </w:numPr>
        <w:tabs>
          <w:tab w:val="clear" w:pos="720"/>
        </w:tabs>
        <w:spacing w:after="0" w:line="240" w:lineRule="auto"/>
        <w:ind w:left="1418" w:right="0"/>
        <w:rPr>
          <w:szCs w:val="20"/>
        </w:rPr>
      </w:pPr>
      <w:r w:rsidRPr="00427AD8">
        <w:rPr>
          <w:szCs w:val="20"/>
        </w:rPr>
        <w:t xml:space="preserve">Plastförkläde med långa ärmar, används vid arbete som kan förorena arbetsdräkten och underarmarna. </w:t>
      </w:r>
    </w:p>
    <w:p w:rsidRPr="00427AD8" w:rsidR="00427AD8" w:rsidP="00697A9A" w:rsidRDefault="00427AD8" w14:paraId="160CA893" w14:textId="77777777">
      <w:pPr>
        <w:spacing w:after="0" w:line="240" w:lineRule="auto"/>
        <w:ind w:right="0"/>
        <w:rPr>
          <w:szCs w:val="20"/>
        </w:rPr>
      </w:pPr>
      <w:r w:rsidRPr="00427AD8">
        <w:rPr>
          <w:szCs w:val="20"/>
        </w:rPr>
        <w:t xml:space="preserve">Kör om möjligt patienten direkt in på operationssalen. Överflyttning tillbaka till säng sker på salen, operationsbordet lämnas kvar för rengöring. Ingrepp på smittade patienter är med vår ventilation möjlig att utföra på samtliga salar. </w:t>
      </w:r>
    </w:p>
    <w:p w:rsidRPr="00427AD8" w:rsidR="00427AD8" w:rsidP="00697A9A" w:rsidRDefault="00427AD8" w14:paraId="7EABD6A8" w14:textId="77777777">
      <w:pPr>
        <w:spacing w:before="240" w:after="60" w:line="240" w:lineRule="auto"/>
        <w:ind w:right="0"/>
        <w:outlineLvl w:val="6"/>
      </w:pPr>
      <w:r w:rsidRPr="00427AD8">
        <w:t xml:space="preserve">Desinfektion av akut </w:t>
      </w:r>
      <w:proofErr w:type="spellStart"/>
      <w:r w:rsidRPr="00427AD8">
        <w:t>blodspill</w:t>
      </w:r>
      <w:proofErr w:type="spellEnd"/>
    </w:p>
    <w:p w:rsidRPr="00427AD8" w:rsidR="00427AD8" w:rsidP="00697A9A" w:rsidRDefault="00427AD8" w14:paraId="2156E145" w14:textId="77777777">
      <w:pPr>
        <w:spacing w:after="0" w:line="240" w:lineRule="auto"/>
        <w:ind w:right="0"/>
        <w:rPr>
          <w:szCs w:val="20"/>
        </w:rPr>
      </w:pPr>
      <w:r w:rsidRPr="00427AD8">
        <w:rPr>
          <w:szCs w:val="20"/>
        </w:rPr>
        <w:t>Se ”städrutiner”, Vid tuberkulossmitta städa med 3%-</w:t>
      </w:r>
      <w:proofErr w:type="spellStart"/>
      <w:r w:rsidRPr="00427AD8">
        <w:rPr>
          <w:szCs w:val="20"/>
        </w:rPr>
        <w:t>ig</w:t>
      </w:r>
      <w:proofErr w:type="spellEnd"/>
      <w:r w:rsidRPr="00427AD8">
        <w:rPr>
          <w:szCs w:val="20"/>
        </w:rPr>
        <w:t xml:space="preserve"> </w:t>
      </w:r>
      <w:proofErr w:type="spellStart"/>
      <w:r w:rsidRPr="00427AD8">
        <w:rPr>
          <w:szCs w:val="20"/>
        </w:rPr>
        <w:t>Vircon</w:t>
      </w:r>
      <w:proofErr w:type="spellEnd"/>
      <w:r w:rsidRPr="00427AD8">
        <w:rPr>
          <w:szCs w:val="20"/>
        </w:rPr>
        <w:t xml:space="preserve">. </w:t>
      </w:r>
    </w:p>
    <w:p w:rsidRPr="00427AD8" w:rsidR="00427AD8" w:rsidP="00697A9A" w:rsidRDefault="00427AD8" w14:paraId="1D0CDFD2" w14:textId="77777777">
      <w:pPr>
        <w:spacing w:before="240" w:after="60" w:line="240" w:lineRule="auto"/>
        <w:ind w:right="0"/>
        <w:outlineLvl w:val="6"/>
      </w:pPr>
      <w:r w:rsidRPr="00427AD8">
        <w:t>Desinfektion av instrument</w:t>
      </w:r>
    </w:p>
    <w:p w:rsidRPr="00427AD8" w:rsidR="00427AD8" w:rsidP="00697A9A" w:rsidRDefault="00427AD8" w14:paraId="11F34745" w14:textId="77777777">
      <w:pPr>
        <w:spacing w:after="0" w:line="240" w:lineRule="auto"/>
        <w:ind w:right="0"/>
        <w:rPr>
          <w:szCs w:val="20"/>
        </w:rPr>
      </w:pPr>
      <w:r w:rsidRPr="00427AD8">
        <w:rPr>
          <w:szCs w:val="20"/>
        </w:rPr>
        <w:t xml:space="preserve">Se till att det finns en ledig diskmaskin i anslutning till salen och diska instrumenten direkt efter operationen. Vid behov av transport av instrument, täck över godset, kör till ledig diskmaskin. </w:t>
      </w:r>
    </w:p>
    <w:p w:rsidRPr="00427AD8" w:rsidR="00427AD8" w:rsidP="00697A9A" w:rsidRDefault="00427AD8" w14:paraId="3D01DC96" w14:textId="77777777">
      <w:pPr>
        <w:spacing w:before="240" w:after="60" w:line="240" w:lineRule="auto"/>
        <w:ind w:right="0"/>
        <w:outlineLvl w:val="6"/>
      </w:pPr>
      <w:r w:rsidRPr="00427AD8">
        <w:t>Rengöring av narkosapparat/utensilier</w:t>
      </w:r>
    </w:p>
    <w:p w:rsidRPr="00427AD8" w:rsidR="00427AD8" w:rsidP="00697A9A" w:rsidRDefault="00427AD8" w14:paraId="0B783B04" w14:textId="77777777">
      <w:pPr>
        <w:spacing w:after="0" w:line="240" w:lineRule="auto"/>
        <w:ind w:right="0"/>
        <w:rPr>
          <w:szCs w:val="20"/>
        </w:rPr>
      </w:pPr>
      <w:r w:rsidRPr="00427AD8">
        <w:rPr>
          <w:szCs w:val="20"/>
        </w:rPr>
        <w:t>Se ”städrutiner”</w:t>
      </w:r>
    </w:p>
    <w:p w:rsidRPr="00427AD8" w:rsidR="00427AD8" w:rsidP="00697A9A" w:rsidRDefault="00427AD8" w14:paraId="1E7CB7BC" w14:textId="77777777">
      <w:pPr>
        <w:spacing w:before="240" w:after="60" w:line="240" w:lineRule="auto"/>
        <w:ind w:right="0"/>
        <w:outlineLvl w:val="6"/>
      </w:pPr>
      <w:r w:rsidRPr="00427AD8">
        <w:t>Smittförande avfall</w:t>
      </w:r>
    </w:p>
    <w:p w:rsidRPr="00427AD8" w:rsidR="00427AD8" w:rsidP="00697A9A" w:rsidRDefault="00427AD8" w14:paraId="31A17260" w14:textId="77777777">
      <w:pPr>
        <w:spacing w:after="0" w:line="240" w:lineRule="auto"/>
        <w:ind w:right="0"/>
        <w:rPr>
          <w:szCs w:val="20"/>
        </w:rPr>
      </w:pPr>
      <w:r w:rsidRPr="00427AD8">
        <w:rPr>
          <w:szCs w:val="20"/>
        </w:rPr>
        <w:t>Allt avfall som är kraftigt kontaminerat med kroppsvätskor, samt engångssugflaskor packas i plastback med lock. Märk smittförande humanbiologiskt avfall, ej anatomiskt identifierbart. Anatomiskt identifierbart används för smittförande biologiskt avfall.</w:t>
      </w:r>
    </w:p>
    <w:p w:rsidRPr="00427AD8" w:rsidR="00427AD8" w:rsidP="00697A9A" w:rsidRDefault="00427AD8" w14:paraId="19ADA6DE" w14:textId="77777777">
      <w:pPr>
        <w:spacing w:after="0" w:line="240" w:lineRule="auto"/>
        <w:ind w:right="0"/>
        <w:rPr>
          <w:szCs w:val="20"/>
        </w:rPr>
      </w:pPr>
      <w:r w:rsidRPr="00427AD8">
        <w:rPr>
          <w:szCs w:val="20"/>
        </w:rPr>
        <w:t>Övriga sopor hanteras som vanligt.</w:t>
      </w:r>
    </w:p>
    <w:p w:rsidRPr="00427AD8" w:rsidR="00427AD8" w:rsidP="00697A9A" w:rsidRDefault="00427AD8" w14:paraId="35E74BE5" w14:textId="77777777">
      <w:pPr>
        <w:spacing w:after="0" w:line="240" w:lineRule="auto"/>
        <w:ind w:right="0"/>
        <w:rPr>
          <w:szCs w:val="20"/>
        </w:rPr>
      </w:pPr>
      <w:r w:rsidRPr="00427AD8">
        <w:rPr>
          <w:szCs w:val="20"/>
        </w:rPr>
        <w:t xml:space="preserve">Centraloperation: </w:t>
      </w:r>
      <w:r w:rsidRPr="00427AD8">
        <w:rPr>
          <w:szCs w:val="20"/>
        </w:rPr>
        <w:tab/>
      </w:r>
      <w:r w:rsidRPr="00427AD8">
        <w:rPr>
          <w:szCs w:val="20"/>
        </w:rPr>
        <w:t>placera plastbacken i sänghallen/miljöstationen</w:t>
      </w:r>
    </w:p>
    <w:p w:rsidRPr="00427AD8" w:rsidR="00427AD8" w:rsidP="00697A9A" w:rsidRDefault="00427AD8" w14:paraId="05576158" w14:textId="77777777">
      <w:pPr>
        <w:spacing w:after="0" w:line="240" w:lineRule="auto"/>
        <w:ind w:right="0"/>
        <w:rPr>
          <w:szCs w:val="20"/>
        </w:rPr>
      </w:pPr>
      <w:r w:rsidRPr="00427AD8">
        <w:rPr>
          <w:szCs w:val="20"/>
        </w:rPr>
        <w:t>Dagkirurgen:</w:t>
      </w:r>
      <w:r w:rsidRPr="00427AD8">
        <w:rPr>
          <w:szCs w:val="20"/>
        </w:rPr>
        <w:tab/>
      </w:r>
      <w:r w:rsidRPr="00427AD8">
        <w:rPr>
          <w:szCs w:val="20"/>
        </w:rPr>
        <w:t>Placera plastbacken bredvid hissen till C-op</w:t>
      </w:r>
    </w:p>
    <w:p w:rsidRPr="00427AD8" w:rsidR="00427AD8" w:rsidP="00697A9A" w:rsidRDefault="00427AD8" w14:paraId="043E1595" w14:textId="77777777">
      <w:pPr>
        <w:spacing w:before="240" w:after="60" w:line="240" w:lineRule="auto"/>
        <w:ind w:right="0"/>
        <w:outlineLvl w:val="6"/>
      </w:pPr>
      <w:r w:rsidRPr="00427AD8">
        <w:t>Tvätt</w:t>
      </w:r>
    </w:p>
    <w:p w:rsidRPr="00427AD8" w:rsidR="00427AD8" w:rsidP="00697A9A" w:rsidRDefault="00427AD8" w14:paraId="5CCEB9D6" w14:textId="77777777">
      <w:pPr>
        <w:spacing w:after="0" w:line="240" w:lineRule="auto"/>
        <w:ind w:right="0"/>
        <w:rPr>
          <w:szCs w:val="20"/>
        </w:rPr>
      </w:pPr>
      <w:r w:rsidRPr="00427AD8">
        <w:rPr>
          <w:szCs w:val="20"/>
        </w:rPr>
        <w:t>Den tvätt som är kraftigt kontaminerade med kroppsvätskor läggs i en upplösbar plastsäck (med rosa knytband) och försluts. Därefter placeras den upplösningsbara säcken i en gul plastsäck som försluts. Märks med avdelning och sjukhus.</w:t>
      </w:r>
    </w:p>
    <w:p w:rsidRPr="00427AD8" w:rsidR="00427AD8" w:rsidP="00697A9A" w:rsidRDefault="00427AD8" w14:paraId="01BC363D" w14:textId="77777777">
      <w:pPr>
        <w:spacing w:after="0" w:line="240" w:lineRule="auto"/>
        <w:ind w:right="0"/>
        <w:rPr>
          <w:szCs w:val="20"/>
        </w:rPr>
      </w:pPr>
      <w:r w:rsidRPr="00427AD8">
        <w:rPr>
          <w:szCs w:val="20"/>
        </w:rPr>
        <w:t xml:space="preserve">Övrig tvätt hanteras som vanlig smutstvätt. </w:t>
      </w:r>
    </w:p>
    <w:bookmarkEnd w:id="0"/>
    <w:p w:rsidRPr="00536A5A" w:rsidR="00536A5A" w:rsidP="00697A9A" w:rsidRDefault="00536A5A" w14:paraId="76B9F95B" w14:textId="24513497">
      <w:pPr>
        <w:spacing w:after="0" w:line="240" w:lineRule="auto"/>
        <w:ind w:right="0"/>
      </w:pPr>
    </w:p>
    <w:sectPr w:rsidRPr="00536A5A" w:rsidR="00536A5A" w:rsidSect="00427AD8">
      <w:type w:val="continuous"/>
      <w:pgSz w:w="11900" w:h="16840" w:orient="portrait"/>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63B23" w:rsidRDefault="00363B23" w14:paraId="496D9698" w14:textId="77777777">
      <w:r>
        <w:separator/>
      </w:r>
    </w:p>
  </w:endnote>
  <w:endnote w:type="continuationSeparator" w:id="0">
    <w:p w:rsidR="00363B23" w:rsidRDefault="00363B23" w14:paraId="38030764" w14:textId="77777777">
      <w:r>
        <w:continuationSeparator/>
      </w:r>
    </w:p>
  </w:endnote>
  <w:endnote w:type="continuationNotice" w:id="1">
    <w:p w:rsidR="00363B23" w:rsidRDefault="00363B23" w14:paraId="0576E0A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Arial Fet">
    <w:panose1 w:val="020B07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rsidRPr="00EC0A68" w:rsidR="00C50EE5" w:rsidP="00EC0A68" w:rsidRDefault="00A65FD4" w14:paraId="47BD2091" w14:textId="4558F808">
        <w:pPr>
          <w:pStyle w:val="Sidfot"/>
          <w:rPr>
            <w:sz w:val="16"/>
            <w:szCs w:val="16"/>
          </w:rPr>
        </w:pPr>
        <w:r w:rsidRPr="00EC0A68">
          <w:rPr>
            <w:sz w:val="16"/>
            <w:szCs w:val="16"/>
          </w:rPr>
          <w:t xml:space="preserve"> </w:t>
        </w:r>
        <w:r w:rsidRPr="00EC0A68" w:rsidR="00EC0A68">
          <w:rPr>
            <w:sz w:val="16"/>
            <w:szCs w:val="16"/>
          </w:rPr>
          <w:fldChar w:fldCharType="begin"/>
        </w:r>
        <w:r w:rsidRPr="00EC0A68" w:rsidR="00EC0A68">
          <w:rPr>
            <w:sz w:val="16"/>
            <w:szCs w:val="16"/>
          </w:rPr>
          <w:instrText>PAGE   \* MERGEFORMAT</w:instrText>
        </w:r>
        <w:r w:rsidRPr="00EC0A68" w:rsidR="00EC0A68">
          <w:rPr>
            <w:sz w:val="16"/>
            <w:szCs w:val="16"/>
          </w:rPr>
          <w:fldChar w:fldCharType="separate"/>
        </w:r>
        <w:r w:rsidRPr="00EC0A68" w:rsidR="00EC0A68">
          <w:rPr>
            <w:sz w:val="16"/>
            <w:szCs w:val="16"/>
          </w:rPr>
          <w:t>2</w:t>
        </w:r>
        <w:r w:rsidRPr="00EC0A68" w:rsid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p14">
  <w:p w:rsidR="00660269" w:rsidP="00FB2F0F" w:rsidRDefault="009228AB" w14:paraId="1FE2B822" w14:textId="063AE373">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13" name="Bildobjekt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63B23" w:rsidRDefault="00363B23" w14:paraId="6E5526E6" w14:textId="77777777"/>
  </w:footnote>
  <w:footnote w:type="continuationSeparator" w:id="0">
    <w:p w:rsidR="00363B23" w:rsidRDefault="00363B23" w14:paraId="5C57738A" w14:textId="77777777">
      <w:r>
        <w:continuationSeparator/>
      </w:r>
    </w:p>
  </w:footnote>
  <w:footnote w:type="continuationNotice" w:id="1">
    <w:p w:rsidR="00363B23" w:rsidRDefault="00363B23" w14:paraId="4F5088B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0ADE7327">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p14">
  <w:p w:rsidR="008A4EB9" w:rsidP="00413A60" w:rsidRDefault="00413A60" w14:paraId="058CDD4D" w14:textId="4A49575C">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5CB1808C">
            <v:shapetype id="_x0000_t202" coordsize="21600,21600" o:spt="202" path="m,l,21600r21600,l21600,xe" w14:anchorId="5B7982AB">
              <v:stroke joinstyle="miter"/>
              <v:path gradientshapeok="t" o:connecttype="rect"/>
            </v:shapetype>
            <v:shape id="Textruta 6"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Pr="00762EE0" w:rsidR="00CA39EF">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2EE0" w:rsidR="00BC48A6">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5A832A8"/>
    <w:multiLevelType w:val="hybridMultilevel"/>
    <w:tmpl w:val="50DC83C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4"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5"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6" w15:restartNumberingAfterBreak="0">
    <w:nsid w:val="138E57B8"/>
    <w:multiLevelType w:val="hybridMultilevel"/>
    <w:tmpl w:val="A56227E0"/>
    <w:lvl w:ilvl="0" w:tplc="FFFFFFFF">
      <w:start w:val="1"/>
      <w:numFmt w:val="bullet"/>
      <w:lvlText w:val=""/>
      <w:lvlJc w:val="left"/>
      <w:pPr>
        <w:tabs>
          <w:tab w:val="num" w:pos="720"/>
        </w:tabs>
        <w:ind w:left="720" w:hanging="360"/>
      </w:pPr>
      <w:rPr>
        <w:rFonts w:hint="default" w:ascii="Symbol" w:hAnsi="Symbol"/>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8"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9"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0"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2" w15:restartNumberingAfterBreak="0">
    <w:nsid w:val="3C4E308E"/>
    <w:multiLevelType w:val="hybridMultilevel"/>
    <w:tmpl w:val="512A41FE"/>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4"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6"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7"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8" w15:restartNumberingAfterBreak="0">
    <w:nsid w:val="5D137B46"/>
    <w:multiLevelType w:val="hybridMultilevel"/>
    <w:tmpl w:val="0C06AB42"/>
    <w:lvl w:ilvl="0" w:tplc="FFFFFFFF">
      <w:start w:val="1"/>
      <w:numFmt w:val="bullet"/>
      <w:lvlText w:val=""/>
      <w:lvlJc w:val="left"/>
      <w:pPr>
        <w:tabs>
          <w:tab w:val="num" w:pos="720"/>
        </w:tabs>
        <w:ind w:left="720" w:hanging="360"/>
      </w:pPr>
      <w:rPr>
        <w:rFonts w:hint="default" w:ascii="Symbol" w:hAnsi="Symbol"/>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6A3D66AF"/>
    <w:multiLevelType w:val="hybridMultilevel"/>
    <w:tmpl w:val="6A98E1C4"/>
    <w:lvl w:ilvl="0" w:tplc="FFFFFFFF">
      <w:start w:val="1"/>
      <w:numFmt w:val="bullet"/>
      <w:lvlText w:val=""/>
      <w:lvlJc w:val="left"/>
      <w:pPr>
        <w:tabs>
          <w:tab w:val="num" w:pos="720"/>
        </w:tabs>
        <w:ind w:left="720" w:hanging="360"/>
      </w:pPr>
      <w:rPr>
        <w:rFonts w:hint="default" w:ascii="Symbol" w:hAnsi="Symbol"/>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21"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22"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num w:numId="1" w16cid:durableId="395475822">
    <w:abstractNumId w:val="22"/>
  </w:num>
  <w:num w:numId="2" w16cid:durableId="1098330437">
    <w:abstractNumId w:val="17"/>
  </w:num>
  <w:num w:numId="3" w16cid:durableId="918909037">
    <w:abstractNumId w:val="0"/>
  </w:num>
  <w:num w:numId="4" w16cid:durableId="1436025587">
    <w:abstractNumId w:val="8"/>
  </w:num>
  <w:num w:numId="5" w16cid:durableId="1194536020">
    <w:abstractNumId w:val="20"/>
  </w:num>
  <w:num w:numId="6" w16cid:durableId="1049459021">
    <w:abstractNumId w:val="3"/>
  </w:num>
  <w:num w:numId="7" w16cid:durableId="1345743064">
    <w:abstractNumId w:val="14"/>
  </w:num>
  <w:num w:numId="8" w16cid:durableId="1771701464">
    <w:abstractNumId w:val="10"/>
  </w:num>
  <w:num w:numId="9" w16cid:durableId="804195735">
    <w:abstractNumId w:val="1"/>
  </w:num>
  <w:num w:numId="10" w16cid:durableId="343170897">
    <w:abstractNumId w:val="1"/>
  </w:num>
  <w:num w:numId="11" w16cid:durableId="1991667479">
    <w:abstractNumId w:val="4"/>
  </w:num>
  <w:num w:numId="12" w16cid:durableId="1678918782">
    <w:abstractNumId w:val="5"/>
  </w:num>
  <w:num w:numId="13" w16cid:durableId="17393999">
    <w:abstractNumId w:val="16"/>
  </w:num>
  <w:num w:numId="14" w16cid:durableId="1207644131">
    <w:abstractNumId w:val="11"/>
  </w:num>
  <w:num w:numId="15" w16cid:durableId="1537547973">
    <w:abstractNumId w:val="9"/>
  </w:num>
  <w:num w:numId="16" w16cid:durableId="639501860">
    <w:abstractNumId w:val="15"/>
  </w:num>
  <w:num w:numId="17" w16cid:durableId="691108996">
    <w:abstractNumId w:val="7"/>
  </w:num>
  <w:num w:numId="18" w16cid:durableId="828014325">
    <w:abstractNumId w:val="13"/>
  </w:num>
  <w:num w:numId="19" w16cid:durableId="1331103357">
    <w:abstractNumId w:val="21"/>
  </w:num>
  <w:num w:numId="20" w16cid:durableId="1561093289">
    <w:abstractNumId w:val="2"/>
  </w:num>
  <w:num w:numId="21" w16cid:durableId="1641304895">
    <w:abstractNumId w:val="12"/>
  </w:num>
  <w:num w:numId="22" w16cid:durableId="1355771185">
    <w:abstractNumId w:val="19"/>
  </w:num>
  <w:num w:numId="23" w16cid:durableId="961304505">
    <w:abstractNumId w:val="6"/>
  </w:num>
  <w:num w:numId="24" w16cid:durableId="691537312">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embedSystemFonts/>
  <w:proofState w:spelling="clean" w:grammar="dirty"/>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8193"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155F"/>
    <w:rsid w:val="003B2A4B"/>
    <w:rsid w:val="003D099E"/>
    <w:rsid w:val="003D21A2"/>
    <w:rsid w:val="003D29D2"/>
    <w:rsid w:val="003E0705"/>
    <w:rsid w:val="003E2FF7"/>
    <w:rsid w:val="003F1013"/>
    <w:rsid w:val="003F1ACF"/>
    <w:rsid w:val="00404948"/>
    <w:rsid w:val="00406BEA"/>
    <w:rsid w:val="00413A60"/>
    <w:rsid w:val="004230F7"/>
    <w:rsid w:val="00427AD8"/>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5F89"/>
    <w:rsid w:val="00666B4A"/>
    <w:rsid w:val="00673C92"/>
    <w:rsid w:val="006753EC"/>
    <w:rsid w:val="00697A9A"/>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4341A"/>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272A"/>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D2BE0"/>
    <w:rsid w:val="00DE4447"/>
    <w:rsid w:val="00DE5DA2"/>
    <w:rsid w:val="00DF0033"/>
    <w:rsid w:val="00E026BF"/>
    <w:rsid w:val="00E07B1B"/>
    <w:rsid w:val="00E11853"/>
    <w:rsid w:val="00E52A86"/>
    <w:rsid w:val="00E54B47"/>
    <w:rsid w:val="00E553BF"/>
    <w:rsid w:val="00E55D93"/>
    <w:rsid w:val="00E61294"/>
    <w:rsid w:val="00E7237C"/>
    <w:rsid w:val="00E73AC0"/>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7C02"/>
    <w:rsid w:val="024801E3"/>
    <w:rsid w:val="045FB0CD"/>
    <w:rsid w:val="04B608A7"/>
    <w:rsid w:val="05E59627"/>
    <w:rsid w:val="06426E2C"/>
    <w:rsid w:val="0687225D"/>
    <w:rsid w:val="0C120D33"/>
    <w:rsid w:val="0C3642FC"/>
    <w:rsid w:val="109FBB0C"/>
    <w:rsid w:val="14F0AA5D"/>
    <w:rsid w:val="162DF962"/>
    <w:rsid w:val="171D0003"/>
    <w:rsid w:val="1D23574E"/>
    <w:rsid w:val="1D857763"/>
    <w:rsid w:val="214E4EE5"/>
    <w:rsid w:val="2256C242"/>
    <w:rsid w:val="226431AE"/>
    <w:rsid w:val="23247CE7"/>
    <w:rsid w:val="23BE1963"/>
    <w:rsid w:val="258F9EF6"/>
    <w:rsid w:val="26E656C0"/>
    <w:rsid w:val="29F60B83"/>
    <w:rsid w:val="2B8211ED"/>
    <w:rsid w:val="2C41885F"/>
    <w:rsid w:val="3178D280"/>
    <w:rsid w:val="32A09F95"/>
    <w:rsid w:val="34A74BF5"/>
    <w:rsid w:val="3524E1B5"/>
    <w:rsid w:val="35FB0C77"/>
    <w:rsid w:val="364516DE"/>
    <w:rsid w:val="3F7951E1"/>
    <w:rsid w:val="410E2DAF"/>
    <w:rsid w:val="4297C280"/>
    <w:rsid w:val="43052127"/>
    <w:rsid w:val="4515686B"/>
    <w:rsid w:val="453CDD80"/>
    <w:rsid w:val="48247133"/>
    <w:rsid w:val="4BC212B7"/>
    <w:rsid w:val="4C042F50"/>
    <w:rsid w:val="4C1F5EB8"/>
    <w:rsid w:val="4EB4C7EE"/>
    <w:rsid w:val="4ECFFF06"/>
    <w:rsid w:val="4F554084"/>
    <w:rsid w:val="50F35353"/>
    <w:rsid w:val="58AD2842"/>
    <w:rsid w:val="5A2F62D4"/>
    <w:rsid w:val="5C4041C0"/>
    <w:rsid w:val="60B87A27"/>
    <w:rsid w:val="61ABF65E"/>
    <w:rsid w:val="647B2B65"/>
    <w:rsid w:val="64DDDBAF"/>
    <w:rsid w:val="653DD3DB"/>
    <w:rsid w:val="658A6A2B"/>
    <w:rsid w:val="65EFF200"/>
    <w:rsid w:val="683B179B"/>
    <w:rsid w:val="68AC6E22"/>
    <w:rsid w:val="69D9CFFA"/>
    <w:rsid w:val="6B28C95C"/>
    <w:rsid w:val="6B2CF8ED"/>
    <w:rsid w:val="6B5027B9"/>
    <w:rsid w:val="6B5936D2"/>
    <w:rsid w:val="6B7AFFDF"/>
    <w:rsid w:val="7037A60C"/>
    <w:rsid w:val="74FBA09B"/>
    <w:rsid w:val="7BABDF67"/>
    <w:rsid w:val="7C8CFDF9"/>
    <w:rsid w:val="7FB67661"/>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strokecolor="#4a773c">
      <v:stroke weight="1pt" color="#4a773c"/>
      <v:shadow opacity="24903f" offset="0,.55556mm" origin=",.5"/>
      <o:colormru v:ext="edit" colors="#4a773c"/>
    </o:shapedefaults>
    <o:shapelayout v:ext="edit">
      <o:idmap v:ext="edit" data="1"/>
    </o:shapelayout>
  </w:shapeDefaults>
  <w:doNotEmbedSmartTags/>
  <w:decimalSymbol w:val=","/>
  <w:listSeparator w:val=";"/>
  <w14:docId w14:val="1FE2B7EB"/>
  <w14:defaultImageDpi w14:val="330"/>
  <w15:docId w15:val="{05325872-151F-41A7-9AD9-8EFA6E16BB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hAnsi="Calibri" w:eastAsia="MS Gothic"/>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hAnsiTheme="majorHAnsi" w:eastAsiaTheme="majorEastAsia"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hAnsiTheme="majorHAnsi" w:eastAsiaTheme="majorEastAsia"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2651D6"/>
    <w:pPr>
      <w:spacing w:after="240"/>
      <w:contextualSpacing/>
    </w:pPr>
    <w:rPr>
      <w:rFonts w:ascii="Calibri" w:hAnsi="Calibri"/>
      <w:sz w:val="20"/>
    </w:rPr>
  </w:style>
  <w:style w:type="character" w:styleId="Rubrik1Char" w:customStyle="1">
    <w:name w:val="Rubrik 1 Char"/>
    <w:aliases w:val="Rubrik VGR Char"/>
    <w:link w:val="Rubrik1"/>
    <w:rsid w:val="00FB6392"/>
    <w:rPr>
      <w:rFonts w:ascii="Calibri" w:hAnsi="Calibri" w:eastAsia="MS Gothic"/>
      <w:bCs/>
      <w:kern w:val="32"/>
      <w:sz w:val="48"/>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627BEA"/>
    <w:rPr>
      <w:rFonts w:asciiTheme="majorHAnsi" w:hAnsiTheme="majorHAnsi" w:eastAsiaTheme="majorEastAsia" w:cstheme="majorBidi"/>
      <w:bCs/>
      <w:color w:val="000000" w:themeColor="text1"/>
      <w:sz w:val="40"/>
      <w:szCs w:val="26"/>
    </w:rPr>
  </w:style>
  <w:style w:type="character" w:styleId="Rubrik3Char" w:customStyle="1">
    <w:name w:val="Rubrik 3 Char"/>
    <w:aliases w:val="Rubrik 3 VGR Char"/>
    <w:basedOn w:val="Standardstycketeckensnitt"/>
    <w:link w:val="Rubrik3"/>
    <w:uiPriority w:val="3"/>
    <w:rsid w:val="00627BEA"/>
    <w:rPr>
      <w:rFonts w:asciiTheme="majorHAnsi" w:hAnsiTheme="majorHAnsi" w:eastAsiaTheme="majorEastAsia" w:cstheme="majorBidi"/>
      <w:bCs/>
      <w:color w:val="000000" w:themeColor="text1"/>
      <w:sz w:val="36"/>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styleId="Omslagsrubrik" w:customStyle="1">
    <w:name w:val="Omslagsrubrik"/>
    <w:basedOn w:val="Normal"/>
    <w:link w:val="OmslagsrubrikChar"/>
    <w:uiPriority w:val="3"/>
    <w:qFormat/>
    <w:rsid w:val="005A627D"/>
    <w:pPr>
      <w:spacing w:after="6000" w:line="240" w:lineRule="auto"/>
    </w:pPr>
    <w:rPr>
      <w:rFonts w:asciiTheme="majorHAnsi" w:hAnsiTheme="majorHAnsi"/>
      <w:sz w:val="72"/>
    </w:rPr>
  </w:style>
  <w:style w:type="character" w:styleId="OmslagsrubrikChar" w:customStyle="1">
    <w:name w:val="Omslagsrubrik Char"/>
    <w:basedOn w:val="Standardstycketeckensnitt"/>
    <w:link w:val="Omslagsrubrik"/>
    <w:uiPriority w:val="3"/>
    <w:rsid w:val="005A627D"/>
    <w:rPr>
      <w:rFonts w:asciiTheme="majorHAnsi" w:hAnsiTheme="majorHAnsi"/>
      <w:sz w:val="72"/>
      <w:szCs w:val="24"/>
    </w:rPr>
  </w:style>
  <w:style w:type="paragraph" w:styleId="Omslagsunderrubrik" w:customStyle="1">
    <w:name w:val="Omslagsunderrubrik"/>
    <w:basedOn w:val="Normal"/>
    <w:link w:val="OmslagsunderrubrikChar"/>
    <w:uiPriority w:val="3"/>
    <w:qFormat/>
    <w:rsid w:val="009533B4"/>
    <w:pPr>
      <w:contextualSpacing/>
    </w:pPr>
    <w:rPr>
      <w:rFonts w:asciiTheme="majorHAnsi" w:hAnsiTheme="majorHAnsi"/>
      <w:sz w:val="32"/>
      <w:szCs w:val="44"/>
    </w:rPr>
  </w:style>
  <w:style w:type="character" w:styleId="OmslagsunderrubrikChar" w:customStyle="1">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www.vardhandboken.se/Texter/Operationsvard/Oversikt/" TargetMode="Externa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Dok_med_omslag_sd_red</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Städning av operationssal NÄL</dc:title>
  <dc:subject/>
  <dc:creator>patrik.jens.johansson@vgregion.se</dc:creator>
  <keywords/>
  <lastModifiedBy>Caroline Edvardsson</lastModifiedBy>
  <revision>11</revision>
  <lastPrinted>2016-03-31T10:56:00.0000000Z</lastPrinted>
  <dcterms:created xsi:type="dcterms:W3CDTF">2022-05-23T03:25:00.0000000Z</dcterms:created>
  <dcterms:modified xsi:type="dcterms:W3CDTF">2026-03-06T06:50:54.0000000Z</dcterms:modified>
</coreProperties>
</file>