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FAF5E" w14:textId="77777777" w:rsidR="00B827EE" w:rsidRDefault="00B827EE" w:rsidP="00B827EE">
      <w:pPr>
        <w:pStyle w:val="Rubrik2"/>
        <w:sectPr w:rsidR="00B827EE" w:rsidSect="00B827E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2B76D08" w14:textId="77777777" w:rsidR="00B827EE" w:rsidRPr="000C174F" w:rsidRDefault="00B827EE" w:rsidP="00B827EE">
      <w:pPr>
        <w:spacing w:after="0" w:line="240" w:lineRule="auto"/>
        <w:ind w:left="0" w:right="0"/>
        <w:rPr>
          <w:szCs w:val="20"/>
        </w:rPr>
      </w:pPr>
    </w:p>
    <w:p w14:paraId="01DEBB7B" w14:textId="77777777" w:rsidR="00B827EE" w:rsidRPr="000C174F" w:rsidRDefault="00B827EE" w:rsidP="00B827EE">
      <w:pPr>
        <w:spacing w:after="0" w:line="240" w:lineRule="auto"/>
        <w:ind w:left="0" w:right="0"/>
        <w:rPr>
          <w:szCs w:val="20"/>
        </w:rPr>
      </w:pPr>
    </w:p>
    <w:p w14:paraId="58CAFCA1" w14:textId="77777777" w:rsidR="00B827EE" w:rsidRDefault="00B827EE" w:rsidP="00B827EE">
      <w:pPr>
        <w:pStyle w:val="Rubrik1"/>
        <w:ind w:right="-285"/>
        <w:rPr>
          <w:sz w:val="32"/>
        </w:rPr>
      </w:pPr>
      <w:bookmarkStart w:id="1" w:name="_Toc501440349"/>
      <w:bookmarkEnd w:id="0"/>
      <w:proofErr w:type="spellStart"/>
      <w:r>
        <w:rPr>
          <w:lang w:val="fi-FI"/>
        </w:rPr>
        <w:t>Robotassisterad</w:t>
      </w:r>
      <w:proofErr w:type="spellEnd"/>
      <w:r>
        <w:rPr>
          <w:lang w:val="fi-FI"/>
        </w:rPr>
        <w:t xml:space="preserve"> </w:t>
      </w:r>
      <w:proofErr w:type="spellStart"/>
      <w:r>
        <w:rPr>
          <w:lang w:val="fi-FI"/>
        </w:rPr>
        <w:t>nefrektomi</w:t>
      </w:r>
      <w:proofErr w:type="spellEnd"/>
      <w:r>
        <w:rPr>
          <w:lang w:val="fi-FI"/>
        </w:rPr>
        <w:t xml:space="preserve">, </w:t>
      </w:r>
      <w:proofErr w:type="spellStart"/>
      <w:r>
        <w:rPr>
          <w:lang w:val="fi-FI"/>
        </w:rPr>
        <w:t>njurresektion</w:t>
      </w:r>
      <w:proofErr w:type="spellEnd"/>
    </w:p>
    <w:p w14:paraId="7E4A8700" w14:textId="77777777" w:rsidR="00B827EE" w:rsidRDefault="00B827EE" w:rsidP="00B827EE">
      <w:pPr>
        <w:pStyle w:val="Rubrik2"/>
      </w:pPr>
      <w:r w:rsidRPr="00CF330B">
        <w:t xml:space="preserve">Revidering i denna version </w:t>
      </w:r>
      <w:bookmarkEnd w:id="1"/>
    </w:p>
    <w:p w14:paraId="0C2A0C08" w14:textId="77777777" w:rsidR="00B827EE" w:rsidRDefault="00B827EE" w:rsidP="00B827EE">
      <w:r>
        <w:t>Revidering under rubrik: Anestesi, Avslutning/postoperativt</w:t>
      </w:r>
    </w:p>
    <w:p w14:paraId="441C3A4A" w14:textId="77777777" w:rsidR="00B827EE" w:rsidRDefault="00B827EE" w:rsidP="00B827EE">
      <w:pPr>
        <w:pStyle w:val="Rubrik2"/>
        <w:ind w:right="1161"/>
      </w:pPr>
      <w:r>
        <w:t>Bakgrund</w:t>
      </w:r>
    </w:p>
    <w:p w14:paraId="09F5093F" w14:textId="77777777" w:rsidR="00B827EE" w:rsidRDefault="00B827EE" w:rsidP="00B827EE">
      <w:r>
        <w:t xml:space="preserve">Ingreppet görs på patienter med njurcancer, njurbäckencancer och patienter med skrumpnjure efter infektioner med risk för re-infektioner eller hypertoni. </w:t>
      </w:r>
    </w:p>
    <w:p w14:paraId="187059A1" w14:textId="77777777" w:rsidR="00B827EE" w:rsidRDefault="00B827EE" w:rsidP="00B827EE">
      <w:pPr>
        <w:pStyle w:val="Rubrik2"/>
        <w:ind w:right="1161"/>
      </w:pPr>
      <w:r>
        <w:t>Syfte</w:t>
      </w:r>
    </w:p>
    <w:p w14:paraId="292B419E" w14:textId="77777777" w:rsidR="00B827EE" w:rsidRDefault="00B827EE" w:rsidP="00B827EE">
      <w:pPr>
        <w:spacing w:after="0"/>
      </w:pPr>
      <w:r>
        <w:t xml:space="preserve">Att skapa ett dokumentstöd för omhändertagande av patient vid robotassisterad </w:t>
      </w:r>
      <w:proofErr w:type="spellStart"/>
      <w:r>
        <w:t>nefrektomi</w:t>
      </w:r>
      <w:proofErr w:type="spellEnd"/>
      <w:r>
        <w:t>.</w:t>
      </w:r>
      <w:r>
        <w:tab/>
      </w:r>
    </w:p>
    <w:p w14:paraId="7B8112DA" w14:textId="77777777" w:rsidR="00B827EE" w:rsidRDefault="00B827EE" w:rsidP="00B827EE">
      <w:pPr>
        <w:pStyle w:val="Rubrik2"/>
        <w:spacing w:after="0"/>
        <w:ind w:right="1161"/>
      </w:pPr>
      <w:r>
        <w:t>Vilka berörs</w:t>
      </w:r>
    </w:p>
    <w:p w14:paraId="21BD27D6" w14:textId="77777777" w:rsidR="00B827EE" w:rsidRDefault="00B827EE" w:rsidP="00B827EE">
      <w:pPr>
        <w:spacing w:after="0"/>
      </w:pPr>
      <w:r>
        <w:t>Anestesisjuksköterskor, anestesiläkare och undersköterskor, Operation NU-sjukvården</w:t>
      </w:r>
    </w:p>
    <w:p w14:paraId="70AE1348" w14:textId="77777777" w:rsidR="00B827EE" w:rsidRDefault="00B827EE" w:rsidP="00B827EE">
      <w:pPr>
        <w:spacing w:after="0"/>
      </w:pPr>
      <w:r>
        <w:tab/>
      </w:r>
    </w:p>
    <w:p w14:paraId="6126A97D" w14:textId="77777777" w:rsidR="00B827EE" w:rsidRDefault="00B827EE" w:rsidP="00B827EE">
      <w:pPr>
        <w:pStyle w:val="Rubrik2"/>
        <w:spacing w:before="0" w:after="0"/>
        <w:ind w:right="1161"/>
      </w:pPr>
      <w:r>
        <w:t>Premedicinering</w:t>
      </w:r>
    </w:p>
    <w:p w14:paraId="234115D3" w14:textId="77777777" w:rsidR="00B827EE" w:rsidRDefault="00B827EE" w:rsidP="00B827EE">
      <w:pPr>
        <w:pStyle w:val="Rubrik2"/>
        <w:spacing w:before="0" w:after="0"/>
        <w:ind w:right="1161"/>
        <w:rPr>
          <w:rFonts w:ascii="Times New Roman" w:hAnsi="Times New Roman" w:cs="Times New Roman"/>
          <w:b/>
          <w:bCs w:val="0"/>
          <w:sz w:val="24"/>
          <w:szCs w:val="24"/>
        </w:rPr>
      </w:pPr>
      <w:r>
        <w:rPr>
          <w:rFonts w:ascii="Times New Roman" w:hAnsi="Times New Roman" w:cs="Times New Roman"/>
          <w:bCs w:val="0"/>
          <w:sz w:val="24"/>
          <w:szCs w:val="24"/>
        </w:rPr>
        <w:t xml:space="preserve">Alvedon och </w:t>
      </w:r>
      <w:proofErr w:type="spellStart"/>
      <w:r>
        <w:rPr>
          <w:rFonts w:ascii="Times New Roman" w:hAnsi="Times New Roman" w:cs="Times New Roman"/>
          <w:bCs w:val="0"/>
          <w:sz w:val="24"/>
          <w:szCs w:val="24"/>
        </w:rPr>
        <w:t>Targiniq</w:t>
      </w:r>
      <w:proofErr w:type="spellEnd"/>
      <w:r>
        <w:rPr>
          <w:rFonts w:ascii="Times New Roman" w:hAnsi="Times New Roman" w:cs="Times New Roman"/>
          <w:bCs w:val="0"/>
          <w:sz w:val="24"/>
          <w:szCs w:val="24"/>
        </w:rPr>
        <w:t>/</w:t>
      </w:r>
      <w:proofErr w:type="spellStart"/>
      <w:r>
        <w:rPr>
          <w:rFonts w:ascii="Times New Roman" w:hAnsi="Times New Roman" w:cs="Times New Roman"/>
          <w:bCs w:val="0"/>
          <w:sz w:val="24"/>
          <w:szCs w:val="24"/>
        </w:rPr>
        <w:t>OxyContin</w:t>
      </w:r>
      <w:proofErr w:type="spellEnd"/>
    </w:p>
    <w:p w14:paraId="12EF0B55" w14:textId="77777777" w:rsidR="00B827EE" w:rsidRPr="00DC6A5A" w:rsidRDefault="00B827EE" w:rsidP="00B827EE">
      <w:pPr>
        <w:spacing w:after="0"/>
      </w:pPr>
    </w:p>
    <w:p w14:paraId="779280E3" w14:textId="77777777" w:rsidR="00B827EE" w:rsidRDefault="00B827EE" w:rsidP="00B827EE">
      <w:pPr>
        <w:pStyle w:val="Rubrik2"/>
        <w:spacing w:before="0" w:after="0"/>
        <w:ind w:right="1161"/>
      </w:pPr>
      <w:r>
        <w:t>Anestesi</w:t>
      </w:r>
    </w:p>
    <w:p w14:paraId="4A676978" w14:textId="77777777" w:rsidR="00B827EE" w:rsidRDefault="00B827EE" w:rsidP="00B827EE">
      <w:pPr>
        <w:spacing w:after="0"/>
      </w:pPr>
      <w:r>
        <w:t xml:space="preserve">Anestesikort: </w:t>
      </w:r>
    </w:p>
    <w:p w14:paraId="7C45F4BC" w14:textId="77777777" w:rsidR="00B827EE" w:rsidRDefault="00B827EE" w:rsidP="00B827EE">
      <w:pPr>
        <w:tabs>
          <w:tab w:val="left" w:pos="1418"/>
        </w:tabs>
        <w:spacing w:after="0" w:line="240" w:lineRule="auto"/>
      </w:pPr>
      <w:proofErr w:type="spellStart"/>
      <w:r>
        <w:t>Intub</w:t>
      </w:r>
      <w:proofErr w:type="spellEnd"/>
      <w:r>
        <w:t xml:space="preserve">: </w:t>
      </w:r>
      <w:proofErr w:type="spellStart"/>
      <w:r>
        <w:t>Ultiva</w:t>
      </w:r>
      <w:proofErr w:type="spellEnd"/>
      <w:r>
        <w:t>/</w:t>
      </w:r>
      <w:proofErr w:type="spellStart"/>
      <w:r>
        <w:t>Sevofluran</w:t>
      </w:r>
      <w:proofErr w:type="spellEnd"/>
      <w:r>
        <w:t>/</w:t>
      </w:r>
      <w:proofErr w:type="spellStart"/>
      <w:r>
        <w:t>Esmeron</w:t>
      </w:r>
      <w:proofErr w:type="spellEnd"/>
      <w:r>
        <w:t xml:space="preserve"> alt </w:t>
      </w:r>
    </w:p>
    <w:p w14:paraId="22CACFD4" w14:textId="77777777" w:rsidR="00B827EE" w:rsidRDefault="00B827EE" w:rsidP="00B827EE">
      <w:pPr>
        <w:spacing w:after="0" w:line="240" w:lineRule="auto"/>
      </w:pPr>
      <w:proofErr w:type="spellStart"/>
      <w:r>
        <w:t>Intub</w:t>
      </w:r>
      <w:proofErr w:type="spellEnd"/>
      <w:r>
        <w:t xml:space="preserve">: </w:t>
      </w:r>
      <w:proofErr w:type="spellStart"/>
      <w:r>
        <w:t>Ultiva</w:t>
      </w:r>
      <w:proofErr w:type="spellEnd"/>
      <w:r>
        <w:t>/</w:t>
      </w:r>
      <w:proofErr w:type="spellStart"/>
      <w:r>
        <w:t>Propfol</w:t>
      </w:r>
      <w:proofErr w:type="spellEnd"/>
      <w:r>
        <w:t>/</w:t>
      </w:r>
      <w:proofErr w:type="spellStart"/>
      <w:r>
        <w:t>Esmeron</w:t>
      </w:r>
      <w:proofErr w:type="spellEnd"/>
    </w:p>
    <w:p w14:paraId="5993B17C" w14:textId="77777777" w:rsidR="00B827EE" w:rsidRDefault="00B827EE" w:rsidP="00B827EE">
      <w:pPr>
        <w:spacing w:after="0" w:line="240" w:lineRule="auto"/>
      </w:pPr>
      <w:proofErr w:type="spellStart"/>
      <w:r>
        <w:t>Robinul</w:t>
      </w:r>
      <w:proofErr w:type="spellEnd"/>
    </w:p>
    <w:p w14:paraId="120CC81A" w14:textId="77777777" w:rsidR="00B827EE" w:rsidRDefault="00B827EE" w:rsidP="00B827EE">
      <w:pPr>
        <w:spacing w:after="0" w:line="240" w:lineRule="auto"/>
      </w:pPr>
      <w:r>
        <w:t>Ondansetron</w:t>
      </w:r>
    </w:p>
    <w:p w14:paraId="0F65500F" w14:textId="77777777" w:rsidR="00B827EE" w:rsidRDefault="00B827EE" w:rsidP="00B827EE">
      <w:pPr>
        <w:spacing w:after="0" w:line="240" w:lineRule="auto"/>
      </w:pPr>
      <w:r>
        <w:t>Betapred</w:t>
      </w:r>
    </w:p>
    <w:p w14:paraId="3CBD1548" w14:textId="77777777" w:rsidR="00B827EE" w:rsidRDefault="00B827EE" w:rsidP="00B827EE">
      <w:pPr>
        <w:spacing w:after="0"/>
      </w:pPr>
      <w:proofErr w:type="spellStart"/>
      <w:r>
        <w:t>Catapresan</w:t>
      </w:r>
      <w:proofErr w:type="spellEnd"/>
      <w:r>
        <w:t xml:space="preserve"> </w:t>
      </w:r>
      <w:proofErr w:type="spellStart"/>
      <w:r>
        <w:t>vb</w:t>
      </w:r>
      <w:proofErr w:type="spellEnd"/>
    </w:p>
    <w:p w14:paraId="3CE65016" w14:textId="77777777" w:rsidR="00B827EE" w:rsidRDefault="00B827EE" w:rsidP="00B827EE">
      <w:pPr>
        <w:spacing w:after="0"/>
      </w:pPr>
      <w:r>
        <w:t>PONV-profylax</w:t>
      </w:r>
    </w:p>
    <w:p w14:paraId="6A9B292B" w14:textId="77777777" w:rsidR="00B827EE" w:rsidRDefault="00B827EE" w:rsidP="00B827EE">
      <w:pPr>
        <w:pStyle w:val="Rubrik2"/>
        <w:spacing w:after="0"/>
        <w:ind w:right="1161"/>
      </w:pPr>
      <w:r>
        <w:lastRenderedPageBreak/>
        <w:t>Utrustning</w:t>
      </w:r>
    </w:p>
    <w:p w14:paraId="5D8733E8" w14:textId="77777777" w:rsidR="00B827EE" w:rsidRDefault="00B827EE" w:rsidP="00B827EE">
      <w:pPr>
        <w:spacing w:after="0"/>
      </w:pPr>
      <w:r>
        <w:t xml:space="preserve">Standard. KAD med </w:t>
      </w:r>
      <w:proofErr w:type="spellStart"/>
      <w:r>
        <w:t>timdiures</w:t>
      </w:r>
      <w:proofErr w:type="spellEnd"/>
      <w:r>
        <w:t xml:space="preserve">, artärnål, PPV, grova PVK, patientvärmare, </w:t>
      </w:r>
      <w:proofErr w:type="spellStart"/>
      <w:r>
        <w:t>Fluido</w:t>
      </w:r>
      <w:proofErr w:type="spellEnd"/>
      <w:r>
        <w:t xml:space="preserve">, V-sond och </w:t>
      </w:r>
      <w:proofErr w:type="spellStart"/>
      <w:r>
        <w:t>örontemp</w:t>
      </w:r>
      <w:proofErr w:type="spellEnd"/>
      <w:r>
        <w:t>. TOF</w:t>
      </w:r>
    </w:p>
    <w:p w14:paraId="26DF2A98" w14:textId="77777777" w:rsidR="00B827EE" w:rsidRDefault="00B827EE" w:rsidP="00B827EE">
      <w:pPr>
        <w:pStyle w:val="Rubrik2"/>
        <w:spacing w:after="0"/>
        <w:ind w:right="1161"/>
      </w:pPr>
      <w:r>
        <w:t>Blodgruppering/</w:t>
      </w:r>
      <w:proofErr w:type="spellStart"/>
      <w:r>
        <w:t>bastest</w:t>
      </w:r>
      <w:proofErr w:type="spellEnd"/>
    </w:p>
    <w:p w14:paraId="5A71BE7E" w14:textId="77777777" w:rsidR="00B827EE" w:rsidRDefault="00B827EE" w:rsidP="00B827EE">
      <w:pPr>
        <w:spacing w:after="0"/>
      </w:pPr>
      <w:r>
        <w:t>Ja/ja</w:t>
      </w:r>
    </w:p>
    <w:p w14:paraId="58A5C73B" w14:textId="77777777" w:rsidR="00B827EE" w:rsidRDefault="00B827EE" w:rsidP="00B827EE">
      <w:pPr>
        <w:pStyle w:val="Rubrik2"/>
        <w:spacing w:after="0"/>
        <w:ind w:right="1161"/>
      </w:pPr>
      <w:r>
        <w:t>Praktiska råd</w:t>
      </w:r>
    </w:p>
    <w:p w14:paraId="6AD90C01" w14:textId="77777777" w:rsidR="00B827EE" w:rsidRPr="00ED38DF" w:rsidRDefault="00B827EE" w:rsidP="00B827EE">
      <w:pPr>
        <w:spacing w:after="0"/>
      </w:pPr>
      <w:r>
        <w:t xml:space="preserve">Kontrollera att operationsbordet är låst innan operationsstart. Sätt kontrollen till bordet i väggen under operationen. </w:t>
      </w:r>
    </w:p>
    <w:p w14:paraId="23AE7FF2" w14:textId="77777777" w:rsidR="00B827EE" w:rsidRDefault="00B827EE" w:rsidP="00B827EE">
      <w:pPr>
        <w:spacing w:after="0"/>
      </w:pPr>
      <w:proofErr w:type="spellStart"/>
      <w:r>
        <w:t>Insufflerad</w:t>
      </w:r>
      <w:proofErr w:type="spellEnd"/>
      <w:r>
        <w:t xml:space="preserve"> koldioxid kan ge stigande EtCO2 vid behov öka ventilationen. Patienten måste vara väl muskelrelaxerad. </w:t>
      </w:r>
    </w:p>
    <w:p w14:paraId="786F2ADF" w14:textId="77777777" w:rsidR="00B827EE" w:rsidRDefault="00B827EE" w:rsidP="00B827EE">
      <w:pPr>
        <w:pStyle w:val="Rubrik2"/>
        <w:spacing w:after="0"/>
        <w:ind w:right="1161"/>
      </w:pPr>
      <w:r>
        <w:t>Operationsbord/läge</w:t>
      </w:r>
    </w:p>
    <w:p w14:paraId="5BCCA38C" w14:textId="77777777" w:rsidR="00B827EE" w:rsidRDefault="00B827EE" w:rsidP="00B827EE">
      <w:pPr>
        <w:spacing w:after="0"/>
      </w:pPr>
      <w:r>
        <w:t>Universalbord 1 med halv kilmadrass.</w:t>
      </w:r>
    </w:p>
    <w:p w14:paraId="54AB197C" w14:textId="77777777" w:rsidR="00B827EE" w:rsidRDefault="00B827EE" w:rsidP="00B827EE">
      <w:pPr>
        <w:spacing w:after="0"/>
      </w:pPr>
      <w:r>
        <w:t xml:space="preserve">Uppläggning görs tillsammans med kirurgen. Patienten ligger i sidoläge och placeras ca 5 cm över leden på operationsbordet och med axeln i överkant på kilmadrassen. Bordet knickas och patienten ska då ha revbensbågen vid leden på operationsbordet. Två stöd placeras på ryggsidan, ett i flanken och ett strax nedanför skulderbladen. Använd kilkuddar med breda sidan nedåt och raka sidan mot stödet. Luta patienten lätt mot ryggstöden. Patientens undre ben böjs och det övre ligger rakt. Stor blå kudde placeras mellan benen. Använd en </w:t>
      </w:r>
      <w:proofErr w:type="spellStart"/>
      <w:r>
        <w:t>benrem</w:t>
      </w:r>
      <w:proofErr w:type="spellEnd"/>
      <w:r>
        <w:t xml:space="preserve"> över låren och en grå </w:t>
      </w:r>
      <w:proofErr w:type="spellStart"/>
      <w:r>
        <w:t>vadrem</w:t>
      </w:r>
      <w:proofErr w:type="spellEnd"/>
      <w:r>
        <w:t xml:space="preserve"> över smalbenen. Övre armen placeras på smalt armstöd, fäst armstödet högt upp på bordet. Undre armen vilar i skålformad armskena. Huvudet läggs på geléring alt liten kudde. </w:t>
      </w:r>
    </w:p>
    <w:p w14:paraId="42FD8BE7" w14:textId="77777777" w:rsidR="00B827EE" w:rsidRDefault="00B827EE" w:rsidP="00B827EE">
      <w:pPr>
        <w:pStyle w:val="Rubrik2"/>
        <w:spacing w:after="0"/>
        <w:ind w:right="1161"/>
      </w:pPr>
      <w:r>
        <w:t>Extra utrustning</w:t>
      </w:r>
    </w:p>
    <w:p w14:paraId="13ECFF4D" w14:textId="77777777" w:rsidR="00B827EE" w:rsidRDefault="00B827EE" w:rsidP="00B827EE">
      <w:pPr>
        <w:spacing w:after="0"/>
      </w:pPr>
      <w:r>
        <w:t>Halv kilmadrass (som läggs på befintliga madrassen)</w:t>
      </w:r>
    </w:p>
    <w:p w14:paraId="060AF369" w14:textId="77777777" w:rsidR="00B827EE" w:rsidRDefault="00B827EE" w:rsidP="00B827EE">
      <w:pPr>
        <w:spacing w:after="0"/>
      </w:pPr>
      <w:r>
        <w:t>1 skålad armskena</w:t>
      </w:r>
    </w:p>
    <w:p w14:paraId="6D28ACBA" w14:textId="77777777" w:rsidR="00B827EE" w:rsidRDefault="00B827EE" w:rsidP="00B827EE">
      <w:pPr>
        <w:spacing w:after="0"/>
        <w:rPr>
          <w:b/>
        </w:rPr>
      </w:pPr>
      <w:r>
        <w:rPr>
          <w:b/>
        </w:rPr>
        <w:t>Uppläggningsvagnen – som står i sänghallen innehåller:</w:t>
      </w:r>
    </w:p>
    <w:p w14:paraId="4C775481" w14:textId="77777777" w:rsidR="00B827EE" w:rsidRDefault="00B827EE" w:rsidP="00B827EE">
      <w:pPr>
        <w:numPr>
          <w:ilvl w:val="0"/>
          <w:numId w:val="21"/>
        </w:numPr>
        <w:spacing w:after="0" w:line="240" w:lineRule="auto"/>
        <w:ind w:left="1418" w:right="0"/>
      </w:pPr>
      <w:proofErr w:type="gramStart"/>
      <w:r>
        <w:t>2 st</w:t>
      </w:r>
      <w:proofErr w:type="gramEnd"/>
      <w:r>
        <w:t xml:space="preserve"> platta höga sidstöd</w:t>
      </w:r>
    </w:p>
    <w:p w14:paraId="18F1B94C" w14:textId="77777777" w:rsidR="00B827EE" w:rsidRDefault="00B827EE" w:rsidP="00B827EE">
      <w:pPr>
        <w:numPr>
          <w:ilvl w:val="0"/>
          <w:numId w:val="21"/>
        </w:numPr>
        <w:spacing w:after="0" w:line="240" w:lineRule="auto"/>
        <w:ind w:left="1418" w:right="0"/>
      </w:pPr>
      <w:proofErr w:type="gramStart"/>
      <w:r>
        <w:t>2 st</w:t>
      </w:r>
      <w:proofErr w:type="gramEnd"/>
      <w:r>
        <w:t xml:space="preserve"> kilkuddar + 2 gröna handdukar</w:t>
      </w:r>
    </w:p>
    <w:p w14:paraId="0C5E69AF" w14:textId="77777777" w:rsidR="00B827EE" w:rsidRDefault="00B827EE" w:rsidP="00B827EE">
      <w:pPr>
        <w:numPr>
          <w:ilvl w:val="0"/>
          <w:numId w:val="21"/>
        </w:numPr>
        <w:spacing w:after="0" w:line="240" w:lineRule="auto"/>
        <w:ind w:left="1418" w:right="0"/>
      </w:pPr>
      <w:proofErr w:type="gramStart"/>
      <w:r>
        <w:t>1 st</w:t>
      </w:r>
      <w:proofErr w:type="gramEnd"/>
      <w:r>
        <w:t xml:space="preserve"> grå </w:t>
      </w:r>
      <w:proofErr w:type="spellStart"/>
      <w:r>
        <w:t>vadrem</w:t>
      </w:r>
      <w:proofErr w:type="spellEnd"/>
      <w:r>
        <w:t xml:space="preserve"> - magnet</w:t>
      </w:r>
    </w:p>
    <w:p w14:paraId="1D092695" w14:textId="77777777" w:rsidR="00B827EE" w:rsidRDefault="00B827EE" w:rsidP="00B827EE">
      <w:pPr>
        <w:numPr>
          <w:ilvl w:val="0"/>
          <w:numId w:val="21"/>
        </w:numPr>
        <w:spacing w:after="0" w:line="240" w:lineRule="auto"/>
        <w:ind w:left="1418" w:right="0"/>
      </w:pPr>
      <w:proofErr w:type="gramStart"/>
      <w:r>
        <w:t>1 st</w:t>
      </w:r>
      <w:proofErr w:type="gramEnd"/>
      <w:r>
        <w:t xml:space="preserve"> svart </w:t>
      </w:r>
      <w:proofErr w:type="spellStart"/>
      <w:r>
        <w:t>benrem</w:t>
      </w:r>
      <w:proofErr w:type="spellEnd"/>
    </w:p>
    <w:p w14:paraId="0319EAF7" w14:textId="77777777" w:rsidR="00B827EE" w:rsidRDefault="00B827EE" w:rsidP="00B827EE">
      <w:pPr>
        <w:numPr>
          <w:ilvl w:val="0"/>
          <w:numId w:val="21"/>
        </w:numPr>
        <w:spacing w:after="0" w:line="240" w:lineRule="auto"/>
        <w:ind w:left="1418" w:right="0"/>
      </w:pPr>
      <w:r>
        <w:t xml:space="preserve">1 stor blå kudde till benen </w:t>
      </w:r>
    </w:p>
    <w:p w14:paraId="1457A820" w14:textId="77777777" w:rsidR="00B827EE" w:rsidRDefault="00B827EE" w:rsidP="00B827EE">
      <w:pPr>
        <w:numPr>
          <w:ilvl w:val="0"/>
          <w:numId w:val="21"/>
        </w:numPr>
        <w:spacing w:after="0" w:line="240" w:lineRule="auto"/>
        <w:ind w:left="1418" w:right="0"/>
      </w:pPr>
      <w:proofErr w:type="gramStart"/>
      <w:r>
        <w:t>2 st</w:t>
      </w:r>
      <w:proofErr w:type="gramEnd"/>
      <w:r>
        <w:t xml:space="preserve"> små kuddar </w:t>
      </w:r>
    </w:p>
    <w:p w14:paraId="01D9956B" w14:textId="77777777" w:rsidR="00B827EE" w:rsidRDefault="00B827EE" w:rsidP="00B827EE">
      <w:pPr>
        <w:numPr>
          <w:ilvl w:val="0"/>
          <w:numId w:val="21"/>
        </w:numPr>
        <w:spacing w:after="0" w:line="240" w:lineRule="auto"/>
        <w:ind w:left="1418" w:right="0"/>
      </w:pPr>
      <w:proofErr w:type="gramStart"/>
      <w:r>
        <w:t>1 st</w:t>
      </w:r>
      <w:proofErr w:type="gramEnd"/>
      <w:r>
        <w:t xml:space="preserve"> förlängningsskena.</w:t>
      </w:r>
    </w:p>
    <w:p w14:paraId="1345E06C" w14:textId="77777777" w:rsidR="00B827EE" w:rsidRDefault="00B827EE" w:rsidP="00B827EE">
      <w:pPr>
        <w:numPr>
          <w:ilvl w:val="0"/>
          <w:numId w:val="21"/>
        </w:numPr>
        <w:spacing w:after="0" w:line="240" w:lineRule="auto"/>
        <w:ind w:left="1418" w:right="0"/>
      </w:pPr>
      <w:r>
        <w:t>1 smalt armstöd (till övre armen)</w:t>
      </w:r>
    </w:p>
    <w:p w14:paraId="7ABF4BB3" w14:textId="77777777" w:rsidR="00B827EE" w:rsidRDefault="00B827EE" w:rsidP="00B827EE">
      <w:pPr>
        <w:numPr>
          <w:ilvl w:val="0"/>
          <w:numId w:val="21"/>
        </w:numPr>
        <w:spacing w:after="0" w:line="240" w:lineRule="auto"/>
        <w:ind w:left="1418" w:right="0"/>
      </w:pPr>
      <w:r>
        <w:t>1 geléring som kan användas till huvudet</w:t>
      </w:r>
    </w:p>
    <w:p w14:paraId="17C81947" w14:textId="77777777" w:rsidR="00B827EE" w:rsidRDefault="00B827EE" w:rsidP="00B827EE">
      <w:pPr>
        <w:pStyle w:val="Rubrik2"/>
        <w:spacing w:after="0"/>
        <w:ind w:right="1161"/>
      </w:pPr>
      <w:r>
        <w:lastRenderedPageBreak/>
        <w:t>Håravkortning</w:t>
      </w:r>
    </w:p>
    <w:p w14:paraId="727E6705" w14:textId="77777777" w:rsidR="00B827EE" w:rsidRDefault="00B827EE" w:rsidP="00B827EE">
      <w:pPr>
        <w:spacing w:after="0"/>
      </w:pPr>
      <w:r>
        <w:t>Hela buken</w:t>
      </w:r>
    </w:p>
    <w:p w14:paraId="76432DCA" w14:textId="77777777" w:rsidR="00B827EE" w:rsidRDefault="00B827EE" w:rsidP="00B827EE">
      <w:pPr>
        <w:pStyle w:val="Rubrik2"/>
        <w:spacing w:after="0"/>
        <w:ind w:right="1161"/>
      </w:pPr>
      <w:r>
        <w:t>Risker</w:t>
      </w:r>
    </w:p>
    <w:p w14:paraId="0A408BB5" w14:textId="77777777" w:rsidR="00B827EE" w:rsidRDefault="00B827EE" w:rsidP="00B827EE">
      <w:pPr>
        <w:spacing w:after="0"/>
      </w:pPr>
      <w:r>
        <w:t xml:space="preserve">Stora blödningar och konvertering till öppen kirurgi vid operationstekniskt svåra förhållanden. Patienten får inte röras/ förflyttas medan roboten är dockad till portarna. </w:t>
      </w:r>
    </w:p>
    <w:p w14:paraId="693C52D4" w14:textId="77777777" w:rsidR="00B827EE" w:rsidRDefault="00B827EE" w:rsidP="00B827EE">
      <w:pPr>
        <w:pStyle w:val="Rubrik2"/>
        <w:spacing w:after="0"/>
        <w:ind w:right="1161"/>
      </w:pPr>
      <w:r>
        <w:t>Avslutning/Postoperativt</w:t>
      </w:r>
    </w:p>
    <w:p w14:paraId="4A427212" w14:textId="77777777" w:rsidR="00B827EE" w:rsidRDefault="00B827EE" w:rsidP="00B827EE">
      <w:pPr>
        <w:spacing w:after="0"/>
      </w:pPr>
      <w:r>
        <w:t xml:space="preserve">Patientvärmare kvar tills patienten lämnar operationssalen. </w:t>
      </w:r>
    </w:p>
    <w:p w14:paraId="721EFB52" w14:textId="77777777" w:rsidR="00B827EE" w:rsidRPr="00536A5A" w:rsidRDefault="00B827EE" w:rsidP="00B827EE">
      <w:pPr>
        <w:tabs>
          <w:tab w:val="left" w:pos="3686"/>
          <w:tab w:val="left" w:pos="7088"/>
        </w:tabs>
        <w:spacing w:before="60" w:after="0" w:line="240" w:lineRule="auto"/>
        <w:ind w:left="0" w:right="0"/>
      </w:pPr>
    </w:p>
    <w:p w14:paraId="76B9F95B" w14:textId="24513497" w:rsidR="00536A5A" w:rsidRPr="00B827EE" w:rsidRDefault="00536A5A" w:rsidP="00B827EE"/>
    <w:sectPr w:rsidR="00536A5A" w:rsidRPr="00B827EE" w:rsidSect="000C174F">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7978D" w14:textId="77777777" w:rsidR="00C55D97" w:rsidRDefault="00C55D97">
      <w:r>
        <w:separator/>
      </w:r>
    </w:p>
  </w:endnote>
  <w:endnote w:type="continuationSeparator" w:id="0">
    <w:p w14:paraId="2A58EC2D" w14:textId="77777777" w:rsidR="00C55D97" w:rsidRDefault="00C55D97">
      <w:r>
        <w:continuationSeparator/>
      </w:r>
    </w:p>
  </w:endnote>
  <w:endnote w:type="continuationNotice" w:id="1">
    <w:p w14:paraId="4F857883" w14:textId="77777777" w:rsidR="00C55D97" w:rsidRDefault="00C55D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EF87" w14:textId="77777777" w:rsidR="00B827EE" w:rsidRDefault="00B827EE"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7FA3DAC4" w14:textId="77777777" w:rsidR="00B827EE" w:rsidRDefault="00B827EE"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237086"/>
      <w:docPartObj>
        <w:docPartGallery w:val="Page Numbers (Bottom of Page)"/>
        <w:docPartUnique/>
      </w:docPartObj>
    </w:sdtPr>
    <w:sdtEndPr>
      <w:rPr>
        <w:sz w:val="16"/>
        <w:szCs w:val="16"/>
      </w:rPr>
    </w:sdtEndPr>
    <w:sdtContent>
      <w:p w14:paraId="19331488" w14:textId="77777777" w:rsidR="00B827EE" w:rsidRPr="00EC0A68" w:rsidRDefault="00B827EE"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C9A8" w14:textId="77777777" w:rsidR="00B827EE" w:rsidRDefault="00B827EE" w:rsidP="00FB2F0F">
    <w:pPr>
      <w:pStyle w:val="Sidfot"/>
      <w:ind w:left="6237" w:hanging="141"/>
      <w:jc w:val="left"/>
    </w:pPr>
    <w:r>
      <w:rPr>
        <w:noProof/>
      </w:rPr>
      <w:drawing>
        <wp:anchor distT="0" distB="0" distL="114300" distR="114300" simplePos="0" relativeHeight="251675649" behindDoc="0" locked="0" layoutInCell="1" allowOverlap="1" wp14:anchorId="7C07FAE5" wp14:editId="5931268A">
          <wp:simplePos x="0" y="0"/>
          <wp:positionH relativeFrom="column">
            <wp:posOffset>4388307</wp:posOffset>
          </wp:positionH>
          <wp:positionV relativeFrom="paragraph">
            <wp:posOffset>-27355</wp:posOffset>
          </wp:positionV>
          <wp:extent cx="1897920" cy="384860"/>
          <wp:effectExtent l="0" t="0" r="7620" b="0"/>
          <wp:wrapNone/>
          <wp:docPr id="1586670446" name="Bildobjekt 15866704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1F8DE" w14:textId="77777777" w:rsidR="00C55D97" w:rsidRDefault="00C55D97"/>
  </w:footnote>
  <w:footnote w:type="continuationSeparator" w:id="0">
    <w:p w14:paraId="1BCC24D2" w14:textId="77777777" w:rsidR="00C55D97" w:rsidRDefault="00C55D97">
      <w:r>
        <w:continuationSeparator/>
      </w:r>
    </w:p>
  </w:footnote>
  <w:footnote w:type="continuationNotice" w:id="1">
    <w:p w14:paraId="70907B8F" w14:textId="77777777" w:rsidR="00C55D97" w:rsidRDefault="00C55D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87B2" w14:textId="77777777" w:rsidR="00B827EE" w:rsidRPr="00DA65C4" w:rsidRDefault="00B827EE"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4EEBF317" wp14:editId="4CD9A3C1">
              <wp:simplePos x="0" y="0"/>
              <wp:positionH relativeFrom="column">
                <wp:posOffset>0</wp:posOffset>
              </wp:positionH>
              <wp:positionV relativeFrom="paragraph">
                <wp:posOffset>-635</wp:posOffset>
              </wp:positionV>
              <wp:extent cx="4667250" cy="323850"/>
              <wp:effectExtent l="0" t="0" r="0" b="0"/>
              <wp:wrapNone/>
              <wp:docPr id="1459357131" name="Textruta 145935713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8E380E1" w14:textId="77777777" w:rsidR="00B827EE" w:rsidRDefault="00B827EE"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EEBF317" id="_x0000_t202" coordsize="21600,21600" o:spt="202" path="m,l,21600r21600,l21600,xe">
              <v:stroke joinstyle="miter"/>
              <v:path gradientshapeok="t" o:connecttype="rect"/>
            </v:shapetype>
            <v:shape id="Textruta 1459357131"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38E380E1" w14:textId="77777777" w:rsidR="00B827EE" w:rsidRDefault="00B827EE"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3BC86" w14:textId="77777777" w:rsidR="00B827EE" w:rsidRDefault="00B827EE"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546C1142" wp14:editId="50DEEB44">
              <wp:simplePos x="0" y="0"/>
              <wp:positionH relativeFrom="column">
                <wp:posOffset>-172720</wp:posOffset>
              </wp:positionH>
              <wp:positionV relativeFrom="paragraph">
                <wp:posOffset>-65405</wp:posOffset>
              </wp:positionV>
              <wp:extent cx="4667250" cy="323850"/>
              <wp:effectExtent l="0" t="0" r="0" b="0"/>
              <wp:wrapNone/>
              <wp:docPr id="805646487" name="Textruta 805646487"/>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2464860" w14:textId="77777777" w:rsidR="00B827EE" w:rsidRDefault="00B827E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6C1142" id="_x0000_t202" coordsize="21600,21600" o:spt="202" path="m,l,21600r21600,l21600,xe">
              <v:stroke joinstyle="miter"/>
              <v:path gradientshapeok="t" o:connecttype="rect"/>
            </v:shapetype>
            <v:shape id="Textruta 805646487"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02464860" w14:textId="77777777" w:rsidR="00B827EE" w:rsidRDefault="00B827EE">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12F464D3" wp14:editId="44CCB351">
          <wp:simplePos x="0" y="0"/>
          <wp:positionH relativeFrom="page">
            <wp:posOffset>17744</wp:posOffset>
          </wp:positionH>
          <wp:positionV relativeFrom="paragraph">
            <wp:posOffset>198873</wp:posOffset>
          </wp:positionV>
          <wp:extent cx="7559040" cy="216408"/>
          <wp:effectExtent l="0" t="0" r="0" b="0"/>
          <wp:wrapNone/>
          <wp:docPr id="171313840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60120E34">
      <w:start w:val="1"/>
      <w:numFmt w:val="bullet"/>
      <w:lvlText w:val=""/>
      <w:lvlJc w:val="left"/>
      <w:pPr>
        <w:ind w:left="720" w:hanging="360"/>
      </w:pPr>
      <w:rPr>
        <w:rFonts w:ascii="Symbol" w:hAnsi="Symbol" w:hint="default"/>
      </w:rPr>
    </w:lvl>
    <w:lvl w:ilvl="1" w:tplc="23082FB6" w:tentative="1">
      <w:start w:val="1"/>
      <w:numFmt w:val="bullet"/>
      <w:lvlText w:val="o"/>
      <w:lvlJc w:val="left"/>
      <w:pPr>
        <w:ind w:left="1440" w:hanging="360"/>
      </w:pPr>
      <w:rPr>
        <w:rFonts w:ascii="Courier New" w:hAnsi="Courier New" w:cs="Courier New" w:hint="default"/>
      </w:rPr>
    </w:lvl>
    <w:lvl w:ilvl="2" w:tplc="C8D051E6" w:tentative="1">
      <w:start w:val="1"/>
      <w:numFmt w:val="bullet"/>
      <w:lvlText w:val=""/>
      <w:lvlJc w:val="left"/>
      <w:pPr>
        <w:ind w:left="2160" w:hanging="360"/>
      </w:pPr>
      <w:rPr>
        <w:rFonts w:ascii="Wingdings" w:hAnsi="Wingdings" w:hint="default"/>
      </w:rPr>
    </w:lvl>
    <w:lvl w:ilvl="3" w:tplc="63901196" w:tentative="1">
      <w:start w:val="1"/>
      <w:numFmt w:val="bullet"/>
      <w:lvlText w:val=""/>
      <w:lvlJc w:val="left"/>
      <w:pPr>
        <w:ind w:left="2880" w:hanging="360"/>
      </w:pPr>
      <w:rPr>
        <w:rFonts w:ascii="Symbol" w:hAnsi="Symbol" w:hint="default"/>
      </w:rPr>
    </w:lvl>
    <w:lvl w:ilvl="4" w:tplc="0966047A" w:tentative="1">
      <w:start w:val="1"/>
      <w:numFmt w:val="bullet"/>
      <w:lvlText w:val="o"/>
      <w:lvlJc w:val="left"/>
      <w:pPr>
        <w:ind w:left="3600" w:hanging="360"/>
      </w:pPr>
      <w:rPr>
        <w:rFonts w:ascii="Courier New" w:hAnsi="Courier New" w:cs="Courier New" w:hint="default"/>
      </w:rPr>
    </w:lvl>
    <w:lvl w:ilvl="5" w:tplc="3FEA6D3E" w:tentative="1">
      <w:start w:val="1"/>
      <w:numFmt w:val="bullet"/>
      <w:lvlText w:val=""/>
      <w:lvlJc w:val="left"/>
      <w:pPr>
        <w:ind w:left="4320" w:hanging="360"/>
      </w:pPr>
      <w:rPr>
        <w:rFonts w:ascii="Wingdings" w:hAnsi="Wingdings" w:hint="default"/>
      </w:rPr>
    </w:lvl>
    <w:lvl w:ilvl="6" w:tplc="761214EA" w:tentative="1">
      <w:start w:val="1"/>
      <w:numFmt w:val="bullet"/>
      <w:lvlText w:val=""/>
      <w:lvlJc w:val="left"/>
      <w:pPr>
        <w:ind w:left="5040" w:hanging="360"/>
      </w:pPr>
      <w:rPr>
        <w:rFonts w:ascii="Symbol" w:hAnsi="Symbol" w:hint="default"/>
      </w:rPr>
    </w:lvl>
    <w:lvl w:ilvl="7" w:tplc="C6844E34" w:tentative="1">
      <w:start w:val="1"/>
      <w:numFmt w:val="bullet"/>
      <w:lvlText w:val="o"/>
      <w:lvlJc w:val="left"/>
      <w:pPr>
        <w:ind w:left="5760" w:hanging="360"/>
      </w:pPr>
      <w:rPr>
        <w:rFonts w:ascii="Courier New" w:hAnsi="Courier New" w:cs="Courier New" w:hint="default"/>
      </w:rPr>
    </w:lvl>
    <w:lvl w:ilvl="8" w:tplc="6EE49BAA"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2CA602A"/>
    <w:multiLevelType w:val="hybridMultilevel"/>
    <w:tmpl w:val="D4AC47A6"/>
    <w:lvl w:ilvl="0" w:tplc="7A34C096">
      <w:start w:val="1"/>
      <w:numFmt w:val="bullet"/>
      <w:lvlText w:val=""/>
      <w:lvlJc w:val="left"/>
      <w:pPr>
        <w:ind w:left="720" w:hanging="360"/>
      </w:pPr>
      <w:rPr>
        <w:rFonts w:ascii="Symbol" w:hAnsi="Symbol" w:hint="default"/>
      </w:rPr>
    </w:lvl>
    <w:lvl w:ilvl="1" w:tplc="F5820786">
      <w:start w:val="1"/>
      <w:numFmt w:val="bullet"/>
      <w:lvlText w:val="o"/>
      <w:lvlJc w:val="left"/>
      <w:pPr>
        <w:ind w:left="1440" w:hanging="360"/>
      </w:pPr>
      <w:rPr>
        <w:rFonts w:ascii="Courier New" w:hAnsi="Courier New" w:cs="Courier New" w:hint="default"/>
      </w:rPr>
    </w:lvl>
    <w:lvl w:ilvl="2" w:tplc="0C7A1FC2">
      <w:start w:val="1"/>
      <w:numFmt w:val="bullet"/>
      <w:lvlText w:val=""/>
      <w:lvlJc w:val="left"/>
      <w:pPr>
        <w:ind w:left="2160" w:hanging="360"/>
      </w:pPr>
      <w:rPr>
        <w:rFonts w:ascii="Wingdings" w:hAnsi="Wingdings" w:hint="default"/>
      </w:rPr>
    </w:lvl>
    <w:lvl w:ilvl="3" w:tplc="A72E31DC">
      <w:start w:val="1"/>
      <w:numFmt w:val="bullet"/>
      <w:lvlText w:val=""/>
      <w:lvlJc w:val="left"/>
      <w:pPr>
        <w:ind w:left="2880" w:hanging="360"/>
      </w:pPr>
      <w:rPr>
        <w:rFonts w:ascii="Symbol" w:hAnsi="Symbol" w:hint="default"/>
      </w:rPr>
    </w:lvl>
    <w:lvl w:ilvl="4" w:tplc="47086E86">
      <w:start w:val="1"/>
      <w:numFmt w:val="bullet"/>
      <w:lvlText w:val="o"/>
      <w:lvlJc w:val="left"/>
      <w:pPr>
        <w:ind w:left="3600" w:hanging="360"/>
      </w:pPr>
      <w:rPr>
        <w:rFonts w:ascii="Courier New" w:hAnsi="Courier New" w:cs="Courier New" w:hint="default"/>
      </w:rPr>
    </w:lvl>
    <w:lvl w:ilvl="5" w:tplc="6DE44808">
      <w:start w:val="1"/>
      <w:numFmt w:val="bullet"/>
      <w:lvlText w:val=""/>
      <w:lvlJc w:val="left"/>
      <w:pPr>
        <w:ind w:left="4320" w:hanging="360"/>
      </w:pPr>
      <w:rPr>
        <w:rFonts w:ascii="Wingdings" w:hAnsi="Wingdings" w:hint="default"/>
      </w:rPr>
    </w:lvl>
    <w:lvl w:ilvl="6" w:tplc="EDBE44E6">
      <w:start w:val="1"/>
      <w:numFmt w:val="bullet"/>
      <w:lvlText w:val=""/>
      <w:lvlJc w:val="left"/>
      <w:pPr>
        <w:ind w:left="5040" w:hanging="360"/>
      </w:pPr>
      <w:rPr>
        <w:rFonts w:ascii="Symbol" w:hAnsi="Symbol" w:hint="default"/>
      </w:rPr>
    </w:lvl>
    <w:lvl w:ilvl="7" w:tplc="C0E6CB9A">
      <w:start w:val="1"/>
      <w:numFmt w:val="bullet"/>
      <w:lvlText w:val="o"/>
      <w:lvlJc w:val="left"/>
      <w:pPr>
        <w:ind w:left="5760" w:hanging="360"/>
      </w:pPr>
      <w:rPr>
        <w:rFonts w:ascii="Courier New" w:hAnsi="Courier New" w:cs="Courier New" w:hint="default"/>
      </w:rPr>
    </w:lvl>
    <w:lvl w:ilvl="8" w:tplc="73B8EF6A">
      <w:start w:val="1"/>
      <w:numFmt w:val="bullet"/>
      <w:lvlText w:val=""/>
      <w:lvlJc w:val="left"/>
      <w:pPr>
        <w:ind w:left="6480"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13435139">
    <w:abstractNumId w:val="19"/>
  </w:num>
  <w:num w:numId="2" w16cid:durableId="1034310567">
    <w:abstractNumId w:val="16"/>
  </w:num>
  <w:num w:numId="3" w16cid:durableId="2088913682">
    <w:abstractNumId w:val="0"/>
  </w:num>
  <w:num w:numId="4" w16cid:durableId="1662387677">
    <w:abstractNumId w:val="7"/>
  </w:num>
  <w:num w:numId="5" w16cid:durableId="1808861284">
    <w:abstractNumId w:val="17"/>
  </w:num>
  <w:num w:numId="6" w16cid:durableId="1095445362">
    <w:abstractNumId w:val="2"/>
  </w:num>
  <w:num w:numId="7" w16cid:durableId="502084397">
    <w:abstractNumId w:val="12"/>
  </w:num>
  <w:num w:numId="8" w16cid:durableId="50538419">
    <w:abstractNumId w:val="9"/>
  </w:num>
  <w:num w:numId="9" w16cid:durableId="1832409441">
    <w:abstractNumId w:val="1"/>
  </w:num>
  <w:num w:numId="10" w16cid:durableId="288702293">
    <w:abstractNumId w:val="1"/>
  </w:num>
  <w:num w:numId="11" w16cid:durableId="1692956322">
    <w:abstractNumId w:val="3"/>
  </w:num>
  <w:num w:numId="12" w16cid:durableId="548687841">
    <w:abstractNumId w:val="4"/>
  </w:num>
  <w:num w:numId="13" w16cid:durableId="2096584277">
    <w:abstractNumId w:val="15"/>
  </w:num>
  <w:num w:numId="14" w16cid:durableId="503907216">
    <w:abstractNumId w:val="10"/>
  </w:num>
  <w:num w:numId="15" w16cid:durableId="1489904279">
    <w:abstractNumId w:val="8"/>
  </w:num>
  <w:num w:numId="16" w16cid:durableId="402681557">
    <w:abstractNumId w:val="13"/>
  </w:num>
  <w:num w:numId="17" w16cid:durableId="880166401">
    <w:abstractNumId w:val="5"/>
  </w:num>
  <w:num w:numId="18" w16cid:durableId="317617950">
    <w:abstractNumId w:val="11"/>
  </w:num>
  <w:num w:numId="19" w16cid:durableId="451898150">
    <w:abstractNumId w:val="18"/>
  </w:num>
  <w:num w:numId="20" w16cid:durableId="1462990790">
    <w:abstractNumId w:val="6"/>
  </w:num>
  <w:num w:numId="21" w16cid:durableId="6734124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174F"/>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5D49"/>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27EE"/>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55D97"/>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0B8"/>
    <w:rsid w:val="00CD6647"/>
    <w:rsid w:val="00CE4B73"/>
    <w:rsid w:val="00CF70BB"/>
    <w:rsid w:val="00D074DB"/>
    <w:rsid w:val="00D139CF"/>
    <w:rsid w:val="00D351D6"/>
    <w:rsid w:val="00D37E7F"/>
    <w:rsid w:val="00D47AD7"/>
    <w:rsid w:val="00D51529"/>
    <w:rsid w:val="00D616E4"/>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3</Pages>
  <Words>407</Words>
  <Characters>2162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2564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Robotassisterad nefrektomi</dc:title>
  <dc:subject/>
  <dc:creator>patrik.jens.johansson@vgregion.se</dc:creator>
  <keywords/>
  <lastModifiedBy>Carina Turesson Roos</lastModifiedBy>
  <revision>6</revision>
  <lastPrinted>2016-03-31T10:56:00.0000000Z</lastPrinted>
  <dcterms:created xsi:type="dcterms:W3CDTF">2022-05-23T03:25:00.0000000Z</dcterms:created>
  <dcterms:modified xsi:type="dcterms:W3CDTF">2024-08-21T09:23:00.0000000Z</dcterms:modified>
</coreProperties>
</file>