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56C90" w14:textId="77777777" w:rsidR="00DE0673" w:rsidRDefault="00DE0673" w:rsidP="00DE0673"/>
    <w:p w14:paraId="5732958C" w14:textId="77777777" w:rsidR="00DE0673" w:rsidRDefault="00DE0673" w:rsidP="00DE0673"/>
    <w:p w14:paraId="4A9FEF67" w14:textId="77777777" w:rsidR="00DE0673" w:rsidRDefault="00DE0673" w:rsidP="00DE0673">
      <w:pPr>
        <w:tabs>
          <w:tab w:val="left" w:pos="4590"/>
        </w:tabs>
      </w:pPr>
      <w:r>
        <w:tab/>
      </w:r>
    </w:p>
    <w:p w14:paraId="0126C927" w14:textId="722414B6" w:rsidR="00DE0673" w:rsidRPr="00005143" w:rsidRDefault="00DE0673" w:rsidP="00DE0673">
      <w:pPr>
        <w:rPr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34600D" wp14:editId="5DCBE52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55AAC3" w14:textId="77777777" w:rsidR="00DE0673" w:rsidRPr="003D37FD" w:rsidRDefault="00DE0673" w:rsidP="00DE067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16386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34600D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55AAC3" w14:textId="77777777" w:rsidR="00DE0673" w:rsidRPr="003D37FD" w:rsidRDefault="00DE0673" w:rsidP="00DE067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16386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E0673" w14:paraId="3384EE4C" w14:textId="77777777" w:rsidTr="64356BE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7FF985C" w14:textId="77777777" w:rsidR="00DE0673" w:rsidRDefault="00DE0673" w:rsidP="64356BED">
            <w:pPr>
              <w:pStyle w:val="Rubrik1"/>
              <w:rPr>
                <w:szCs w:val="48"/>
              </w:rPr>
            </w:pPr>
            <w:bookmarkStart w:id="0" w:name="_1314629194"/>
            <w:bookmarkStart w:id="1" w:name="Rubrik"/>
            <w:bookmarkEnd w:id="0"/>
            <w:bookmarkEnd w:id="1"/>
            <w:r>
              <w:t>Skydds-, larmkläder för personal, ambulanstransport US</w:t>
            </w:r>
          </w:p>
        </w:tc>
      </w:tr>
    </w:tbl>
    <w:p w14:paraId="13E31FB6" w14:textId="2CFCAA79" w:rsidR="00DE0673" w:rsidRDefault="00DE0673" w:rsidP="64356BED">
      <w:pPr>
        <w:pStyle w:val="Rubrik2"/>
        <w:rPr>
          <w:rFonts w:ascii="Calibri" w:eastAsia="MS Gothic" w:hAnsi="Calibri"/>
          <w:color w:val="000000" w:themeColor="text2"/>
          <w:szCs w:val="40"/>
        </w:rPr>
      </w:pPr>
      <w:r>
        <w:t>Revidering i denna version</w:t>
      </w:r>
    </w:p>
    <w:p w14:paraId="3CF1968E" w14:textId="08353CB4" w:rsidR="00DE0673" w:rsidRPr="00DE0673" w:rsidRDefault="00BA6AC1" w:rsidP="00DE0673">
      <w:r>
        <w:t>Ingen revidering.</w:t>
      </w:r>
    </w:p>
    <w:p w14:paraId="309707EC" w14:textId="77777777" w:rsidR="00DE0673" w:rsidRDefault="00DE0673" w:rsidP="00DE0673">
      <w:pPr>
        <w:pStyle w:val="Rubrik2"/>
        <w:ind w:right="1161"/>
      </w:pPr>
      <w:r>
        <w:t>Syfte</w:t>
      </w:r>
    </w:p>
    <w:p w14:paraId="2D17B8AF" w14:textId="71035EF9" w:rsidR="00DE0673" w:rsidRPr="00005143" w:rsidRDefault="00DE0673" w:rsidP="00DE0673">
      <w:pPr>
        <w:rPr>
          <w:szCs w:val="20"/>
        </w:rPr>
      </w:pPr>
      <w:r>
        <w:t xml:space="preserve">Säkerställa att personal på operationsavdelning och uppvakningsavdelning har kännedom om var larm-/skyddskläder finns. </w:t>
      </w:r>
    </w:p>
    <w:p w14:paraId="76813FB9" w14:textId="77777777" w:rsidR="00DE0673" w:rsidRPr="00C704D9" w:rsidRDefault="00DE0673" w:rsidP="00DE0673">
      <w:pPr>
        <w:pStyle w:val="Rubrik2"/>
        <w:ind w:right="1161"/>
      </w:pPr>
      <w:r w:rsidRPr="00C704D9">
        <w:t>Vilka berörs</w:t>
      </w:r>
    </w:p>
    <w:p w14:paraId="577685B5" w14:textId="295F5DEF" w:rsidR="00DE0673" w:rsidRPr="00293906" w:rsidRDefault="00DE0673" w:rsidP="00DE0673">
      <w:r>
        <w:t>Personal på Operationsavdelning och Uppvakningsavdelningen på Uddevalla sjukhus. Läkarna AnOpIVA.</w:t>
      </w:r>
    </w:p>
    <w:p w14:paraId="50E3E39C" w14:textId="77777777" w:rsidR="00DE0673" w:rsidRPr="00C704D9" w:rsidRDefault="00DE0673" w:rsidP="00DE0673">
      <w:pPr>
        <w:pStyle w:val="Rubrik2"/>
        <w:ind w:right="-1"/>
      </w:pPr>
      <w:r>
        <w:t>Rutin för utryckningsförråd för operation/UVA/akuten</w:t>
      </w:r>
    </w:p>
    <w:p w14:paraId="52A70B1D" w14:textId="70ECDA70" w:rsidR="64356BED" w:rsidRDefault="64356BED" w:rsidP="64356BED"/>
    <w:p w14:paraId="7A2F94CE" w14:textId="210D3738" w:rsidR="00DE0673" w:rsidRPr="00CE2EA9" w:rsidRDefault="00DE0673" w:rsidP="00DE0673">
      <w:r>
        <w:t>Vid behov av skydds-/larmkläder, t ex vid ambulanstransport eller möte av helikopter, finns dessa i en garderob i</w:t>
      </w:r>
      <w:r w:rsidR="1ABFCC88">
        <w:t xml:space="preserve"> omklädningsrummet vid</w:t>
      </w:r>
      <w:r>
        <w:t xml:space="preserve"> sänghallen på operation plan 3. Garderoben är märkt - transportkläder.  </w:t>
      </w:r>
    </w:p>
    <w:p w14:paraId="0E6C9EFF" w14:textId="77777777" w:rsidR="00DE0673" w:rsidRPr="00CE2EA9" w:rsidRDefault="00DE0673" w:rsidP="00DE0673">
      <w:r w:rsidRPr="00CE2EA9">
        <w:t>Där finns skor, byxor och jackor i diverse storlekar.</w:t>
      </w:r>
    </w:p>
    <w:p w14:paraId="3C7FC8EC" w14:textId="77777777" w:rsidR="00DE0673" w:rsidRPr="00CE2EA9" w:rsidRDefault="00DE0673" w:rsidP="00DE0673"/>
    <w:p w14:paraId="0D4BE798" w14:textId="77777777" w:rsidR="00DE0673" w:rsidRPr="00CE2EA9" w:rsidRDefault="00DE0673" w:rsidP="00DE0673"/>
    <w:p w14:paraId="34006E3D" w14:textId="77777777" w:rsidR="00DE0673" w:rsidRDefault="00DE0673" w:rsidP="00DE0673">
      <w:pPr>
        <w:tabs>
          <w:tab w:val="left" w:pos="3119"/>
        </w:tabs>
        <w:rPr>
          <w:b/>
          <w:bCs/>
          <w:iCs/>
        </w:rPr>
      </w:pPr>
    </w:p>
    <w:p w14:paraId="76B9F95B" w14:textId="24513497" w:rsidR="00536A5A" w:rsidRPr="00DE0673" w:rsidRDefault="00536A5A" w:rsidP="00DE0673"/>
    <w:sectPr w:rsidR="00536A5A" w:rsidRPr="00DE0673" w:rsidSect="0000514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9A1CE4" w:rsidRDefault="009A1CE4">
      <w:r>
        <w:separator/>
      </w:r>
    </w:p>
  </w:endnote>
  <w:endnote w:type="continuationSeparator" w:id="0">
    <w:p w14:paraId="38030764" w14:textId="77777777" w:rsidR="009A1CE4" w:rsidRDefault="009A1CE4">
      <w:r>
        <w:continuationSeparator/>
      </w:r>
    </w:p>
  </w:endnote>
  <w:endnote w:type="continuationNotice" w:id="1">
    <w:p w14:paraId="0576E0AF" w14:textId="77777777" w:rsidR="009A1CE4" w:rsidRDefault="009A1C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9A1CE4" w:rsidRDefault="009A1CE4"/>
  </w:footnote>
  <w:footnote w:type="continuationSeparator" w:id="0">
    <w:p w14:paraId="5C57738A" w14:textId="77777777" w:rsidR="009A1CE4" w:rsidRDefault="009A1CE4">
      <w:r>
        <w:continuationSeparator/>
      </w:r>
    </w:p>
  </w:footnote>
  <w:footnote w:type="continuationNotice" w:id="1">
    <w:p w14:paraId="4F5088BD" w14:textId="77777777" w:rsidR="009A1CE4" w:rsidRDefault="009A1C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B14940"/>
    <w:multiLevelType w:val="hybridMultilevel"/>
    <w:tmpl w:val="42842136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731298">
    <w:abstractNumId w:val="18"/>
  </w:num>
  <w:num w:numId="2" w16cid:durableId="1967392517">
    <w:abstractNumId w:val="14"/>
  </w:num>
  <w:num w:numId="3" w16cid:durableId="2145200371">
    <w:abstractNumId w:val="0"/>
  </w:num>
  <w:num w:numId="4" w16cid:durableId="652879316">
    <w:abstractNumId w:val="6"/>
  </w:num>
  <w:num w:numId="5" w16cid:durableId="1922640465">
    <w:abstractNumId w:val="16"/>
  </w:num>
  <w:num w:numId="6" w16cid:durableId="274291874">
    <w:abstractNumId w:val="2"/>
  </w:num>
  <w:num w:numId="7" w16cid:durableId="232785085">
    <w:abstractNumId w:val="11"/>
  </w:num>
  <w:num w:numId="8" w16cid:durableId="1850833699">
    <w:abstractNumId w:val="8"/>
  </w:num>
  <w:num w:numId="9" w16cid:durableId="885070424">
    <w:abstractNumId w:val="1"/>
  </w:num>
  <w:num w:numId="10" w16cid:durableId="1704020119">
    <w:abstractNumId w:val="1"/>
  </w:num>
  <w:num w:numId="11" w16cid:durableId="135681994">
    <w:abstractNumId w:val="3"/>
  </w:num>
  <w:num w:numId="12" w16cid:durableId="519123515">
    <w:abstractNumId w:val="4"/>
  </w:num>
  <w:num w:numId="13" w16cid:durableId="1158232954">
    <w:abstractNumId w:val="13"/>
  </w:num>
  <w:num w:numId="14" w16cid:durableId="2021540557">
    <w:abstractNumId w:val="9"/>
  </w:num>
  <w:num w:numId="15" w16cid:durableId="1738824633">
    <w:abstractNumId w:val="7"/>
  </w:num>
  <w:num w:numId="16" w16cid:durableId="408772583">
    <w:abstractNumId w:val="12"/>
  </w:num>
  <w:num w:numId="17" w16cid:durableId="1584486552">
    <w:abstractNumId w:val="5"/>
  </w:num>
  <w:num w:numId="18" w16cid:durableId="95684267">
    <w:abstractNumId w:val="10"/>
  </w:num>
  <w:num w:numId="19" w16cid:durableId="116414100">
    <w:abstractNumId w:val="17"/>
  </w:num>
  <w:num w:numId="20" w16cid:durableId="93382477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43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0E0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F9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4A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1CE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AC1"/>
    <w:rsid w:val="00BB432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067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ABFCC88"/>
    <w:rsid w:val="38EE20A7"/>
    <w:rsid w:val="3D97F9A3"/>
    <w:rsid w:val="57701142"/>
    <w:rsid w:val="64356BE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AB8EFDBD-1859-4486-98AB-01A62A033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82</Words>
  <Characters>583</Characters>
  <Application>Microsoft Office Word</Application>
  <DocSecurity>0</DocSecurity>
  <Lines>4</Lines>
  <Paragraphs>1</Paragraphs>
  <ScaleCrop>false</ScaleCrop>
  <Manager/>
  <Company/>
  <LinksUpToDate>false</LinksUpToDate>
  <CharactersWithSpaces>664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Skydds-, larmkläder för personal, ambulanstransport US</dc:title>
  <dc:subject/>
  <dc:creator>patrik.jens.johansson@vgregion.se</dc:creator>
  <keywords/>
  <lastModifiedBy>Carina Turesson Roos</lastModifiedBy>
  <revision>7</revision>
  <lastPrinted>2016-03-31T19:56:00.0000000Z</lastPrinted>
  <dcterms:created xsi:type="dcterms:W3CDTF">2022-05-25T20:50:00.0000000Z</dcterms:created>
  <dcterms:modified xsi:type="dcterms:W3CDTF">2025-11-06T13:45:00.0000000Z</dcterms:modified>
</coreProperties>
</file>