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69815" w14:textId="77777777" w:rsidR="00E24105" w:rsidRDefault="00E24105" w:rsidP="0077679E">
      <w:pPr>
        <w:pStyle w:val="Rubrik2"/>
        <w:ind w:right="140"/>
        <w:sectPr w:rsidR="00E24105" w:rsidSect="00E24105">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66452ABA" w14:textId="77777777" w:rsidR="00E24105" w:rsidRPr="00E24105" w:rsidRDefault="00E24105" w:rsidP="0077679E">
      <w:pPr>
        <w:spacing w:after="0" w:line="240" w:lineRule="auto"/>
        <w:ind w:right="140"/>
        <w:rPr>
          <w:szCs w:val="20"/>
        </w:rPr>
      </w:pPr>
    </w:p>
    <w:p w14:paraId="037FFD36" w14:textId="323DC796" w:rsidR="001E570A" w:rsidRDefault="001E570A" w:rsidP="0077679E">
      <w:pPr>
        <w:pStyle w:val="Rubrik1"/>
        <w:ind w:right="140"/>
      </w:pPr>
      <w:bookmarkStart w:id="1" w:name="_Toc501440349"/>
      <w:r>
        <w:t>Organ</w:t>
      </w:r>
      <w:r w:rsidR="00F05D1C">
        <w:t>d</w:t>
      </w:r>
      <w:r>
        <w:t>onation - DCD</w:t>
      </w:r>
      <w:r>
        <w:rPr>
          <w:rFonts w:eastAsia="Calibri" w:cs="Calibri"/>
        </w:rPr>
        <w:t xml:space="preserve"> Metodkort </w:t>
      </w:r>
    </w:p>
    <w:p w14:paraId="6021B18B" w14:textId="77777777" w:rsidR="001E570A" w:rsidRDefault="001E570A" w:rsidP="0077679E">
      <w:pPr>
        <w:spacing w:after="8" w:line="259" w:lineRule="auto"/>
        <w:ind w:right="140"/>
      </w:pPr>
      <w:r>
        <w:rPr>
          <w:rFonts w:ascii="Calibri" w:eastAsia="Calibri" w:hAnsi="Calibri" w:cs="Calibri"/>
          <w:noProof/>
          <w:sz w:val="22"/>
        </w:rPr>
        <mc:AlternateContent>
          <mc:Choice Requires="wpg">
            <w:drawing>
              <wp:inline distT="0" distB="0" distL="0" distR="0" wp14:anchorId="6D800EBF" wp14:editId="64C297D7">
                <wp:extent cx="5405374" cy="3048"/>
                <wp:effectExtent l="0" t="0" r="0" b="0"/>
                <wp:docPr id="4579" name="Group 4579"/>
                <wp:cNvGraphicFramePr/>
                <a:graphic xmlns:a="http://schemas.openxmlformats.org/drawingml/2006/main">
                  <a:graphicData uri="http://schemas.microsoft.com/office/word/2010/wordprocessingGroup">
                    <wpg:wgp>
                      <wpg:cNvGrpSpPr/>
                      <wpg:grpSpPr>
                        <a:xfrm>
                          <a:off x="0" y="0"/>
                          <a:ext cx="5405374" cy="3048"/>
                          <a:chOff x="0" y="0"/>
                          <a:chExt cx="5405374" cy="3048"/>
                        </a:xfrm>
                      </wpg:grpSpPr>
                      <wps:wsp>
                        <wps:cNvPr id="5689" name="Shape 5689"/>
                        <wps:cNvSpPr/>
                        <wps:spPr>
                          <a:xfrm>
                            <a:off x="0" y="0"/>
                            <a:ext cx="5405374" cy="9144"/>
                          </a:xfrm>
                          <a:custGeom>
                            <a:avLst/>
                            <a:gdLst/>
                            <a:ahLst/>
                            <a:cxnLst/>
                            <a:rect l="0" t="0" r="0" b="0"/>
                            <a:pathLst>
                              <a:path w="5405374" h="9144">
                                <a:moveTo>
                                  <a:pt x="0" y="0"/>
                                </a:moveTo>
                                <a:lnTo>
                                  <a:pt x="5405374" y="0"/>
                                </a:lnTo>
                                <a:lnTo>
                                  <a:pt x="54053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7B00D8F" id="Group 4579" o:spid="_x0000_s1026" style="width:425.6pt;height:.25pt;mso-position-horizontal-relative:char;mso-position-vertical-relative:line" coordsize="5405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">
                <v:shape id="Shape 5689" o:spid="_x0000_s1027" style="position:absolute;width:54053;height:91;visibility:visible;mso-wrap-style:square;v-text-anchor:top" coordsize="540537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" path="m,l5405374,r,9144l,9144,,e" fillcolor="black" stroked="f" strokeweight="0">
                  <v:stroke miterlimit="83231f" joinstyle="miter"/>
                  <v:path arrowok="t" textboxrect="0,0,5405374,9144"/>
                </v:shape>
                <w10:anchorlock/>
              </v:group>
            </w:pict>
          </mc:Fallback>
        </mc:AlternateContent>
      </w:r>
    </w:p>
    <w:p w14:paraId="07A512CB" w14:textId="77777777" w:rsidR="001E570A" w:rsidRDefault="001E570A" w:rsidP="0077679E">
      <w:pPr>
        <w:spacing w:after="33" w:line="259" w:lineRule="auto"/>
        <w:ind w:right="140"/>
      </w:pPr>
      <w:r>
        <w:rPr>
          <w:rFonts w:ascii="Arial" w:eastAsia="Arial" w:hAnsi="Arial" w:cs="Arial"/>
          <w:b/>
        </w:rPr>
        <w:t xml:space="preserve"> </w:t>
      </w:r>
    </w:p>
    <w:p w14:paraId="63842221" w14:textId="77E6C43D" w:rsidR="00777A6E" w:rsidRDefault="001E570A" w:rsidP="0077679E">
      <w:pPr>
        <w:pStyle w:val="Rubrik2"/>
        <w:ind w:right="140"/>
      </w:pPr>
      <w:r>
        <w:t>Revideringar i denna version</w:t>
      </w:r>
    </w:p>
    <w:p w14:paraId="62CE9B6F" w14:textId="68A976B9" w:rsidR="001E570A" w:rsidRPr="00F865CD" w:rsidRDefault="001E570A" w:rsidP="0077679E">
      <w:pPr>
        <w:spacing w:after="27" w:line="259" w:lineRule="auto"/>
        <w:ind w:right="140"/>
        <w:rPr>
          <w:rFonts w:ascii="Arial" w:eastAsia="Arial" w:hAnsi="Arial" w:cs="Arial"/>
          <w:b/>
        </w:rPr>
      </w:pPr>
      <w:r>
        <w:rPr>
          <w:rFonts w:eastAsia="Arial"/>
          <w:bCs/>
        </w:rPr>
        <w:t>Mindre ändringar under rubrikerna</w:t>
      </w:r>
      <w:r w:rsidR="005725F3">
        <w:rPr>
          <w:rFonts w:eastAsia="Arial"/>
          <w:bCs/>
        </w:rPr>
        <w:t>:</w:t>
      </w:r>
    </w:p>
    <w:p w14:paraId="2B2DD92D" w14:textId="5E196357" w:rsidR="001E570A" w:rsidRPr="00F865CD" w:rsidRDefault="002E704E" w:rsidP="0077679E">
      <w:pPr>
        <w:spacing w:after="27" w:line="259" w:lineRule="auto"/>
        <w:ind w:right="140"/>
        <w:rPr>
          <w:bCs/>
        </w:rPr>
      </w:pPr>
      <w:r>
        <w:rPr>
          <w:rFonts w:eastAsia="Arial"/>
          <w:bCs/>
        </w:rPr>
        <w:t>Övrigt, granskare/Arbetsgrupp, Check</w:t>
      </w:r>
      <w:r w:rsidR="00506505">
        <w:rPr>
          <w:rFonts w:eastAsia="Arial"/>
          <w:bCs/>
        </w:rPr>
        <w:t>l</w:t>
      </w:r>
      <w:r>
        <w:rPr>
          <w:rFonts w:eastAsia="Arial"/>
          <w:bCs/>
        </w:rPr>
        <w:t>ista CDC samord</w:t>
      </w:r>
      <w:r w:rsidR="00506505">
        <w:rPr>
          <w:rFonts w:eastAsia="Arial"/>
          <w:bCs/>
        </w:rPr>
        <w:t>nare Operation</w:t>
      </w:r>
    </w:p>
    <w:p w14:paraId="7F8C6C67" w14:textId="483C904A" w:rsidR="001E570A" w:rsidRDefault="001E570A" w:rsidP="005725F3">
      <w:pPr>
        <w:pStyle w:val="Rubrik2"/>
        <w:ind w:left="0" w:right="140" w:firstLine="992"/>
      </w:pPr>
      <w:r w:rsidRPr="0097536B">
        <w:t xml:space="preserve">Bakgrund  </w:t>
      </w:r>
    </w:p>
    <w:p w14:paraId="49279956" w14:textId="77777777" w:rsidR="001E570A" w:rsidRDefault="001E570A" w:rsidP="0077679E">
      <w:pPr>
        <w:ind w:right="140"/>
      </w:pPr>
      <w:r>
        <w:t>Tidigare har vi i Sverige endast haft möjlighet till organdonation då patienten avlidit av hjärnskada under pågående respiratorbehandling (Donation after Brain Death, DBD). Genom att introducera donation efter cirkulationsstillestånd (Donation after Circulatory Death, DCD) som ett komplement, så kan fler människor komma att donera organ efter döden och därmed kan fler människor bli hjälpta av en transplantation.</w:t>
      </w:r>
      <w:r>
        <w:rPr>
          <w:rFonts w:ascii="Arial" w:eastAsia="Arial" w:hAnsi="Arial" w:cs="Arial"/>
        </w:rPr>
        <w:t xml:space="preserve"> </w:t>
      </w:r>
    </w:p>
    <w:p w14:paraId="0F326411" w14:textId="77777777" w:rsidR="001E570A" w:rsidRDefault="001E570A" w:rsidP="0077679E">
      <w:pPr>
        <w:spacing w:after="19" w:line="259" w:lineRule="auto"/>
        <w:ind w:right="140"/>
      </w:pPr>
      <w:r>
        <w:t xml:space="preserve"> </w:t>
      </w:r>
    </w:p>
    <w:p w14:paraId="1B35A244" w14:textId="77777777" w:rsidR="001E570A" w:rsidRDefault="001E570A" w:rsidP="0077679E">
      <w:pPr>
        <w:spacing w:after="25"/>
        <w:ind w:right="140"/>
      </w:pPr>
      <w:r>
        <w:t>DCD är en väl etablerad donationsprocess i ett flertal länder sedan många år tillbaka, och det finns stor beprövad erfarenhet och mycket forskning i området.</w:t>
      </w:r>
      <w:r>
        <w:rPr>
          <w:rFonts w:ascii="Arial" w:eastAsia="Arial" w:hAnsi="Arial" w:cs="Arial"/>
        </w:rPr>
        <w:t xml:space="preserve"> </w:t>
      </w:r>
    </w:p>
    <w:p w14:paraId="2D236EAD" w14:textId="77777777" w:rsidR="001E570A" w:rsidRDefault="001E570A" w:rsidP="0077679E">
      <w:pPr>
        <w:pStyle w:val="Rubrik2"/>
        <w:ind w:right="140"/>
      </w:pPr>
      <w:r w:rsidRPr="0097536B">
        <w:t xml:space="preserve">Syfte  </w:t>
      </w:r>
    </w:p>
    <w:p w14:paraId="4359AD67" w14:textId="77777777" w:rsidR="001E570A" w:rsidRDefault="001E570A" w:rsidP="0077679E">
      <w:pPr>
        <w:ind w:right="140"/>
      </w:pPr>
      <w:r>
        <w:t xml:space="preserve">Rutinen är ett metodkort med plocklista som syftar till en säker, enhetlig och metodisk planering och framplockning inför ovan nämnda operation.   </w:t>
      </w:r>
    </w:p>
    <w:p w14:paraId="625E17FD" w14:textId="40BDF507" w:rsidR="001E570A" w:rsidRDefault="001E570A" w:rsidP="0077679E">
      <w:pPr>
        <w:ind w:right="140"/>
      </w:pPr>
      <w:r>
        <w:t xml:space="preserve">För mer information om Organdonation DCD se </w:t>
      </w:r>
      <w:hyperlink r:id="rId17">
        <w:r w:rsidR="00163FEE">
          <w:rPr>
            <w:color w:val="0000FF"/>
            <w:u w:val="single" w:color="0000FF"/>
          </w:rPr>
          <w:t>(Organdonation DCD)</w:t>
        </w:r>
      </w:hyperlink>
      <w:hyperlink r:id="rId18">
        <w:r>
          <w:rPr>
            <w:color w:val="0000FF"/>
          </w:rPr>
          <w:t xml:space="preserve"> </w:t>
        </w:r>
      </w:hyperlink>
    </w:p>
    <w:p w14:paraId="4ECB415E" w14:textId="77777777" w:rsidR="001E570A" w:rsidRPr="009E5669" w:rsidRDefault="001E570A" w:rsidP="0077679E">
      <w:pPr>
        <w:spacing w:after="1" w:line="259" w:lineRule="auto"/>
        <w:ind w:right="140"/>
        <w:rPr>
          <w:sz w:val="8"/>
          <w:szCs w:val="8"/>
        </w:rPr>
      </w:pPr>
      <w:r>
        <w:rPr>
          <w:rFonts w:ascii="Arial" w:eastAsia="Arial" w:hAnsi="Arial" w:cs="Arial"/>
          <w:b/>
        </w:rPr>
        <w:t xml:space="preserve"> </w:t>
      </w:r>
    </w:p>
    <w:p w14:paraId="669781AC" w14:textId="77777777" w:rsidR="001E570A" w:rsidRDefault="001E570A" w:rsidP="0077679E">
      <w:pPr>
        <w:ind w:right="140"/>
      </w:pPr>
      <w:r w:rsidRPr="0097536B">
        <w:rPr>
          <w:rFonts w:asciiTheme="majorHAnsi" w:eastAsiaTheme="majorEastAsia" w:hAnsiTheme="majorHAnsi" w:cstheme="majorBidi"/>
          <w:bCs/>
          <w:color w:val="000000" w:themeColor="text1"/>
          <w:sz w:val="40"/>
          <w:szCs w:val="26"/>
        </w:rPr>
        <w:t>Galler, hakar:</w:t>
      </w:r>
      <w:r>
        <w:rPr>
          <w:rFonts w:ascii="Arial" w:eastAsia="Arial" w:hAnsi="Arial" w:cs="Arial"/>
          <w:b/>
        </w:rPr>
        <w:t xml:space="preserve"> </w:t>
      </w:r>
      <w:r>
        <w:t>Stort Grundgaller</w:t>
      </w:r>
      <w:r>
        <w:rPr>
          <w:b/>
        </w:rPr>
        <w:t xml:space="preserve"> </w:t>
      </w:r>
    </w:p>
    <w:p w14:paraId="5D568B1C" w14:textId="77777777" w:rsidR="001E570A" w:rsidRPr="009E5669" w:rsidRDefault="001E570A" w:rsidP="0077679E">
      <w:pPr>
        <w:spacing w:after="0" w:line="259" w:lineRule="auto"/>
        <w:ind w:right="140"/>
        <w:rPr>
          <w:sz w:val="6"/>
          <w:szCs w:val="10"/>
        </w:rPr>
      </w:pPr>
      <w:r>
        <w:rPr>
          <w:rFonts w:ascii="Arial" w:eastAsia="Arial" w:hAnsi="Arial" w:cs="Arial"/>
          <w:b/>
        </w:rPr>
        <w:t xml:space="preserve"> </w:t>
      </w:r>
      <w:r>
        <w:rPr>
          <w:rFonts w:ascii="Arial" w:eastAsia="Arial" w:hAnsi="Arial" w:cs="Arial"/>
          <w:sz w:val="20"/>
        </w:rPr>
        <w:t xml:space="preserve"> </w:t>
      </w:r>
    </w:p>
    <w:p w14:paraId="442E92BF" w14:textId="6BA0662E" w:rsidR="00643D7F" w:rsidRDefault="001E570A" w:rsidP="0077679E">
      <w:pPr>
        <w:tabs>
          <w:tab w:val="center" w:pos="2372"/>
        </w:tabs>
        <w:spacing w:after="56" w:line="259" w:lineRule="auto"/>
        <w:ind w:right="140"/>
        <w:rPr>
          <w:rFonts w:ascii="Arial" w:eastAsia="Arial" w:hAnsi="Arial" w:cs="Arial"/>
          <w:b/>
        </w:rPr>
      </w:pPr>
      <w:r w:rsidRPr="0097536B">
        <w:rPr>
          <w:rFonts w:asciiTheme="majorHAnsi" w:eastAsiaTheme="majorEastAsia" w:hAnsiTheme="majorHAnsi" w:cstheme="majorBidi"/>
          <w:bCs/>
          <w:color w:val="000000" w:themeColor="text1"/>
          <w:sz w:val="40"/>
          <w:szCs w:val="26"/>
        </w:rPr>
        <w:t>Op bord:</w:t>
      </w:r>
      <w:r>
        <w:rPr>
          <w:rFonts w:ascii="Arial" w:eastAsia="Arial" w:hAnsi="Arial" w:cs="Arial"/>
          <w:b/>
        </w:rPr>
        <w:t xml:space="preserve"> </w:t>
      </w:r>
      <w:r>
        <w:t xml:space="preserve">Planbord </w:t>
      </w:r>
      <w:r>
        <w:tab/>
        <w:t xml:space="preserve">  </w:t>
      </w:r>
    </w:p>
    <w:p w14:paraId="49092B88" w14:textId="01BCD471" w:rsidR="001E570A" w:rsidRDefault="001E570A" w:rsidP="0077679E">
      <w:pPr>
        <w:pStyle w:val="Rubrik2"/>
        <w:ind w:right="140"/>
      </w:pPr>
      <w:r w:rsidRPr="0097536B">
        <w:lastRenderedPageBreak/>
        <w:t xml:space="preserve">Övrigt:   </w:t>
      </w:r>
    </w:p>
    <w:p w14:paraId="7FD7D05A" w14:textId="77777777" w:rsidR="001E570A" w:rsidRDefault="001E570A" w:rsidP="0077679E">
      <w:pPr>
        <w:numPr>
          <w:ilvl w:val="0"/>
          <w:numId w:val="22"/>
        </w:numPr>
        <w:spacing w:after="0"/>
        <w:ind w:left="992" w:right="140" w:hanging="428"/>
      </w:pPr>
      <w:r>
        <w:t xml:space="preserve">Lamphandtag 2  </w:t>
      </w:r>
    </w:p>
    <w:p w14:paraId="156105A2" w14:textId="77777777" w:rsidR="001E570A" w:rsidRDefault="001E570A" w:rsidP="0077679E">
      <w:pPr>
        <w:numPr>
          <w:ilvl w:val="0"/>
          <w:numId w:val="22"/>
        </w:numPr>
        <w:spacing w:after="0"/>
        <w:ind w:left="992" w:right="140" w:hanging="428"/>
      </w:pPr>
      <w:r>
        <w:t xml:space="preserve">Handfat, 2st  </w:t>
      </w:r>
    </w:p>
    <w:p w14:paraId="4621D1EC" w14:textId="77777777" w:rsidR="001E570A" w:rsidRDefault="001E570A" w:rsidP="0077679E">
      <w:pPr>
        <w:numPr>
          <w:ilvl w:val="0"/>
          <w:numId w:val="22"/>
        </w:numPr>
        <w:spacing w:after="0"/>
        <w:ind w:left="992" w:right="140" w:hanging="428"/>
      </w:pPr>
      <w:r>
        <w:t xml:space="preserve">Rondskålar, 2st  </w:t>
      </w:r>
    </w:p>
    <w:p w14:paraId="1A7F1BCF" w14:textId="77777777" w:rsidR="001E570A" w:rsidRDefault="001E570A" w:rsidP="0077679E">
      <w:pPr>
        <w:numPr>
          <w:ilvl w:val="0"/>
          <w:numId w:val="22"/>
        </w:numPr>
        <w:spacing w:after="0"/>
        <w:ind w:left="992" w:right="140" w:hanging="428"/>
      </w:pPr>
      <w:r>
        <w:t xml:space="preserve">Litet koppset  </w:t>
      </w:r>
    </w:p>
    <w:p w14:paraId="195A9C35" w14:textId="77777777" w:rsidR="001E570A" w:rsidRDefault="001E570A" w:rsidP="0077679E">
      <w:pPr>
        <w:numPr>
          <w:ilvl w:val="0"/>
          <w:numId w:val="22"/>
        </w:numPr>
        <w:spacing w:after="0"/>
        <w:ind w:left="992" w:right="140" w:hanging="428"/>
      </w:pPr>
      <w:r>
        <w:t xml:space="preserve">Risslersug, 3st  </w:t>
      </w:r>
    </w:p>
    <w:p w14:paraId="44276616" w14:textId="77777777" w:rsidR="001E570A" w:rsidRDefault="001E570A" w:rsidP="0077679E">
      <w:pPr>
        <w:numPr>
          <w:ilvl w:val="0"/>
          <w:numId w:val="22"/>
        </w:numPr>
        <w:spacing w:after="0"/>
        <w:ind w:left="992" w:right="140" w:hanging="428"/>
      </w:pPr>
      <w:r>
        <w:t xml:space="preserve">XL rockar, 3st  </w:t>
      </w:r>
    </w:p>
    <w:p w14:paraId="368422C0" w14:textId="77777777" w:rsidR="001E570A" w:rsidRDefault="001E570A" w:rsidP="0077679E">
      <w:pPr>
        <w:numPr>
          <w:ilvl w:val="0"/>
          <w:numId w:val="22"/>
        </w:numPr>
        <w:spacing w:after="0"/>
        <w:ind w:left="992" w:right="140" w:hanging="428"/>
      </w:pPr>
      <w:r>
        <w:t xml:space="preserve">XL rockar, 3st, Förstärkta  </w:t>
      </w:r>
    </w:p>
    <w:p w14:paraId="0635E18A" w14:textId="77777777" w:rsidR="001E570A" w:rsidRDefault="001E570A" w:rsidP="0077679E">
      <w:pPr>
        <w:numPr>
          <w:ilvl w:val="0"/>
          <w:numId w:val="22"/>
        </w:numPr>
        <w:spacing w:after="0"/>
        <w:ind w:left="992" w:right="140" w:hanging="428"/>
      </w:pPr>
      <w:r>
        <w:t xml:space="preserve">Aorta lakan </w:t>
      </w:r>
    </w:p>
    <w:p w14:paraId="5C1A310A" w14:textId="77777777" w:rsidR="001E570A" w:rsidRDefault="001E570A" w:rsidP="0077679E">
      <w:pPr>
        <w:numPr>
          <w:ilvl w:val="0"/>
          <w:numId w:val="22"/>
        </w:numPr>
        <w:spacing w:after="0"/>
        <w:ind w:left="992" w:right="140" w:hanging="428"/>
      </w:pPr>
      <w:r>
        <w:t xml:space="preserve">Instrumentbordslakan, 3st  </w:t>
      </w:r>
    </w:p>
    <w:p w14:paraId="73D83887" w14:textId="77777777" w:rsidR="001E570A" w:rsidRDefault="001E570A" w:rsidP="0077679E">
      <w:pPr>
        <w:numPr>
          <w:ilvl w:val="0"/>
          <w:numId w:val="22"/>
        </w:numPr>
        <w:spacing w:after="0"/>
        <w:ind w:left="992" w:right="140" w:hanging="428"/>
      </w:pPr>
      <w:r>
        <w:t xml:space="preserve">Assbordspåse  </w:t>
      </w:r>
    </w:p>
    <w:p w14:paraId="48FD8276" w14:textId="77777777" w:rsidR="001E570A" w:rsidRDefault="001E570A" w:rsidP="0077679E">
      <w:pPr>
        <w:numPr>
          <w:ilvl w:val="0"/>
          <w:numId w:val="22"/>
        </w:numPr>
        <w:spacing w:after="0"/>
        <w:ind w:left="992" w:right="140" w:hanging="428"/>
      </w:pPr>
      <w:r>
        <w:t xml:space="preserve">Agraffer, 2st  </w:t>
      </w:r>
    </w:p>
    <w:p w14:paraId="4082C69A" w14:textId="77777777" w:rsidR="001E570A" w:rsidRDefault="001E570A" w:rsidP="0077679E">
      <w:pPr>
        <w:numPr>
          <w:ilvl w:val="0"/>
          <w:numId w:val="22"/>
        </w:numPr>
        <w:spacing w:after="0"/>
        <w:ind w:left="992" w:right="140" w:hanging="428"/>
      </w:pPr>
      <w:r>
        <w:t xml:space="preserve">Bruna kompresser 2pkt  </w:t>
      </w:r>
    </w:p>
    <w:p w14:paraId="0C79239A" w14:textId="0336F356" w:rsidR="001E570A" w:rsidRDefault="001E570A" w:rsidP="0077679E">
      <w:pPr>
        <w:numPr>
          <w:ilvl w:val="0"/>
          <w:numId w:val="22"/>
        </w:numPr>
        <w:spacing w:after="0"/>
        <w:ind w:left="992" w:right="140" w:hanging="428"/>
      </w:pPr>
      <w:r>
        <w:t>Släta fina pincetter, 2 st</w:t>
      </w:r>
      <w:r w:rsidRPr="0077679E">
        <w:rPr>
          <w:sz w:val="16"/>
        </w:rPr>
        <w:t xml:space="preserve"> </w:t>
      </w:r>
    </w:p>
    <w:p w14:paraId="2BC1E0A7" w14:textId="77777777" w:rsidR="001E570A" w:rsidRDefault="001E570A" w:rsidP="0077679E">
      <w:pPr>
        <w:numPr>
          <w:ilvl w:val="0"/>
          <w:numId w:val="22"/>
        </w:numPr>
        <w:spacing w:after="0"/>
        <w:ind w:left="992" w:right="140" w:hanging="428"/>
      </w:pPr>
      <w:r>
        <w:t xml:space="preserve">3 sugar kopplade  </w:t>
      </w:r>
    </w:p>
    <w:p w14:paraId="47D427EE" w14:textId="77777777" w:rsidR="001E570A" w:rsidRDefault="001E570A" w:rsidP="0077679E">
      <w:pPr>
        <w:numPr>
          <w:ilvl w:val="0"/>
          <w:numId w:val="22"/>
        </w:numPr>
        <w:spacing w:after="0"/>
        <w:ind w:left="992" w:right="140" w:hanging="428"/>
      </w:pPr>
      <w:r>
        <w:t xml:space="preserve">Ställ en sug vid donatorns högra axel, att användas vid ev. reintubation samt vid spolet  </w:t>
      </w:r>
    </w:p>
    <w:p w14:paraId="310CB752" w14:textId="77777777" w:rsidR="001E570A" w:rsidRDefault="001E570A" w:rsidP="0077679E">
      <w:pPr>
        <w:numPr>
          <w:ilvl w:val="0"/>
          <w:numId w:val="22"/>
        </w:numPr>
        <w:spacing w:after="0"/>
        <w:ind w:left="992" w:right="140" w:hanging="428"/>
      </w:pPr>
      <w:r>
        <w:t xml:space="preserve">GlideScope på sal, ledare förberett i trakealtuben </w:t>
      </w:r>
    </w:p>
    <w:p w14:paraId="4FE180CE" w14:textId="77777777" w:rsidR="001E570A" w:rsidRDefault="001E570A" w:rsidP="0077679E">
      <w:pPr>
        <w:numPr>
          <w:ilvl w:val="0"/>
          <w:numId w:val="22"/>
        </w:numPr>
        <w:spacing w:after="0"/>
        <w:ind w:left="992" w:right="140" w:hanging="428"/>
      </w:pPr>
      <w:r>
        <w:t xml:space="preserve">Extra sugpåsar  </w:t>
      </w:r>
    </w:p>
    <w:p w14:paraId="19174BA2" w14:textId="77777777" w:rsidR="001E570A" w:rsidRDefault="001E570A" w:rsidP="0077679E">
      <w:pPr>
        <w:numPr>
          <w:ilvl w:val="0"/>
          <w:numId w:val="22"/>
        </w:numPr>
        <w:spacing w:after="0"/>
        <w:ind w:left="992" w:right="140" w:hanging="428"/>
      </w:pPr>
      <w:r>
        <w:t>Gul back till slaskvätskor</w:t>
      </w:r>
    </w:p>
    <w:p w14:paraId="2DBD55CD" w14:textId="77777777" w:rsidR="001E570A" w:rsidRDefault="001E570A" w:rsidP="0077679E">
      <w:pPr>
        <w:numPr>
          <w:ilvl w:val="0"/>
          <w:numId w:val="22"/>
        </w:numPr>
        <w:spacing w:after="0"/>
        <w:ind w:left="992" w:right="140" w:hanging="428"/>
      </w:pPr>
      <w:r>
        <w:t xml:space="preserve">Droppställningar, 2st  </w:t>
      </w:r>
    </w:p>
    <w:p w14:paraId="53916C0B" w14:textId="77777777" w:rsidR="001E570A" w:rsidRDefault="001E570A" w:rsidP="0077679E">
      <w:pPr>
        <w:numPr>
          <w:ilvl w:val="0"/>
          <w:numId w:val="22"/>
        </w:numPr>
        <w:spacing w:after="0"/>
        <w:ind w:left="992" w:right="140" w:hanging="428"/>
      </w:pPr>
      <w:r>
        <w:t xml:space="preserve">Armstöd, vadderade 2st  </w:t>
      </w:r>
    </w:p>
    <w:p w14:paraId="0CEAC248" w14:textId="77777777" w:rsidR="001E570A" w:rsidRDefault="001E570A" w:rsidP="0077679E">
      <w:pPr>
        <w:numPr>
          <w:ilvl w:val="0"/>
          <w:numId w:val="22"/>
        </w:numPr>
        <w:spacing w:after="0"/>
        <w:ind w:left="992" w:right="140" w:hanging="428"/>
      </w:pPr>
      <w:r>
        <w:t xml:space="preserve">Prepareringsbord  </w:t>
      </w:r>
    </w:p>
    <w:p w14:paraId="252C074B" w14:textId="77777777" w:rsidR="001E570A" w:rsidRDefault="001E570A" w:rsidP="0077679E">
      <w:pPr>
        <w:numPr>
          <w:ilvl w:val="0"/>
          <w:numId w:val="22"/>
        </w:numPr>
        <w:spacing w:after="0"/>
        <w:ind w:left="992" w:right="140" w:hanging="428"/>
      </w:pPr>
      <w:r>
        <w:t xml:space="preserve">1 extra assbord (till thorax)  </w:t>
      </w:r>
    </w:p>
    <w:p w14:paraId="2520987F" w14:textId="77777777" w:rsidR="001E570A" w:rsidRDefault="001E570A" w:rsidP="0077679E">
      <w:pPr>
        <w:numPr>
          <w:ilvl w:val="0"/>
          <w:numId w:val="22"/>
        </w:numPr>
        <w:spacing w:after="0"/>
        <w:ind w:left="992" w:right="140" w:hanging="428"/>
      </w:pPr>
      <w:r>
        <w:t xml:space="preserve">Rullbord till Anestesi läkaren </w:t>
      </w:r>
    </w:p>
    <w:p w14:paraId="6E870837" w14:textId="77777777" w:rsidR="001E570A" w:rsidRDefault="001E570A" w:rsidP="0077679E">
      <w:pPr>
        <w:numPr>
          <w:ilvl w:val="0"/>
          <w:numId w:val="22"/>
        </w:numPr>
        <w:spacing w:after="0"/>
        <w:ind w:left="992" w:right="140" w:hanging="428"/>
      </w:pPr>
      <w:r>
        <w:t xml:space="preserve">Rullbord till Transplantationskoordinator  </w:t>
      </w:r>
    </w:p>
    <w:p w14:paraId="4D531C24" w14:textId="77777777" w:rsidR="001E570A" w:rsidRDefault="001E570A" w:rsidP="0077679E">
      <w:pPr>
        <w:numPr>
          <w:ilvl w:val="0"/>
          <w:numId w:val="22"/>
        </w:numPr>
        <w:spacing w:after="0"/>
        <w:ind w:left="992" w:right="140" w:hanging="428"/>
      </w:pPr>
      <w:r>
        <w:t xml:space="preserve">Trappstege (pall)  </w:t>
      </w:r>
    </w:p>
    <w:p w14:paraId="1E86AD4D" w14:textId="77777777" w:rsidR="001E570A" w:rsidRDefault="001E570A" w:rsidP="00B959CA">
      <w:pPr>
        <w:numPr>
          <w:ilvl w:val="0"/>
          <w:numId w:val="22"/>
        </w:numPr>
        <w:spacing w:after="0"/>
        <w:ind w:left="992" w:right="140" w:hanging="428"/>
      </w:pPr>
      <w:r>
        <w:t xml:space="preserve">Gula backar till sugpåsar </w:t>
      </w:r>
    </w:p>
    <w:p w14:paraId="2FB3213D" w14:textId="77777777" w:rsidR="001E570A" w:rsidRDefault="001E570A" w:rsidP="0077679E">
      <w:pPr>
        <w:numPr>
          <w:ilvl w:val="0"/>
          <w:numId w:val="22"/>
        </w:numPr>
        <w:spacing w:after="0"/>
        <w:ind w:left="992" w:right="140" w:hanging="428"/>
      </w:pPr>
      <w:r>
        <w:t>Fin sax, 1st (Ragnell el Metzembaum) 15 cm</w:t>
      </w:r>
    </w:p>
    <w:p w14:paraId="060EF8D5" w14:textId="77777777" w:rsidR="001E570A" w:rsidRDefault="001E570A" w:rsidP="0077679E">
      <w:pPr>
        <w:numPr>
          <w:ilvl w:val="0"/>
          <w:numId w:val="22"/>
        </w:numPr>
        <w:spacing w:after="0"/>
        <w:ind w:left="992" w:right="140" w:hanging="428"/>
      </w:pPr>
      <w:r>
        <w:t>Sax Mayo, 1 st 15 cm</w:t>
      </w:r>
    </w:p>
    <w:p w14:paraId="076CA46D" w14:textId="77777777" w:rsidR="001E570A" w:rsidRDefault="001E570A" w:rsidP="0077679E">
      <w:pPr>
        <w:numPr>
          <w:ilvl w:val="0"/>
          <w:numId w:val="22"/>
        </w:numPr>
        <w:spacing w:after="0"/>
        <w:ind w:left="992" w:right="140" w:hanging="428"/>
      </w:pPr>
      <w:r>
        <w:t xml:space="preserve">Peanger 14 cm, 2 st  </w:t>
      </w:r>
    </w:p>
    <w:p w14:paraId="6DECA10B" w14:textId="77777777" w:rsidR="001E570A" w:rsidRDefault="001E570A" w:rsidP="0077679E">
      <w:pPr>
        <w:numPr>
          <w:ilvl w:val="0"/>
          <w:numId w:val="22"/>
        </w:numPr>
        <w:spacing w:after="0"/>
        <w:ind w:left="992" w:right="140" w:hanging="428"/>
      </w:pPr>
      <w:r>
        <w:t>Nelaton nr 12+14 (används vid re-intubation vid lungdonation</w:t>
      </w:r>
      <w:r>
        <w:rPr>
          <w:color w:val="FF0000"/>
        </w:rPr>
        <w:t>,</w:t>
      </w:r>
      <w:r>
        <w:t xml:space="preserve"> kopplas med sugslang i extra sug vid patientens högra axel) </w:t>
      </w:r>
    </w:p>
    <w:p w14:paraId="29EB0CB9" w14:textId="77777777" w:rsidR="001E570A" w:rsidRDefault="001E570A" w:rsidP="0077679E">
      <w:pPr>
        <w:numPr>
          <w:ilvl w:val="0"/>
          <w:numId w:val="22"/>
        </w:numPr>
        <w:spacing w:after="0"/>
        <w:ind w:left="992" w:right="140" w:hanging="428"/>
      </w:pPr>
      <w:r>
        <w:t xml:space="preserve">Sugslang med luftning från narkosen, 2st (används vid re-intubation vid lungdonation) </w:t>
      </w:r>
    </w:p>
    <w:p w14:paraId="3953D413" w14:textId="77777777" w:rsidR="001E570A" w:rsidRDefault="001E570A" w:rsidP="0077679E">
      <w:pPr>
        <w:spacing w:after="2" w:line="259" w:lineRule="auto"/>
        <w:ind w:right="140"/>
      </w:pPr>
      <w:r>
        <w:t xml:space="preserve"> </w:t>
      </w:r>
    </w:p>
    <w:p w14:paraId="5FFB9F96" w14:textId="77777777" w:rsidR="001E570A" w:rsidRDefault="001E570A" w:rsidP="0077679E">
      <w:pPr>
        <w:spacing w:after="7" w:line="259" w:lineRule="auto"/>
        <w:ind w:right="140"/>
      </w:pPr>
      <w:r>
        <w:rPr>
          <w:rFonts w:ascii="Arial" w:eastAsia="Arial" w:hAnsi="Arial" w:cs="Arial"/>
          <w:b/>
        </w:rPr>
        <w:t xml:space="preserve"> </w:t>
      </w:r>
    </w:p>
    <w:p w14:paraId="2B6CE973" w14:textId="77777777" w:rsidR="0077679E" w:rsidRDefault="0077679E" w:rsidP="0077679E">
      <w:pPr>
        <w:spacing w:after="0" w:line="240" w:lineRule="auto"/>
        <w:ind w:right="140"/>
        <w:rPr>
          <w:rFonts w:asciiTheme="majorHAnsi" w:eastAsiaTheme="majorEastAsia" w:hAnsiTheme="majorHAnsi" w:cstheme="majorBidi"/>
          <w:bCs/>
          <w:color w:val="000000" w:themeColor="text1"/>
          <w:sz w:val="40"/>
          <w:szCs w:val="26"/>
        </w:rPr>
      </w:pPr>
      <w:r>
        <w:br w:type="page"/>
      </w:r>
    </w:p>
    <w:p w14:paraId="532630A8" w14:textId="290B23E6" w:rsidR="001E570A" w:rsidRDefault="001E570A" w:rsidP="0077679E">
      <w:pPr>
        <w:pStyle w:val="Rubrik2"/>
        <w:ind w:right="140"/>
      </w:pPr>
      <w:r w:rsidRPr="0097536B">
        <w:lastRenderedPageBreak/>
        <w:t xml:space="preserve">Utrustning på salen:  </w:t>
      </w:r>
    </w:p>
    <w:p w14:paraId="7B257DD6" w14:textId="77777777" w:rsidR="001E570A" w:rsidRDefault="001E570A" w:rsidP="0077679E">
      <w:pPr>
        <w:spacing w:after="9" w:line="259" w:lineRule="auto"/>
        <w:ind w:right="140"/>
      </w:pPr>
      <w:r>
        <w:rPr>
          <w:rFonts w:ascii="Arial" w:eastAsia="Arial" w:hAnsi="Arial" w:cs="Arial"/>
        </w:rPr>
        <w:t xml:space="preserve"> </w:t>
      </w:r>
    </w:p>
    <w:p w14:paraId="68596EA7" w14:textId="77777777" w:rsidR="001E570A" w:rsidRDefault="001E570A" w:rsidP="0077679E">
      <w:pPr>
        <w:ind w:right="140"/>
      </w:pPr>
      <w:r w:rsidRPr="0077679E">
        <w:rPr>
          <w:rStyle w:val="Rubrik3Char"/>
        </w:rPr>
        <w:t>Läkemedel &amp; vätskor:</w:t>
      </w:r>
      <w:r>
        <w:rPr>
          <w:rFonts w:ascii="Arial" w:eastAsia="Arial" w:hAnsi="Arial" w:cs="Arial"/>
          <w:b/>
        </w:rPr>
        <w:t xml:space="preserve"> </w:t>
      </w:r>
      <w:r>
        <w:t xml:space="preserve">Slush/is 10 liter (20st 500 ml) NaCl </w:t>
      </w:r>
    </w:p>
    <w:p w14:paraId="49F6FCDF" w14:textId="77777777" w:rsidR="001E570A" w:rsidRPr="00AB4983" w:rsidRDefault="001E570A" w:rsidP="0077679E">
      <w:pPr>
        <w:spacing w:after="7" w:line="259" w:lineRule="auto"/>
        <w:ind w:right="140"/>
        <w:rPr>
          <w:sz w:val="6"/>
          <w:szCs w:val="6"/>
        </w:rPr>
      </w:pPr>
      <w:r>
        <w:t xml:space="preserve"> </w:t>
      </w:r>
    </w:p>
    <w:p w14:paraId="234FC8B0" w14:textId="77777777" w:rsidR="001E570A" w:rsidRPr="0077679E" w:rsidRDefault="001E570A" w:rsidP="0077679E">
      <w:pPr>
        <w:spacing w:after="2" w:line="259" w:lineRule="auto"/>
        <w:ind w:right="140"/>
        <w:rPr>
          <w:rStyle w:val="Rubrik3Char"/>
        </w:rPr>
      </w:pPr>
      <w:r w:rsidRPr="0077679E">
        <w:rPr>
          <w:rStyle w:val="Rubrik3Char"/>
        </w:rPr>
        <w:t xml:space="preserve">Knivblad:              </w:t>
      </w:r>
    </w:p>
    <w:p w14:paraId="46D2BAF7" w14:textId="77777777" w:rsidR="001E570A" w:rsidRDefault="001E570A" w:rsidP="0077679E">
      <w:pPr>
        <w:ind w:right="140"/>
      </w:pPr>
      <w:r>
        <w:t xml:space="preserve">Knivblad nr 10 </w:t>
      </w:r>
    </w:p>
    <w:p w14:paraId="1D5B63F5" w14:textId="77777777" w:rsidR="001E570A" w:rsidRDefault="001E570A" w:rsidP="0077679E">
      <w:pPr>
        <w:spacing w:after="10" w:line="259" w:lineRule="auto"/>
        <w:ind w:right="140"/>
      </w:pPr>
      <w:r>
        <w:rPr>
          <w:rFonts w:ascii="Arial" w:eastAsia="Arial" w:hAnsi="Arial" w:cs="Arial"/>
        </w:rPr>
        <w:t xml:space="preserve"> </w:t>
      </w:r>
    </w:p>
    <w:p w14:paraId="561679C1" w14:textId="77777777" w:rsidR="001E570A" w:rsidRDefault="001E570A" w:rsidP="0077679E">
      <w:pPr>
        <w:ind w:right="140"/>
      </w:pPr>
      <w:r w:rsidRPr="0077679E">
        <w:rPr>
          <w:rStyle w:val="Rubrik3Char"/>
        </w:rPr>
        <w:t>Uppläggning:</w:t>
      </w:r>
      <w:r>
        <w:rPr>
          <w:rFonts w:ascii="Arial" w:eastAsia="Arial" w:hAnsi="Arial" w:cs="Arial"/>
          <w:sz w:val="20"/>
        </w:rPr>
        <w:t xml:space="preserve"> </w:t>
      </w:r>
      <w:r>
        <w:t xml:space="preserve">Armarna utmed sidorna i armskenor. Förbered en armskena på donatorns högra sida och en armskena vid fotändan preoperativt. </w:t>
      </w:r>
    </w:p>
    <w:p w14:paraId="3749D374" w14:textId="77777777" w:rsidR="001E570A" w:rsidRPr="00AB4983" w:rsidRDefault="001E570A" w:rsidP="0077679E">
      <w:pPr>
        <w:spacing w:after="51" w:line="259" w:lineRule="auto"/>
        <w:ind w:right="140"/>
        <w:rPr>
          <w:sz w:val="2"/>
          <w:szCs w:val="4"/>
        </w:rPr>
      </w:pPr>
      <w:r>
        <w:rPr>
          <w:rFonts w:ascii="Arial" w:eastAsia="Arial" w:hAnsi="Arial" w:cs="Arial"/>
          <w:sz w:val="20"/>
        </w:rPr>
        <w:t xml:space="preserve"> </w:t>
      </w:r>
    </w:p>
    <w:p w14:paraId="2641EA06" w14:textId="77777777" w:rsidR="001E570A" w:rsidRDefault="001E570A" w:rsidP="0077679E">
      <w:pPr>
        <w:ind w:right="140"/>
      </w:pPr>
      <w:r w:rsidRPr="0077679E">
        <w:rPr>
          <w:rStyle w:val="Rubrik3Char"/>
        </w:rPr>
        <w:t>Op drapering:</w:t>
      </w:r>
      <w:r>
        <w:rPr>
          <w:rFonts w:ascii="Arial" w:eastAsia="Arial" w:hAnsi="Arial" w:cs="Arial"/>
          <w:b/>
          <w:sz w:val="22"/>
        </w:rPr>
        <w:t xml:space="preserve"> </w:t>
      </w:r>
      <w:r>
        <w:t>Tvätta från jugulum till symfysen, klä med aortalakan</w:t>
      </w:r>
      <w:r>
        <w:rPr>
          <w:rFonts w:ascii="Arial" w:eastAsia="Arial" w:hAnsi="Arial" w:cs="Arial"/>
          <w:sz w:val="20"/>
        </w:rPr>
        <w:t xml:space="preserve">  </w:t>
      </w:r>
    </w:p>
    <w:p w14:paraId="6BB0E9AE" w14:textId="77777777" w:rsidR="00AB4983" w:rsidRDefault="001E570A" w:rsidP="0077679E">
      <w:pPr>
        <w:spacing w:after="67" w:line="259" w:lineRule="auto"/>
        <w:ind w:right="140"/>
        <w:rPr>
          <w:rFonts w:ascii="Arial" w:eastAsia="Arial" w:hAnsi="Arial" w:cs="Arial"/>
          <w:b/>
          <w:sz w:val="4"/>
          <w:szCs w:val="6"/>
        </w:rPr>
      </w:pPr>
      <w:r>
        <w:rPr>
          <w:rFonts w:ascii="Arial" w:eastAsia="Arial" w:hAnsi="Arial" w:cs="Arial"/>
          <w:b/>
          <w:sz w:val="22"/>
        </w:rPr>
        <w:t xml:space="preserve">  </w:t>
      </w:r>
    </w:p>
    <w:p w14:paraId="4242F4AC" w14:textId="4DC940EC" w:rsidR="001E570A" w:rsidRDefault="001E570A" w:rsidP="0077679E">
      <w:pPr>
        <w:spacing w:after="119"/>
        <w:ind w:right="140"/>
      </w:pPr>
      <w:r w:rsidRPr="0077679E">
        <w:rPr>
          <w:rStyle w:val="Rubrik3Char"/>
        </w:rPr>
        <w:t>Speciella önskemål:</w:t>
      </w:r>
      <w:r>
        <w:rPr>
          <w:rFonts w:ascii="Arial" w:eastAsia="Arial" w:hAnsi="Arial" w:cs="Arial"/>
          <w:b/>
          <w:sz w:val="22"/>
        </w:rPr>
        <w:t xml:space="preserve"> </w:t>
      </w:r>
      <w:r>
        <w:t xml:space="preserve">Gör i ordning ca 10 liter slush! (ca </w:t>
      </w:r>
      <w:r w:rsidR="00421600">
        <w:t>4</w:t>
      </w:r>
      <w:r>
        <w:t xml:space="preserve"> timmar i frysen för bra slush. Viktigt att kontrollera under tiden) Lägg in NaCl från kylskåpet i frysen </w:t>
      </w:r>
    </w:p>
    <w:p w14:paraId="1DB13591" w14:textId="77777777" w:rsidR="001E570A" w:rsidRDefault="001E570A" w:rsidP="0077679E">
      <w:pPr>
        <w:spacing w:after="119"/>
        <w:ind w:right="140"/>
      </w:pPr>
      <w:r>
        <w:t xml:space="preserve">Undvik isbitar i slushen det kan orsaka frostskador. Lägg in 10st 500 ml NaCl extra i frysen när de första 20 tas ut. </w:t>
      </w:r>
    </w:p>
    <w:p w14:paraId="3260AF4D" w14:textId="77777777" w:rsidR="001E570A" w:rsidRDefault="001E570A" w:rsidP="0077679E">
      <w:pPr>
        <w:ind w:right="140"/>
      </w:pPr>
      <w:r>
        <w:t xml:space="preserve">Ingen narkosbåge. </w:t>
      </w:r>
    </w:p>
    <w:p w14:paraId="12B3B148" w14:textId="77777777" w:rsidR="001E570A" w:rsidRDefault="001E570A" w:rsidP="0077679E">
      <w:pPr>
        <w:ind w:right="140"/>
      </w:pPr>
      <w:r w:rsidRPr="0077679E">
        <w:rPr>
          <w:rStyle w:val="Rubrik3Char"/>
          <w:bCs w:val="0"/>
        </w:rPr>
        <w:t xml:space="preserve">Checklistor </w:t>
      </w:r>
      <w:r>
        <w:t>för Samordnare Operation, Operationssjuksköterska och Undersköterska finns i Donationspärmen DCD men är också bifogade som bilagor!</w:t>
      </w:r>
    </w:p>
    <w:p w14:paraId="05CD45ED" w14:textId="7BF22E43" w:rsidR="001E570A" w:rsidRDefault="001E570A" w:rsidP="0077679E">
      <w:pPr>
        <w:spacing w:after="0" w:line="259" w:lineRule="auto"/>
        <w:ind w:right="140"/>
      </w:pPr>
      <w:r>
        <w:t xml:space="preserve">  </w:t>
      </w:r>
      <w:r>
        <w:rPr>
          <w:rFonts w:ascii="Arial" w:eastAsia="Arial" w:hAnsi="Arial" w:cs="Arial"/>
          <w:sz w:val="20"/>
        </w:rPr>
        <w:t xml:space="preserve"> </w:t>
      </w:r>
    </w:p>
    <w:p w14:paraId="2F00535D" w14:textId="77777777" w:rsidR="001E570A" w:rsidRPr="0077679E" w:rsidRDefault="001E570A" w:rsidP="0077679E">
      <w:pPr>
        <w:spacing w:after="2" w:line="259" w:lineRule="auto"/>
        <w:ind w:right="140"/>
        <w:rPr>
          <w:rStyle w:val="Rubrik3Char"/>
        </w:rPr>
      </w:pPr>
      <w:r w:rsidRPr="0077679E">
        <w:rPr>
          <w:rStyle w:val="Rubrik3Char"/>
        </w:rPr>
        <w:t xml:space="preserve">Personal:       </w:t>
      </w:r>
    </w:p>
    <w:p w14:paraId="3A8AEE74" w14:textId="77777777" w:rsidR="001E570A" w:rsidRDefault="001E570A" w:rsidP="0077679E">
      <w:pPr>
        <w:ind w:right="140"/>
      </w:pPr>
      <w:r>
        <w:t xml:space="preserve">1 operations-ssk  </w:t>
      </w:r>
    </w:p>
    <w:p w14:paraId="7EEA9F8B" w14:textId="77777777" w:rsidR="001E570A" w:rsidRDefault="001E570A" w:rsidP="0077679E">
      <w:pPr>
        <w:ind w:right="140"/>
      </w:pPr>
      <w:r>
        <w:t xml:space="preserve">1 Undersköterska (står på donatorns hö sida vid överflyttning)  </w:t>
      </w:r>
    </w:p>
    <w:p w14:paraId="09F79BAC" w14:textId="77777777" w:rsidR="001E570A" w:rsidRDefault="001E570A" w:rsidP="004A5E3E">
      <w:pPr>
        <w:numPr>
          <w:ilvl w:val="0"/>
          <w:numId w:val="23"/>
        </w:numPr>
        <w:ind w:left="1134" w:right="140" w:hanging="180"/>
      </w:pPr>
      <w:r>
        <w:t xml:space="preserve">operations- ssk transplantation </w:t>
      </w:r>
    </w:p>
    <w:p w14:paraId="7B1BD8D7" w14:textId="77777777" w:rsidR="001E570A" w:rsidRDefault="001E570A" w:rsidP="004A5E3E">
      <w:pPr>
        <w:numPr>
          <w:ilvl w:val="0"/>
          <w:numId w:val="23"/>
        </w:numPr>
        <w:ind w:left="1134" w:right="140" w:hanging="180"/>
      </w:pPr>
      <w:r>
        <w:t xml:space="preserve">kirurger  </w:t>
      </w:r>
    </w:p>
    <w:p w14:paraId="765ABB9E" w14:textId="77777777" w:rsidR="001E570A" w:rsidRDefault="001E570A" w:rsidP="0077679E">
      <w:pPr>
        <w:ind w:right="140"/>
      </w:pPr>
      <w:r>
        <w:t xml:space="preserve">1 transplantationskoordinator (står vid donatorns fötter vid överflyttning)  </w:t>
      </w:r>
    </w:p>
    <w:p w14:paraId="11DCA4FF" w14:textId="77777777" w:rsidR="001E570A" w:rsidRDefault="001E570A" w:rsidP="0077679E">
      <w:pPr>
        <w:ind w:right="140"/>
      </w:pPr>
      <w:r>
        <w:t xml:space="preserve">1 SSK från IVA transporterar donatorn från IVA, hjälper till vid ev. re-intubation samt hjälper till att lyfta över donatorn (står på donatorns vänstra sida vid överflyttning). </w:t>
      </w:r>
    </w:p>
    <w:p w14:paraId="58B28335" w14:textId="77777777" w:rsidR="001E570A" w:rsidRDefault="001E570A" w:rsidP="0077679E">
      <w:pPr>
        <w:ind w:right="140"/>
      </w:pPr>
      <w:r>
        <w:t xml:space="preserve">Hjälper till vid upplägg. Återkommer efter uttaget och tar hand om donatorn.  </w:t>
      </w:r>
    </w:p>
    <w:p w14:paraId="53606769" w14:textId="77777777" w:rsidR="001E570A" w:rsidRDefault="001E570A" w:rsidP="0077679E">
      <w:pPr>
        <w:spacing w:after="167"/>
        <w:ind w:right="140"/>
      </w:pPr>
      <w:r>
        <w:t xml:space="preserve">1 Anestesi-läkare (står vid donatorns huvud vid överflyttning) </w:t>
      </w:r>
    </w:p>
    <w:p w14:paraId="346C1B36" w14:textId="77777777" w:rsidR="001E570A" w:rsidRDefault="001E570A" w:rsidP="0077679E">
      <w:pPr>
        <w:spacing w:line="394" w:lineRule="auto"/>
        <w:ind w:right="140"/>
      </w:pPr>
      <w:r>
        <w:t xml:space="preserve">1 thorax-kirurg, om uttag av lungor 1 thorax-ssk, om uttag av lungor.  </w:t>
      </w:r>
    </w:p>
    <w:p w14:paraId="325CA7F5" w14:textId="77777777" w:rsidR="001E570A" w:rsidRDefault="001E570A" w:rsidP="0077679E">
      <w:pPr>
        <w:spacing w:after="37" w:line="259" w:lineRule="auto"/>
        <w:ind w:right="140"/>
      </w:pPr>
      <w:r>
        <w:rPr>
          <w:rFonts w:ascii="Arial" w:eastAsia="Arial" w:hAnsi="Arial" w:cs="Arial"/>
          <w:b/>
        </w:rPr>
        <w:lastRenderedPageBreak/>
        <w:t xml:space="preserve"> </w:t>
      </w:r>
    </w:p>
    <w:p w14:paraId="27A42478" w14:textId="77777777" w:rsidR="001E570A" w:rsidRDefault="001E570A" w:rsidP="0077679E">
      <w:pPr>
        <w:pStyle w:val="Rubrik2"/>
        <w:ind w:right="140"/>
      </w:pPr>
      <w:r w:rsidRPr="0097536B">
        <w:t xml:space="preserve">Transplantations- ssk förbereder   </w:t>
      </w:r>
    </w:p>
    <w:p w14:paraId="5F17C77D" w14:textId="77777777" w:rsidR="001E570A" w:rsidRDefault="001E570A" w:rsidP="007B4921">
      <w:pPr>
        <w:numPr>
          <w:ilvl w:val="0"/>
          <w:numId w:val="24"/>
        </w:numPr>
        <w:ind w:left="1418" w:right="140" w:hanging="284"/>
      </w:pPr>
      <w:r>
        <w:t xml:space="preserve">StoreProtectPlus, 4-6 liter  </w:t>
      </w:r>
    </w:p>
    <w:p w14:paraId="2E4CF395" w14:textId="77777777" w:rsidR="001E570A" w:rsidRDefault="001E570A" w:rsidP="007B4921">
      <w:pPr>
        <w:numPr>
          <w:ilvl w:val="0"/>
          <w:numId w:val="24"/>
        </w:numPr>
        <w:ind w:left="1418" w:right="140" w:hanging="284"/>
      </w:pPr>
      <w:r>
        <w:t xml:space="preserve">Blanda heparin 5000E/ml 4ml (20 000E) i vardera 2 första spolpåsarna med StoreProtectPlus (totalt 40 000E heparin).  </w:t>
      </w:r>
    </w:p>
    <w:p w14:paraId="5929678E" w14:textId="77777777" w:rsidR="001E570A" w:rsidRDefault="001E570A" w:rsidP="007B4921">
      <w:pPr>
        <w:numPr>
          <w:ilvl w:val="0"/>
          <w:numId w:val="24"/>
        </w:numPr>
        <w:ind w:left="1418" w:right="140" w:hanging="284"/>
      </w:pPr>
      <w:r>
        <w:t xml:space="preserve">Märk påsarna med blandningen!  </w:t>
      </w:r>
    </w:p>
    <w:p w14:paraId="247696EB" w14:textId="77777777" w:rsidR="001E570A" w:rsidRDefault="001E570A" w:rsidP="007B4921">
      <w:pPr>
        <w:numPr>
          <w:ilvl w:val="0"/>
          <w:numId w:val="24"/>
        </w:numPr>
        <w:ind w:left="1418" w:right="140" w:hanging="284"/>
      </w:pPr>
      <w:r>
        <w:t xml:space="preserve">Preparera 2st Lifeport med is  </w:t>
      </w:r>
    </w:p>
    <w:p w14:paraId="74887129" w14:textId="77777777" w:rsidR="001E570A" w:rsidRDefault="001E570A" w:rsidP="007B4921">
      <w:pPr>
        <w:numPr>
          <w:ilvl w:val="0"/>
          <w:numId w:val="24"/>
        </w:numPr>
        <w:ind w:left="1418" w:right="140" w:hanging="284"/>
      </w:pPr>
      <w:r>
        <w:t xml:space="preserve">Belzer MPS (UW Machine Perfusion Solution), 2 liter till Lifeport  </w:t>
      </w:r>
    </w:p>
    <w:p w14:paraId="316A3026" w14:textId="77777777" w:rsidR="001E570A" w:rsidRDefault="001E570A" w:rsidP="007B4921">
      <w:pPr>
        <w:numPr>
          <w:ilvl w:val="0"/>
          <w:numId w:val="24"/>
        </w:numPr>
        <w:ind w:left="1418" w:right="140" w:hanging="284"/>
      </w:pPr>
      <w:r>
        <w:t xml:space="preserve">NaCl- kall till ev kärlgraft, 1 liter  </w:t>
      </w:r>
    </w:p>
    <w:p w14:paraId="51C5FE31" w14:textId="77777777" w:rsidR="001E570A" w:rsidRDefault="001E570A" w:rsidP="007B4921">
      <w:pPr>
        <w:numPr>
          <w:ilvl w:val="0"/>
          <w:numId w:val="24"/>
        </w:numPr>
        <w:ind w:left="1418" w:right="140" w:hanging="284"/>
      </w:pPr>
      <w:r>
        <w:t xml:space="preserve">Mjältburkar 1-2st  </w:t>
      </w:r>
    </w:p>
    <w:p w14:paraId="33B57638" w14:textId="77777777" w:rsidR="001E570A" w:rsidRDefault="001E570A" w:rsidP="007B4921">
      <w:pPr>
        <w:numPr>
          <w:ilvl w:val="0"/>
          <w:numId w:val="24"/>
        </w:numPr>
        <w:ind w:left="1418" w:right="140" w:hanging="284"/>
      </w:pPr>
      <w:r>
        <w:t xml:space="preserve">Förbered slush i sterila handfat, detta ska vara klart när man avbryter behandlingen på IVA  </w:t>
      </w:r>
    </w:p>
    <w:p w14:paraId="538502B5" w14:textId="77777777" w:rsidR="001E570A" w:rsidRDefault="001E570A" w:rsidP="007B4921">
      <w:pPr>
        <w:numPr>
          <w:ilvl w:val="0"/>
          <w:numId w:val="24"/>
        </w:numPr>
        <w:ind w:left="1418" w:right="140" w:hanging="284"/>
      </w:pPr>
      <w:r>
        <w:t xml:space="preserve">Lägg in ytterligare NaCl-påsar i snabbfrysen som reserv (tidsintervallet tills isen ska användas kan vara upp till 3 timmar)  </w:t>
      </w:r>
    </w:p>
    <w:p w14:paraId="30C5B4B8" w14:textId="77777777" w:rsidR="001E570A" w:rsidRDefault="001E570A" w:rsidP="007B4921">
      <w:pPr>
        <w:numPr>
          <w:ilvl w:val="0"/>
          <w:numId w:val="24"/>
        </w:numPr>
        <w:ind w:left="1418" w:right="140" w:hanging="284"/>
      </w:pPr>
      <w:r>
        <w:t xml:space="preserve">Koppla de 2 StoreProtectPlus som är förberedda med heparin, lägg aggregatet på en steril rullvagn, täck över med sterilt lakan och lägg SPP ovanpå. </w:t>
      </w:r>
    </w:p>
    <w:p w14:paraId="2BB2BDF4" w14:textId="77777777" w:rsidR="001E570A" w:rsidRDefault="001E570A" w:rsidP="007B4921">
      <w:pPr>
        <w:numPr>
          <w:ilvl w:val="0"/>
          <w:numId w:val="24"/>
        </w:numPr>
        <w:ind w:left="1418" w:right="140" w:hanging="284"/>
      </w:pPr>
      <w:r>
        <w:t xml:space="preserve">Förbered Lifeport när man får klartecken från kirurgen </w:t>
      </w:r>
    </w:p>
    <w:p w14:paraId="032DFB95" w14:textId="77777777" w:rsidR="001E570A" w:rsidRDefault="001E570A" w:rsidP="0077679E">
      <w:pPr>
        <w:spacing w:after="0" w:line="259" w:lineRule="auto"/>
        <w:ind w:right="140"/>
      </w:pPr>
      <w:r>
        <w:t xml:space="preserve"> </w:t>
      </w:r>
      <w:r>
        <w:rPr>
          <w:rFonts w:ascii="Arial" w:eastAsia="Arial" w:hAnsi="Arial" w:cs="Arial"/>
          <w:sz w:val="20"/>
        </w:rPr>
        <w:t xml:space="preserve"> </w:t>
      </w:r>
    </w:p>
    <w:p w14:paraId="1619309D" w14:textId="77777777" w:rsidR="001E570A" w:rsidRDefault="001E570A" w:rsidP="0077679E">
      <w:pPr>
        <w:pStyle w:val="Rubrik2"/>
        <w:ind w:right="140"/>
      </w:pPr>
      <w:r w:rsidRPr="0097536B">
        <w:t xml:space="preserve">Ansvar </w:t>
      </w:r>
      <w:r>
        <w:rPr>
          <w:rFonts w:ascii="Arial" w:eastAsia="Arial" w:hAnsi="Arial" w:cs="Arial"/>
          <w:b/>
        </w:rPr>
        <w:t xml:space="preserve"> </w:t>
      </w:r>
    </w:p>
    <w:p w14:paraId="5F6AB454" w14:textId="77777777" w:rsidR="001E570A" w:rsidRDefault="001E570A" w:rsidP="0077679E">
      <w:pPr>
        <w:ind w:right="140"/>
      </w:pPr>
      <w:r>
        <w:t xml:space="preserve">Verksamhetschef, AnOpIVA NÄL, ansvarar för att de rutiner och riktlinjer som verksamheten kräver finns tillgängliga och följer gällande författningar/lagar. Samtlig berörd personal på Operationsavdelning NÄL ska delges direktivet via avdelningschef.   </w:t>
      </w:r>
    </w:p>
    <w:p w14:paraId="1B94DB53" w14:textId="77777777" w:rsidR="001E570A" w:rsidRDefault="001E570A" w:rsidP="0077679E">
      <w:pPr>
        <w:spacing w:after="19" w:line="259" w:lineRule="auto"/>
        <w:ind w:right="140"/>
      </w:pPr>
      <w:r>
        <w:t xml:space="preserve">  </w:t>
      </w:r>
    </w:p>
    <w:p w14:paraId="38AECCB4" w14:textId="77777777" w:rsidR="001E570A" w:rsidRDefault="001E570A" w:rsidP="0077679E">
      <w:pPr>
        <w:pStyle w:val="Rubrik2"/>
        <w:ind w:right="140"/>
      </w:pPr>
      <w:r w:rsidRPr="0097536B">
        <w:t xml:space="preserve">Uppföljning, utvärdering och revision  </w:t>
      </w:r>
    </w:p>
    <w:p w14:paraId="24EFEF28" w14:textId="77777777" w:rsidR="001E570A" w:rsidRDefault="001E570A" w:rsidP="0077679E">
      <w:pPr>
        <w:ind w:right="140"/>
      </w:pPr>
      <w:r>
        <w:t xml:space="preserve">Ansvarig kvalitetssjuksköterska och operationssjuksköterska i DCD team ansvarar för att rutin/metodkort revideras och uppdateras.     </w:t>
      </w:r>
    </w:p>
    <w:p w14:paraId="23B69C3D" w14:textId="77777777" w:rsidR="001E570A" w:rsidRDefault="001E570A" w:rsidP="0077679E">
      <w:pPr>
        <w:spacing w:after="60" w:line="259" w:lineRule="auto"/>
        <w:ind w:right="140"/>
      </w:pPr>
      <w:r>
        <w:rPr>
          <w:rFonts w:ascii="Arial" w:eastAsia="Arial" w:hAnsi="Arial" w:cs="Arial"/>
          <w:sz w:val="20"/>
        </w:rPr>
        <w:t xml:space="preserve">  </w:t>
      </w:r>
    </w:p>
    <w:p w14:paraId="2F94874F" w14:textId="77777777" w:rsidR="001E570A" w:rsidRDefault="001E570A" w:rsidP="0077679E">
      <w:pPr>
        <w:pStyle w:val="Rubrik2"/>
        <w:ind w:right="140"/>
      </w:pPr>
      <w:r w:rsidRPr="0097536B">
        <w:t xml:space="preserve">Dokumentation  </w:t>
      </w:r>
    </w:p>
    <w:p w14:paraId="7017AF8C" w14:textId="77777777" w:rsidR="001E570A" w:rsidRDefault="001E570A" w:rsidP="0077679E">
      <w:pPr>
        <w:ind w:right="140"/>
      </w:pPr>
      <w:r>
        <w:t xml:space="preserve">Styrande dokument arkiveras i Barium. Redovisande dokument skall hanteras enligt sjukhusets gällande rutiner för arkivering av allmänna handlingar.  </w:t>
      </w:r>
    </w:p>
    <w:p w14:paraId="57B6837F" w14:textId="77777777" w:rsidR="001E570A" w:rsidRDefault="001E570A" w:rsidP="0077679E">
      <w:pPr>
        <w:spacing w:after="0" w:line="259" w:lineRule="auto"/>
        <w:ind w:right="140"/>
      </w:pPr>
      <w:r>
        <w:lastRenderedPageBreak/>
        <w:t xml:space="preserve">  </w:t>
      </w:r>
    </w:p>
    <w:p w14:paraId="2C1A0C5C" w14:textId="77777777" w:rsidR="00643D7F" w:rsidRDefault="00643D7F" w:rsidP="0077679E">
      <w:pPr>
        <w:pStyle w:val="Rubrik2"/>
        <w:ind w:right="140"/>
      </w:pPr>
      <w:r w:rsidRPr="0097536B">
        <w:t xml:space="preserve">Granskare/arbetsgrupp  </w:t>
      </w:r>
    </w:p>
    <w:p w14:paraId="34AC1B74" w14:textId="77777777" w:rsidR="00B959CA" w:rsidRDefault="00643D7F" w:rsidP="0077679E">
      <w:pPr>
        <w:ind w:right="140"/>
      </w:pPr>
      <w:r>
        <w:t xml:space="preserve">Martina Sihlberg, Specialistsjuksköterska anestesi, operation NÄL; DCDteam, </w:t>
      </w:r>
    </w:p>
    <w:p w14:paraId="2250F94B" w14:textId="34F1A0A1" w:rsidR="00B959CA" w:rsidRDefault="00643D7F" w:rsidP="0077679E">
      <w:pPr>
        <w:ind w:right="140"/>
      </w:pPr>
      <w:r>
        <w:t xml:space="preserve">Marie Hedström, Specialistsjuksköterska operation NÄL; DCD team, </w:t>
      </w:r>
    </w:p>
    <w:p w14:paraId="02FCC3B3" w14:textId="77777777" w:rsidR="00B959CA" w:rsidRDefault="00643D7F" w:rsidP="0077679E">
      <w:pPr>
        <w:ind w:right="140"/>
      </w:pPr>
      <w:r>
        <w:t xml:space="preserve">Tuula Laaja, Specialistsjuksköterska operation NÄL; DCD-team, </w:t>
      </w:r>
    </w:p>
    <w:p w14:paraId="47395622" w14:textId="77777777" w:rsidR="00B959CA" w:rsidRDefault="00643D7F" w:rsidP="0077679E">
      <w:pPr>
        <w:ind w:right="140"/>
      </w:pPr>
      <w:r>
        <w:t xml:space="preserve">Anna-Lena Zakrisson, undersköterska, operation NÄL; DCD-Team, </w:t>
      </w:r>
    </w:p>
    <w:p w14:paraId="05695514" w14:textId="2AD367A4" w:rsidR="00B959CA" w:rsidRDefault="00B959CA" w:rsidP="0077679E">
      <w:pPr>
        <w:ind w:right="140"/>
      </w:pPr>
      <w:r>
        <w:t>Åse Magnusson</w:t>
      </w:r>
      <w:r w:rsidR="00643D7F">
        <w:t xml:space="preserve">, undersköterska, operation NÄL; DCD- Team, </w:t>
      </w:r>
    </w:p>
    <w:p w14:paraId="379BBB22" w14:textId="27C717EC" w:rsidR="00643D7F" w:rsidRDefault="00EF5D4A" w:rsidP="0077679E">
      <w:pPr>
        <w:ind w:right="140"/>
      </w:pPr>
      <w:r>
        <w:t>Marlene Nord,</w:t>
      </w:r>
      <w:r w:rsidR="00643D7F">
        <w:t xml:space="preserve"> Avdelningschef, operation NÄL </w:t>
      </w:r>
    </w:p>
    <w:p w14:paraId="53668B4F" w14:textId="77777777" w:rsidR="00A45DD3" w:rsidRDefault="00A45DD3" w:rsidP="0077679E">
      <w:pPr>
        <w:ind w:right="140"/>
      </w:pPr>
    </w:p>
    <w:p w14:paraId="06130800" w14:textId="77777777" w:rsidR="00A45DD3" w:rsidRDefault="00A45DD3" w:rsidP="0077679E">
      <w:pPr>
        <w:ind w:right="140"/>
      </w:pPr>
    </w:p>
    <w:p w14:paraId="1DA2AC6A" w14:textId="03F23319" w:rsidR="00A45DD3" w:rsidRDefault="00A45DD3" w:rsidP="0077679E">
      <w:pPr>
        <w:ind w:right="140"/>
      </w:pPr>
      <w:r w:rsidRPr="00CD4A04">
        <w:rPr>
          <w:rStyle w:val="Rubrik3Char"/>
        </w:rPr>
        <w:t>Bilaga 1</w:t>
      </w:r>
      <w:r>
        <w:t xml:space="preserve"> Checklista DCD </w:t>
      </w:r>
      <w:r w:rsidR="00CD4A04">
        <w:t>Samordnare operation</w:t>
      </w:r>
    </w:p>
    <w:p w14:paraId="69FF0CF8" w14:textId="7D9F01A6" w:rsidR="00A45DD3" w:rsidRDefault="00A45DD3" w:rsidP="0077679E">
      <w:pPr>
        <w:ind w:right="140"/>
      </w:pPr>
      <w:r w:rsidRPr="00CD4A04">
        <w:rPr>
          <w:rStyle w:val="Rubrik3Char"/>
        </w:rPr>
        <w:t>Bilaga 2</w:t>
      </w:r>
      <w:r w:rsidR="00CD4A04" w:rsidRPr="00CD4A04">
        <w:t xml:space="preserve"> </w:t>
      </w:r>
      <w:r w:rsidR="00CD4A04">
        <w:t>Checklista DCD Operationssjuksköterska</w:t>
      </w:r>
    </w:p>
    <w:p w14:paraId="14575B89" w14:textId="580F26A7" w:rsidR="00A45DD3" w:rsidRDefault="00A45DD3" w:rsidP="0077679E">
      <w:pPr>
        <w:ind w:right="140"/>
      </w:pPr>
      <w:r w:rsidRPr="00CD4A04">
        <w:rPr>
          <w:rStyle w:val="Rubrik3Char"/>
        </w:rPr>
        <w:t>Bilaga 3</w:t>
      </w:r>
      <w:r w:rsidR="00CD4A04" w:rsidRPr="00CD4A04">
        <w:t xml:space="preserve"> </w:t>
      </w:r>
      <w:r w:rsidR="00CD4A04">
        <w:t>Checklista DCD Undersköterska</w:t>
      </w:r>
    </w:p>
    <w:p w14:paraId="6C66D832" w14:textId="77777777" w:rsidR="00643D7F" w:rsidRDefault="00643D7F" w:rsidP="0077679E">
      <w:pPr>
        <w:spacing w:after="0" w:line="242" w:lineRule="auto"/>
        <w:ind w:right="140"/>
      </w:pPr>
      <w:r>
        <w:t xml:space="preserve">  </w:t>
      </w:r>
      <w:r>
        <w:rPr>
          <w:rFonts w:ascii="Arial" w:eastAsia="Arial" w:hAnsi="Arial" w:cs="Arial"/>
          <w:b/>
        </w:rPr>
        <w:t xml:space="preserve"> </w:t>
      </w:r>
    </w:p>
    <w:p w14:paraId="5988BB23" w14:textId="77777777" w:rsidR="001E570A" w:rsidRDefault="001E570A" w:rsidP="0077679E">
      <w:pPr>
        <w:spacing w:after="0" w:line="242" w:lineRule="auto"/>
        <w:ind w:right="140"/>
      </w:pPr>
      <w:r>
        <w:t xml:space="preserve">  </w:t>
      </w:r>
      <w:r>
        <w:rPr>
          <w:rFonts w:ascii="Arial" w:eastAsia="Arial" w:hAnsi="Arial" w:cs="Arial"/>
          <w:b/>
        </w:rPr>
        <w:t xml:space="preserve"> </w:t>
      </w:r>
    </w:p>
    <w:p w14:paraId="37D3E396" w14:textId="52127619" w:rsidR="00E24105" w:rsidRPr="00E24105" w:rsidRDefault="00E24105" w:rsidP="0077679E">
      <w:pPr>
        <w:spacing w:after="0" w:line="240" w:lineRule="auto"/>
        <w:ind w:right="140"/>
      </w:pPr>
    </w:p>
    <w:bookmarkEnd w:id="1"/>
    <w:p w14:paraId="56CED2D3" w14:textId="77777777" w:rsidR="00E24105" w:rsidRPr="00E24105" w:rsidRDefault="00E24105" w:rsidP="0077679E">
      <w:pPr>
        <w:spacing w:after="42" w:line="253" w:lineRule="auto"/>
        <w:ind w:right="140" w:hanging="10"/>
        <w:rPr>
          <w:rFonts w:ascii="Arial" w:eastAsia="Arial" w:hAnsi="Arial" w:cs="Arial"/>
          <w:b/>
          <w:color w:val="000000"/>
          <w:szCs w:val="22"/>
        </w:rPr>
      </w:pPr>
    </w:p>
    <w:bookmarkEnd w:id="0"/>
    <w:p w14:paraId="76B9F95B" w14:textId="3092650F" w:rsidR="0092620C" w:rsidRDefault="0092620C" w:rsidP="0077679E">
      <w:pPr>
        <w:spacing w:after="0" w:line="240" w:lineRule="auto"/>
        <w:ind w:right="140"/>
      </w:pPr>
      <w:r>
        <w:br w:type="page"/>
      </w:r>
    </w:p>
    <w:p w14:paraId="4811F30C" w14:textId="77777777" w:rsidR="00240CEE" w:rsidRDefault="0092620C" w:rsidP="0077679E">
      <w:pPr>
        <w:pStyle w:val="Rubrik2"/>
        <w:ind w:right="140"/>
      </w:pPr>
      <w:r>
        <w:lastRenderedPageBreak/>
        <w:t>Bilaga 1</w:t>
      </w:r>
    </w:p>
    <w:p w14:paraId="41C59577" w14:textId="77777777" w:rsidR="00240CEE" w:rsidRDefault="00240CEE" w:rsidP="0077679E">
      <w:pPr>
        <w:spacing w:after="0" w:line="240" w:lineRule="auto"/>
        <w:ind w:right="140"/>
      </w:pPr>
    </w:p>
    <w:p w14:paraId="5403C13C" w14:textId="77777777" w:rsidR="00240CEE" w:rsidRDefault="00240CEE" w:rsidP="0077679E">
      <w:pPr>
        <w:ind w:right="140"/>
        <w:rPr>
          <w:b/>
          <w:iCs/>
          <w:sz w:val="40"/>
          <w:szCs w:val="40"/>
        </w:rPr>
      </w:pPr>
      <w:r>
        <w:rPr>
          <w:b/>
          <w:iCs/>
          <w:sz w:val="40"/>
          <w:szCs w:val="40"/>
        </w:rPr>
        <w:t>CHECKLISTA DCD</w:t>
      </w:r>
    </w:p>
    <w:p w14:paraId="2F18EDD2" w14:textId="77777777" w:rsidR="00240CEE" w:rsidRPr="00F36F19" w:rsidRDefault="00240CEE" w:rsidP="0077679E">
      <w:pPr>
        <w:ind w:right="140"/>
        <w:rPr>
          <w:b/>
          <w:iCs/>
          <w:sz w:val="40"/>
          <w:szCs w:val="40"/>
        </w:rPr>
      </w:pPr>
      <w:r w:rsidRPr="00F36F19">
        <w:rPr>
          <w:b/>
          <w:iCs/>
          <w:sz w:val="40"/>
          <w:szCs w:val="40"/>
        </w:rPr>
        <w:t>Samordnare</w:t>
      </w:r>
      <w:r>
        <w:rPr>
          <w:b/>
          <w:iCs/>
          <w:sz w:val="40"/>
          <w:szCs w:val="40"/>
        </w:rPr>
        <w:t xml:space="preserve"> OPERATION</w:t>
      </w:r>
    </w:p>
    <w:p w14:paraId="6A684EA7" w14:textId="77777777" w:rsidR="00240CEE" w:rsidRDefault="00240CEE" w:rsidP="0077679E">
      <w:pPr>
        <w:ind w:right="140"/>
        <w:rPr>
          <w:i/>
          <w:iCs/>
        </w:rPr>
      </w:pPr>
      <w:r w:rsidRPr="610C9D1D">
        <w:rPr>
          <w:i/>
          <w:iCs/>
        </w:rPr>
        <w:t>Skall ha kännedom om DCD processen, sin roll/uppgift i denna</w:t>
      </w:r>
    </w:p>
    <w:p w14:paraId="3E9E53CE" w14:textId="77777777" w:rsidR="00240CEE" w:rsidRDefault="00240CEE" w:rsidP="0077679E">
      <w:pPr>
        <w:ind w:right="140"/>
        <w:rPr>
          <w:i/>
          <w:iCs/>
        </w:rPr>
      </w:pPr>
      <w:r>
        <w:rPr>
          <w:i/>
          <w:iCs/>
        </w:rPr>
        <w:t>Ansvarar för kommunikation med IVA och Transplantationskoordinator och t</w:t>
      </w:r>
      <w:r w:rsidRPr="30BF4A6D">
        <w:rPr>
          <w:i/>
          <w:iCs/>
        </w:rPr>
        <w:t>illse</w:t>
      </w:r>
      <w:r>
        <w:rPr>
          <w:i/>
          <w:iCs/>
        </w:rPr>
        <w:t>r</w:t>
      </w:r>
      <w:r w:rsidRPr="30BF4A6D">
        <w:rPr>
          <w:i/>
          <w:iCs/>
        </w:rPr>
        <w:t xml:space="preserve"> att </w:t>
      </w:r>
      <w:r>
        <w:rPr>
          <w:i/>
          <w:iCs/>
        </w:rPr>
        <w:t>operations- och undersköterska i DCD-teamet</w:t>
      </w:r>
      <w:r w:rsidRPr="30BF4A6D">
        <w:rPr>
          <w:i/>
          <w:iCs/>
        </w:rPr>
        <w:t xml:space="preserve"> få</w:t>
      </w:r>
      <w:r>
        <w:rPr>
          <w:i/>
          <w:iCs/>
        </w:rPr>
        <w:t>r</w:t>
      </w:r>
      <w:r w:rsidRPr="30BF4A6D">
        <w:rPr>
          <w:i/>
          <w:iCs/>
        </w:rPr>
        <w:t xml:space="preserve"> information </w:t>
      </w:r>
      <w:r>
        <w:rPr>
          <w:i/>
          <w:iCs/>
        </w:rPr>
        <w:t>om hur processen fortskrider och o</w:t>
      </w:r>
      <w:r w:rsidRPr="610C9D1D">
        <w:rPr>
          <w:i/>
          <w:iCs/>
        </w:rPr>
        <w:t>m processen avbryts utan donation</w:t>
      </w:r>
      <w:r>
        <w:rPr>
          <w:i/>
          <w:iCs/>
        </w:rPr>
        <w:t>.</w:t>
      </w:r>
    </w:p>
    <w:p w14:paraId="5B01D855" w14:textId="77777777" w:rsidR="00240CEE" w:rsidRPr="00531A61" w:rsidRDefault="00240CEE" w:rsidP="0077679E">
      <w:pPr>
        <w:ind w:right="140"/>
        <w:rPr>
          <w:b/>
          <w:bCs/>
          <w:iCs/>
        </w:rPr>
      </w:pPr>
      <w:r w:rsidRPr="00531A61">
        <w:rPr>
          <w:b/>
          <w:bCs/>
          <w:iCs/>
        </w:rPr>
        <w:t>CHECKLISTA:</w:t>
      </w:r>
    </w:p>
    <w:p w14:paraId="70D50E31" w14:textId="77777777" w:rsidR="00240CEE" w:rsidRPr="007D69A9" w:rsidRDefault="00240CEE" w:rsidP="0077679E">
      <w:pPr>
        <w:ind w:right="140"/>
        <w:rPr>
          <w:b/>
          <w:bCs/>
          <w:iCs/>
        </w:rPr>
      </w:pPr>
      <w:r w:rsidRPr="007D69A9">
        <w:rPr>
          <w:b/>
          <w:bCs/>
          <w:iCs/>
        </w:rPr>
        <w:t>PÅ OPERATION:</w:t>
      </w:r>
    </w:p>
    <w:p w14:paraId="388E5B6C" w14:textId="77777777" w:rsidR="00240CEE" w:rsidRPr="00807053" w:rsidRDefault="00240CEE" w:rsidP="00EE4D10">
      <w:pPr>
        <w:numPr>
          <w:ilvl w:val="0"/>
          <w:numId w:val="25"/>
        </w:numPr>
        <w:spacing w:after="200" w:line="276" w:lineRule="auto"/>
        <w:ind w:left="1418" w:right="140"/>
      </w:pPr>
      <w:r>
        <w:rPr>
          <w:b/>
          <w:bCs/>
        </w:rPr>
        <w:t>Utse en ledig Operationssal och se till att det inte är ”spring på salen”</w:t>
      </w:r>
    </w:p>
    <w:p w14:paraId="286AF3A6" w14:textId="7B49FD20" w:rsidR="00240CEE" w:rsidRDefault="00240CEE" w:rsidP="00EE4D10">
      <w:pPr>
        <w:numPr>
          <w:ilvl w:val="0"/>
          <w:numId w:val="25"/>
        </w:numPr>
        <w:spacing w:after="200" w:line="276" w:lineRule="auto"/>
        <w:ind w:left="1418" w:right="140"/>
      </w:pPr>
      <w:r>
        <w:rPr>
          <w:b/>
          <w:bCs/>
        </w:rPr>
        <w:t>Samla Operationslaget</w:t>
      </w:r>
    </w:p>
    <w:p w14:paraId="2A11E13A" w14:textId="77777777" w:rsidR="00240CEE" w:rsidRPr="006654D4" w:rsidRDefault="00240CEE" w:rsidP="00EE4D10">
      <w:pPr>
        <w:numPr>
          <w:ilvl w:val="0"/>
          <w:numId w:val="25"/>
        </w:numPr>
        <w:spacing w:after="200" w:line="276" w:lineRule="auto"/>
        <w:ind w:left="1418" w:right="140"/>
        <w:rPr>
          <w:b/>
        </w:rPr>
      </w:pPr>
      <w:r>
        <w:rPr>
          <w:b/>
          <w:bCs/>
        </w:rPr>
        <w:t xml:space="preserve"> </w:t>
      </w:r>
      <w:r>
        <w:rPr>
          <w:b/>
        </w:rPr>
        <w:t>Möta Transplantationsteamet och visa omklädningsrum och skor</w:t>
      </w:r>
    </w:p>
    <w:p w14:paraId="0AFA3136" w14:textId="77777777" w:rsidR="00240CEE" w:rsidRPr="0056771B" w:rsidRDefault="00240CEE" w:rsidP="00EE4D10">
      <w:pPr>
        <w:numPr>
          <w:ilvl w:val="0"/>
          <w:numId w:val="25"/>
        </w:numPr>
        <w:spacing w:after="200" w:line="276" w:lineRule="auto"/>
        <w:ind w:left="1418" w:right="140"/>
      </w:pPr>
      <w:r>
        <w:rPr>
          <w:b/>
          <w:bCs/>
        </w:rPr>
        <w:t>Delta i förmöte på Operation</w:t>
      </w:r>
    </w:p>
    <w:p w14:paraId="3B3E8E81" w14:textId="77777777" w:rsidR="00240CEE" w:rsidRPr="00E852CF" w:rsidRDefault="00240CEE" w:rsidP="00EE4D10">
      <w:pPr>
        <w:numPr>
          <w:ilvl w:val="0"/>
          <w:numId w:val="25"/>
        </w:numPr>
        <w:spacing w:after="200" w:line="276" w:lineRule="auto"/>
        <w:ind w:left="1418" w:right="140"/>
      </w:pPr>
      <w:r>
        <w:rPr>
          <w:b/>
          <w:bCs/>
        </w:rPr>
        <w:t>Ansvarar för ev. fika till DCD teamet</w:t>
      </w:r>
    </w:p>
    <w:p w14:paraId="69EDB2F1" w14:textId="77777777" w:rsidR="00240CEE" w:rsidRDefault="00240CEE" w:rsidP="00EE4D10">
      <w:pPr>
        <w:ind w:left="1418" w:right="140"/>
        <w:rPr>
          <w:b/>
          <w:bCs/>
        </w:rPr>
      </w:pPr>
    </w:p>
    <w:p w14:paraId="5EF6BDB6" w14:textId="77777777" w:rsidR="00240CEE" w:rsidRDefault="00240CEE" w:rsidP="00EE4D10">
      <w:pPr>
        <w:ind w:left="993" w:right="140"/>
      </w:pPr>
      <w:r w:rsidRPr="00183117">
        <w:rPr>
          <w:b/>
          <w:bCs/>
        </w:rPr>
        <w:t>FÖRMÖTE OP SAL:</w:t>
      </w:r>
    </w:p>
    <w:p w14:paraId="3AD8DA1E" w14:textId="77777777" w:rsidR="00240CEE" w:rsidRPr="004C7A5E" w:rsidRDefault="00240CEE" w:rsidP="00EE4D10">
      <w:pPr>
        <w:pStyle w:val="Liststycke"/>
        <w:numPr>
          <w:ilvl w:val="0"/>
          <w:numId w:val="27"/>
        </w:numPr>
        <w:spacing w:after="200" w:line="276" w:lineRule="auto"/>
        <w:ind w:left="1418" w:right="140"/>
      </w:pPr>
      <w:r w:rsidRPr="004C7A5E">
        <w:rPr>
          <w:b/>
          <w:bCs/>
        </w:rPr>
        <w:t xml:space="preserve">Synkronisera klockorna med </w:t>
      </w:r>
      <w:r>
        <w:rPr>
          <w:b/>
          <w:bCs/>
        </w:rPr>
        <w:t xml:space="preserve">IVA </w:t>
      </w:r>
      <w:r w:rsidRPr="004C7A5E">
        <w:rPr>
          <w:b/>
          <w:bCs/>
        </w:rPr>
        <w:t xml:space="preserve">teamet/transplantationskoordinator </w:t>
      </w:r>
    </w:p>
    <w:p w14:paraId="2C347310" w14:textId="77777777" w:rsidR="00240CEE" w:rsidRPr="00BD6582" w:rsidRDefault="00240CEE" w:rsidP="00EE4D10">
      <w:pPr>
        <w:numPr>
          <w:ilvl w:val="0"/>
          <w:numId w:val="25"/>
        </w:numPr>
        <w:spacing w:after="200" w:line="276" w:lineRule="auto"/>
        <w:ind w:left="1418" w:right="140"/>
      </w:pPr>
      <w:r>
        <w:rPr>
          <w:b/>
          <w:bCs/>
        </w:rPr>
        <w:t>Kontrollera aktuella telefonnummer med IVA teamet/transplantationskoordinator</w:t>
      </w:r>
    </w:p>
    <w:p w14:paraId="732EEF32" w14:textId="77777777" w:rsidR="00240CEE" w:rsidRDefault="00240CEE" w:rsidP="00EE4D10">
      <w:pPr>
        <w:numPr>
          <w:ilvl w:val="0"/>
          <w:numId w:val="25"/>
        </w:numPr>
        <w:spacing w:after="200" w:line="276" w:lineRule="auto"/>
        <w:ind w:left="1418" w:right="140"/>
        <w:rPr>
          <w:b/>
          <w:bCs/>
        </w:rPr>
      </w:pPr>
      <w:r w:rsidRPr="30BF4A6D">
        <w:rPr>
          <w:b/>
          <w:bCs/>
        </w:rPr>
        <w:t>Gå igenom hur transporten sker</w:t>
      </w:r>
    </w:p>
    <w:p w14:paraId="6A9B4ED1" w14:textId="77777777" w:rsidR="00240CEE" w:rsidRDefault="00240CEE" w:rsidP="00EE4D10">
      <w:pPr>
        <w:ind w:left="1418" w:right="140"/>
        <w:rPr>
          <w:b/>
        </w:rPr>
      </w:pPr>
    </w:p>
    <w:p w14:paraId="632B994A" w14:textId="77777777" w:rsidR="00240CEE" w:rsidRPr="007D69A9" w:rsidRDefault="00240CEE" w:rsidP="00EE4D10">
      <w:pPr>
        <w:ind w:left="993" w:right="140"/>
      </w:pPr>
      <w:r w:rsidRPr="007D69A9">
        <w:rPr>
          <w:b/>
          <w:bCs/>
          <w:iCs/>
        </w:rPr>
        <w:t>PÅ OPERATIONSSAL:</w:t>
      </w:r>
    </w:p>
    <w:p w14:paraId="1AA4A545" w14:textId="77777777" w:rsidR="00240CEE" w:rsidRPr="006B4C19" w:rsidRDefault="00240CEE" w:rsidP="00EE4D10">
      <w:pPr>
        <w:numPr>
          <w:ilvl w:val="0"/>
          <w:numId w:val="26"/>
        </w:numPr>
        <w:spacing w:after="200" w:line="276" w:lineRule="auto"/>
        <w:ind w:left="1418" w:right="140"/>
        <w:rPr>
          <w:b/>
        </w:rPr>
      </w:pPr>
      <w:r>
        <w:rPr>
          <w:b/>
        </w:rPr>
        <w:t>Skapa fri transportväg vid skyndsam transport från IVA till Operationssal</w:t>
      </w:r>
    </w:p>
    <w:p w14:paraId="3965056F" w14:textId="77777777" w:rsidR="00240CEE" w:rsidRPr="006654D4" w:rsidRDefault="00240CEE" w:rsidP="00EE4D10">
      <w:pPr>
        <w:numPr>
          <w:ilvl w:val="0"/>
          <w:numId w:val="26"/>
        </w:numPr>
        <w:spacing w:after="200" w:line="276" w:lineRule="auto"/>
        <w:ind w:left="1418" w:right="140"/>
        <w:rPr>
          <w:b/>
        </w:rPr>
      </w:pPr>
      <w:r>
        <w:rPr>
          <w:b/>
        </w:rPr>
        <w:t>H</w:t>
      </w:r>
      <w:r w:rsidRPr="006654D4">
        <w:rPr>
          <w:b/>
        </w:rPr>
        <w:t xml:space="preserve">jälp </w:t>
      </w:r>
      <w:r>
        <w:rPr>
          <w:b/>
        </w:rPr>
        <w:t xml:space="preserve">ev. IVA sjuksköterskan </w:t>
      </w:r>
      <w:r w:rsidRPr="006654D4">
        <w:rPr>
          <w:b/>
        </w:rPr>
        <w:t>att köra ut sängen i korridoren</w:t>
      </w:r>
    </w:p>
    <w:p w14:paraId="7B3BBD79" w14:textId="73A5FC1B" w:rsidR="0092620C" w:rsidRDefault="0092620C" w:rsidP="0077679E">
      <w:pPr>
        <w:spacing w:after="0" w:line="240" w:lineRule="auto"/>
        <w:ind w:right="140"/>
      </w:pPr>
      <w:r>
        <w:br w:type="page"/>
      </w:r>
    </w:p>
    <w:p w14:paraId="4D21F312" w14:textId="77777777" w:rsidR="005A0472" w:rsidRDefault="00976365" w:rsidP="0077679E">
      <w:pPr>
        <w:pStyle w:val="Rubrik2"/>
        <w:ind w:right="140"/>
      </w:pPr>
      <w:r>
        <w:lastRenderedPageBreak/>
        <w:t>Bilaga 2</w:t>
      </w:r>
    </w:p>
    <w:p w14:paraId="2DF686A0" w14:textId="77777777" w:rsidR="005A0472" w:rsidRDefault="005A0472" w:rsidP="0077679E">
      <w:pPr>
        <w:spacing w:after="0" w:line="240" w:lineRule="auto"/>
        <w:ind w:right="140"/>
      </w:pPr>
    </w:p>
    <w:p w14:paraId="659767F6" w14:textId="77777777" w:rsidR="005A0472" w:rsidRPr="00340668" w:rsidRDefault="005A0472" w:rsidP="0077679E">
      <w:pPr>
        <w:ind w:right="140"/>
        <w:rPr>
          <w:b/>
          <w:sz w:val="40"/>
          <w:szCs w:val="40"/>
        </w:rPr>
      </w:pPr>
      <w:r>
        <w:rPr>
          <w:b/>
          <w:sz w:val="40"/>
          <w:szCs w:val="40"/>
        </w:rPr>
        <w:t>CHECKLISTA DCD Operations</w:t>
      </w:r>
      <w:r w:rsidRPr="00340668">
        <w:rPr>
          <w:b/>
          <w:sz w:val="40"/>
          <w:szCs w:val="40"/>
        </w:rPr>
        <w:t>sjuksköterska</w:t>
      </w:r>
    </w:p>
    <w:p w14:paraId="7C7C3F46" w14:textId="77777777" w:rsidR="005A0472" w:rsidRDefault="005A0472" w:rsidP="0077679E">
      <w:pPr>
        <w:ind w:right="140"/>
        <w:rPr>
          <w:i/>
          <w:iCs/>
        </w:rPr>
      </w:pPr>
      <w:r w:rsidRPr="6923242A">
        <w:rPr>
          <w:i/>
          <w:iCs/>
        </w:rPr>
        <w:t>Skall ha kännedom om DCD processen</w:t>
      </w:r>
    </w:p>
    <w:p w14:paraId="45946ABF" w14:textId="77777777" w:rsidR="005A0472" w:rsidRDefault="005A0472" w:rsidP="0077679E">
      <w:pPr>
        <w:ind w:right="140"/>
        <w:rPr>
          <w:i/>
          <w:iCs/>
        </w:rPr>
      </w:pPr>
      <w:r w:rsidRPr="6923242A">
        <w:rPr>
          <w:i/>
          <w:iCs/>
        </w:rPr>
        <w:t>Sk</w:t>
      </w:r>
      <w:r>
        <w:rPr>
          <w:i/>
          <w:iCs/>
        </w:rPr>
        <w:t>al</w:t>
      </w:r>
      <w:r w:rsidRPr="6923242A">
        <w:rPr>
          <w:i/>
          <w:iCs/>
        </w:rPr>
        <w:t xml:space="preserve">l assistera </w:t>
      </w:r>
      <w:r>
        <w:rPr>
          <w:i/>
          <w:iCs/>
        </w:rPr>
        <w:t>Transplantationskirurg och under donationsoperationen</w:t>
      </w:r>
      <w:r>
        <w:br/>
      </w:r>
      <w:r w:rsidRPr="6923242A">
        <w:rPr>
          <w:i/>
          <w:iCs/>
        </w:rPr>
        <w:t>Ska</w:t>
      </w:r>
      <w:r>
        <w:rPr>
          <w:i/>
          <w:iCs/>
        </w:rPr>
        <w:t>ll</w:t>
      </w:r>
      <w:r w:rsidRPr="6923242A">
        <w:rPr>
          <w:i/>
          <w:iCs/>
        </w:rPr>
        <w:t xml:space="preserve"> efter donationsoperationen</w:t>
      </w:r>
      <w:r>
        <w:rPr>
          <w:i/>
          <w:iCs/>
        </w:rPr>
        <w:t xml:space="preserve"> </w:t>
      </w:r>
      <w:r w:rsidRPr="6923242A">
        <w:rPr>
          <w:i/>
          <w:iCs/>
        </w:rPr>
        <w:t>ansvara</w:t>
      </w:r>
      <w:r>
        <w:rPr>
          <w:i/>
          <w:iCs/>
        </w:rPr>
        <w:t xml:space="preserve"> för att återställa operationssalen</w:t>
      </w:r>
      <w:r>
        <w:br/>
      </w:r>
      <w:r w:rsidRPr="6923242A">
        <w:rPr>
          <w:i/>
          <w:iCs/>
        </w:rPr>
        <w:t>Skall</w:t>
      </w:r>
      <w:r>
        <w:rPr>
          <w:i/>
          <w:iCs/>
        </w:rPr>
        <w:t xml:space="preserve"> </w:t>
      </w:r>
      <w:r w:rsidRPr="6923242A">
        <w:rPr>
          <w:i/>
          <w:iCs/>
        </w:rPr>
        <w:t>om processen avbryts utan donation</w:t>
      </w:r>
      <w:r>
        <w:rPr>
          <w:i/>
          <w:iCs/>
        </w:rPr>
        <w:t xml:space="preserve"> återställa utrustning och sal</w:t>
      </w:r>
    </w:p>
    <w:p w14:paraId="2731A035" w14:textId="77777777" w:rsidR="00EE4D10" w:rsidRDefault="00EE4D10" w:rsidP="0077679E">
      <w:pPr>
        <w:ind w:right="140"/>
        <w:rPr>
          <w:b/>
          <w:bCs/>
        </w:rPr>
      </w:pPr>
    </w:p>
    <w:p w14:paraId="69D00736" w14:textId="24C4A66E" w:rsidR="005A0472" w:rsidRPr="00F22C75" w:rsidRDefault="005A0472" w:rsidP="0077679E">
      <w:pPr>
        <w:ind w:right="140"/>
        <w:rPr>
          <w:b/>
          <w:bCs/>
        </w:rPr>
      </w:pPr>
      <w:r w:rsidRPr="00F22C75">
        <w:rPr>
          <w:b/>
          <w:bCs/>
        </w:rPr>
        <w:t>CHECKLISTA:</w:t>
      </w:r>
    </w:p>
    <w:p w14:paraId="6CB19D0C" w14:textId="77777777" w:rsidR="005A0472" w:rsidRDefault="005A0472" w:rsidP="0077679E">
      <w:pPr>
        <w:ind w:right="140"/>
        <w:rPr>
          <w:b/>
          <w:bCs/>
        </w:rPr>
      </w:pPr>
      <w:r w:rsidRPr="6923242A">
        <w:rPr>
          <w:b/>
          <w:bCs/>
        </w:rPr>
        <w:t xml:space="preserve">PÅ </w:t>
      </w:r>
      <w:r>
        <w:rPr>
          <w:b/>
          <w:bCs/>
        </w:rPr>
        <w:t>OPERATION</w:t>
      </w:r>
      <w:r w:rsidRPr="6923242A">
        <w:rPr>
          <w:b/>
          <w:bCs/>
        </w:rPr>
        <w:t>:</w:t>
      </w:r>
    </w:p>
    <w:p w14:paraId="74E2CDEB" w14:textId="7A096327" w:rsidR="005A0472" w:rsidRPr="0028696B" w:rsidRDefault="005A0472" w:rsidP="00EE4D10">
      <w:pPr>
        <w:numPr>
          <w:ilvl w:val="0"/>
          <w:numId w:val="28"/>
        </w:numPr>
        <w:ind w:left="1418" w:right="140"/>
      </w:pPr>
      <w:r>
        <w:rPr>
          <w:b/>
          <w:bCs/>
        </w:rPr>
        <w:t xml:space="preserve">Lägg in is i frys </w:t>
      </w:r>
      <w:r w:rsidR="00AB2836">
        <w:rPr>
          <w:b/>
          <w:bCs/>
        </w:rPr>
        <w:t>4</w:t>
      </w:r>
      <w:r>
        <w:rPr>
          <w:b/>
          <w:bCs/>
        </w:rPr>
        <w:t xml:space="preserve"> h före planerat avslut</w:t>
      </w:r>
    </w:p>
    <w:p w14:paraId="3C029440" w14:textId="77777777" w:rsidR="005A0472" w:rsidRPr="0028696B" w:rsidRDefault="005A0472" w:rsidP="00EE4D10">
      <w:pPr>
        <w:numPr>
          <w:ilvl w:val="0"/>
          <w:numId w:val="28"/>
        </w:numPr>
        <w:ind w:left="1418" w:right="140"/>
      </w:pPr>
      <w:r>
        <w:rPr>
          <w:b/>
          <w:bCs/>
        </w:rPr>
        <w:t>Plocka instrument och extrainstrument enligt metodkortet</w:t>
      </w:r>
    </w:p>
    <w:p w14:paraId="49FE3A09" w14:textId="77777777" w:rsidR="005A0472" w:rsidRPr="0071202C" w:rsidRDefault="005A0472" w:rsidP="00EE4D10">
      <w:pPr>
        <w:numPr>
          <w:ilvl w:val="0"/>
          <w:numId w:val="28"/>
        </w:numPr>
        <w:ind w:left="1418" w:right="140"/>
      </w:pPr>
      <w:r>
        <w:rPr>
          <w:b/>
          <w:bCs/>
        </w:rPr>
        <w:t>Ställ in Operationsbord Planbord på utsedd sal</w:t>
      </w:r>
    </w:p>
    <w:p w14:paraId="39053C7E" w14:textId="77777777" w:rsidR="005A0472" w:rsidRPr="0028696B" w:rsidRDefault="005A0472" w:rsidP="00EE4D10">
      <w:pPr>
        <w:numPr>
          <w:ilvl w:val="0"/>
          <w:numId w:val="28"/>
        </w:numPr>
        <w:ind w:left="1418" w:right="140"/>
      </w:pPr>
      <w:r>
        <w:rPr>
          <w:b/>
          <w:bCs/>
        </w:rPr>
        <w:t>2 vadderade armstöd för längsmed sidan, sätts på operationsbordet. 1 på donatorns hö sida och 1 i fotändan</w:t>
      </w:r>
    </w:p>
    <w:p w14:paraId="18EE83B8" w14:textId="77777777" w:rsidR="005A0472" w:rsidRDefault="005A0472" w:rsidP="00EE4D10">
      <w:pPr>
        <w:numPr>
          <w:ilvl w:val="0"/>
          <w:numId w:val="28"/>
        </w:numPr>
        <w:ind w:left="1418" w:right="140"/>
      </w:pPr>
      <w:r>
        <w:rPr>
          <w:b/>
          <w:bCs/>
        </w:rPr>
        <w:t>Tillse tidigt att det inte är ”spring på salen”</w:t>
      </w:r>
    </w:p>
    <w:p w14:paraId="113FEA6F" w14:textId="77777777" w:rsidR="005A0472" w:rsidRPr="00EE4D10" w:rsidRDefault="005A0472" w:rsidP="00EE4D10">
      <w:pPr>
        <w:numPr>
          <w:ilvl w:val="0"/>
          <w:numId w:val="28"/>
        </w:numPr>
        <w:ind w:left="1418" w:right="140"/>
      </w:pPr>
      <w:r>
        <w:rPr>
          <w:b/>
          <w:bCs/>
        </w:rPr>
        <w:t>Duka tillsammans Operationssjuksköterskan från Transplantationsteam</w:t>
      </w:r>
    </w:p>
    <w:p w14:paraId="1F3A9075" w14:textId="77777777" w:rsidR="00EE4D10" w:rsidRPr="00E852CF" w:rsidRDefault="00EE4D10" w:rsidP="00EE4D10">
      <w:pPr>
        <w:ind w:left="1418" w:right="140"/>
      </w:pPr>
    </w:p>
    <w:p w14:paraId="5C116DD4" w14:textId="77777777" w:rsidR="005A0472" w:rsidRDefault="005A0472" w:rsidP="00EE4D10">
      <w:pPr>
        <w:ind w:left="993" w:right="140"/>
        <w:rPr>
          <w:b/>
          <w:bCs/>
        </w:rPr>
      </w:pPr>
      <w:r w:rsidRPr="40EE08D5">
        <w:rPr>
          <w:b/>
          <w:bCs/>
        </w:rPr>
        <w:t>FÖRMÖTE OP</w:t>
      </w:r>
      <w:r>
        <w:rPr>
          <w:b/>
          <w:bCs/>
        </w:rPr>
        <w:t>SAL</w:t>
      </w:r>
      <w:r w:rsidRPr="40EE08D5">
        <w:rPr>
          <w:b/>
          <w:bCs/>
        </w:rPr>
        <w:t>:</w:t>
      </w:r>
    </w:p>
    <w:p w14:paraId="23AF3F20" w14:textId="77777777" w:rsidR="005A0472" w:rsidRDefault="005A0472" w:rsidP="00EE4D10">
      <w:pPr>
        <w:numPr>
          <w:ilvl w:val="0"/>
          <w:numId w:val="28"/>
        </w:numPr>
        <w:ind w:left="1418" w:right="140"/>
        <w:rPr>
          <w:b/>
        </w:rPr>
      </w:pPr>
      <w:r>
        <w:rPr>
          <w:b/>
        </w:rPr>
        <w:t xml:space="preserve"> Gemensam genomgång av förberedelser, instrument och utrustning på sal</w:t>
      </w:r>
    </w:p>
    <w:p w14:paraId="151571B0" w14:textId="77777777" w:rsidR="005A0472" w:rsidRDefault="005A0472" w:rsidP="00EE4D10">
      <w:pPr>
        <w:numPr>
          <w:ilvl w:val="0"/>
          <w:numId w:val="28"/>
        </w:numPr>
        <w:ind w:left="1418" w:right="140"/>
        <w:rPr>
          <w:b/>
        </w:rPr>
      </w:pPr>
      <w:r>
        <w:rPr>
          <w:b/>
        </w:rPr>
        <w:t>Kontrollera slush</w:t>
      </w:r>
    </w:p>
    <w:p w14:paraId="72B73637" w14:textId="77777777" w:rsidR="005A0472" w:rsidRPr="003F2355" w:rsidRDefault="005A0472" w:rsidP="00EE4D10">
      <w:pPr>
        <w:ind w:left="1418" w:right="140"/>
        <w:rPr>
          <w:b/>
        </w:rPr>
      </w:pPr>
    </w:p>
    <w:p w14:paraId="79A7CE8B" w14:textId="77777777" w:rsidR="005A0472" w:rsidRDefault="005A0472" w:rsidP="00EE4D10">
      <w:pPr>
        <w:ind w:left="993" w:right="140"/>
        <w:rPr>
          <w:b/>
          <w:bCs/>
        </w:rPr>
      </w:pPr>
      <w:r>
        <w:rPr>
          <w:b/>
          <w:bCs/>
        </w:rPr>
        <w:t>PÅ OPERATIONSSAL:</w:t>
      </w:r>
    </w:p>
    <w:p w14:paraId="35ABA05C" w14:textId="77777777" w:rsidR="005A0472" w:rsidRPr="00054646" w:rsidRDefault="005A0472" w:rsidP="00EE4D10">
      <w:pPr>
        <w:numPr>
          <w:ilvl w:val="0"/>
          <w:numId w:val="28"/>
        </w:numPr>
        <w:ind w:left="1418" w:right="140"/>
        <w:rPr>
          <w:b/>
        </w:rPr>
      </w:pPr>
      <w:r>
        <w:rPr>
          <w:b/>
        </w:rPr>
        <w:t xml:space="preserve"> Assistera transplantationskirurg/transplantationsoperationssjuksköterska under donationsoperationen </w:t>
      </w:r>
    </w:p>
    <w:p w14:paraId="724C47BF" w14:textId="2A76E331" w:rsidR="0092620C" w:rsidRDefault="0092620C" w:rsidP="0077679E">
      <w:pPr>
        <w:spacing w:after="0" w:line="240" w:lineRule="auto"/>
        <w:ind w:right="140"/>
      </w:pPr>
      <w:r>
        <w:br w:type="page"/>
      </w:r>
    </w:p>
    <w:p w14:paraId="299EC90E" w14:textId="7603653B" w:rsidR="00536A5A" w:rsidRDefault="00976365" w:rsidP="0077679E">
      <w:pPr>
        <w:pStyle w:val="Rubrik2"/>
        <w:ind w:right="140"/>
      </w:pPr>
      <w:r>
        <w:lastRenderedPageBreak/>
        <w:t>Bilaga 3</w:t>
      </w:r>
    </w:p>
    <w:p w14:paraId="5A899C61" w14:textId="77777777" w:rsidR="00091533" w:rsidRDefault="00091533" w:rsidP="0077679E">
      <w:pPr>
        <w:spacing w:after="0" w:line="240" w:lineRule="auto"/>
        <w:ind w:right="140"/>
      </w:pPr>
    </w:p>
    <w:p w14:paraId="7475C94E" w14:textId="77777777" w:rsidR="00091533" w:rsidRPr="0043478E" w:rsidRDefault="00091533" w:rsidP="0077679E">
      <w:pPr>
        <w:ind w:right="140"/>
        <w:rPr>
          <w:b/>
          <w:sz w:val="40"/>
          <w:szCs w:val="40"/>
        </w:rPr>
      </w:pPr>
      <w:r>
        <w:rPr>
          <w:b/>
          <w:sz w:val="40"/>
          <w:szCs w:val="40"/>
        </w:rPr>
        <w:t xml:space="preserve">CHECKLISTA DCD </w:t>
      </w:r>
      <w:r w:rsidRPr="00C614D5">
        <w:rPr>
          <w:b/>
          <w:bCs/>
          <w:sz w:val="40"/>
          <w:szCs w:val="40"/>
        </w:rPr>
        <w:t>Undersköterska</w:t>
      </w:r>
    </w:p>
    <w:p w14:paraId="65B8A1AE" w14:textId="77777777" w:rsidR="00091533" w:rsidRDefault="00091533" w:rsidP="0077679E">
      <w:pPr>
        <w:ind w:right="140"/>
        <w:rPr>
          <w:i/>
          <w:iCs/>
        </w:rPr>
      </w:pPr>
      <w:r w:rsidRPr="6923242A">
        <w:rPr>
          <w:i/>
          <w:iCs/>
        </w:rPr>
        <w:t>Skall ha kännedom om DCD processen</w:t>
      </w:r>
    </w:p>
    <w:p w14:paraId="771F8339" w14:textId="77777777" w:rsidR="00091533" w:rsidRDefault="00091533" w:rsidP="0077679E">
      <w:pPr>
        <w:ind w:right="140"/>
        <w:rPr>
          <w:i/>
          <w:iCs/>
        </w:rPr>
      </w:pPr>
      <w:r w:rsidRPr="6923242A">
        <w:rPr>
          <w:i/>
          <w:iCs/>
        </w:rPr>
        <w:t>Skall assistera</w:t>
      </w:r>
      <w:r>
        <w:rPr>
          <w:i/>
          <w:iCs/>
        </w:rPr>
        <w:t xml:space="preserve"> operationssjuksköterskor under donationsoperationen</w:t>
      </w:r>
      <w:r>
        <w:br/>
      </w:r>
      <w:r w:rsidRPr="6923242A">
        <w:rPr>
          <w:i/>
          <w:iCs/>
        </w:rPr>
        <w:t>Skall efter donationsoperationen</w:t>
      </w:r>
      <w:r>
        <w:rPr>
          <w:i/>
          <w:iCs/>
        </w:rPr>
        <w:t xml:space="preserve"> </w:t>
      </w:r>
      <w:r w:rsidRPr="6923242A">
        <w:rPr>
          <w:i/>
          <w:iCs/>
        </w:rPr>
        <w:t>ansvara</w:t>
      </w:r>
      <w:r>
        <w:rPr>
          <w:i/>
          <w:iCs/>
        </w:rPr>
        <w:t xml:space="preserve"> för att återställa operationssalen</w:t>
      </w:r>
      <w:r>
        <w:br/>
      </w:r>
      <w:r w:rsidRPr="6923242A">
        <w:rPr>
          <w:i/>
          <w:iCs/>
        </w:rPr>
        <w:t>Skall</w:t>
      </w:r>
      <w:r>
        <w:rPr>
          <w:i/>
          <w:iCs/>
        </w:rPr>
        <w:t xml:space="preserve"> </w:t>
      </w:r>
      <w:r w:rsidRPr="6923242A">
        <w:rPr>
          <w:i/>
          <w:iCs/>
        </w:rPr>
        <w:t>om processen avbryts utan donation</w:t>
      </w:r>
      <w:r>
        <w:rPr>
          <w:i/>
          <w:iCs/>
        </w:rPr>
        <w:t xml:space="preserve"> återställa utrustning och sal</w:t>
      </w:r>
    </w:p>
    <w:p w14:paraId="0EFA1AF2" w14:textId="77777777" w:rsidR="00091533" w:rsidRDefault="00091533" w:rsidP="0077679E">
      <w:pPr>
        <w:ind w:right="140"/>
        <w:rPr>
          <w:b/>
          <w:bCs/>
        </w:rPr>
      </w:pPr>
      <w:r>
        <w:rPr>
          <w:b/>
          <w:bCs/>
        </w:rPr>
        <w:t>CHECKLISTA:</w:t>
      </w:r>
    </w:p>
    <w:p w14:paraId="2BE8657F" w14:textId="77777777" w:rsidR="00091533" w:rsidRPr="004025F1" w:rsidRDefault="00091533" w:rsidP="0077679E">
      <w:pPr>
        <w:ind w:right="140"/>
        <w:rPr>
          <w:b/>
          <w:bCs/>
        </w:rPr>
      </w:pPr>
      <w:r>
        <w:rPr>
          <w:b/>
          <w:bCs/>
        </w:rPr>
        <w:t>PÅ OPERATON</w:t>
      </w:r>
    </w:p>
    <w:p w14:paraId="0D8A79BA" w14:textId="77777777" w:rsidR="00091533" w:rsidRPr="00C614D5" w:rsidRDefault="00091533" w:rsidP="00EE4D10">
      <w:pPr>
        <w:numPr>
          <w:ilvl w:val="0"/>
          <w:numId w:val="28"/>
        </w:numPr>
        <w:tabs>
          <w:tab w:val="clear" w:pos="720"/>
        </w:tabs>
        <w:ind w:left="1418" w:right="140"/>
        <w:rPr>
          <w:b/>
          <w:bCs/>
        </w:rPr>
      </w:pPr>
      <w:r w:rsidRPr="00C614D5">
        <w:rPr>
          <w:b/>
          <w:bCs/>
        </w:rPr>
        <w:t>Koppla 3 sugar</w:t>
      </w:r>
      <w:r>
        <w:rPr>
          <w:b/>
          <w:bCs/>
        </w:rPr>
        <w:t>, 1 på hö sida vid huvudändan och 2 vid fotändan</w:t>
      </w:r>
    </w:p>
    <w:p w14:paraId="146C9E14" w14:textId="77777777" w:rsidR="00091533" w:rsidRPr="00C614D5" w:rsidRDefault="00091533" w:rsidP="00EE4D10">
      <w:pPr>
        <w:numPr>
          <w:ilvl w:val="0"/>
          <w:numId w:val="28"/>
        </w:numPr>
        <w:tabs>
          <w:tab w:val="clear" w:pos="720"/>
        </w:tabs>
        <w:ind w:left="1418" w:right="140"/>
        <w:rPr>
          <w:b/>
          <w:bCs/>
        </w:rPr>
      </w:pPr>
      <w:r w:rsidRPr="00C614D5">
        <w:rPr>
          <w:b/>
          <w:bCs/>
        </w:rPr>
        <w:t>2 droppställningar</w:t>
      </w:r>
    </w:p>
    <w:p w14:paraId="25F92003" w14:textId="77777777" w:rsidR="00091533" w:rsidRPr="00C614D5" w:rsidRDefault="00091533" w:rsidP="00EE4D10">
      <w:pPr>
        <w:numPr>
          <w:ilvl w:val="0"/>
          <w:numId w:val="28"/>
        </w:numPr>
        <w:tabs>
          <w:tab w:val="clear" w:pos="720"/>
        </w:tabs>
        <w:ind w:left="1418" w:right="140"/>
      </w:pPr>
      <w:r>
        <w:rPr>
          <w:b/>
          <w:bCs/>
        </w:rPr>
        <w:t>1 prepareringsbord</w:t>
      </w:r>
    </w:p>
    <w:p w14:paraId="614DD626" w14:textId="77777777" w:rsidR="00091533" w:rsidRPr="00C614D5" w:rsidRDefault="00091533" w:rsidP="00EE4D10">
      <w:pPr>
        <w:numPr>
          <w:ilvl w:val="0"/>
          <w:numId w:val="28"/>
        </w:numPr>
        <w:tabs>
          <w:tab w:val="clear" w:pos="720"/>
        </w:tabs>
        <w:ind w:left="1418" w:right="140"/>
      </w:pPr>
      <w:r>
        <w:rPr>
          <w:b/>
          <w:bCs/>
        </w:rPr>
        <w:t>1 extra assbord</w:t>
      </w:r>
    </w:p>
    <w:p w14:paraId="021D5F74" w14:textId="77777777" w:rsidR="00091533" w:rsidRPr="00422064" w:rsidRDefault="00091533" w:rsidP="00EE4D10">
      <w:pPr>
        <w:numPr>
          <w:ilvl w:val="0"/>
          <w:numId w:val="28"/>
        </w:numPr>
        <w:tabs>
          <w:tab w:val="clear" w:pos="720"/>
        </w:tabs>
        <w:ind w:left="1418" w:right="140"/>
      </w:pPr>
      <w:r>
        <w:rPr>
          <w:b/>
          <w:bCs/>
        </w:rPr>
        <w:t>1 anestesibord</w:t>
      </w:r>
    </w:p>
    <w:p w14:paraId="3BE38AFB" w14:textId="77777777" w:rsidR="00091533" w:rsidRPr="00C614D5" w:rsidRDefault="00091533" w:rsidP="00EE4D10">
      <w:pPr>
        <w:numPr>
          <w:ilvl w:val="0"/>
          <w:numId w:val="28"/>
        </w:numPr>
        <w:tabs>
          <w:tab w:val="clear" w:pos="720"/>
        </w:tabs>
        <w:ind w:left="1418" w:right="140"/>
      </w:pPr>
      <w:r>
        <w:rPr>
          <w:b/>
          <w:bCs/>
        </w:rPr>
        <w:t>Koppla och kontrollera GlideScope</w:t>
      </w:r>
    </w:p>
    <w:p w14:paraId="23578E9D" w14:textId="77777777" w:rsidR="00091533" w:rsidRPr="00C614D5" w:rsidRDefault="00091533" w:rsidP="00EE4D10">
      <w:pPr>
        <w:numPr>
          <w:ilvl w:val="0"/>
          <w:numId w:val="28"/>
        </w:numPr>
        <w:tabs>
          <w:tab w:val="clear" w:pos="720"/>
        </w:tabs>
        <w:ind w:left="1418" w:right="140"/>
      </w:pPr>
      <w:r>
        <w:rPr>
          <w:b/>
          <w:bCs/>
        </w:rPr>
        <w:t>1 ståpall vid huvudändan vid ev. intubering</w:t>
      </w:r>
    </w:p>
    <w:p w14:paraId="7106D5D4" w14:textId="77777777" w:rsidR="00091533" w:rsidRPr="00C614D5" w:rsidRDefault="00091533" w:rsidP="00EE4D10">
      <w:pPr>
        <w:numPr>
          <w:ilvl w:val="0"/>
          <w:numId w:val="28"/>
        </w:numPr>
        <w:tabs>
          <w:tab w:val="clear" w:pos="720"/>
        </w:tabs>
        <w:ind w:left="1418" w:right="140"/>
      </w:pPr>
      <w:r>
        <w:rPr>
          <w:b/>
          <w:bCs/>
        </w:rPr>
        <w:t>1 bord till transplantationskoordinator</w:t>
      </w:r>
    </w:p>
    <w:p w14:paraId="2E461A15" w14:textId="77777777" w:rsidR="00091533" w:rsidRPr="00C614D5" w:rsidRDefault="00091533" w:rsidP="00EE4D10">
      <w:pPr>
        <w:numPr>
          <w:ilvl w:val="0"/>
          <w:numId w:val="28"/>
        </w:numPr>
        <w:tabs>
          <w:tab w:val="clear" w:pos="720"/>
        </w:tabs>
        <w:ind w:left="1418" w:right="140"/>
      </w:pPr>
      <w:r>
        <w:rPr>
          <w:b/>
          <w:bCs/>
        </w:rPr>
        <w:t>2 stora gula backar</w:t>
      </w:r>
    </w:p>
    <w:p w14:paraId="5263590A" w14:textId="77777777" w:rsidR="00091533" w:rsidRPr="00C614D5" w:rsidRDefault="00091533" w:rsidP="00EE4D10">
      <w:pPr>
        <w:numPr>
          <w:ilvl w:val="0"/>
          <w:numId w:val="28"/>
        </w:numPr>
        <w:tabs>
          <w:tab w:val="clear" w:pos="720"/>
        </w:tabs>
        <w:ind w:left="1418" w:right="140"/>
      </w:pPr>
      <w:r>
        <w:rPr>
          <w:b/>
          <w:bCs/>
        </w:rPr>
        <w:t>2 nelatonkatetrar 12+14</w:t>
      </w:r>
    </w:p>
    <w:p w14:paraId="485BC46D" w14:textId="77777777" w:rsidR="00091533" w:rsidRPr="007A45D8" w:rsidRDefault="00091533" w:rsidP="00EE4D10">
      <w:pPr>
        <w:numPr>
          <w:ilvl w:val="0"/>
          <w:numId w:val="28"/>
        </w:numPr>
        <w:tabs>
          <w:tab w:val="clear" w:pos="720"/>
        </w:tabs>
        <w:ind w:left="1418" w:right="140"/>
      </w:pPr>
      <w:r>
        <w:rPr>
          <w:b/>
          <w:bCs/>
        </w:rPr>
        <w:t>1 sugslang på sugen vid huvudändan</w:t>
      </w:r>
    </w:p>
    <w:p w14:paraId="038B63BE" w14:textId="77777777" w:rsidR="00091533" w:rsidRPr="0071202C" w:rsidRDefault="00091533" w:rsidP="00EE4D10">
      <w:pPr>
        <w:numPr>
          <w:ilvl w:val="0"/>
          <w:numId w:val="28"/>
        </w:numPr>
        <w:tabs>
          <w:tab w:val="clear" w:pos="720"/>
        </w:tabs>
        <w:ind w:left="1418" w:right="140"/>
      </w:pPr>
      <w:r>
        <w:rPr>
          <w:b/>
          <w:bCs/>
        </w:rPr>
        <w:t>Kolla is i frysen</w:t>
      </w:r>
    </w:p>
    <w:p w14:paraId="157E10D8" w14:textId="77777777" w:rsidR="00091533" w:rsidRDefault="00091533" w:rsidP="0077679E">
      <w:pPr>
        <w:ind w:right="140"/>
      </w:pPr>
      <w:r>
        <w:t xml:space="preserve">      </w:t>
      </w:r>
    </w:p>
    <w:p w14:paraId="2058F760" w14:textId="77777777" w:rsidR="00091533" w:rsidRPr="00D36DEA" w:rsidRDefault="00091533" w:rsidP="00D36DEA">
      <w:pPr>
        <w:ind w:left="709" w:right="140"/>
        <w:rPr>
          <w:b/>
          <w:bCs/>
        </w:rPr>
      </w:pPr>
      <w:r w:rsidRPr="00D36DEA">
        <w:rPr>
          <w:b/>
          <w:bCs/>
        </w:rPr>
        <w:t xml:space="preserve">      </w:t>
      </w:r>
      <w:r w:rsidRPr="0071202C">
        <w:rPr>
          <w:b/>
          <w:bCs/>
        </w:rPr>
        <w:t>FÖRMÖTE OP</w:t>
      </w:r>
      <w:r>
        <w:rPr>
          <w:b/>
          <w:bCs/>
        </w:rPr>
        <w:t>SAL</w:t>
      </w:r>
    </w:p>
    <w:p w14:paraId="1016ED9A" w14:textId="77777777" w:rsidR="00091533" w:rsidRDefault="00091533" w:rsidP="00D36DEA">
      <w:pPr>
        <w:numPr>
          <w:ilvl w:val="0"/>
          <w:numId w:val="28"/>
        </w:numPr>
        <w:tabs>
          <w:tab w:val="clear" w:pos="720"/>
        </w:tabs>
        <w:ind w:left="1418" w:right="140"/>
        <w:rPr>
          <w:b/>
          <w:bCs/>
        </w:rPr>
      </w:pPr>
      <w:r w:rsidRPr="0071202C">
        <w:rPr>
          <w:b/>
          <w:bCs/>
        </w:rPr>
        <w:t>Gemensam</w:t>
      </w:r>
      <w:r>
        <w:rPr>
          <w:b/>
          <w:bCs/>
        </w:rPr>
        <w:t xml:space="preserve"> genomgång av förberedelser och utrustning på sal</w:t>
      </w:r>
    </w:p>
    <w:p w14:paraId="5AA5EA9C" w14:textId="77777777" w:rsidR="00091533" w:rsidRDefault="00091533" w:rsidP="00D36DEA">
      <w:pPr>
        <w:numPr>
          <w:ilvl w:val="0"/>
          <w:numId w:val="28"/>
        </w:numPr>
        <w:tabs>
          <w:tab w:val="clear" w:pos="720"/>
        </w:tabs>
        <w:ind w:left="1418" w:right="140"/>
        <w:rPr>
          <w:b/>
          <w:bCs/>
        </w:rPr>
      </w:pPr>
      <w:r>
        <w:rPr>
          <w:b/>
          <w:bCs/>
        </w:rPr>
        <w:t>Koppla sug och testa funktion</w:t>
      </w:r>
    </w:p>
    <w:p w14:paraId="2A264F52" w14:textId="77777777" w:rsidR="00091533" w:rsidRDefault="00091533" w:rsidP="00D36DEA">
      <w:pPr>
        <w:numPr>
          <w:ilvl w:val="0"/>
          <w:numId w:val="28"/>
        </w:numPr>
        <w:tabs>
          <w:tab w:val="clear" w:pos="720"/>
        </w:tabs>
        <w:ind w:left="1418" w:right="140"/>
        <w:rPr>
          <w:b/>
          <w:bCs/>
        </w:rPr>
      </w:pPr>
      <w:r>
        <w:rPr>
          <w:b/>
          <w:bCs/>
        </w:rPr>
        <w:t>Koppla GlideScope och testa funktion</w:t>
      </w:r>
    </w:p>
    <w:p w14:paraId="1ABDBECE" w14:textId="77777777" w:rsidR="00091533" w:rsidRDefault="00091533" w:rsidP="0077679E">
      <w:pPr>
        <w:ind w:right="140"/>
        <w:rPr>
          <w:b/>
          <w:bCs/>
        </w:rPr>
      </w:pPr>
    </w:p>
    <w:p w14:paraId="7C4D9948" w14:textId="77777777" w:rsidR="00091533" w:rsidRDefault="00091533" w:rsidP="0077679E">
      <w:pPr>
        <w:ind w:right="140"/>
        <w:rPr>
          <w:b/>
          <w:bCs/>
        </w:rPr>
      </w:pPr>
      <w:r>
        <w:rPr>
          <w:b/>
          <w:bCs/>
        </w:rPr>
        <w:t>PÅ OPERATIONSSAL</w:t>
      </w:r>
    </w:p>
    <w:p w14:paraId="47FE650E" w14:textId="77777777" w:rsidR="00091533" w:rsidRDefault="00091533" w:rsidP="00D36DEA">
      <w:pPr>
        <w:numPr>
          <w:ilvl w:val="0"/>
          <w:numId w:val="28"/>
        </w:numPr>
        <w:tabs>
          <w:tab w:val="clear" w:pos="720"/>
        </w:tabs>
        <w:ind w:left="1418" w:right="140"/>
        <w:rPr>
          <w:b/>
          <w:bCs/>
        </w:rPr>
      </w:pPr>
      <w:r>
        <w:rPr>
          <w:b/>
          <w:bCs/>
        </w:rPr>
        <w:t>Står på donatorns högra sida vid överflyttning</w:t>
      </w:r>
    </w:p>
    <w:p w14:paraId="05779458" w14:textId="77777777" w:rsidR="00091533" w:rsidRDefault="00091533" w:rsidP="00D36DEA">
      <w:pPr>
        <w:numPr>
          <w:ilvl w:val="0"/>
          <w:numId w:val="28"/>
        </w:numPr>
        <w:tabs>
          <w:tab w:val="clear" w:pos="720"/>
        </w:tabs>
        <w:ind w:left="1418" w:right="140"/>
        <w:rPr>
          <w:b/>
          <w:bCs/>
        </w:rPr>
      </w:pPr>
      <w:r>
        <w:rPr>
          <w:b/>
          <w:bCs/>
        </w:rPr>
        <w:t>Assisterar kirurger och operationssjuksköterskor under donationsoperationen</w:t>
      </w:r>
    </w:p>
    <w:p w14:paraId="1B10F438" w14:textId="77777777" w:rsidR="00091533" w:rsidRPr="00536A5A" w:rsidRDefault="00091533" w:rsidP="0077679E">
      <w:pPr>
        <w:spacing w:after="0" w:line="240" w:lineRule="auto"/>
        <w:ind w:right="140"/>
      </w:pPr>
    </w:p>
    <w:sectPr w:rsidR="00091533" w:rsidRPr="00536A5A" w:rsidSect="00E24105">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8D738" w14:textId="77777777" w:rsidR="00363B23" w:rsidRDefault="00363B23">
      <w:r>
        <w:separator/>
      </w:r>
    </w:p>
  </w:endnote>
  <w:endnote w:type="continuationSeparator" w:id="0">
    <w:p w14:paraId="0E885E2E" w14:textId="77777777" w:rsidR="00363B23" w:rsidRDefault="00363B23">
      <w:r>
        <w:continuationSeparator/>
      </w:r>
    </w:p>
  </w:endnote>
  <w:endnote w:type="continuationNotice" w:id="1">
    <w:p w14:paraId="14F489B0"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6"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03387" w14:textId="77777777" w:rsidR="00363B23" w:rsidRDefault="00363B23"/>
  </w:footnote>
  <w:footnote w:type="continuationSeparator" w:id="0">
    <w:p w14:paraId="5D019513" w14:textId="77777777" w:rsidR="00363B23" w:rsidRDefault="00363B23">
      <w:r>
        <w:continuationSeparator/>
      </w:r>
    </w:p>
  </w:footnote>
  <w:footnote w:type="continuationNotice" w:id="1">
    <w:p w14:paraId="20235639"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 Box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 Box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 Box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5"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C64134"/>
    <w:multiLevelType w:val="hybridMultilevel"/>
    <w:tmpl w:val="72268EA6"/>
    <w:lvl w:ilvl="0" w:tplc="DE842A12">
      <w:start w:val="1"/>
      <w:numFmt w:val="decimal"/>
      <w:lvlText w:val="%1"/>
      <w:lvlJc w:val="left"/>
      <w:pPr>
        <w:ind w:left="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46F392">
      <w:start w:val="1"/>
      <w:numFmt w:val="lowerLetter"/>
      <w:lvlText w:val="%2"/>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2A53E2">
      <w:start w:val="1"/>
      <w:numFmt w:val="lowerRoman"/>
      <w:lvlText w:val="%3"/>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0049AC">
      <w:start w:val="1"/>
      <w:numFmt w:val="decimal"/>
      <w:lvlText w:val="%4"/>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1C88C6">
      <w:start w:val="1"/>
      <w:numFmt w:val="lowerLetter"/>
      <w:lvlText w:val="%5"/>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980872">
      <w:start w:val="1"/>
      <w:numFmt w:val="lowerRoman"/>
      <w:lvlText w:val="%6"/>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46E0C6">
      <w:start w:val="1"/>
      <w:numFmt w:val="decimal"/>
      <w:lvlText w:val="%7"/>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60DB8E">
      <w:start w:val="1"/>
      <w:numFmt w:val="lowerLetter"/>
      <w:lvlText w:val="%8"/>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262232">
      <w:start w:val="1"/>
      <w:numFmt w:val="lowerRoman"/>
      <w:lvlText w:val="%9"/>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C42194"/>
    <w:multiLevelType w:val="hybridMultilevel"/>
    <w:tmpl w:val="9D0E90D2"/>
    <w:lvl w:ilvl="0" w:tplc="501C9520">
      <w:start w:val="1"/>
      <w:numFmt w:val="bullet"/>
      <w:lvlText w:val=""/>
      <w:lvlJc w:val="left"/>
      <w:pPr>
        <w:ind w:left="720" w:hanging="360"/>
      </w:pPr>
      <w:rPr>
        <w:rFonts w:ascii="Symbol" w:hAnsi="Symbol" w:hint="default"/>
      </w:rPr>
    </w:lvl>
    <w:lvl w:ilvl="1" w:tplc="6FD489C6" w:tentative="1">
      <w:start w:val="1"/>
      <w:numFmt w:val="bullet"/>
      <w:lvlText w:val="o"/>
      <w:lvlJc w:val="left"/>
      <w:pPr>
        <w:ind w:left="1440" w:hanging="360"/>
      </w:pPr>
      <w:rPr>
        <w:rFonts w:ascii="Courier New" w:hAnsi="Courier New" w:cs="Courier New" w:hint="default"/>
      </w:rPr>
    </w:lvl>
    <w:lvl w:ilvl="2" w:tplc="F76CAE92" w:tentative="1">
      <w:start w:val="1"/>
      <w:numFmt w:val="bullet"/>
      <w:lvlText w:val=""/>
      <w:lvlJc w:val="left"/>
      <w:pPr>
        <w:ind w:left="2160" w:hanging="360"/>
      </w:pPr>
      <w:rPr>
        <w:rFonts w:ascii="Wingdings" w:hAnsi="Wingdings" w:hint="default"/>
      </w:rPr>
    </w:lvl>
    <w:lvl w:ilvl="3" w:tplc="B0960C66" w:tentative="1">
      <w:start w:val="1"/>
      <w:numFmt w:val="bullet"/>
      <w:lvlText w:val=""/>
      <w:lvlJc w:val="left"/>
      <w:pPr>
        <w:ind w:left="2880" w:hanging="360"/>
      </w:pPr>
      <w:rPr>
        <w:rFonts w:ascii="Symbol" w:hAnsi="Symbol" w:hint="default"/>
      </w:rPr>
    </w:lvl>
    <w:lvl w:ilvl="4" w:tplc="275C51F8" w:tentative="1">
      <w:start w:val="1"/>
      <w:numFmt w:val="bullet"/>
      <w:lvlText w:val="o"/>
      <w:lvlJc w:val="left"/>
      <w:pPr>
        <w:ind w:left="3600" w:hanging="360"/>
      </w:pPr>
      <w:rPr>
        <w:rFonts w:ascii="Courier New" w:hAnsi="Courier New" w:cs="Courier New" w:hint="default"/>
      </w:rPr>
    </w:lvl>
    <w:lvl w:ilvl="5" w:tplc="22E62EBE" w:tentative="1">
      <w:start w:val="1"/>
      <w:numFmt w:val="bullet"/>
      <w:lvlText w:val=""/>
      <w:lvlJc w:val="left"/>
      <w:pPr>
        <w:ind w:left="4320" w:hanging="360"/>
      </w:pPr>
      <w:rPr>
        <w:rFonts w:ascii="Wingdings" w:hAnsi="Wingdings" w:hint="default"/>
      </w:rPr>
    </w:lvl>
    <w:lvl w:ilvl="6" w:tplc="B6D20594" w:tentative="1">
      <w:start w:val="1"/>
      <w:numFmt w:val="bullet"/>
      <w:lvlText w:val=""/>
      <w:lvlJc w:val="left"/>
      <w:pPr>
        <w:ind w:left="5040" w:hanging="360"/>
      </w:pPr>
      <w:rPr>
        <w:rFonts w:ascii="Symbol" w:hAnsi="Symbol" w:hint="default"/>
      </w:rPr>
    </w:lvl>
    <w:lvl w:ilvl="7" w:tplc="759084B2" w:tentative="1">
      <w:start w:val="1"/>
      <w:numFmt w:val="bullet"/>
      <w:lvlText w:val="o"/>
      <w:lvlJc w:val="left"/>
      <w:pPr>
        <w:ind w:left="5760" w:hanging="360"/>
      </w:pPr>
      <w:rPr>
        <w:rFonts w:ascii="Courier New" w:hAnsi="Courier New" w:cs="Courier New" w:hint="default"/>
      </w:rPr>
    </w:lvl>
    <w:lvl w:ilvl="8" w:tplc="3EDE4C90" w:tentative="1">
      <w:start w:val="1"/>
      <w:numFmt w:val="bullet"/>
      <w:lvlText w:val=""/>
      <w:lvlJc w:val="left"/>
      <w:pPr>
        <w:ind w:left="6480" w:hanging="360"/>
      </w:pPr>
      <w:rPr>
        <w:rFonts w:ascii="Wingdings" w:hAnsi="Wingdings" w:hint="default"/>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6" w15:restartNumberingAfterBreak="0">
    <w:nsid w:val="11B32AF5"/>
    <w:multiLevelType w:val="hybridMultilevel"/>
    <w:tmpl w:val="796CB948"/>
    <w:lvl w:ilvl="0" w:tplc="71A2E09E">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1F6F0F69"/>
    <w:multiLevelType w:val="hybridMultilevel"/>
    <w:tmpl w:val="EDE40416"/>
    <w:lvl w:ilvl="0" w:tplc="29DAF5DE">
      <w:start w:val="1"/>
      <w:numFmt w:val="bullet"/>
      <w:lvlText w:val="•"/>
      <w:lvlJc w:val="left"/>
      <w:pPr>
        <w:ind w:left="5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4A05EF0">
      <w:start w:val="1"/>
      <w:numFmt w:val="bullet"/>
      <w:lvlText w:val="o"/>
      <w:lvlJc w:val="left"/>
      <w:pPr>
        <w:ind w:left="12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16C205E">
      <w:start w:val="1"/>
      <w:numFmt w:val="bullet"/>
      <w:lvlText w:val="▪"/>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BE64656">
      <w:start w:val="1"/>
      <w:numFmt w:val="bullet"/>
      <w:lvlText w:val="•"/>
      <w:lvlJc w:val="left"/>
      <w:pPr>
        <w:ind w:left="26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64096AC">
      <w:start w:val="1"/>
      <w:numFmt w:val="bullet"/>
      <w:lvlText w:val="o"/>
      <w:lvlJc w:val="left"/>
      <w:pPr>
        <w:ind w:left="33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80C28A6">
      <w:start w:val="1"/>
      <w:numFmt w:val="bullet"/>
      <w:lvlText w:val="▪"/>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DA87FEA">
      <w:start w:val="1"/>
      <w:numFmt w:val="bullet"/>
      <w:lvlText w:val="•"/>
      <w:lvlJc w:val="left"/>
      <w:pPr>
        <w:ind w:left="48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8F84BEE">
      <w:start w:val="1"/>
      <w:numFmt w:val="bullet"/>
      <w:lvlText w:val="o"/>
      <w:lvlJc w:val="left"/>
      <w:pPr>
        <w:ind w:left="55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D28A4C8">
      <w:start w:val="1"/>
      <w:numFmt w:val="bullet"/>
      <w:lvlText w:val="▪"/>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E077388"/>
    <w:multiLevelType w:val="hybridMultilevel"/>
    <w:tmpl w:val="D1D8F3AE"/>
    <w:lvl w:ilvl="0" w:tplc="4D1CA57A">
      <w:start w:val="1"/>
      <w:numFmt w:val="bullet"/>
      <w:lvlText w:val=""/>
      <w:lvlJc w:val="left"/>
      <w:pPr>
        <w:tabs>
          <w:tab w:val="num" w:pos="720"/>
        </w:tabs>
        <w:ind w:left="720" w:hanging="360"/>
      </w:pPr>
      <w:rPr>
        <w:rFonts w:ascii="Wingdings" w:hAnsi="Wingdings" w:hint="default"/>
      </w:rPr>
    </w:lvl>
    <w:lvl w:ilvl="1" w:tplc="6A525ED6" w:tentative="1">
      <w:start w:val="1"/>
      <w:numFmt w:val="bullet"/>
      <w:lvlText w:val="•"/>
      <w:lvlJc w:val="left"/>
      <w:pPr>
        <w:tabs>
          <w:tab w:val="num" w:pos="1440"/>
        </w:tabs>
        <w:ind w:left="1440" w:hanging="360"/>
      </w:pPr>
      <w:rPr>
        <w:rFonts w:ascii="Arial" w:hAnsi="Arial" w:hint="default"/>
      </w:rPr>
    </w:lvl>
    <w:lvl w:ilvl="2" w:tplc="CB82E0AC" w:tentative="1">
      <w:start w:val="1"/>
      <w:numFmt w:val="bullet"/>
      <w:lvlText w:val="•"/>
      <w:lvlJc w:val="left"/>
      <w:pPr>
        <w:tabs>
          <w:tab w:val="num" w:pos="2160"/>
        </w:tabs>
        <w:ind w:left="2160" w:hanging="360"/>
      </w:pPr>
      <w:rPr>
        <w:rFonts w:ascii="Arial" w:hAnsi="Arial" w:hint="default"/>
      </w:rPr>
    </w:lvl>
    <w:lvl w:ilvl="3" w:tplc="C6460516" w:tentative="1">
      <w:start w:val="1"/>
      <w:numFmt w:val="bullet"/>
      <w:lvlText w:val="•"/>
      <w:lvlJc w:val="left"/>
      <w:pPr>
        <w:tabs>
          <w:tab w:val="num" w:pos="2880"/>
        </w:tabs>
        <w:ind w:left="2880" w:hanging="360"/>
      </w:pPr>
      <w:rPr>
        <w:rFonts w:ascii="Arial" w:hAnsi="Arial" w:hint="default"/>
      </w:rPr>
    </w:lvl>
    <w:lvl w:ilvl="4" w:tplc="5B74D2B2" w:tentative="1">
      <w:start w:val="1"/>
      <w:numFmt w:val="bullet"/>
      <w:lvlText w:val="•"/>
      <w:lvlJc w:val="left"/>
      <w:pPr>
        <w:tabs>
          <w:tab w:val="num" w:pos="3600"/>
        </w:tabs>
        <w:ind w:left="3600" w:hanging="360"/>
      </w:pPr>
      <w:rPr>
        <w:rFonts w:ascii="Arial" w:hAnsi="Arial" w:hint="default"/>
      </w:rPr>
    </w:lvl>
    <w:lvl w:ilvl="5" w:tplc="7548E7B4" w:tentative="1">
      <w:start w:val="1"/>
      <w:numFmt w:val="bullet"/>
      <w:lvlText w:val="•"/>
      <w:lvlJc w:val="left"/>
      <w:pPr>
        <w:tabs>
          <w:tab w:val="num" w:pos="4320"/>
        </w:tabs>
        <w:ind w:left="4320" w:hanging="360"/>
      </w:pPr>
      <w:rPr>
        <w:rFonts w:ascii="Arial" w:hAnsi="Arial" w:hint="default"/>
      </w:rPr>
    </w:lvl>
    <w:lvl w:ilvl="6" w:tplc="70642204" w:tentative="1">
      <w:start w:val="1"/>
      <w:numFmt w:val="bullet"/>
      <w:lvlText w:val="•"/>
      <w:lvlJc w:val="left"/>
      <w:pPr>
        <w:tabs>
          <w:tab w:val="num" w:pos="5040"/>
        </w:tabs>
        <w:ind w:left="5040" w:hanging="360"/>
      </w:pPr>
      <w:rPr>
        <w:rFonts w:ascii="Arial" w:hAnsi="Arial" w:hint="default"/>
      </w:rPr>
    </w:lvl>
    <w:lvl w:ilvl="7" w:tplc="7F08B748" w:tentative="1">
      <w:start w:val="1"/>
      <w:numFmt w:val="bullet"/>
      <w:lvlText w:val="•"/>
      <w:lvlJc w:val="left"/>
      <w:pPr>
        <w:tabs>
          <w:tab w:val="num" w:pos="5760"/>
        </w:tabs>
        <w:ind w:left="5760" w:hanging="360"/>
      </w:pPr>
      <w:rPr>
        <w:rFonts w:ascii="Arial" w:hAnsi="Arial" w:hint="default"/>
      </w:rPr>
    </w:lvl>
    <w:lvl w:ilvl="8" w:tplc="C044886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81B2A39"/>
    <w:multiLevelType w:val="hybridMultilevel"/>
    <w:tmpl w:val="1A0CC406"/>
    <w:lvl w:ilvl="0" w:tplc="B622B248">
      <w:start w:val="1"/>
      <w:numFmt w:val="bullet"/>
      <w:lvlText w:val=""/>
      <w:lvlJc w:val="left"/>
      <w:pPr>
        <w:tabs>
          <w:tab w:val="num" w:pos="720"/>
        </w:tabs>
        <w:ind w:left="720" w:hanging="360"/>
      </w:pPr>
      <w:rPr>
        <w:rFonts w:ascii="Wingdings" w:hAnsi="Wingdings" w:hint="default"/>
      </w:rPr>
    </w:lvl>
    <w:lvl w:ilvl="1" w:tplc="1CA43FFC">
      <w:start w:val="1"/>
      <w:numFmt w:val="bullet"/>
      <w:lvlText w:val=""/>
      <w:lvlJc w:val="left"/>
      <w:pPr>
        <w:tabs>
          <w:tab w:val="num" w:pos="1440"/>
        </w:tabs>
        <w:ind w:left="1440" w:hanging="360"/>
      </w:pPr>
      <w:rPr>
        <w:rFonts w:ascii="Wingdings" w:hAnsi="Wingdings" w:hint="default"/>
      </w:rPr>
    </w:lvl>
    <w:lvl w:ilvl="2" w:tplc="0E0C26AA" w:tentative="1">
      <w:start w:val="1"/>
      <w:numFmt w:val="bullet"/>
      <w:lvlText w:val=""/>
      <w:lvlJc w:val="left"/>
      <w:pPr>
        <w:tabs>
          <w:tab w:val="num" w:pos="2160"/>
        </w:tabs>
        <w:ind w:left="2160" w:hanging="360"/>
      </w:pPr>
      <w:rPr>
        <w:rFonts w:ascii="Wingdings" w:hAnsi="Wingdings" w:hint="default"/>
      </w:rPr>
    </w:lvl>
    <w:lvl w:ilvl="3" w:tplc="A9F6CFA2" w:tentative="1">
      <w:start w:val="1"/>
      <w:numFmt w:val="bullet"/>
      <w:lvlText w:val=""/>
      <w:lvlJc w:val="left"/>
      <w:pPr>
        <w:tabs>
          <w:tab w:val="num" w:pos="2880"/>
        </w:tabs>
        <w:ind w:left="2880" w:hanging="360"/>
      </w:pPr>
      <w:rPr>
        <w:rFonts w:ascii="Wingdings" w:hAnsi="Wingdings" w:hint="default"/>
      </w:rPr>
    </w:lvl>
    <w:lvl w:ilvl="4" w:tplc="F5A429D6" w:tentative="1">
      <w:start w:val="1"/>
      <w:numFmt w:val="bullet"/>
      <w:lvlText w:val=""/>
      <w:lvlJc w:val="left"/>
      <w:pPr>
        <w:tabs>
          <w:tab w:val="num" w:pos="3600"/>
        </w:tabs>
        <w:ind w:left="3600" w:hanging="360"/>
      </w:pPr>
      <w:rPr>
        <w:rFonts w:ascii="Wingdings" w:hAnsi="Wingdings" w:hint="default"/>
      </w:rPr>
    </w:lvl>
    <w:lvl w:ilvl="5" w:tplc="6D96B5A4" w:tentative="1">
      <w:start w:val="1"/>
      <w:numFmt w:val="bullet"/>
      <w:lvlText w:val=""/>
      <w:lvlJc w:val="left"/>
      <w:pPr>
        <w:tabs>
          <w:tab w:val="num" w:pos="4320"/>
        </w:tabs>
        <w:ind w:left="4320" w:hanging="360"/>
      </w:pPr>
      <w:rPr>
        <w:rFonts w:ascii="Wingdings" w:hAnsi="Wingdings" w:hint="default"/>
      </w:rPr>
    </w:lvl>
    <w:lvl w:ilvl="6" w:tplc="CC94DF00" w:tentative="1">
      <w:start w:val="1"/>
      <w:numFmt w:val="bullet"/>
      <w:lvlText w:val=""/>
      <w:lvlJc w:val="left"/>
      <w:pPr>
        <w:tabs>
          <w:tab w:val="num" w:pos="5040"/>
        </w:tabs>
        <w:ind w:left="5040" w:hanging="360"/>
      </w:pPr>
      <w:rPr>
        <w:rFonts w:ascii="Wingdings" w:hAnsi="Wingdings" w:hint="default"/>
      </w:rPr>
    </w:lvl>
    <w:lvl w:ilvl="7" w:tplc="A88208DC" w:tentative="1">
      <w:start w:val="1"/>
      <w:numFmt w:val="bullet"/>
      <w:lvlText w:val=""/>
      <w:lvlJc w:val="left"/>
      <w:pPr>
        <w:tabs>
          <w:tab w:val="num" w:pos="5760"/>
        </w:tabs>
        <w:ind w:left="5760" w:hanging="360"/>
      </w:pPr>
      <w:rPr>
        <w:rFonts w:ascii="Wingdings" w:hAnsi="Wingdings" w:hint="default"/>
      </w:rPr>
    </w:lvl>
    <w:lvl w:ilvl="8" w:tplc="466ACB0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5D3661"/>
    <w:multiLevelType w:val="hybridMultilevel"/>
    <w:tmpl w:val="E036355C"/>
    <w:lvl w:ilvl="0" w:tplc="65EA5B2C">
      <w:start w:val="1"/>
      <w:numFmt w:val="bullet"/>
      <w:lvlText w:val="•"/>
      <w:lvlJc w:val="left"/>
      <w:pPr>
        <w:ind w:left="3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50AAAAA">
      <w:start w:val="1"/>
      <w:numFmt w:val="bullet"/>
      <w:lvlText w:val="o"/>
      <w:lvlJc w:val="left"/>
      <w:pPr>
        <w:ind w:left="10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9E0C76C">
      <w:start w:val="1"/>
      <w:numFmt w:val="bullet"/>
      <w:lvlText w:val="▪"/>
      <w:lvlJc w:val="left"/>
      <w:pPr>
        <w:ind w:left="1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9D81608">
      <w:start w:val="1"/>
      <w:numFmt w:val="bullet"/>
      <w:lvlText w:val="•"/>
      <w:lvlJc w:val="left"/>
      <w:pPr>
        <w:ind w:left="2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F3C6880">
      <w:start w:val="1"/>
      <w:numFmt w:val="bullet"/>
      <w:lvlText w:val="o"/>
      <w:lvlJc w:val="left"/>
      <w:pPr>
        <w:ind w:left="32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5280E84">
      <w:start w:val="1"/>
      <w:numFmt w:val="bullet"/>
      <w:lvlText w:val="▪"/>
      <w:lvlJc w:val="left"/>
      <w:pPr>
        <w:ind w:left="39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AC24740">
      <w:start w:val="1"/>
      <w:numFmt w:val="bullet"/>
      <w:lvlText w:val="•"/>
      <w:lvlJc w:val="left"/>
      <w:pPr>
        <w:ind w:left="46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59C7AB8">
      <w:start w:val="1"/>
      <w:numFmt w:val="bullet"/>
      <w:lvlText w:val="o"/>
      <w:lvlJc w:val="left"/>
      <w:pPr>
        <w:ind w:left="54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23CE06E">
      <w:start w:val="1"/>
      <w:numFmt w:val="bullet"/>
      <w:lvlText w:val="▪"/>
      <w:lvlJc w:val="left"/>
      <w:pPr>
        <w:ind w:left="61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7"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1"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58F50377"/>
    <w:multiLevelType w:val="hybridMultilevel"/>
    <w:tmpl w:val="4B44E2B8"/>
    <w:lvl w:ilvl="0" w:tplc="4D1CA57A">
      <w:start w:val="1"/>
      <w:numFmt w:val="bullet"/>
      <w:lvlText w:val=""/>
      <w:lvlJc w:val="left"/>
      <w:pPr>
        <w:tabs>
          <w:tab w:val="num" w:pos="720"/>
        </w:tabs>
        <w:ind w:left="720" w:hanging="360"/>
      </w:pPr>
      <w:rPr>
        <w:rFonts w:ascii="Wingdings" w:hAnsi="Wingdings" w:hint="default"/>
      </w:rPr>
    </w:lvl>
    <w:lvl w:ilvl="1" w:tplc="DB108AFA" w:tentative="1">
      <w:start w:val="1"/>
      <w:numFmt w:val="bullet"/>
      <w:lvlText w:val=""/>
      <w:lvlJc w:val="left"/>
      <w:pPr>
        <w:tabs>
          <w:tab w:val="num" w:pos="1440"/>
        </w:tabs>
        <w:ind w:left="1440" w:hanging="360"/>
      </w:pPr>
      <w:rPr>
        <w:rFonts w:ascii="Wingdings" w:hAnsi="Wingdings" w:hint="default"/>
      </w:rPr>
    </w:lvl>
    <w:lvl w:ilvl="2" w:tplc="33AEE41C" w:tentative="1">
      <w:start w:val="1"/>
      <w:numFmt w:val="bullet"/>
      <w:lvlText w:val=""/>
      <w:lvlJc w:val="left"/>
      <w:pPr>
        <w:tabs>
          <w:tab w:val="num" w:pos="2160"/>
        </w:tabs>
        <w:ind w:left="2160" w:hanging="360"/>
      </w:pPr>
      <w:rPr>
        <w:rFonts w:ascii="Wingdings" w:hAnsi="Wingdings" w:hint="default"/>
      </w:rPr>
    </w:lvl>
    <w:lvl w:ilvl="3" w:tplc="9C9EC13C" w:tentative="1">
      <w:start w:val="1"/>
      <w:numFmt w:val="bullet"/>
      <w:lvlText w:val=""/>
      <w:lvlJc w:val="left"/>
      <w:pPr>
        <w:tabs>
          <w:tab w:val="num" w:pos="2880"/>
        </w:tabs>
        <w:ind w:left="2880" w:hanging="360"/>
      </w:pPr>
      <w:rPr>
        <w:rFonts w:ascii="Wingdings" w:hAnsi="Wingdings" w:hint="default"/>
      </w:rPr>
    </w:lvl>
    <w:lvl w:ilvl="4" w:tplc="C5827FF6" w:tentative="1">
      <w:start w:val="1"/>
      <w:numFmt w:val="bullet"/>
      <w:lvlText w:val=""/>
      <w:lvlJc w:val="left"/>
      <w:pPr>
        <w:tabs>
          <w:tab w:val="num" w:pos="3600"/>
        </w:tabs>
        <w:ind w:left="3600" w:hanging="360"/>
      </w:pPr>
      <w:rPr>
        <w:rFonts w:ascii="Wingdings" w:hAnsi="Wingdings" w:hint="default"/>
      </w:rPr>
    </w:lvl>
    <w:lvl w:ilvl="5" w:tplc="8E5289B0" w:tentative="1">
      <w:start w:val="1"/>
      <w:numFmt w:val="bullet"/>
      <w:lvlText w:val=""/>
      <w:lvlJc w:val="left"/>
      <w:pPr>
        <w:tabs>
          <w:tab w:val="num" w:pos="4320"/>
        </w:tabs>
        <w:ind w:left="4320" w:hanging="360"/>
      </w:pPr>
      <w:rPr>
        <w:rFonts w:ascii="Wingdings" w:hAnsi="Wingdings" w:hint="default"/>
      </w:rPr>
    </w:lvl>
    <w:lvl w:ilvl="6" w:tplc="ACC8FCF2" w:tentative="1">
      <w:start w:val="1"/>
      <w:numFmt w:val="bullet"/>
      <w:lvlText w:val=""/>
      <w:lvlJc w:val="left"/>
      <w:pPr>
        <w:tabs>
          <w:tab w:val="num" w:pos="5040"/>
        </w:tabs>
        <w:ind w:left="5040" w:hanging="360"/>
      </w:pPr>
      <w:rPr>
        <w:rFonts w:ascii="Wingdings" w:hAnsi="Wingdings" w:hint="default"/>
      </w:rPr>
    </w:lvl>
    <w:lvl w:ilvl="7" w:tplc="69BE05E4" w:tentative="1">
      <w:start w:val="1"/>
      <w:numFmt w:val="bullet"/>
      <w:lvlText w:val=""/>
      <w:lvlJc w:val="left"/>
      <w:pPr>
        <w:tabs>
          <w:tab w:val="num" w:pos="5760"/>
        </w:tabs>
        <w:ind w:left="5760" w:hanging="360"/>
      </w:pPr>
      <w:rPr>
        <w:rFonts w:ascii="Wingdings" w:hAnsi="Wingdings" w:hint="default"/>
      </w:rPr>
    </w:lvl>
    <w:lvl w:ilvl="8" w:tplc="5B368A4A"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0D10E25"/>
    <w:multiLevelType w:val="hybridMultilevel"/>
    <w:tmpl w:val="45A2DBE2"/>
    <w:lvl w:ilvl="0" w:tplc="B916227E">
      <w:start w:val="1"/>
      <w:numFmt w:val="bullet"/>
      <w:lvlText w:val=""/>
      <w:lvlJc w:val="left"/>
      <w:pPr>
        <w:ind w:left="1065" w:hanging="360"/>
      </w:pPr>
      <w:rPr>
        <w:rFonts w:ascii="Symbol" w:hAnsi="Symbol" w:hint="default"/>
      </w:rPr>
    </w:lvl>
    <w:lvl w:ilvl="1" w:tplc="9E36124C" w:tentative="1">
      <w:start w:val="1"/>
      <w:numFmt w:val="bullet"/>
      <w:lvlText w:val="o"/>
      <w:lvlJc w:val="left"/>
      <w:pPr>
        <w:ind w:left="1785" w:hanging="360"/>
      </w:pPr>
      <w:rPr>
        <w:rFonts w:ascii="Courier New" w:hAnsi="Courier New" w:cs="Courier New" w:hint="default"/>
      </w:rPr>
    </w:lvl>
    <w:lvl w:ilvl="2" w:tplc="47248FB8" w:tentative="1">
      <w:start w:val="1"/>
      <w:numFmt w:val="bullet"/>
      <w:lvlText w:val=""/>
      <w:lvlJc w:val="left"/>
      <w:pPr>
        <w:ind w:left="2505" w:hanging="360"/>
      </w:pPr>
      <w:rPr>
        <w:rFonts w:ascii="Wingdings" w:hAnsi="Wingdings" w:hint="default"/>
      </w:rPr>
    </w:lvl>
    <w:lvl w:ilvl="3" w:tplc="0BB4345E" w:tentative="1">
      <w:start w:val="1"/>
      <w:numFmt w:val="bullet"/>
      <w:lvlText w:val=""/>
      <w:lvlJc w:val="left"/>
      <w:pPr>
        <w:ind w:left="3225" w:hanging="360"/>
      </w:pPr>
      <w:rPr>
        <w:rFonts w:ascii="Symbol" w:hAnsi="Symbol" w:hint="default"/>
      </w:rPr>
    </w:lvl>
    <w:lvl w:ilvl="4" w:tplc="46D81822" w:tentative="1">
      <w:start w:val="1"/>
      <w:numFmt w:val="bullet"/>
      <w:lvlText w:val="o"/>
      <w:lvlJc w:val="left"/>
      <w:pPr>
        <w:ind w:left="3945" w:hanging="360"/>
      </w:pPr>
      <w:rPr>
        <w:rFonts w:ascii="Courier New" w:hAnsi="Courier New" w:cs="Courier New" w:hint="default"/>
      </w:rPr>
    </w:lvl>
    <w:lvl w:ilvl="5" w:tplc="43C654C0" w:tentative="1">
      <w:start w:val="1"/>
      <w:numFmt w:val="bullet"/>
      <w:lvlText w:val=""/>
      <w:lvlJc w:val="left"/>
      <w:pPr>
        <w:ind w:left="4665" w:hanging="360"/>
      </w:pPr>
      <w:rPr>
        <w:rFonts w:ascii="Wingdings" w:hAnsi="Wingdings" w:hint="default"/>
      </w:rPr>
    </w:lvl>
    <w:lvl w:ilvl="6" w:tplc="B1DE2A0C" w:tentative="1">
      <w:start w:val="1"/>
      <w:numFmt w:val="bullet"/>
      <w:lvlText w:val=""/>
      <w:lvlJc w:val="left"/>
      <w:pPr>
        <w:ind w:left="5385" w:hanging="360"/>
      </w:pPr>
      <w:rPr>
        <w:rFonts w:ascii="Symbol" w:hAnsi="Symbol" w:hint="default"/>
      </w:rPr>
    </w:lvl>
    <w:lvl w:ilvl="7" w:tplc="5DBEC0B2" w:tentative="1">
      <w:start w:val="1"/>
      <w:numFmt w:val="bullet"/>
      <w:lvlText w:val="o"/>
      <w:lvlJc w:val="left"/>
      <w:pPr>
        <w:ind w:left="6105" w:hanging="360"/>
      </w:pPr>
      <w:rPr>
        <w:rFonts w:ascii="Courier New" w:hAnsi="Courier New" w:cs="Courier New" w:hint="default"/>
      </w:rPr>
    </w:lvl>
    <w:lvl w:ilvl="8" w:tplc="FBB4F55A" w:tentative="1">
      <w:start w:val="1"/>
      <w:numFmt w:val="bullet"/>
      <w:lvlText w:val=""/>
      <w:lvlJc w:val="left"/>
      <w:pPr>
        <w:ind w:left="6825" w:hanging="360"/>
      </w:pPr>
      <w:rPr>
        <w:rFonts w:ascii="Wingdings" w:hAnsi="Wingdings" w:hint="default"/>
      </w:rPr>
    </w:lvl>
  </w:abstractNum>
  <w:abstractNum w:abstractNumId="24"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5"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6"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268737398">
    <w:abstractNumId w:val="26"/>
  </w:num>
  <w:num w:numId="2" w16cid:durableId="1583636817">
    <w:abstractNumId w:val="21"/>
  </w:num>
  <w:num w:numId="3" w16cid:durableId="689067525">
    <w:abstractNumId w:val="0"/>
  </w:num>
  <w:num w:numId="4" w16cid:durableId="1021586174">
    <w:abstractNumId w:val="9"/>
  </w:num>
  <w:num w:numId="5" w16cid:durableId="197357321">
    <w:abstractNumId w:val="24"/>
  </w:num>
  <w:num w:numId="6" w16cid:durableId="472259556">
    <w:abstractNumId w:val="3"/>
  </w:num>
  <w:num w:numId="7" w16cid:durableId="1849372361">
    <w:abstractNumId w:val="18"/>
  </w:num>
  <w:num w:numId="8" w16cid:durableId="2071878159">
    <w:abstractNumId w:val="14"/>
  </w:num>
  <w:num w:numId="9" w16cid:durableId="140663267">
    <w:abstractNumId w:val="1"/>
  </w:num>
  <w:num w:numId="10" w16cid:durableId="1462960503">
    <w:abstractNumId w:val="1"/>
  </w:num>
  <w:num w:numId="11" w16cid:durableId="2014602497">
    <w:abstractNumId w:val="5"/>
  </w:num>
  <w:num w:numId="12" w16cid:durableId="1599555145">
    <w:abstractNumId w:val="7"/>
  </w:num>
  <w:num w:numId="13" w16cid:durableId="1626302972">
    <w:abstractNumId w:val="20"/>
  </w:num>
  <w:num w:numId="14" w16cid:durableId="876546381">
    <w:abstractNumId w:val="16"/>
  </w:num>
  <w:num w:numId="15" w16cid:durableId="1444349876">
    <w:abstractNumId w:val="10"/>
  </w:num>
  <w:num w:numId="16" w16cid:durableId="304093939">
    <w:abstractNumId w:val="19"/>
  </w:num>
  <w:num w:numId="17" w16cid:durableId="2027781140">
    <w:abstractNumId w:val="8"/>
  </w:num>
  <w:num w:numId="18" w16cid:durableId="321468749">
    <w:abstractNumId w:val="17"/>
  </w:num>
  <w:num w:numId="19" w16cid:durableId="769474251">
    <w:abstractNumId w:val="25"/>
  </w:num>
  <w:num w:numId="20" w16cid:durableId="1166094512">
    <w:abstractNumId w:val="23"/>
  </w:num>
  <w:num w:numId="21" w16cid:durableId="81412110">
    <w:abstractNumId w:val="4"/>
  </w:num>
  <w:num w:numId="22" w16cid:durableId="1507398803">
    <w:abstractNumId w:val="11"/>
  </w:num>
  <w:num w:numId="23" w16cid:durableId="163860111">
    <w:abstractNumId w:val="2"/>
  </w:num>
  <w:num w:numId="24" w16cid:durableId="364408470">
    <w:abstractNumId w:val="15"/>
  </w:num>
  <w:num w:numId="25" w16cid:durableId="892425349">
    <w:abstractNumId w:val="22"/>
  </w:num>
  <w:num w:numId="26" w16cid:durableId="728116928">
    <w:abstractNumId w:val="12"/>
  </w:num>
  <w:num w:numId="27" w16cid:durableId="831218299">
    <w:abstractNumId w:val="6"/>
  </w:num>
  <w:num w:numId="28" w16cid:durableId="139797059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4337"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84876"/>
    <w:rsid w:val="0009062C"/>
    <w:rsid w:val="00091533"/>
    <w:rsid w:val="00095368"/>
    <w:rsid w:val="000954C4"/>
    <w:rsid w:val="000A4C35"/>
    <w:rsid w:val="000A611A"/>
    <w:rsid w:val="000B12D9"/>
    <w:rsid w:val="000B4536"/>
    <w:rsid w:val="000B7715"/>
    <w:rsid w:val="000C3C40"/>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3FEE"/>
    <w:rsid w:val="001647EA"/>
    <w:rsid w:val="00164C3D"/>
    <w:rsid w:val="00166D3A"/>
    <w:rsid w:val="00181FDC"/>
    <w:rsid w:val="001860B9"/>
    <w:rsid w:val="00186F2B"/>
    <w:rsid w:val="001874D6"/>
    <w:rsid w:val="0019632A"/>
    <w:rsid w:val="001A4E7C"/>
    <w:rsid w:val="001B762C"/>
    <w:rsid w:val="001C4D0A"/>
    <w:rsid w:val="001C5FEF"/>
    <w:rsid w:val="001E570A"/>
    <w:rsid w:val="00204D2E"/>
    <w:rsid w:val="00211487"/>
    <w:rsid w:val="00211D91"/>
    <w:rsid w:val="00217DEC"/>
    <w:rsid w:val="00235B57"/>
    <w:rsid w:val="00240CEE"/>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25B1"/>
    <w:rsid w:val="002C60AD"/>
    <w:rsid w:val="002D0E0E"/>
    <w:rsid w:val="002D6023"/>
    <w:rsid w:val="002E263F"/>
    <w:rsid w:val="002E6F81"/>
    <w:rsid w:val="002E704E"/>
    <w:rsid w:val="002F08BA"/>
    <w:rsid w:val="002F2CFF"/>
    <w:rsid w:val="002F568B"/>
    <w:rsid w:val="002F7818"/>
    <w:rsid w:val="003066D0"/>
    <w:rsid w:val="00311401"/>
    <w:rsid w:val="003203D7"/>
    <w:rsid w:val="00320F86"/>
    <w:rsid w:val="00324171"/>
    <w:rsid w:val="00326C24"/>
    <w:rsid w:val="00337F99"/>
    <w:rsid w:val="003427CA"/>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B4F0D"/>
    <w:rsid w:val="003D099E"/>
    <w:rsid w:val="003D186A"/>
    <w:rsid w:val="003D21A2"/>
    <w:rsid w:val="003D29D2"/>
    <w:rsid w:val="003E0705"/>
    <w:rsid w:val="003E2FF7"/>
    <w:rsid w:val="003F1013"/>
    <w:rsid w:val="003F1ACF"/>
    <w:rsid w:val="00404948"/>
    <w:rsid w:val="00406BEA"/>
    <w:rsid w:val="00413A60"/>
    <w:rsid w:val="00421600"/>
    <w:rsid w:val="004230F7"/>
    <w:rsid w:val="0043167E"/>
    <w:rsid w:val="0043409A"/>
    <w:rsid w:val="00443C1E"/>
    <w:rsid w:val="00446255"/>
    <w:rsid w:val="00451935"/>
    <w:rsid w:val="00460ED0"/>
    <w:rsid w:val="00465651"/>
    <w:rsid w:val="00470CE7"/>
    <w:rsid w:val="00470F4F"/>
    <w:rsid w:val="00472482"/>
    <w:rsid w:val="00477B88"/>
    <w:rsid w:val="00480DC7"/>
    <w:rsid w:val="004876F6"/>
    <w:rsid w:val="0049236A"/>
    <w:rsid w:val="00492718"/>
    <w:rsid w:val="004A355D"/>
    <w:rsid w:val="004A4970"/>
    <w:rsid w:val="004A5E3E"/>
    <w:rsid w:val="004B2183"/>
    <w:rsid w:val="004B2A01"/>
    <w:rsid w:val="004C2559"/>
    <w:rsid w:val="004D7BA3"/>
    <w:rsid w:val="004F4518"/>
    <w:rsid w:val="004F4C62"/>
    <w:rsid w:val="00501433"/>
    <w:rsid w:val="00506505"/>
    <w:rsid w:val="00511CC4"/>
    <w:rsid w:val="00531E60"/>
    <w:rsid w:val="00536A5A"/>
    <w:rsid w:val="00541D07"/>
    <w:rsid w:val="00544BAB"/>
    <w:rsid w:val="00545F31"/>
    <w:rsid w:val="005578FA"/>
    <w:rsid w:val="00565129"/>
    <w:rsid w:val="00565CD0"/>
    <w:rsid w:val="00567820"/>
    <w:rsid w:val="005725F3"/>
    <w:rsid w:val="005770AD"/>
    <w:rsid w:val="00581414"/>
    <w:rsid w:val="00582490"/>
    <w:rsid w:val="005826FA"/>
    <w:rsid w:val="00597E28"/>
    <w:rsid w:val="005A0472"/>
    <w:rsid w:val="005A2E3B"/>
    <w:rsid w:val="005A54ED"/>
    <w:rsid w:val="005A5D5B"/>
    <w:rsid w:val="005A6081"/>
    <w:rsid w:val="005A627D"/>
    <w:rsid w:val="005C0045"/>
    <w:rsid w:val="005C084E"/>
    <w:rsid w:val="005C4606"/>
    <w:rsid w:val="005D0B0C"/>
    <w:rsid w:val="005E02B3"/>
    <w:rsid w:val="005E1E24"/>
    <w:rsid w:val="005E3B01"/>
    <w:rsid w:val="0060596B"/>
    <w:rsid w:val="00606D97"/>
    <w:rsid w:val="00614E64"/>
    <w:rsid w:val="00617710"/>
    <w:rsid w:val="00617EE6"/>
    <w:rsid w:val="0062184C"/>
    <w:rsid w:val="00623724"/>
    <w:rsid w:val="00627BEA"/>
    <w:rsid w:val="006319DB"/>
    <w:rsid w:val="00643D7F"/>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6EE5"/>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7679E"/>
    <w:rsid w:val="00777A6E"/>
    <w:rsid w:val="0078609F"/>
    <w:rsid w:val="007917BA"/>
    <w:rsid w:val="007A5C6F"/>
    <w:rsid w:val="007B4921"/>
    <w:rsid w:val="007D4241"/>
    <w:rsid w:val="007D4317"/>
    <w:rsid w:val="007D4EA3"/>
    <w:rsid w:val="007F1CFF"/>
    <w:rsid w:val="007F5DD5"/>
    <w:rsid w:val="00821A1B"/>
    <w:rsid w:val="008262E9"/>
    <w:rsid w:val="00827E69"/>
    <w:rsid w:val="00835C4D"/>
    <w:rsid w:val="00843F48"/>
    <w:rsid w:val="00844F63"/>
    <w:rsid w:val="00851423"/>
    <w:rsid w:val="00857848"/>
    <w:rsid w:val="00860396"/>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2620C"/>
    <w:rsid w:val="0093085B"/>
    <w:rsid w:val="00931C57"/>
    <w:rsid w:val="009347A5"/>
    <w:rsid w:val="00942257"/>
    <w:rsid w:val="009471BF"/>
    <w:rsid w:val="00950E4E"/>
    <w:rsid w:val="009529BD"/>
    <w:rsid w:val="009533B4"/>
    <w:rsid w:val="00971D93"/>
    <w:rsid w:val="0097536B"/>
    <w:rsid w:val="00976365"/>
    <w:rsid w:val="009939F7"/>
    <w:rsid w:val="009B1F6B"/>
    <w:rsid w:val="009C0D12"/>
    <w:rsid w:val="009C192E"/>
    <w:rsid w:val="009D5C08"/>
    <w:rsid w:val="009D6819"/>
    <w:rsid w:val="009D6D1C"/>
    <w:rsid w:val="009E0CF9"/>
    <w:rsid w:val="009E531B"/>
    <w:rsid w:val="009E5669"/>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45DD3"/>
    <w:rsid w:val="00A514B7"/>
    <w:rsid w:val="00A54A0B"/>
    <w:rsid w:val="00A65FD4"/>
    <w:rsid w:val="00A74AF6"/>
    <w:rsid w:val="00A81198"/>
    <w:rsid w:val="00A81E48"/>
    <w:rsid w:val="00A82035"/>
    <w:rsid w:val="00A90D77"/>
    <w:rsid w:val="00A92E07"/>
    <w:rsid w:val="00AA0B3A"/>
    <w:rsid w:val="00AA6EB4"/>
    <w:rsid w:val="00AA767D"/>
    <w:rsid w:val="00AB0CC9"/>
    <w:rsid w:val="00AB2836"/>
    <w:rsid w:val="00AB4983"/>
    <w:rsid w:val="00AC3FF6"/>
    <w:rsid w:val="00AD73EC"/>
    <w:rsid w:val="00AE5BC7"/>
    <w:rsid w:val="00AF5AAF"/>
    <w:rsid w:val="00B046D8"/>
    <w:rsid w:val="00B13F4C"/>
    <w:rsid w:val="00B16219"/>
    <w:rsid w:val="00B16C59"/>
    <w:rsid w:val="00B33FDD"/>
    <w:rsid w:val="00B359CC"/>
    <w:rsid w:val="00B36107"/>
    <w:rsid w:val="00B403B5"/>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959CA"/>
    <w:rsid w:val="00BA0066"/>
    <w:rsid w:val="00BB69DB"/>
    <w:rsid w:val="00BC322E"/>
    <w:rsid w:val="00BC44CD"/>
    <w:rsid w:val="00BC48A6"/>
    <w:rsid w:val="00BE2DD3"/>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A7239"/>
    <w:rsid w:val="00CB0493"/>
    <w:rsid w:val="00CB17FF"/>
    <w:rsid w:val="00CB1ED7"/>
    <w:rsid w:val="00CC167C"/>
    <w:rsid w:val="00CC52D9"/>
    <w:rsid w:val="00CD4A04"/>
    <w:rsid w:val="00CD6647"/>
    <w:rsid w:val="00CE4B73"/>
    <w:rsid w:val="00CF70BB"/>
    <w:rsid w:val="00D074DB"/>
    <w:rsid w:val="00D139CF"/>
    <w:rsid w:val="00D36DEA"/>
    <w:rsid w:val="00D37E7F"/>
    <w:rsid w:val="00D47AD7"/>
    <w:rsid w:val="00D51529"/>
    <w:rsid w:val="00D85218"/>
    <w:rsid w:val="00D915B1"/>
    <w:rsid w:val="00DA299D"/>
    <w:rsid w:val="00DA65C4"/>
    <w:rsid w:val="00DD2BE0"/>
    <w:rsid w:val="00DE4447"/>
    <w:rsid w:val="00DE5DA2"/>
    <w:rsid w:val="00DF0033"/>
    <w:rsid w:val="00DF77E0"/>
    <w:rsid w:val="00E026BF"/>
    <w:rsid w:val="00E07B1B"/>
    <w:rsid w:val="00E11853"/>
    <w:rsid w:val="00E24105"/>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EE3DCF"/>
    <w:rsid w:val="00EE4D10"/>
    <w:rsid w:val="00EF481A"/>
    <w:rsid w:val="00EF5D4A"/>
    <w:rsid w:val="00F05D1C"/>
    <w:rsid w:val="00F22264"/>
    <w:rsid w:val="00F2564D"/>
    <w:rsid w:val="00F35B05"/>
    <w:rsid w:val="00F413D9"/>
    <w:rsid w:val="00F5135F"/>
    <w:rsid w:val="00F51F78"/>
    <w:rsid w:val="00F86F47"/>
    <w:rsid w:val="00F90B64"/>
    <w:rsid w:val="00FB2F0F"/>
    <w:rsid w:val="00FB5086"/>
    <w:rsid w:val="00FB5411"/>
    <w:rsid w:val="00FB6392"/>
    <w:rsid w:val="00FC3801"/>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alfresco.vgregion.se/alfresco/service/vgr/storage/node/content/48829?a=false&amp;guest=true" TargetMode="Externa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alfresco.vgregion.se/alfresco/service/vgr/storage/node/content/48829?a=false&amp;guest=true" TargetMode="External" Id="rId17"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26</TotalTime>
  <Pages>8</Pages>
  <Words>1113</Words>
  <Characters>7317</Characters>
  <Application>Microsoft Office Word</Application>
  <DocSecurity>0</DocSecurity>
  <Lines>60</Lines>
  <Paragraphs>16</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8414</CharactersWithSpaces>
  <SharedDoc>false</SharedDoc>
  <HyperlinkBase/>
  <HLinks>
    <vt:vector size="12" baseType="variant">
      <vt:variant>
        <vt:i4>7929903</vt:i4>
      </vt:variant>
      <vt:variant>
        <vt:i4>3</vt:i4>
      </vt:variant>
      <vt:variant>
        <vt:i4>0</vt:i4>
      </vt:variant>
      <vt:variant>
        <vt:i4>5</vt:i4>
      </vt:variant>
      <vt:variant>
        <vt:lpwstr>https://alfresco.vgregion.se/alfresco/service/vgr/storage/node/content/48829?a=false&amp;guest=true</vt:lpwstr>
      </vt:variant>
      <vt:variant>
        <vt:lpwstr/>
      </vt:variant>
      <vt:variant>
        <vt:i4>7929903</vt:i4>
      </vt:variant>
      <vt:variant>
        <vt:i4>0</vt:i4>
      </vt:variant>
      <vt:variant>
        <vt:i4>0</vt:i4>
      </vt:variant>
      <vt:variant>
        <vt:i4>5</vt:i4>
      </vt:variant>
      <vt:variant>
        <vt:lpwstr>https://alfresco.vgregion.se/alfresco/service/vgr/storage/node/content/48829?a=false&amp;guest=true</vt:lpwstr>
      </vt:variant>
      <vt:variant>
        <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Organdonation - DCD Metodkort</dc:title>
  <dc:subject/>
  <dc:creator>patrik.jens.johansson@vgregion.se</dc:creator>
  <keywords/>
  <lastModifiedBy>Carina Turesson Roos</lastModifiedBy>
  <revision>38</revision>
  <lastPrinted>2016-03-31T10:56:00.0000000Z</lastPrinted>
  <dcterms:created xsi:type="dcterms:W3CDTF">2022-05-25T11:46:00.0000000Z</dcterms:created>
  <dcterms:modified xsi:type="dcterms:W3CDTF">2025-09-17T13:33:00.0000000Z</dcterms:modified>
</coreProperties>
</file>