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687661" w:rsidP="00C71434" w:rsidRDefault="00687661" w14:paraId="3473B071" w14:textId="77777777">
      <w:pPr>
        <w:pStyle w:val="Rubrik2"/>
        <w:ind w:left="851"/>
        <w:sectPr w:rsidR="00687661" w:rsidSect="00687661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687661" w:rsidR="00687661" w:rsidP="00C71434" w:rsidRDefault="00687661" w14:paraId="26BABF08" w14:textId="77777777">
      <w:pPr>
        <w:spacing w:after="0" w:line="240" w:lineRule="auto"/>
        <w:ind w:left="851" w:right="0"/>
        <w:rPr>
          <w:szCs w:val="20"/>
        </w:rPr>
      </w:pPr>
    </w:p>
    <w:p w:rsidRPr="00687661" w:rsidR="00687661" w:rsidP="00C71434" w:rsidRDefault="00687661" w14:paraId="653F5392" w14:textId="77777777">
      <w:pPr>
        <w:spacing w:after="0" w:line="240" w:lineRule="auto"/>
        <w:ind w:left="851" w:right="0"/>
        <w:rPr>
          <w:szCs w:val="20"/>
        </w:rPr>
      </w:pPr>
    </w:p>
    <w:p w:rsidRPr="00687661" w:rsidR="00687661" w:rsidP="00C71434" w:rsidRDefault="00687661" w14:paraId="4975F4AF" w14:textId="77777777">
      <w:pPr>
        <w:tabs>
          <w:tab w:val="left" w:pos="4590"/>
        </w:tabs>
        <w:spacing w:after="0" w:line="240" w:lineRule="auto"/>
        <w:ind w:left="851" w:right="0"/>
        <w:rPr>
          <w:szCs w:val="20"/>
        </w:rPr>
      </w:pPr>
      <w:r w:rsidRPr="00687661">
        <w:rPr>
          <w:szCs w:val="20"/>
        </w:rPr>
        <w:tab/>
      </w:r>
    </w:p>
    <w:p w:rsidRPr="00687661" w:rsidR="00687661" w:rsidP="00C71434" w:rsidRDefault="00687661" w14:paraId="4D38C5F3" w14:textId="28D2CDCF">
      <w:pPr>
        <w:spacing w:after="0" w:line="240" w:lineRule="auto"/>
        <w:ind w:left="851" w:right="0"/>
        <w:rPr>
          <w:szCs w:val="20"/>
        </w:rPr>
      </w:pPr>
      <w:r w:rsidRPr="00687661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0050D3" wp14:editId="64519520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687661" w:rsidP="00687661" w:rsidRDefault="00687661" w14:paraId="152975D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11350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0AA700AF">
              <v:shapetype id="_x0000_t202" coordsize="21600,21600" o:spt="202" path="m,l,21600r21600,l21600,xe" w14:anchorId="460050D3">
                <v:stroke joinstyle="miter"/>
                <v:path gradientshapeok="t" o:connecttype="rect"/>
              </v:shapetype>
              <v:shape id="Text Box 1" style="position:absolute;left:0;text-align:left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687661" w:rsidP="00687661" w:rsidRDefault="00687661" w14:paraId="6651A1D2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11350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687661" w:rsidR="00687661" w:rsidTr="004102A3" w14:paraId="52380FE3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687661" w:rsidR="00687661" w:rsidP="00C71434" w:rsidRDefault="00687661" w14:paraId="160ED618" w14:textId="77777777">
            <w:pPr>
              <w:pStyle w:val="Rubrik1"/>
              <w:ind w:left="851"/>
              <w:rPr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687661">
              <w:rPr>
                <w:noProof/>
              </w:rPr>
              <w:t>Läkemedelsansvar</w:t>
            </w:r>
          </w:p>
        </w:tc>
      </w:tr>
    </w:tbl>
    <w:p w:rsidR="00687661" w:rsidP="00C71434" w:rsidRDefault="00687661" w14:paraId="4BC66802" w14:textId="77777777">
      <w:pPr>
        <w:keepNext/>
        <w:spacing w:after="0" w:line="240" w:lineRule="auto"/>
        <w:ind w:left="851" w:right="0"/>
        <w:outlineLvl w:val="0"/>
        <w:rPr>
          <w:rFonts w:ascii="Arial Fet" w:hAnsi="Arial Fet" w:cs="Arial"/>
          <w:b/>
          <w:bCs/>
          <w:kern w:val="32"/>
          <w:sz w:val="28"/>
          <w:szCs w:val="32"/>
        </w:rPr>
      </w:pPr>
    </w:p>
    <w:p w:rsidR="000B6122" w:rsidP="00C71434" w:rsidRDefault="000B6122" w14:paraId="2AFA694E" w14:textId="33878FD3">
      <w:pPr>
        <w:pStyle w:val="Rubrik2"/>
        <w:ind w:left="851"/>
      </w:pPr>
      <w:r>
        <w:t>Revidering i denna version</w:t>
      </w:r>
    </w:p>
    <w:p w:rsidRPr="000B6122" w:rsidR="000B6122" w:rsidP="00C71434" w:rsidRDefault="009F66E2" w14:paraId="4CFA4AE3" w14:textId="6E18F06A">
      <w:pPr>
        <w:keepNext/>
        <w:spacing w:after="0" w:line="240" w:lineRule="auto"/>
        <w:ind w:left="851" w:right="0"/>
        <w:outlineLvl w:val="0"/>
      </w:pPr>
      <w:r>
        <w:t>Revidering under rubrik: syfte</w:t>
      </w:r>
    </w:p>
    <w:p w:rsidRPr="00687661" w:rsidR="00687661" w:rsidP="00C71434" w:rsidRDefault="00687661" w14:paraId="1590E7D3" w14:textId="77777777">
      <w:pPr>
        <w:pStyle w:val="Rubrik2"/>
        <w:ind w:left="851"/>
      </w:pPr>
      <w:r w:rsidRPr="00687661">
        <w:t>Syfte</w:t>
      </w:r>
    </w:p>
    <w:p w:rsidR="00720227" w:rsidP="00720227" w:rsidRDefault="00687661" w14:paraId="5C3745B3" w14:textId="77777777">
      <w:r w:rsidRPr="00687661">
        <w:rPr>
          <w:noProof/>
          <w:szCs w:val="20"/>
        </w:rPr>
        <w:t>Skapa en rutin för läkemedelsansvar</w:t>
      </w:r>
      <w:r w:rsidR="00A8775A">
        <w:rPr>
          <w:noProof/>
          <w:szCs w:val="20"/>
        </w:rPr>
        <w:t xml:space="preserve"> enligt </w:t>
      </w:r>
      <w:r w:rsidRPr="00687661">
        <w:rPr>
          <w:noProof/>
          <w:szCs w:val="20"/>
        </w:rPr>
        <w:t xml:space="preserve"> </w:t>
      </w:r>
      <w:hyperlink w:history="1" r:id="rId17">
        <w:r w:rsidR="00720227">
          <w:rPr>
            <w:rStyle w:val="Hyperlnk"/>
          </w:rPr>
          <w:t>Regional rutin för läkemedelshantering i Västra Götalandsregionen.pdf (vgregion.se)</w:t>
        </w:r>
      </w:hyperlink>
    </w:p>
    <w:p w:rsidRPr="00687661" w:rsidR="00687661" w:rsidP="00CA4F0F" w:rsidRDefault="00687661" w14:paraId="4111FA42" w14:textId="4F79C1C3">
      <w:pPr>
        <w:pStyle w:val="Rubrik2"/>
        <w:ind w:left="851"/>
      </w:pPr>
      <w:r w:rsidRPr="00687661">
        <w:t>Vilka berörs</w:t>
      </w:r>
    </w:p>
    <w:p w:rsidRPr="00687661" w:rsidR="00687661" w:rsidP="040AC836" w:rsidRDefault="00687661" w14:paraId="69BA92BC" w14:textId="3C40C9C3">
      <w:pPr>
        <w:spacing w:after="0" w:line="240" w:lineRule="auto"/>
        <w:ind w:left="851" w:right="0"/>
        <w:rPr>
          <w:noProof/>
        </w:rPr>
      </w:pPr>
      <w:r w:rsidRPr="040AC836" w:rsidR="00687661">
        <w:rPr>
          <w:noProof/>
        </w:rPr>
        <w:t>Personal på operationsenheterna Uddevalla sjukhus</w:t>
      </w:r>
      <w:r w:rsidRPr="040AC836" w:rsidR="0BE72334">
        <w:rPr>
          <w:noProof/>
        </w:rPr>
        <w:t xml:space="preserve"> plan 3 och plan 0</w:t>
      </w:r>
      <w:r w:rsidRPr="040AC836" w:rsidR="00687661">
        <w:rPr>
          <w:noProof/>
        </w:rPr>
        <w:t xml:space="preserve"> </w:t>
      </w:r>
      <w:r w:rsidRPr="040AC836" w:rsidR="48AA0AAA">
        <w:rPr>
          <w:noProof/>
        </w:rPr>
        <w:t>samt</w:t>
      </w:r>
      <w:r w:rsidRPr="040AC836" w:rsidR="00687661">
        <w:rPr>
          <w:noProof/>
        </w:rPr>
        <w:t xml:space="preserve"> dagkirurgens uppvakningsavdelning plan 1.</w:t>
      </w:r>
    </w:p>
    <w:p w:rsidRPr="00687661" w:rsidR="00687661" w:rsidP="00C71434" w:rsidRDefault="00687661" w14:paraId="359C318E" w14:textId="77777777">
      <w:pPr>
        <w:pStyle w:val="Rubrik2"/>
        <w:ind w:left="851"/>
      </w:pPr>
      <w:r w:rsidRPr="00687661">
        <w:t>Åtgärder</w:t>
      </w:r>
    </w:p>
    <w:p w:rsidRPr="00687661" w:rsidR="00687661" w:rsidP="00C71434" w:rsidRDefault="00687661" w14:paraId="4425E6B5" w14:textId="77777777">
      <w:pPr>
        <w:tabs>
          <w:tab w:val="left" w:pos="3686"/>
          <w:tab w:val="left" w:pos="7088"/>
        </w:tabs>
        <w:spacing w:before="60" w:after="0" w:line="240" w:lineRule="auto"/>
        <w:ind w:left="851" w:right="1161"/>
        <w:rPr>
          <w:rFonts w:ascii="Arial" w:hAnsi="Arial"/>
          <w:noProof/>
          <w:sz w:val="28"/>
        </w:rPr>
      </w:pPr>
      <w:r w:rsidRPr="00687661">
        <w:rPr>
          <w:rFonts w:ascii="Arial" w:hAnsi="Arial"/>
          <w:noProof/>
          <w:sz w:val="28"/>
        </w:rPr>
        <w:t>Läkemedelsansvar</w:t>
      </w:r>
    </w:p>
    <w:p w:rsidRPr="00687661" w:rsidR="00687661" w:rsidP="00C71434" w:rsidRDefault="00687661" w14:paraId="7D108A96" w14:textId="77777777">
      <w:pPr>
        <w:pStyle w:val="Rubrik2"/>
        <w:ind w:left="851"/>
      </w:pPr>
      <w:r w:rsidRPr="00687661">
        <w:t>Ansvarig för narkotikakontroll:</w:t>
      </w:r>
    </w:p>
    <w:p w:rsidRPr="00687661" w:rsidR="00687661" w:rsidP="00C71434" w:rsidRDefault="00687661" w14:paraId="7EA19EB7" w14:textId="77777777">
      <w:pPr>
        <w:spacing w:after="0" w:line="240" w:lineRule="auto"/>
        <w:ind w:left="851" w:right="0"/>
        <w:rPr>
          <w:szCs w:val="20"/>
        </w:rPr>
      </w:pPr>
    </w:p>
    <w:p w:rsidRPr="00687661" w:rsidR="00687661" w:rsidP="00487FF5" w:rsidRDefault="00687661" w14:paraId="1952C6FF" w14:textId="77777777">
      <w:pPr>
        <w:numPr>
          <w:ilvl w:val="0"/>
          <w:numId w:val="20"/>
        </w:numPr>
        <w:tabs>
          <w:tab w:val="right" w:pos="9072"/>
        </w:tabs>
        <w:spacing w:after="0" w:line="240" w:lineRule="auto"/>
        <w:ind w:left="1276" w:right="1161"/>
        <w:rPr>
          <w:noProof/>
          <w:szCs w:val="20"/>
        </w:rPr>
      </w:pPr>
      <w:r w:rsidRPr="00687661">
        <w:rPr>
          <w:noProof/>
          <w:szCs w:val="20"/>
        </w:rPr>
        <w:t>Kontrollansvarig sjuksköterska jämför innehållet i förrådet och läkemedelsvagnar samt förbrukningsjournaler minst en gång per månad.</w:t>
      </w:r>
    </w:p>
    <w:p w:rsidRPr="00687661" w:rsidR="00687661" w:rsidP="00487FF5" w:rsidRDefault="00687661" w14:paraId="17A8E980" w14:textId="77777777">
      <w:pPr>
        <w:numPr>
          <w:ilvl w:val="0"/>
          <w:numId w:val="20"/>
        </w:numPr>
        <w:tabs>
          <w:tab w:val="left" w:pos="709"/>
          <w:tab w:val="right" w:pos="9072"/>
        </w:tabs>
        <w:spacing w:after="0" w:line="240" w:lineRule="auto"/>
        <w:ind w:left="1276" w:right="1161"/>
        <w:rPr>
          <w:noProof/>
          <w:szCs w:val="20"/>
        </w:rPr>
      </w:pPr>
      <w:r w:rsidRPr="00687661">
        <w:rPr>
          <w:noProof/>
          <w:szCs w:val="20"/>
        </w:rPr>
        <w:t>Utförda kontroller antecknas i narkotikaförbrukningsjournalen.</w:t>
      </w:r>
    </w:p>
    <w:p w:rsidRPr="00687661" w:rsidR="00687661" w:rsidP="00487FF5" w:rsidRDefault="00687661" w14:paraId="46128434" w14:textId="77777777">
      <w:pPr>
        <w:numPr>
          <w:ilvl w:val="0"/>
          <w:numId w:val="20"/>
        </w:numPr>
        <w:tabs>
          <w:tab w:val="left" w:pos="709"/>
          <w:tab w:val="right" w:pos="9072"/>
        </w:tabs>
        <w:spacing w:after="0" w:line="240" w:lineRule="auto"/>
        <w:ind w:left="1276" w:right="1161"/>
        <w:rPr>
          <w:noProof/>
          <w:szCs w:val="20"/>
        </w:rPr>
      </w:pPr>
      <w:r w:rsidRPr="00687661">
        <w:rPr>
          <w:noProof/>
          <w:szCs w:val="20"/>
        </w:rPr>
        <w:t>All narkotika skall föras in i en narkotikaförbrukningsjournal för varje preparat och läkemedelsform. Anteckningar skall göras för tillförd mängd, förbrukning och patients identitet vid varje tillfälle.</w:t>
      </w:r>
    </w:p>
    <w:p w:rsidRPr="00687661" w:rsidR="00687661" w:rsidP="00487FF5" w:rsidRDefault="00687661" w14:paraId="4F669B47" w14:textId="77777777">
      <w:pPr>
        <w:numPr>
          <w:ilvl w:val="0"/>
          <w:numId w:val="20"/>
        </w:numPr>
        <w:tabs>
          <w:tab w:val="left" w:pos="709"/>
          <w:tab w:val="right" w:pos="9072"/>
        </w:tabs>
        <w:spacing w:after="0" w:line="240" w:lineRule="auto"/>
        <w:ind w:left="1276" w:right="1161"/>
        <w:rPr>
          <w:noProof/>
          <w:szCs w:val="20"/>
        </w:rPr>
      </w:pPr>
      <w:r w:rsidRPr="00687661">
        <w:rPr>
          <w:noProof/>
          <w:szCs w:val="20"/>
        </w:rPr>
        <w:t>Avvikelse rapporteras omgående till ansvarig chef.</w:t>
      </w:r>
    </w:p>
    <w:p w:rsidRPr="00687661" w:rsidR="00687661" w:rsidP="00487FF5" w:rsidRDefault="00687661" w14:paraId="2E5FCB36" w14:textId="77777777">
      <w:pPr>
        <w:tabs>
          <w:tab w:val="left" w:pos="3686"/>
          <w:tab w:val="left" w:pos="7088"/>
        </w:tabs>
        <w:spacing w:before="60" w:after="0" w:line="240" w:lineRule="auto"/>
        <w:ind w:left="1276" w:right="1161"/>
        <w:rPr>
          <w:noProof/>
          <w:szCs w:val="20"/>
        </w:rPr>
      </w:pPr>
    </w:p>
    <w:p w:rsidR="00C71434" w:rsidP="00C71434" w:rsidRDefault="00C71434" w14:paraId="17CC9CFF" w14:textId="77777777">
      <w:pPr>
        <w:spacing w:after="0" w:line="240" w:lineRule="auto"/>
        <w:ind w:left="851" w:right="0"/>
        <w:rPr>
          <w:b/>
          <w:noProof/>
          <w:szCs w:val="20"/>
        </w:rPr>
      </w:pPr>
      <w:r>
        <w:rPr>
          <w:b/>
          <w:noProof/>
          <w:szCs w:val="20"/>
        </w:rPr>
        <w:br w:type="page"/>
      </w:r>
    </w:p>
    <w:p w:rsidRPr="00687661" w:rsidR="00687661" w:rsidP="0C03674F" w:rsidRDefault="00687661" w14:paraId="2C0396FB" w14:textId="00D9FD1A">
      <w:pPr>
        <w:pStyle w:val="Normal"/>
        <w:suppressLineNumbers w:val="0"/>
        <w:tabs>
          <w:tab w:val="left" w:leader="none" w:pos="3686"/>
          <w:tab w:val="left" w:leader="none" w:pos="4820"/>
          <w:tab w:val="left" w:leader="none" w:pos="7088"/>
          <w:tab w:val="left" w:leader="none" w:pos="9498"/>
        </w:tabs>
        <w:bidi w:val="0"/>
        <w:spacing w:before="60" w:beforeAutospacing="off" w:after="0" w:afterAutospacing="off" w:line="360" w:lineRule="auto"/>
        <w:ind w:left="851" w:right="-285"/>
        <w:jc w:val="left"/>
        <w:rPr>
          <w:noProof/>
        </w:rPr>
      </w:pPr>
      <w:r w:rsidRPr="0C03674F" w:rsidR="00687661">
        <w:rPr>
          <w:b w:val="1"/>
          <w:bCs w:val="1"/>
          <w:noProof/>
        </w:rPr>
        <w:t>Läkemedelsansvarig läkare:</w:t>
      </w:r>
      <w:r w:rsidRPr="0C03674F" w:rsidR="00CA4F0F">
        <w:rPr>
          <w:noProof/>
        </w:rPr>
        <w:t xml:space="preserve"> </w:t>
      </w:r>
      <w:r w:rsidRPr="0C03674F" w:rsidR="3A305229">
        <w:rPr>
          <w:noProof/>
        </w:rPr>
        <w:t>Johanna Fällé</w:t>
      </w:r>
      <w:r w:rsidRPr="0C03674F" w:rsidR="11657724">
        <w:rPr>
          <w:noProof/>
        </w:rPr>
        <w:t>n</w:t>
      </w:r>
      <w:r>
        <w:tab/>
      </w:r>
      <w:r w:rsidRPr="0C03674F" w:rsidR="00687661">
        <w:rPr>
          <w:noProof/>
        </w:rPr>
        <w:t>____________________</w:t>
      </w:r>
      <w:r>
        <w:tab/>
      </w:r>
    </w:p>
    <w:p w:rsidRPr="00687661" w:rsidR="00687661" w:rsidP="00C71434" w:rsidRDefault="00687661" w14:paraId="20C3F626" w14:textId="77777777">
      <w:pPr>
        <w:tabs>
          <w:tab w:val="left" w:pos="3686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</w:p>
    <w:p w:rsidRPr="00687661" w:rsidR="00687661" w:rsidP="0C03674F" w:rsidRDefault="00687661" w14:paraId="18C6D6EA" w14:textId="5A6628CC">
      <w:pPr>
        <w:pStyle w:val="Normal"/>
        <w:suppressLineNumbers w:val="0"/>
        <w:tabs>
          <w:tab w:val="left" w:leader="none" w:pos="3686"/>
          <w:tab w:val="left" w:leader="none" w:pos="4820"/>
          <w:tab w:val="left" w:leader="none" w:pos="7088"/>
          <w:tab w:val="left" w:leader="none" w:pos="9498"/>
        </w:tabs>
        <w:bidi w:val="0"/>
        <w:spacing w:before="60" w:beforeAutospacing="off" w:after="0" w:afterAutospacing="off" w:line="360" w:lineRule="auto"/>
        <w:ind w:left="851" w:right="1162"/>
        <w:jc w:val="left"/>
        <w:rPr>
          <w:noProof/>
        </w:rPr>
      </w:pPr>
      <w:r w:rsidRPr="0C03674F" w:rsidR="00687661">
        <w:rPr>
          <w:b w:val="1"/>
          <w:bCs w:val="1"/>
          <w:noProof/>
        </w:rPr>
        <w:t>Avdelningschef:</w:t>
      </w:r>
      <w:r>
        <w:tab/>
      </w:r>
      <w:r w:rsidRPr="0C03674F" w:rsidR="07250649">
        <w:rPr>
          <w:noProof/>
        </w:rPr>
        <w:t>Joakim Arthur</w:t>
      </w:r>
      <w:r w:rsidRPr="0C03674F" w:rsidR="00CA4F0F">
        <w:rPr>
          <w:noProof/>
        </w:rPr>
        <w:t>s</w:t>
      </w:r>
      <w:r w:rsidRPr="0C03674F" w:rsidR="00A2E603">
        <w:rPr>
          <w:noProof/>
        </w:rPr>
        <w:t>son</w:t>
      </w:r>
      <w:r>
        <w:tab/>
      </w:r>
      <w:r w:rsidRPr="0C03674F" w:rsidR="00687661">
        <w:rPr>
          <w:noProof/>
        </w:rPr>
        <w:t>____________________</w:t>
      </w:r>
    </w:p>
    <w:p w:rsidRPr="00687661" w:rsidR="00687661" w:rsidP="00C71434" w:rsidRDefault="00687661" w14:paraId="1F2F90F2" w14:textId="16E182C7">
      <w:pPr>
        <w:tabs>
          <w:tab w:val="left" w:pos="3686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ab/>
      </w:r>
    </w:p>
    <w:p w:rsidRPr="00687661" w:rsidR="00687661" w:rsidP="00C71434" w:rsidRDefault="00687661" w14:paraId="7ED867C1" w14:textId="77777777">
      <w:pPr>
        <w:tabs>
          <w:tab w:val="left" w:pos="3686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</w:p>
    <w:p w:rsidRPr="00687661" w:rsidR="00687661" w:rsidP="00C71434" w:rsidRDefault="00687661" w14:paraId="4F116121" w14:textId="011173F0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b/>
          <w:noProof/>
          <w:szCs w:val="20"/>
        </w:rPr>
        <w:t>Läkemedelsansvarig ssk:</w:t>
      </w:r>
      <w:r w:rsidRPr="00687661">
        <w:rPr>
          <w:noProof/>
          <w:szCs w:val="20"/>
        </w:rPr>
        <w:tab/>
      </w:r>
      <w:r w:rsidR="00CA4F0F">
        <w:rPr>
          <w:noProof/>
          <w:szCs w:val="20"/>
        </w:rPr>
        <w:t>Ulrika Holst</w:t>
      </w: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>____________________</w:t>
      </w:r>
      <w:r w:rsidRPr="00687661">
        <w:rPr>
          <w:noProof/>
          <w:szCs w:val="20"/>
        </w:rPr>
        <w:tab/>
      </w:r>
    </w:p>
    <w:p w:rsidR="007441F4" w:rsidP="00C71434" w:rsidRDefault="00687661" w14:paraId="1FA609F3" w14:textId="77777777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b/>
          <w:noProof/>
          <w:szCs w:val="20"/>
        </w:rPr>
        <w:t>Ersättare:</w:t>
      </w:r>
      <w:r w:rsidRPr="00687661">
        <w:rPr>
          <w:noProof/>
          <w:szCs w:val="20"/>
        </w:rPr>
        <w:tab/>
      </w:r>
      <w:r w:rsidR="007441F4">
        <w:rPr>
          <w:noProof/>
          <w:szCs w:val="20"/>
        </w:rPr>
        <w:t>Åsa Allert</w:t>
      </w:r>
    </w:p>
    <w:p w:rsidR="00AD5BA8" w:rsidP="00C71434" w:rsidRDefault="00687661" w14:paraId="79E80993" w14:textId="77777777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>____________________</w:t>
      </w:r>
    </w:p>
    <w:p w:rsidR="00AD5BA8" w:rsidP="00C71434" w:rsidRDefault="00AD5BA8" w14:paraId="654BB89B" w14:textId="77777777">
      <w:pPr>
        <w:tabs>
          <w:tab w:val="left" w:pos="3686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</w:p>
    <w:p w:rsidRPr="00687661" w:rsidR="00687661" w:rsidP="00C71434" w:rsidRDefault="00687661" w14:paraId="6065D7E3" w14:textId="55C44303">
      <w:pPr>
        <w:tabs>
          <w:tab w:val="left" w:pos="3686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b/>
          <w:noProof/>
          <w:szCs w:val="20"/>
        </w:rPr>
      </w:pPr>
      <w:r w:rsidRPr="00687661">
        <w:rPr>
          <w:b/>
          <w:noProof/>
          <w:szCs w:val="20"/>
        </w:rPr>
        <w:t>Ansvarig narkotikakontroll:</w:t>
      </w:r>
    </w:p>
    <w:p w:rsidRPr="00687661" w:rsidR="00687661" w:rsidP="00C71434" w:rsidRDefault="00687661" w14:paraId="3E181687" w14:textId="4D90E43A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noProof/>
          <w:szCs w:val="20"/>
        </w:rPr>
        <w:t>Operation</w:t>
      </w:r>
      <w:r w:rsidRPr="00687661">
        <w:rPr>
          <w:noProof/>
          <w:szCs w:val="20"/>
        </w:rPr>
        <w:tab/>
      </w:r>
      <w:r w:rsidR="00B8521F">
        <w:rPr>
          <w:noProof/>
          <w:szCs w:val="20"/>
        </w:rPr>
        <w:t>Charlotte Bjurström</w:t>
      </w:r>
      <w:r w:rsidRPr="00687661">
        <w:rPr>
          <w:noProof/>
          <w:szCs w:val="20"/>
        </w:rPr>
        <w:t xml:space="preserve">   </w:t>
      </w: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>____________________</w:t>
      </w:r>
      <w:r w:rsidRPr="00687661">
        <w:rPr>
          <w:noProof/>
          <w:szCs w:val="20"/>
        </w:rPr>
        <w:tab/>
      </w:r>
    </w:p>
    <w:p w:rsidRPr="00687661" w:rsidR="00687661" w:rsidP="040AC836" w:rsidRDefault="00687661" w14:paraId="3D250492" w14:textId="4E5A62B8">
      <w:pPr>
        <w:tabs>
          <w:tab w:val="left" w:pos="3969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</w:rPr>
      </w:pPr>
      <w:r w:rsidRPr="040AC836" w:rsidR="00687661">
        <w:rPr>
          <w:noProof/>
        </w:rPr>
        <w:t>Uppvakningsavdelning plan 1</w:t>
      </w:r>
      <w:r>
        <w:tab/>
      </w:r>
      <w:r>
        <w:tab/>
      </w:r>
      <w:r w:rsidRPr="040AC836" w:rsidR="00687661">
        <w:rPr>
          <w:noProof/>
        </w:rPr>
        <w:t>____________________</w:t>
      </w:r>
    </w:p>
    <w:p w:rsidRPr="00687661" w:rsidR="00687661" w:rsidP="00C71434" w:rsidRDefault="00687661" w14:paraId="502D3279" w14:textId="77777777">
      <w:pPr>
        <w:tabs>
          <w:tab w:val="left" w:pos="3686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</w:p>
    <w:p w:rsidRPr="00687661" w:rsidR="00687661" w:rsidP="00C71434" w:rsidRDefault="00687661" w14:paraId="30FD5349" w14:textId="1FAFF8CB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b/>
          <w:noProof/>
          <w:szCs w:val="20"/>
        </w:rPr>
        <w:t>Rekvisitionsansvar:</w:t>
      </w:r>
      <w:r w:rsidRPr="00687661">
        <w:rPr>
          <w:noProof/>
          <w:szCs w:val="20"/>
        </w:rPr>
        <w:tab/>
      </w:r>
      <w:r w:rsidR="00335901">
        <w:rPr>
          <w:noProof/>
          <w:szCs w:val="20"/>
        </w:rPr>
        <w:t>Ulrika Holst</w:t>
      </w: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>____________________</w:t>
      </w:r>
      <w:r w:rsidRPr="00687661">
        <w:rPr>
          <w:noProof/>
          <w:szCs w:val="20"/>
        </w:rPr>
        <w:tab/>
      </w:r>
    </w:p>
    <w:p w:rsidR="002B59E6" w:rsidP="00C71434" w:rsidRDefault="00687661" w14:paraId="235AC782" w14:textId="77777777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noProof/>
          <w:szCs w:val="20"/>
        </w:rPr>
        <w:tab/>
      </w:r>
      <w:r w:rsidR="002B59E6">
        <w:rPr>
          <w:noProof/>
          <w:szCs w:val="20"/>
        </w:rPr>
        <w:t>Åsa Allert</w:t>
      </w:r>
    </w:p>
    <w:p w:rsidR="002B59E6" w:rsidP="00C71434" w:rsidRDefault="00687661" w14:paraId="7FB7DF36" w14:textId="77777777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>____________________</w:t>
      </w:r>
    </w:p>
    <w:p w:rsidR="002B59E6" w:rsidP="00C71434" w:rsidRDefault="002B59E6" w14:paraId="35C1BCF1" w14:textId="3CE835E0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>
        <w:rPr>
          <w:noProof/>
          <w:szCs w:val="20"/>
        </w:rPr>
        <w:tab/>
      </w:r>
    </w:p>
    <w:p w:rsidRPr="00687661" w:rsidR="00687661" w:rsidP="00C71434" w:rsidRDefault="002B59E6" w14:paraId="65DF5CF8" w14:textId="0804ABC6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360" w:lineRule="auto"/>
        <w:ind w:left="851" w:right="1162"/>
        <w:rPr>
          <w:noProof/>
          <w:szCs w:val="20"/>
        </w:rPr>
      </w:pPr>
      <w:r>
        <w:rPr>
          <w:noProof/>
          <w:szCs w:val="20"/>
        </w:rPr>
        <w:tab/>
      </w:r>
      <w:r w:rsidRPr="00687661" w:rsidR="00687661">
        <w:rPr>
          <w:noProof/>
          <w:szCs w:val="20"/>
        </w:rPr>
        <w:t>Ingela Isaksson</w:t>
      </w:r>
      <w:r w:rsidRPr="00687661" w:rsidR="00687661">
        <w:rPr>
          <w:noProof/>
          <w:szCs w:val="20"/>
        </w:rPr>
        <w:tab/>
      </w:r>
      <w:r w:rsidRPr="00687661" w:rsidR="00687661">
        <w:rPr>
          <w:noProof/>
          <w:szCs w:val="20"/>
        </w:rPr>
        <w:t>____________________</w:t>
      </w:r>
      <w:r w:rsidRPr="00687661" w:rsidR="00687661">
        <w:rPr>
          <w:noProof/>
          <w:szCs w:val="20"/>
        </w:rPr>
        <w:tab/>
      </w:r>
    </w:p>
    <w:p w:rsidR="00A74A2F" w:rsidP="00C71434" w:rsidRDefault="00687661" w14:paraId="5A0D32F6" w14:textId="77777777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240" w:lineRule="auto"/>
        <w:ind w:left="851" w:right="1161"/>
        <w:rPr>
          <w:noProof/>
          <w:szCs w:val="20"/>
        </w:rPr>
      </w:pP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>Karin Hegeland</w:t>
      </w:r>
      <w:r w:rsidRPr="00687661">
        <w:rPr>
          <w:noProof/>
          <w:szCs w:val="20"/>
        </w:rPr>
        <w:tab/>
      </w:r>
      <w:r w:rsidRPr="00687661">
        <w:rPr>
          <w:noProof/>
          <w:szCs w:val="20"/>
        </w:rPr>
        <w:t>____________________</w:t>
      </w:r>
    </w:p>
    <w:p w:rsidR="00A74A2F" w:rsidP="00C71434" w:rsidRDefault="00A74A2F" w14:paraId="1D2744D8" w14:textId="77777777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240" w:lineRule="auto"/>
        <w:ind w:left="851" w:right="1161"/>
        <w:rPr>
          <w:noProof/>
          <w:szCs w:val="20"/>
        </w:rPr>
      </w:pPr>
    </w:p>
    <w:p w:rsidR="00A74A2F" w:rsidP="00C71434" w:rsidRDefault="00A74A2F" w14:paraId="6172697D" w14:textId="769B2004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240" w:lineRule="auto"/>
        <w:ind w:left="851" w:right="1161"/>
        <w:rPr>
          <w:noProof/>
          <w:szCs w:val="20"/>
        </w:rPr>
      </w:pPr>
      <w:r>
        <w:rPr>
          <w:noProof/>
          <w:szCs w:val="20"/>
        </w:rPr>
        <w:tab/>
      </w:r>
      <w:r>
        <w:rPr>
          <w:noProof/>
          <w:szCs w:val="20"/>
        </w:rPr>
        <w:t>Jonas</w:t>
      </w:r>
      <w:r w:rsidR="00637A84">
        <w:rPr>
          <w:noProof/>
          <w:szCs w:val="20"/>
        </w:rPr>
        <w:t xml:space="preserve"> Ågren</w:t>
      </w:r>
    </w:p>
    <w:p w:rsidRPr="00536A5A" w:rsidR="00536A5A" w:rsidP="00C71434" w:rsidRDefault="00A74A2F" w14:paraId="76B9F95B" w14:textId="4B6C0C6C">
      <w:pPr>
        <w:tabs>
          <w:tab w:val="left" w:pos="3969"/>
          <w:tab w:val="left" w:pos="4820"/>
          <w:tab w:val="left" w:pos="7088"/>
          <w:tab w:val="left" w:pos="9498"/>
        </w:tabs>
        <w:spacing w:before="60" w:after="0" w:line="240" w:lineRule="auto"/>
        <w:ind w:left="851" w:right="1161"/>
      </w:pPr>
      <w:r>
        <w:rPr>
          <w:noProof/>
          <w:szCs w:val="20"/>
        </w:rPr>
        <w:tab/>
      </w:r>
      <w:r>
        <w:rPr>
          <w:noProof/>
          <w:szCs w:val="20"/>
        </w:rPr>
        <w:t>____________________</w:t>
      </w:r>
      <w:bookmarkEnd w:id="0"/>
    </w:p>
    <w:sectPr w:rsidRPr="00536A5A" w:rsidR="00536A5A" w:rsidSect="00687661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21D32" w:rsidRDefault="00221D32" w14:paraId="4D0DF630" w14:textId="77777777">
      <w:r>
        <w:separator/>
      </w:r>
    </w:p>
  </w:endnote>
  <w:endnote w:type="continuationSeparator" w:id="0">
    <w:p w:rsidR="00221D32" w:rsidRDefault="00221D32" w14:paraId="441CCB64" w14:textId="77777777">
      <w:r>
        <w:continuationSeparator/>
      </w:r>
    </w:p>
  </w:endnote>
  <w:endnote w:type="continuationNotice" w:id="1">
    <w:p w:rsidR="00221D32" w:rsidRDefault="00221D32" w14:paraId="45B977F3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37" name="Bildobjekt 37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21D32" w:rsidRDefault="00221D32" w14:paraId="3441F304" w14:textId="77777777"/>
  </w:footnote>
  <w:footnote w:type="continuationSeparator" w:id="0">
    <w:p w:rsidR="00221D32" w:rsidRDefault="00221D32" w14:paraId="724A2BC7" w14:textId="77777777">
      <w:r>
        <w:continuationSeparator/>
      </w:r>
    </w:p>
  </w:footnote>
  <w:footnote w:type="continuationNotice" w:id="1">
    <w:p w:rsidR="00221D32" w:rsidRDefault="00221D32" w14:paraId="67E6261B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CC2BE05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7F07770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36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68704FF8"/>
    <w:multiLevelType w:val="hybridMultilevel"/>
    <w:tmpl w:val="7688AC8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843624745">
    <w:abstractNumId w:val="18"/>
  </w:num>
  <w:num w:numId="2" w16cid:durableId="1608199050">
    <w:abstractNumId w:val="14"/>
  </w:num>
  <w:num w:numId="3" w16cid:durableId="1897473283">
    <w:abstractNumId w:val="0"/>
  </w:num>
  <w:num w:numId="4" w16cid:durableId="1224370735">
    <w:abstractNumId w:val="6"/>
  </w:num>
  <w:num w:numId="5" w16cid:durableId="743836094">
    <w:abstractNumId w:val="16"/>
  </w:num>
  <w:num w:numId="6" w16cid:durableId="2045055325">
    <w:abstractNumId w:val="2"/>
  </w:num>
  <w:num w:numId="7" w16cid:durableId="1857964236">
    <w:abstractNumId w:val="11"/>
  </w:num>
  <w:num w:numId="8" w16cid:durableId="1825734350">
    <w:abstractNumId w:val="8"/>
  </w:num>
  <w:num w:numId="9" w16cid:durableId="1946644874">
    <w:abstractNumId w:val="1"/>
  </w:num>
  <w:num w:numId="10" w16cid:durableId="885262502">
    <w:abstractNumId w:val="1"/>
  </w:num>
  <w:num w:numId="11" w16cid:durableId="1313681346">
    <w:abstractNumId w:val="3"/>
  </w:num>
  <w:num w:numId="12" w16cid:durableId="1666589767">
    <w:abstractNumId w:val="4"/>
  </w:num>
  <w:num w:numId="13" w16cid:durableId="1355421318">
    <w:abstractNumId w:val="13"/>
  </w:num>
  <w:num w:numId="14" w16cid:durableId="1499076605">
    <w:abstractNumId w:val="9"/>
  </w:num>
  <w:num w:numId="15" w16cid:durableId="1518882750">
    <w:abstractNumId w:val="7"/>
  </w:num>
  <w:num w:numId="16" w16cid:durableId="663094245">
    <w:abstractNumId w:val="12"/>
  </w:num>
  <w:num w:numId="17" w16cid:durableId="1904755001">
    <w:abstractNumId w:val="5"/>
  </w:num>
  <w:num w:numId="18" w16cid:durableId="818226136">
    <w:abstractNumId w:val="10"/>
  </w:num>
  <w:num w:numId="19" w16cid:durableId="1830437607">
    <w:abstractNumId w:val="17"/>
  </w:num>
  <w:num w:numId="20" w16cid:durableId="807362508">
    <w:abstractNumId w:val="15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6122"/>
    <w:rsid w:val="000B7715"/>
    <w:rsid w:val="000C0D42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2288"/>
    <w:rsid w:val="001A4E7C"/>
    <w:rsid w:val="001B762C"/>
    <w:rsid w:val="001C4D0A"/>
    <w:rsid w:val="001C5FEF"/>
    <w:rsid w:val="00211487"/>
    <w:rsid w:val="00211D91"/>
    <w:rsid w:val="00217DEC"/>
    <w:rsid w:val="00221D32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B59E6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5901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87FF5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7A84"/>
    <w:rsid w:val="0065595B"/>
    <w:rsid w:val="00660269"/>
    <w:rsid w:val="00665F89"/>
    <w:rsid w:val="00673C92"/>
    <w:rsid w:val="006753EC"/>
    <w:rsid w:val="00687661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227"/>
    <w:rsid w:val="0072075B"/>
    <w:rsid w:val="007221C2"/>
    <w:rsid w:val="00725816"/>
    <w:rsid w:val="00730955"/>
    <w:rsid w:val="00733A9C"/>
    <w:rsid w:val="00736574"/>
    <w:rsid w:val="007367E0"/>
    <w:rsid w:val="00737215"/>
    <w:rsid w:val="007376A1"/>
    <w:rsid w:val="007441F4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67A6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5D92"/>
    <w:rsid w:val="009D6819"/>
    <w:rsid w:val="009D6D1C"/>
    <w:rsid w:val="009E0CF9"/>
    <w:rsid w:val="009E531B"/>
    <w:rsid w:val="009E6C56"/>
    <w:rsid w:val="009E7DCF"/>
    <w:rsid w:val="009F4A56"/>
    <w:rsid w:val="009F4E65"/>
    <w:rsid w:val="009F66E2"/>
    <w:rsid w:val="00A006A5"/>
    <w:rsid w:val="00A05942"/>
    <w:rsid w:val="00A07BEC"/>
    <w:rsid w:val="00A264BE"/>
    <w:rsid w:val="00A272CA"/>
    <w:rsid w:val="00A2E603"/>
    <w:rsid w:val="00A33051"/>
    <w:rsid w:val="00A407AD"/>
    <w:rsid w:val="00A40923"/>
    <w:rsid w:val="00A41C05"/>
    <w:rsid w:val="00A42426"/>
    <w:rsid w:val="00A514B7"/>
    <w:rsid w:val="00A54A0B"/>
    <w:rsid w:val="00A65FD4"/>
    <w:rsid w:val="00A74A2F"/>
    <w:rsid w:val="00A81198"/>
    <w:rsid w:val="00A81E48"/>
    <w:rsid w:val="00A82035"/>
    <w:rsid w:val="00A8775A"/>
    <w:rsid w:val="00A90D77"/>
    <w:rsid w:val="00A92E07"/>
    <w:rsid w:val="00AA0B3A"/>
    <w:rsid w:val="00AA6EB4"/>
    <w:rsid w:val="00AA767D"/>
    <w:rsid w:val="00AB0CC9"/>
    <w:rsid w:val="00AC3FF6"/>
    <w:rsid w:val="00AD5BA8"/>
    <w:rsid w:val="00AD73EC"/>
    <w:rsid w:val="00AE5BC7"/>
    <w:rsid w:val="00AF5AAF"/>
    <w:rsid w:val="00AF79FC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0E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521F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BF335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1434"/>
    <w:rsid w:val="00C72574"/>
    <w:rsid w:val="00C7430C"/>
    <w:rsid w:val="00C85DA1"/>
    <w:rsid w:val="00C9071C"/>
    <w:rsid w:val="00C908FF"/>
    <w:rsid w:val="00C97BD3"/>
    <w:rsid w:val="00CA39EF"/>
    <w:rsid w:val="00CA4F0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2C91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40AC836"/>
    <w:rsid w:val="07250649"/>
    <w:rsid w:val="0BE72334"/>
    <w:rsid w:val="0C03674F"/>
    <w:rsid w:val="11657724"/>
    <w:rsid w:val="3A305229"/>
    <w:rsid w:val="48AA0AAA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rhs9924-923386695-385/surrogate/Regional%20rutin%20f%C3%B6r%20l%C3%A4kemedelshantering%20i%20V%C3%A4stra%20G%C3%B6talandsregionen.pdf" TargetMode="Externa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Läkemedelsansvar</dc:title>
  <dc:subject/>
  <dc:creator>patrik.jens.johansson@vgregion.se</dc:creator>
  <keywords/>
  <lastModifiedBy>Caroline Edvardsson</lastModifiedBy>
  <revision>25</revision>
  <lastPrinted>2016-03-31T10:56:00.0000000Z</lastPrinted>
  <dcterms:created xsi:type="dcterms:W3CDTF">2022-05-25T11:46:00.0000000Z</dcterms:created>
  <dcterms:modified xsi:type="dcterms:W3CDTF">2026-07-20T05:54:55.0000000Z</dcterms:modified>
</coreProperties>
</file>