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4CE" w:rsidP="004640C7" w:rsidRDefault="00B254CE" w14:paraId="372FC524" w14:textId="77777777">
      <w:pPr>
        <w:pStyle w:val="Rubrik2"/>
        <w:ind w:right="424"/>
        <w:sectPr w:rsidR="00B254CE" w:rsidSect="00B254C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B254CE" w:rsidR="00B254CE" w:rsidP="004640C7" w:rsidRDefault="00B254CE" w14:paraId="3EAAC49A" w14:textId="77777777">
      <w:pPr>
        <w:spacing w:after="0" w:line="240" w:lineRule="auto"/>
        <w:ind w:right="424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8931" w:type="dxa"/>
        <w:tblLook w:val="04A0" w:firstRow="1" w:lastRow="0" w:firstColumn="1" w:lastColumn="0" w:noHBand="0" w:noVBand="1"/>
      </w:tblPr>
      <w:tblGrid>
        <w:gridCol w:w="8931"/>
      </w:tblGrid>
      <w:tr w:rsidRPr="00B254CE" w:rsidR="00B254CE" w:rsidTr="006F47A1" w14:paraId="513ED5E5" w14:textId="77777777">
        <w:tc>
          <w:tcPr>
            <w:tcW w:w="8931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B254CE" w:rsidR="00B254CE" w:rsidP="004640C7" w:rsidRDefault="00B254CE" w14:paraId="38452F92" w14:textId="77777777">
            <w:pPr>
              <w:pStyle w:val="Rubrik1"/>
              <w:ind w:right="424"/>
            </w:pPr>
            <w:r w:rsidRPr="00B254CE">
              <w:t>Prioriteringsordning på Sterilcentralen vid hög belastning</w:t>
            </w:r>
          </w:p>
        </w:tc>
      </w:tr>
    </w:tbl>
    <w:p w:rsidR="00D41AE1" w:rsidP="004640C7" w:rsidRDefault="00D41AE1" w14:paraId="78A9F60F" w14:textId="77777777">
      <w:pPr>
        <w:keepNext/>
        <w:spacing w:before="240" w:after="60" w:line="240" w:lineRule="auto"/>
        <w:ind w:right="424"/>
        <w:outlineLvl w:val="2"/>
        <w:rPr>
          <w:rFonts w:ascii="Calibri" w:hAnsi="Calibri" w:cs="Calibri"/>
          <w:b/>
          <w:szCs w:val="26"/>
        </w:rPr>
      </w:pPr>
      <w:bookmarkStart w:name="_Toc501440349" w:id="1"/>
    </w:p>
    <w:p w:rsidRPr="00B254CE" w:rsidR="00B254CE" w:rsidP="004640C7" w:rsidRDefault="00B254CE" w14:paraId="72A09492" w14:textId="538A3898">
      <w:pPr>
        <w:pStyle w:val="Rubrik2"/>
        <w:ind w:right="424"/>
      </w:pPr>
      <w:r w:rsidRPr="00B254CE">
        <w:t xml:space="preserve">Revidering i denna version </w:t>
      </w:r>
      <w:bookmarkEnd w:id="1"/>
    </w:p>
    <w:p w:rsidRPr="00B254CE" w:rsidR="00B254CE" w:rsidP="004640C7" w:rsidRDefault="006D56B0" w14:paraId="157091D6" w14:textId="78344330">
      <w:pPr>
        <w:spacing w:after="0" w:line="240" w:lineRule="auto"/>
        <w:ind w:right="424"/>
      </w:pPr>
      <w:r w:rsidR="006D56B0">
        <w:rPr/>
        <w:t>Revideringar under rubrik: Diskmodul, Packsal</w:t>
      </w:r>
      <w:r w:rsidR="00D41AE1">
        <w:rPr/>
        <w:t>en</w:t>
      </w:r>
      <w:r w:rsidR="006D56B0">
        <w:rPr/>
        <w:t>, Autoklaver</w:t>
      </w:r>
      <w:r w:rsidR="6433AF7A">
        <w:rPr/>
        <w:t>, Gamla disken.</w:t>
      </w:r>
    </w:p>
    <w:p w:rsidRPr="00B254CE" w:rsidR="00B254CE" w:rsidP="004640C7" w:rsidRDefault="00B254CE" w14:paraId="1A978EB1" w14:textId="77777777">
      <w:pPr>
        <w:pStyle w:val="Rubrik2"/>
        <w:ind w:right="424"/>
      </w:pPr>
      <w:bookmarkStart w:name="_Toc501440348" w:id="2"/>
      <w:r w:rsidRPr="00B254CE">
        <w:t xml:space="preserve">Bakgrund </w:t>
      </w:r>
      <w:bookmarkStart w:name="_Toc501440350" w:id="3"/>
      <w:bookmarkEnd w:id="2"/>
    </w:p>
    <w:bookmarkEnd w:id="3"/>
    <w:p w:rsidRPr="00101B36" w:rsidR="004640C7" w:rsidP="004640C7" w:rsidRDefault="004640C7" w14:paraId="788FEEC7" w14:textId="77777777">
      <w:pPr>
        <w:pStyle w:val="Rubrik2"/>
        <w:ind w:right="424"/>
      </w:pPr>
      <w:r w:rsidRPr="00101B36">
        <w:t xml:space="preserve">Syfte </w:t>
      </w:r>
    </w:p>
    <w:p w:rsidR="004640C7" w:rsidP="004640C7" w:rsidRDefault="004640C7" w14:paraId="44C83144" w14:textId="77777777">
      <w:pPr>
        <w:ind w:right="424"/>
      </w:pPr>
      <w:bookmarkStart w:name="_Toc501440351" w:id="4"/>
      <w:r>
        <w:t xml:space="preserve">Att få </w:t>
      </w:r>
      <w:proofErr w:type="gramStart"/>
      <w:r>
        <w:t>iväg</w:t>
      </w:r>
      <w:proofErr w:type="gramEnd"/>
      <w:r>
        <w:t xml:space="preserve"> steriliserat gods till våra kunder enligt prioriteringsordning.</w:t>
      </w:r>
    </w:p>
    <w:p w:rsidR="004640C7" w:rsidP="004640C7" w:rsidRDefault="004640C7" w14:paraId="4F16E9F9" w14:textId="77777777">
      <w:pPr>
        <w:ind w:right="424"/>
      </w:pPr>
    </w:p>
    <w:bookmarkEnd w:id="4"/>
    <w:p w:rsidR="004640C7" w:rsidP="004640C7" w:rsidRDefault="004640C7" w14:paraId="3D1AE15B" w14:textId="77777777">
      <w:pPr>
        <w:pStyle w:val="Rubrik2"/>
        <w:ind w:right="424"/>
      </w:pPr>
      <w:r>
        <w:t>Arbetsprioriteringar</w:t>
      </w:r>
    </w:p>
    <w:p w:rsidR="00E36D33" w:rsidP="004640C7" w:rsidRDefault="00E36D33" w14:paraId="6F7243A1" w14:textId="77777777">
      <w:pPr>
        <w:ind w:right="424"/>
        <w:rPr>
          <w:rFonts w:ascii="Arial" w:hAnsi="Arial" w:cs="Arial"/>
        </w:rPr>
      </w:pPr>
    </w:p>
    <w:p w:rsidR="004640C7" w:rsidP="004640C7" w:rsidRDefault="004640C7" w14:paraId="4B44291D" w14:textId="1F6E8F0A">
      <w:pPr>
        <w:ind w:right="424"/>
        <w:rPr>
          <w:rFonts w:ascii="Arial" w:hAnsi="Arial" w:cs="Arial"/>
        </w:rPr>
      </w:pPr>
      <w:r w:rsidRPr="00985734">
        <w:rPr>
          <w:rFonts w:ascii="Arial" w:hAnsi="Arial" w:cs="Arial"/>
        </w:rPr>
        <w:t>Mål</w:t>
      </w:r>
    </w:p>
    <w:p w:rsidR="004640C7" w:rsidP="004640C7" w:rsidRDefault="004640C7" w14:paraId="002228F5" w14:textId="77777777">
      <w:pPr>
        <w:ind w:right="424"/>
      </w:pPr>
      <w:r>
        <w:t xml:space="preserve">Att få </w:t>
      </w:r>
      <w:proofErr w:type="gramStart"/>
      <w:r>
        <w:t>iväg</w:t>
      </w:r>
      <w:proofErr w:type="gramEnd"/>
      <w:r>
        <w:t xml:space="preserve"> steriliserat gods till våra kunder enligt prioritering nedan:</w:t>
      </w:r>
    </w:p>
    <w:p w:rsidR="004640C7" w:rsidP="004640C7" w:rsidRDefault="004640C7" w14:paraId="3989DFAC" w14:textId="77777777">
      <w:pPr>
        <w:ind w:right="424"/>
      </w:pPr>
    </w:p>
    <w:p w:rsidR="004640C7" w:rsidP="004640C7" w:rsidRDefault="004640C7" w14:paraId="7956AAD1" w14:textId="77777777">
      <w:pPr>
        <w:ind w:right="424"/>
      </w:pPr>
      <w:r>
        <w:t xml:space="preserve">- C-op/ </w:t>
      </w:r>
      <w:proofErr w:type="spellStart"/>
      <w:r>
        <w:t>Dagkir</w:t>
      </w:r>
      <w:proofErr w:type="spellEnd"/>
    </w:p>
    <w:p w:rsidR="004640C7" w:rsidP="004640C7" w:rsidRDefault="004640C7" w14:paraId="0CE3FA48" w14:textId="77777777">
      <w:pPr>
        <w:ind w:right="424"/>
      </w:pPr>
      <w:r>
        <w:t xml:space="preserve">- Ort mott / </w:t>
      </w:r>
      <w:proofErr w:type="spellStart"/>
      <w:r>
        <w:t>Hudmott</w:t>
      </w:r>
      <w:proofErr w:type="spellEnd"/>
      <w:r>
        <w:t>/ Kir. Mott</w:t>
      </w:r>
    </w:p>
    <w:p w:rsidR="004640C7" w:rsidP="004640C7" w:rsidRDefault="004640C7" w14:paraId="2105546E" w14:textId="77777777">
      <w:pPr>
        <w:ind w:right="424"/>
      </w:pPr>
      <w:r>
        <w:t>- Övriga avd + mott</w:t>
      </w:r>
    </w:p>
    <w:p w:rsidRPr="00ED16B7" w:rsidR="004640C7" w:rsidP="004640C7" w:rsidRDefault="004640C7" w14:paraId="6484C33F" w14:textId="77777777">
      <w:pPr>
        <w:ind w:right="424"/>
      </w:pPr>
      <w:r>
        <w:t>- Externa kunder</w:t>
      </w:r>
    </w:p>
    <w:p w:rsidR="004640C7" w:rsidP="004640C7" w:rsidRDefault="004640C7" w14:paraId="54432612" w14:textId="77777777">
      <w:pPr>
        <w:ind w:right="424"/>
      </w:pPr>
    </w:p>
    <w:p w:rsidR="004640C7" w:rsidP="004640C7" w:rsidRDefault="004640C7" w14:paraId="2F1866BE" w14:textId="77777777">
      <w:pPr>
        <w:ind w:right="424"/>
      </w:pPr>
      <w:r>
        <w:lastRenderedPageBreak/>
        <w:t xml:space="preserve">Prioriteringen är inte statisk utan styrs av operationsflödet alternativt mottagningsverksamhet, mottagningarna meddelar alltid sina ökade behov. </w:t>
      </w:r>
    </w:p>
    <w:p w:rsidRPr="00706F20" w:rsidR="004640C7" w:rsidP="004640C7" w:rsidRDefault="004640C7" w14:paraId="562A5792" w14:textId="77777777">
      <w:pPr>
        <w:ind w:right="424"/>
        <w:rPr>
          <w:color w:val="FF0000"/>
        </w:rPr>
      </w:pPr>
      <w:r>
        <w:rPr>
          <w:color w:val="FF0000"/>
        </w:rPr>
        <w:t xml:space="preserve">Kontroll av dagens och morgondagens operationer är viktigt för att kunna prioritera dagens arbete och åligger </w:t>
      </w:r>
      <w:r w:rsidRPr="00541F9F">
        <w:rPr>
          <w:color w:val="FF0000"/>
          <w:u w:val="single"/>
        </w:rPr>
        <w:t>alla</w:t>
      </w:r>
      <w:r>
        <w:rPr>
          <w:color w:val="FF0000"/>
        </w:rPr>
        <w:t>.</w:t>
      </w:r>
    </w:p>
    <w:p w:rsidR="004640C7" w:rsidP="004640C7" w:rsidRDefault="004640C7" w14:paraId="316E5FFF" w14:textId="77777777">
      <w:pPr>
        <w:pStyle w:val="Rubrik2"/>
        <w:ind w:right="424"/>
      </w:pPr>
      <w:r>
        <w:t>Diskmodulen</w:t>
      </w:r>
    </w:p>
    <w:p w:rsidR="004640C7" w:rsidP="004640C7" w:rsidRDefault="004640C7" w14:paraId="726578F3" w14:textId="790385B6">
      <w:pPr>
        <w:ind w:right="424"/>
      </w:pPr>
      <w:r w:rsidR="004640C7">
        <w:rPr/>
        <w:t>Prio</w:t>
      </w:r>
      <w:r w:rsidR="004640C7">
        <w:rPr/>
        <w:t xml:space="preserve"> på kontaminerad disk från </w:t>
      </w:r>
      <w:r w:rsidR="7BB06B1B">
        <w:rPr/>
        <w:t>plan 3</w:t>
      </w:r>
      <w:r w:rsidR="004640C7">
        <w:rPr/>
        <w:t>.</w:t>
      </w:r>
    </w:p>
    <w:p w:rsidR="004640C7" w:rsidP="004640C7" w:rsidRDefault="004640C7" w14:paraId="39DDEEC6" w14:textId="522F9930">
      <w:pPr>
        <w:ind w:right="424"/>
      </w:pPr>
    </w:p>
    <w:p w:rsidR="004640C7" w:rsidP="004640C7" w:rsidRDefault="004640C7" w14:paraId="121DFC5F" w14:textId="77777777">
      <w:pPr>
        <w:pStyle w:val="Rubrik2"/>
        <w:ind w:right="424"/>
      </w:pPr>
      <w:r>
        <w:t>Packsalen</w:t>
      </w:r>
    </w:p>
    <w:p w:rsidR="004640C7" w:rsidP="004640C7" w:rsidRDefault="004640C7" w14:paraId="23678535" w14:textId="3DD24B00">
      <w:pPr>
        <w:ind w:right="424"/>
      </w:pPr>
      <w:r w:rsidR="004640C7">
        <w:rPr/>
        <w:t xml:space="preserve">Alltid </w:t>
      </w:r>
      <w:r w:rsidR="004640C7">
        <w:rPr/>
        <w:t>prio</w:t>
      </w:r>
      <w:r w:rsidR="004640C7">
        <w:rPr/>
        <w:t xml:space="preserve"> på gods som ska användas under dagen samt efterföljande dag.</w:t>
      </w:r>
      <w:r w:rsidR="0093796A">
        <w:rPr/>
        <w:t xml:space="preserve"> </w:t>
      </w:r>
      <w:r w:rsidR="004640C7">
        <w:rPr/>
        <w:t>Prioansvarig</w:t>
      </w:r>
      <w:r w:rsidR="004640C7">
        <w:rPr/>
        <w:t xml:space="preserve"> ser till att detta blir gjort</w:t>
      </w:r>
      <w:r w:rsidR="38A9B3E8">
        <w:rPr/>
        <w:t xml:space="preserve"> och informerar gruppen.</w:t>
      </w:r>
      <w:r w:rsidR="004640C7">
        <w:rPr/>
        <w:t xml:space="preserve"> Kontrollera i </w:t>
      </w:r>
      <w:r w:rsidR="004640C7">
        <w:rPr/>
        <w:t>Orbit</w:t>
      </w:r>
      <w:r w:rsidR="004640C7">
        <w:rPr/>
        <w:t>!</w:t>
      </w:r>
    </w:p>
    <w:p w:rsidR="004640C7" w:rsidP="004640C7" w:rsidRDefault="004640C7" w14:paraId="556DFAAD" w14:textId="7A773E65">
      <w:pPr>
        <w:ind w:right="424"/>
      </w:pPr>
    </w:p>
    <w:p w:rsidR="004640C7" w:rsidP="004640C7" w:rsidRDefault="004640C7" w14:paraId="77369011" w14:textId="77777777">
      <w:pPr>
        <w:pStyle w:val="Rubrik2"/>
        <w:ind w:right="424"/>
      </w:pPr>
      <w:r>
        <w:t>Autoklaver</w:t>
      </w:r>
    </w:p>
    <w:p w:rsidR="004640C7" w:rsidP="004640C7" w:rsidRDefault="004640C7" w14:paraId="0341D87C" w14:textId="77777777">
      <w:pPr>
        <w:ind w:right="424"/>
      </w:pPr>
      <w:r>
        <w:t>Alltid köra en Bowie Dick/ klav.</w:t>
      </w:r>
    </w:p>
    <w:p w:rsidR="004640C7" w:rsidP="004640C7" w:rsidRDefault="004640C7" w14:paraId="101ACDB7" w14:textId="77777777">
      <w:pPr>
        <w:ind w:right="424"/>
      </w:pPr>
      <w:r>
        <w:t xml:space="preserve">Anpassa antalet klavar efter verksamhetens behov. Alla behöver inte vara </w:t>
      </w:r>
      <w:proofErr w:type="gramStart"/>
      <w:r>
        <w:t>igång</w:t>
      </w:r>
      <w:proofErr w:type="gramEnd"/>
      <w:r>
        <w:t xml:space="preserve"> om nerdragningar finns.</w:t>
      </w:r>
    </w:p>
    <w:p w:rsidR="004640C7" w:rsidP="00FD60EF" w:rsidRDefault="004640C7" w14:paraId="6F528F97" w14:textId="77777777">
      <w:pPr>
        <w:pStyle w:val="Liststycke"/>
        <w:numPr>
          <w:ilvl w:val="0"/>
          <w:numId w:val="0"/>
        </w:numPr>
        <w:ind w:left="992" w:right="424"/>
      </w:pPr>
    </w:p>
    <w:p w:rsidR="004640C7" w:rsidP="004640C7" w:rsidRDefault="004640C7" w14:paraId="4D5B87D8" w14:textId="77777777">
      <w:pPr>
        <w:pStyle w:val="Rubrik2"/>
        <w:ind w:right="424"/>
      </w:pPr>
      <w:r>
        <w:t>Gamla disken</w:t>
      </w:r>
    </w:p>
    <w:p w:rsidR="004640C7" w:rsidP="004640C7" w:rsidRDefault="004640C7" w14:paraId="4B774A33" w14:textId="0E642105">
      <w:pPr>
        <w:ind w:right="424"/>
      </w:pPr>
      <w:r w:rsidR="004640C7">
        <w:rPr/>
        <w:t xml:space="preserve">Ultraljudsbadet-rengörs efter schemalagd lista </w:t>
      </w:r>
      <w:r w:rsidRPr="791DD4C0" w:rsidR="004640C7">
        <w:rPr>
          <w:u w:val="single"/>
        </w:rPr>
        <w:t xml:space="preserve">OM </w:t>
      </w:r>
      <w:r w:rsidR="004640C7">
        <w:rPr/>
        <w:t>tid och behov finns. Fylls på måndagar</w:t>
      </w:r>
      <w:r w:rsidR="4F84A926">
        <w:rPr/>
        <w:t>.</w:t>
      </w:r>
    </w:p>
    <w:p w:rsidR="004640C7" w:rsidP="004640C7" w:rsidRDefault="004640C7" w14:paraId="3A667379" w14:textId="0DD06DB6">
      <w:pPr>
        <w:ind w:right="424"/>
      </w:pPr>
      <w:r w:rsidR="004640C7">
        <w:rPr/>
        <w:t xml:space="preserve">Disk från externa kunder + avdelningar får stå om inte tid finnes för att diska detta. Alternativt är att packa dem utan </w:t>
      </w:r>
      <w:r w:rsidR="004640C7">
        <w:rPr/>
        <w:t>omdiskning</w:t>
      </w:r>
      <w:r w:rsidR="004640C7">
        <w:rPr/>
        <w:t>, gäller framför</w:t>
      </w:r>
      <w:r w:rsidR="00E36D33">
        <w:rPr/>
        <w:t xml:space="preserve"> </w:t>
      </w:r>
      <w:r w:rsidR="004640C7">
        <w:rPr/>
        <w:t>allt kirurgmott.</w:t>
      </w:r>
    </w:p>
    <w:p w:rsidR="025E3FAE" w:rsidP="791DD4C0" w:rsidRDefault="025E3FAE" w14:paraId="6D163539" w14:textId="18483BDC">
      <w:pPr>
        <w:ind w:right="424"/>
      </w:pPr>
      <w:r w:rsidR="025E3FAE">
        <w:rPr/>
        <w:t xml:space="preserve">Har sektionsledaren beslutat att </w:t>
      </w:r>
      <w:r w:rsidR="15F4B000">
        <w:rPr/>
        <w:t>bemanna</w:t>
      </w:r>
      <w:r w:rsidR="025E3FAE">
        <w:rPr/>
        <w:t xml:space="preserve"> gamla disken </w:t>
      </w:r>
      <w:r w:rsidR="025E3FAE">
        <w:rPr/>
        <w:t>pga</w:t>
      </w:r>
      <w:r w:rsidR="025E3FAE">
        <w:rPr/>
        <w:t xml:space="preserve"> personalbrist eller extremt mycket gods i att packa i packsalen, så diskas det viktigaste i module</w:t>
      </w:r>
      <w:r w:rsidR="63D31E12">
        <w:rPr/>
        <w:t xml:space="preserve">n så som </w:t>
      </w:r>
      <w:r w:rsidR="63D31E12">
        <w:rPr/>
        <w:t>hudmott</w:t>
      </w:r>
      <w:r w:rsidR="63D31E12">
        <w:rPr/>
        <w:t xml:space="preserve">, </w:t>
      </w:r>
      <w:r w:rsidR="63D31E12">
        <w:rPr/>
        <w:t>kirmott</w:t>
      </w:r>
      <w:r w:rsidR="63D31E12">
        <w:rPr/>
        <w:t xml:space="preserve"> och ort mott.</w:t>
      </w:r>
      <w:r w:rsidR="4B5910EE">
        <w:rPr/>
        <w:t xml:space="preserve"> Resten får stå till dagen efter. Allas ansvar att hjälpas åt att öppna hissen.</w:t>
      </w:r>
    </w:p>
    <w:p w:rsidR="004640C7" w:rsidP="004640C7" w:rsidRDefault="004640C7" w14:paraId="0768C6D9" w14:textId="77777777">
      <w:pPr>
        <w:ind w:right="424"/>
      </w:pPr>
    </w:p>
    <w:p w:rsidR="004640C7" w:rsidP="004640C7" w:rsidRDefault="004640C7" w14:paraId="59A116CC" w14:textId="77777777">
      <w:pPr>
        <w:pStyle w:val="Rubrik2"/>
        <w:ind w:right="424"/>
      </w:pPr>
      <w:r>
        <w:t>Sterilförråd</w:t>
      </w:r>
    </w:p>
    <w:p w:rsidR="004640C7" w:rsidP="004640C7" w:rsidRDefault="004640C7" w14:paraId="13F47125" w14:textId="77777777">
      <w:pPr>
        <w:ind w:right="424"/>
      </w:pPr>
      <w:r>
        <w:t>Packa beställningar från C-op</w:t>
      </w:r>
    </w:p>
    <w:p w:rsidR="004640C7" w:rsidP="004640C7" w:rsidRDefault="004640C7" w14:paraId="23A55489" w14:textId="77777777">
      <w:pPr>
        <w:pStyle w:val="Rubrik3"/>
        <w:ind w:right="424"/>
      </w:pPr>
    </w:p>
    <w:p w:rsidRPr="00B254CE" w:rsidR="00B254CE" w:rsidP="004640C7" w:rsidRDefault="00B254CE" w14:paraId="4E0CD1B3" w14:textId="77777777">
      <w:pPr>
        <w:keepNext/>
        <w:spacing w:before="240" w:after="60" w:line="240" w:lineRule="auto"/>
        <w:ind w:right="424"/>
        <w:outlineLvl w:val="2"/>
        <w:rPr>
          <w:rFonts w:ascii="Calibri" w:hAnsi="Calibri" w:cs="Arial"/>
          <w:b/>
          <w:bCs/>
          <w:szCs w:val="26"/>
        </w:rPr>
      </w:pPr>
    </w:p>
    <w:bookmarkEnd w:id="0"/>
    <w:p w:rsidRPr="00536A5A" w:rsidR="00536A5A" w:rsidP="004640C7" w:rsidRDefault="00536A5A" w14:paraId="76B9F95B" w14:textId="24513497">
      <w:pPr>
        <w:spacing w:after="0" w:line="240" w:lineRule="auto"/>
        <w:ind w:right="424"/>
      </w:pPr>
    </w:p>
    <w:sectPr w:rsidRPr="00536A5A" w:rsidR="00536A5A" w:rsidSect="00B254CE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134858284">
    <w:abstractNumId w:val="17"/>
  </w:num>
  <w:num w:numId="2" w16cid:durableId="1365520255">
    <w:abstractNumId w:val="14"/>
  </w:num>
  <w:num w:numId="3" w16cid:durableId="2052462921">
    <w:abstractNumId w:val="0"/>
  </w:num>
  <w:num w:numId="4" w16cid:durableId="31811504">
    <w:abstractNumId w:val="6"/>
  </w:num>
  <w:num w:numId="5" w16cid:durableId="1912881779">
    <w:abstractNumId w:val="15"/>
  </w:num>
  <w:num w:numId="6" w16cid:durableId="281040591">
    <w:abstractNumId w:val="2"/>
  </w:num>
  <w:num w:numId="7" w16cid:durableId="1317609164">
    <w:abstractNumId w:val="11"/>
  </w:num>
  <w:num w:numId="8" w16cid:durableId="262345867">
    <w:abstractNumId w:val="8"/>
  </w:num>
  <w:num w:numId="9" w16cid:durableId="592857755">
    <w:abstractNumId w:val="1"/>
  </w:num>
  <w:num w:numId="10" w16cid:durableId="1798446481">
    <w:abstractNumId w:val="1"/>
  </w:num>
  <w:num w:numId="11" w16cid:durableId="1487824325">
    <w:abstractNumId w:val="3"/>
  </w:num>
  <w:num w:numId="12" w16cid:durableId="1893080278">
    <w:abstractNumId w:val="4"/>
  </w:num>
  <w:num w:numId="13" w16cid:durableId="1250578722">
    <w:abstractNumId w:val="13"/>
  </w:num>
  <w:num w:numId="14" w16cid:durableId="759330743">
    <w:abstractNumId w:val="9"/>
  </w:num>
  <w:num w:numId="15" w16cid:durableId="840196038">
    <w:abstractNumId w:val="7"/>
  </w:num>
  <w:num w:numId="16" w16cid:durableId="444233390">
    <w:abstractNumId w:val="12"/>
  </w:num>
  <w:num w:numId="17" w16cid:durableId="1488402939">
    <w:abstractNumId w:val="5"/>
  </w:num>
  <w:num w:numId="18" w16cid:durableId="1654214617">
    <w:abstractNumId w:val="10"/>
  </w:num>
  <w:num w:numId="19" w16cid:durableId="3867333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40C7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56B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796A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54CE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1AE1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6D3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0EF"/>
    <w:rsid w:val="00FD6820"/>
    <w:rsid w:val="00FE12D8"/>
    <w:rsid w:val="00FF7C02"/>
    <w:rsid w:val="024801E3"/>
    <w:rsid w:val="025E3FAE"/>
    <w:rsid w:val="03A67448"/>
    <w:rsid w:val="0B6CBAEF"/>
    <w:rsid w:val="15F4B000"/>
    <w:rsid w:val="1AF0B3DF"/>
    <w:rsid w:val="1F384641"/>
    <w:rsid w:val="1FBC06AD"/>
    <w:rsid w:val="38A9B3E8"/>
    <w:rsid w:val="4B5910EE"/>
    <w:rsid w:val="4F84A926"/>
    <w:rsid w:val="53E9FE22"/>
    <w:rsid w:val="5546BE33"/>
    <w:rsid w:val="5A381D71"/>
    <w:rsid w:val="63D31E12"/>
    <w:rsid w:val="6433AF7A"/>
    <w:rsid w:val="647B2B65"/>
    <w:rsid w:val="68777857"/>
    <w:rsid w:val="6B2CF8ED"/>
    <w:rsid w:val="7768C3E9"/>
    <w:rsid w:val="78AA7E1D"/>
    <w:rsid w:val="791DD4C0"/>
    <w:rsid w:val="7BB0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tabs>
        <w:tab w:val="num" w:pos="926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Prioriteringsordning på Sterilcentralen vid hög belastning</dc:title>
  <dc:subject/>
  <dc:creator>patrik.jens.johansson@vgregion.se</dc:creator>
  <keywords/>
  <lastModifiedBy>Caroline Edvardsson</lastModifiedBy>
  <revision>9</revision>
  <lastPrinted>2016-03-31T10:56:00.0000000Z</lastPrinted>
  <dcterms:created xsi:type="dcterms:W3CDTF">2022-05-24T03:40:00.0000000Z</dcterms:created>
  <dcterms:modified xsi:type="dcterms:W3CDTF">2026-02-10T08:47:25.0000000Z</dcterms:modified>
</coreProperties>
</file>