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4BB7" w14:textId="77777777" w:rsidR="004E008F" w:rsidRDefault="004E008F"/>
    <w:p w14:paraId="19618B8F" w14:textId="77777777" w:rsidR="004E008F" w:rsidRDefault="004E008F"/>
    <w:p w14:paraId="5C2BEE55" w14:textId="77777777" w:rsidR="004E008F" w:rsidRDefault="004E008F"/>
    <w:p w14:paraId="72E7076C" w14:textId="77777777" w:rsidR="004E008F" w:rsidRDefault="004E008F"/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4E008F" w14:paraId="4C01D76D" w14:textId="77777777" w:rsidTr="00136460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0482D61" w14:textId="77777777" w:rsidR="004E008F" w:rsidRDefault="004E008F" w:rsidP="00136460">
            <w:pPr>
              <w:pStyle w:val="Rubrik1"/>
            </w:pPr>
            <w:r>
              <w:t xml:space="preserve">Manuell </w:t>
            </w:r>
            <w:r w:rsidRPr="00DA6189">
              <w:t>rengöring</w:t>
            </w:r>
            <w:r>
              <w:t xml:space="preserve"> av uretäroscop inför automatiserad process i diskdesinfektor</w:t>
            </w:r>
          </w:p>
        </w:tc>
      </w:tr>
    </w:tbl>
    <w:p w14:paraId="7DB24DBB" w14:textId="77777777" w:rsidR="004E008F" w:rsidRPr="00C1293F" w:rsidRDefault="004E008F" w:rsidP="004E008F">
      <w:pPr>
        <w:pStyle w:val="Rubrik2"/>
      </w:pPr>
      <w:bookmarkStart w:id="0" w:name="_Toc501440349"/>
      <w:r w:rsidRPr="00C1293F">
        <w:t xml:space="preserve">Revidering i </w:t>
      </w:r>
      <w:r w:rsidRPr="00DA6189">
        <w:t>denna</w:t>
      </w:r>
      <w:r w:rsidRPr="00C1293F">
        <w:t xml:space="preserve"> version</w:t>
      </w:r>
      <w:bookmarkEnd w:id="0"/>
    </w:p>
    <w:p w14:paraId="3C5CF6AB" w14:textId="11698C65" w:rsidR="004E008F" w:rsidRDefault="004E008F" w:rsidP="004E008F">
      <w:r>
        <w:t xml:space="preserve">Revidering under rubrik: </w:t>
      </w:r>
      <w:r w:rsidR="005A48EC">
        <w:t>Syfte, Åtgärd</w:t>
      </w:r>
    </w:p>
    <w:p w14:paraId="556FE226" w14:textId="77777777" w:rsidR="004E008F" w:rsidRPr="00101B36" w:rsidRDefault="004E008F" w:rsidP="004E008F">
      <w:pPr>
        <w:pStyle w:val="Rubrik2"/>
      </w:pPr>
      <w:r w:rsidRPr="00101B36">
        <w:t xml:space="preserve">Bakgrund </w:t>
      </w:r>
    </w:p>
    <w:p w14:paraId="4043B873" w14:textId="77777777" w:rsidR="004E008F" w:rsidRPr="00BE5450" w:rsidRDefault="004E008F" w:rsidP="004E008F">
      <w:r>
        <w:t>Att följa de rekommendationer och föreskrifter som finns för att uretäroscopet ska kunna bli höggradigt rent.</w:t>
      </w:r>
    </w:p>
    <w:p w14:paraId="0107FC28" w14:textId="77777777" w:rsidR="004E008F" w:rsidRPr="00101B36" w:rsidRDefault="004E008F" w:rsidP="004E008F">
      <w:pPr>
        <w:pStyle w:val="Rubrik2"/>
        <w:ind w:right="1161"/>
      </w:pPr>
      <w:bookmarkStart w:id="1" w:name="_Toc501440350"/>
      <w:r>
        <w:t>S</w:t>
      </w:r>
      <w:r w:rsidRPr="00101B36">
        <w:t xml:space="preserve">yfte </w:t>
      </w:r>
      <w:bookmarkEnd w:id="1"/>
    </w:p>
    <w:p w14:paraId="2A613EFC" w14:textId="77777777" w:rsidR="004E008F" w:rsidRPr="00C63777" w:rsidRDefault="004E008F" w:rsidP="004E008F">
      <w:bookmarkStart w:id="2" w:name="_Toc501440351"/>
      <w:r>
        <w:t>Att få en standardiserad och enkel rutin att följa vid manuell rengöring av uretäroscopet för sterilcentralens personal</w:t>
      </w:r>
    </w:p>
    <w:p w14:paraId="6FBA02B7" w14:textId="77777777" w:rsidR="004E008F" w:rsidRPr="00101B36" w:rsidRDefault="004E008F" w:rsidP="004E008F">
      <w:pPr>
        <w:pStyle w:val="Rubrik2"/>
        <w:ind w:right="1161"/>
      </w:pPr>
      <w:r w:rsidRPr="00101B36">
        <w:t xml:space="preserve">Åtgärder </w:t>
      </w:r>
      <w:bookmarkEnd w:id="2"/>
    </w:p>
    <w:p w14:paraId="4E072286" w14:textId="77777777" w:rsidR="004E008F" w:rsidRDefault="004E008F" w:rsidP="004E008F">
      <w:r w:rsidRPr="00BE5450">
        <w:t>Sterilcentralens pers</w:t>
      </w:r>
      <w:r>
        <w:t>onal tar hand om detta måndag-fredag.</w:t>
      </w:r>
      <w:r w:rsidRPr="00BE5450">
        <w:br/>
      </w:r>
    </w:p>
    <w:p w14:paraId="02C45077" w14:textId="77777777" w:rsidR="004E008F" w:rsidRDefault="004E008F" w:rsidP="004E008F"/>
    <w:p w14:paraId="404F9A48" w14:textId="77777777" w:rsidR="004E008F" w:rsidRPr="00BE5450" w:rsidRDefault="004E008F" w:rsidP="004E008F">
      <w:r w:rsidRPr="00BE5450">
        <w:t>Klä dig i skyddsutrustning; förkläde och långa handskar</w:t>
      </w:r>
      <w:r>
        <w:t xml:space="preserve"> (vanliga handskar på operation)</w:t>
      </w:r>
    </w:p>
    <w:p w14:paraId="48DE86B6" w14:textId="77777777" w:rsidR="004E008F" w:rsidRPr="00BB6114" w:rsidRDefault="004E008F" w:rsidP="004E008F">
      <w:pPr>
        <w:pStyle w:val="Liststycke"/>
        <w:numPr>
          <w:ilvl w:val="0"/>
          <w:numId w:val="20"/>
        </w:numPr>
        <w:spacing w:after="160" w:line="259" w:lineRule="auto"/>
        <w:ind w:left="1276" w:right="0"/>
      </w:pPr>
      <w:r w:rsidRPr="00BB6114">
        <w:t>Avlägsna alla kranar genom att dra kranen rakt upp ur instrumentet. Lägg kranarna tillsammans med gummiproppar och gula packningar i en liten trådkorg.</w:t>
      </w:r>
    </w:p>
    <w:p w14:paraId="1BE2DAB2" w14:textId="77777777" w:rsidR="004E008F" w:rsidRPr="00660633" w:rsidRDefault="004E008F" w:rsidP="004E008F">
      <w:pPr>
        <w:pStyle w:val="Liststycke"/>
        <w:numPr>
          <w:ilvl w:val="0"/>
          <w:numId w:val="20"/>
        </w:numPr>
        <w:spacing w:after="160" w:line="259" w:lineRule="auto"/>
        <w:ind w:left="1276" w:right="0"/>
      </w:pPr>
      <w:r w:rsidRPr="00660633">
        <w:t>Tappa upp vatten (30-35°) och Getinge Enzymmedel</w:t>
      </w:r>
      <w:r>
        <w:t xml:space="preserve"> eller Getinge Universalmedel</w:t>
      </w:r>
      <w:r w:rsidRPr="00660633">
        <w:t xml:space="preserve"> i diskhon. Dosering enligt anvisning vid diskho. </w:t>
      </w:r>
    </w:p>
    <w:p w14:paraId="68ECABB0" w14:textId="77777777" w:rsidR="004E008F" w:rsidRPr="00BB6114" w:rsidRDefault="004E008F" w:rsidP="004E008F">
      <w:pPr>
        <w:pStyle w:val="Liststycke"/>
        <w:numPr>
          <w:ilvl w:val="0"/>
          <w:numId w:val="20"/>
        </w:numPr>
        <w:spacing w:after="160" w:line="259" w:lineRule="auto"/>
        <w:ind w:left="1276" w:right="0"/>
      </w:pPr>
      <w:r w:rsidRPr="00BB6114">
        <w:t>Borsta Wolfnippeln först och koppla den sen på genomspolsramp</w:t>
      </w:r>
      <w:r>
        <w:t xml:space="preserve">en eller </w:t>
      </w:r>
      <w:r w:rsidRPr="00BB6114">
        <w:t>på en slang i en korg.</w:t>
      </w:r>
    </w:p>
    <w:p w14:paraId="5A8374A6" w14:textId="77777777" w:rsidR="004E008F" w:rsidRPr="00BB6114" w:rsidRDefault="004E008F" w:rsidP="004E008F">
      <w:pPr>
        <w:pStyle w:val="Liststycke"/>
        <w:numPr>
          <w:ilvl w:val="0"/>
          <w:numId w:val="0"/>
        </w:numPr>
        <w:ind w:left="1276"/>
      </w:pPr>
      <w:r w:rsidRPr="00BB6114">
        <w:t>Borsta igenom kanaler och kranhus under vattenytan (använd de 3 borstar som</w:t>
      </w:r>
      <w:r>
        <w:t xml:space="preserve"> </w:t>
      </w:r>
      <w:r w:rsidRPr="00BB6114">
        <w:t xml:space="preserve">ligger i ett rör på hyllan i diskmodulen). </w:t>
      </w:r>
      <w:r>
        <w:t xml:space="preserve">På operation finns dessa borstar på avveckling 1-2. </w:t>
      </w:r>
      <w:r w:rsidRPr="00BB6114">
        <w:br/>
      </w:r>
      <w:r w:rsidRPr="00BB6114">
        <w:lastRenderedPageBreak/>
        <w:t>Spola igenom kanalerna med vattenpistol eller en 20 cc spruta med vatten. Borsta Wolf hålrum och skruvgänga</w:t>
      </w:r>
      <w:r>
        <w:t xml:space="preserve"> och</w:t>
      </w:r>
      <w:r w:rsidRPr="00BB6114">
        <w:t xml:space="preserve"> avsluta med att skölja under rinnande vatten.</w:t>
      </w:r>
    </w:p>
    <w:p w14:paraId="001EEBDC" w14:textId="77777777" w:rsidR="004E008F" w:rsidRPr="00660633" w:rsidRDefault="004E008F" w:rsidP="004E008F">
      <w:pPr>
        <w:pStyle w:val="Liststycke"/>
        <w:numPr>
          <w:ilvl w:val="0"/>
          <w:numId w:val="20"/>
        </w:numPr>
        <w:spacing w:after="160" w:line="259" w:lineRule="auto"/>
        <w:ind w:left="1276" w:right="0"/>
      </w:pPr>
      <w:r w:rsidRPr="00660633">
        <w:t>Lägg uretäroscopet i sin korg och anslut 3 st. slangar enligt bild i tarifolder.</w:t>
      </w:r>
      <w:r w:rsidRPr="00660633">
        <w:rPr>
          <w:noProof/>
        </w:rPr>
        <w:t xml:space="preserve"> </w:t>
      </w:r>
    </w:p>
    <w:p w14:paraId="3D4B0B72" w14:textId="77777777" w:rsidR="004E008F" w:rsidRDefault="004E008F" w:rsidP="004E008F">
      <w:pPr>
        <w:pStyle w:val="Liststycke"/>
        <w:numPr>
          <w:ilvl w:val="0"/>
          <w:numId w:val="20"/>
        </w:numPr>
        <w:spacing w:after="160" w:line="259" w:lineRule="auto"/>
        <w:ind w:left="1276" w:right="0"/>
      </w:pPr>
      <w:r w:rsidRPr="00032F18">
        <w:t>Ställ instrumentkorgen på högkant med det svarta okularet nedåt på diskinsatsen och koppla fast slangarna på avsedd plats i genomspolsrampen.</w:t>
      </w:r>
      <w:r w:rsidRPr="00032F18">
        <w:br/>
        <w:t>Batcha/skanna in instrumentet på diskbricka och till maskinprocessen. Kontrollera att inga slangar är knickade innan processen startas.</w:t>
      </w:r>
    </w:p>
    <w:p w14:paraId="0302FAEC" w14:textId="77777777" w:rsidR="004E008F" w:rsidRPr="00536A5A" w:rsidRDefault="004E008F" w:rsidP="004E008F">
      <w:pPr>
        <w:spacing w:after="0" w:line="240" w:lineRule="auto"/>
        <w:ind w:left="0" w:right="0"/>
      </w:pPr>
    </w:p>
    <w:p w14:paraId="76B9F95B" w14:textId="24513497" w:rsidR="00536A5A" w:rsidRPr="004E008F" w:rsidRDefault="00536A5A" w:rsidP="004E008F"/>
    <w:sectPr w:rsidR="00536A5A" w:rsidRPr="004E008F" w:rsidSect="00F2656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43AC" w14:textId="77777777" w:rsidR="00A02456" w:rsidRDefault="00A02456">
      <w:r>
        <w:separator/>
      </w:r>
    </w:p>
  </w:endnote>
  <w:endnote w:type="continuationSeparator" w:id="0">
    <w:p w14:paraId="34C533D4" w14:textId="77777777" w:rsidR="00A02456" w:rsidRDefault="00A02456">
      <w:r>
        <w:continuationSeparator/>
      </w:r>
    </w:p>
  </w:endnote>
  <w:endnote w:type="continuationNotice" w:id="1">
    <w:p w14:paraId="2BF43880" w14:textId="77777777" w:rsidR="00A02456" w:rsidRDefault="00A024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552AC" w14:textId="77777777" w:rsidR="00A02456" w:rsidRDefault="00A02456"/>
  </w:footnote>
  <w:footnote w:type="continuationSeparator" w:id="0">
    <w:p w14:paraId="5966ED44" w14:textId="77777777" w:rsidR="00A02456" w:rsidRDefault="00A02456">
      <w:r>
        <w:continuationSeparator/>
      </w:r>
    </w:p>
  </w:footnote>
  <w:footnote w:type="continuationNotice" w:id="1">
    <w:p w14:paraId="5ECB486B" w14:textId="77777777" w:rsidR="00A02456" w:rsidRDefault="00A024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31325B6"/>
    <w:multiLevelType w:val="hybridMultilevel"/>
    <w:tmpl w:val="C2B4F386"/>
    <w:lvl w:ilvl="0" w:tplc="4AEE0EF0">
      <w:start w:val="1"/>
      <w:numFmt w:val="decimal"/>
      <w:lvlText w:val="%1."/>
      <w:lvlJc w:val="left"/>
      <w:pPr>
        <w:ind w:left="720" w:hanging="360"/>
      </w:pPr>
    </w:lvl>
    <w:lvl w:ilvl="1" w:tplc="6CF456C6" w:tentative="1">
      <w:start w:val="1"/>
      <w:numFmt w:val="lowerLetter"/>
      <w:lvlText w:val="%2."/>
      <w:lvlJc w:val="left"/>
      <w:pPr>
        <w:ind w:left="1440" w:hanging="360"/>
      </w:pPr>
    </w:lvl>
    <w:lvl w:ilvl="2" w:tplc="3BFEE966" w:tentative="1">
      <w:start w:val="1"/>
      <w:numFmt w:val="lowerRoman"/>
      <w:lvlText w:val="%3."/>
      <w:lvlJc w:val="right"/>
      <w:pPr>
        <w:ind w:left="2160" w:hanging="180"/>
      </w:pPr>
    </w:lvl>
    <w:lvl w:ilvl="3" w:tplc="82883812" w:tentative="1">
      <w:start w:val="1"/>
      <w:numFmt w:val="decimal"/>
      <w:lvlText w:val="%4."/>
      <w:lvlJc w:val="left"/>
      <w:pPr>
        <w:ind w:left="2880" w:hanging="360"/>
      </w:pPr>
    </w:lvl>
    <w:lvl w:ilvl="4" w:tplc="996AE716" w:tentative="1">
      <w:start w:val="1"/>
      <w:numFmt w:val="lowerLetter"/>
      <w:lvlText w:val="%5."/>
      <w:lvlJc w:val="left"/>
      <w:pPr>
        <w:ind w:left="3600" w:hanging="360"/>
      </w:pPr>
    </w:lvl>
    <w:lvl w:ilvl="5" w:tplc="DD1899E8" w:tentative="1">
      <w:start w:val="1"/>
      <w:numFmt w:val="lowerRoman"/>
      <w:lvlText w:val="%6."/>
      <w:lvlJc w:val="right"/>
      <w:pPr>
        <w:ind w:left="4320" w:hanging="180"/>
      </w:pPr>
    </w:lvl>
    <w:lvl w:ilvl="6" w:tplc="EADEF05C" w:tentative="1">
      <w:start w:val="1"/>
      <w:numFmt w:val="decimal"/>
      <w:lvlText w:val="%7."/>
      <w:lvlJc w:val="left"/>
      <w:pPr>
        <w:ind w:left="5040" w:hanging="360"/>
      </w:pPr>
    </w:lvl>
    <w:lvl w:ilvl="7" w:tplc="AACCE53C" w:tentative="1">
      <w:start w:val="1"/>
      <w:numFmt w:val="lowerLetter"/>
      <w:lvlText w:val="%8."/>
      <w:lvlJc w:val="left"/>
      <w:pPr>
        <w:ind w:left="5760" w:hanging="360"/>
      </w:pPr>
    </w:lvl>
    <w:lvl w:ilvl="8" w:tplc="DE840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16432823">
    <w:abstractNumId w:val="18"/>
  </w:num>
  <w:num w:numId="2" w16cid:durableId="659117490">
    <w:abstractNumId w:val="15"/>
  </w:num>
  <w:num w:numId="3" w16cid:durableId="1859388491">
    <w:abstractNumId w:val="0"/>
  </w:num>
  <w:num w:numId="4" w16cid:durableId="676931046">
    <w:abstractNumId w:val="6"/>
  </w:num>
  <w:num w:numId="5" w16cid:durableId="601691355">
    <w:abstractNumId w:val="16"/>
  </w:num>
  <w:num w:numId="6" w16cid:durableId="1368486651">
    <w:abstractNumId w:val="2"/>
  </w:num>
  <w:num w:numId="7" w16cid:durableId="65536420">
    <w:abstractNumId w:val="12"/>
  </w:num>
  <w:num w:numId="8" w16cid:durableId="40373645">
    <w:abstractNumId w:val="9"/>
  </w:num>
  <w:num w:numId="9" w16cid:durableId="1686444133">
    <w:abstractNumId w:val="1"/>
  </w:num>
  <w:num w:numId="10" w16cid:durableId="1117791622">
    <w:abstractNumId w:val="1"/>
  </w:num>
  <w:num w:numId="11" w16cid:durableId="1261909362">
    <w:abstractNumId w:val="3"/>
  </w:num>
  <w:num w:numId="12" w16cid:durableId="1940869792">
    <w:abstractNumId w:val="4"/>
  </w:num>
  <w:num w:numId="13" w16cid:durableId="1314143891">
    <w:abstractNumId w:val="14"/>
  </w:num>
  <w:num w:numId="14" w16cid:durableId="36903554">
    <w:abstractNumId w:val="10"/>
  </w:num>
  <w:num w:numId="15" w16cid:durableId="791094673">
    <w:abstractNumId w:val="7"/>
  </w:num>
  <w:num w:numId="16" w16cid:durableId="995231241">
    <w:abstractNumId w:val="13"/>
  </w:num>
  <w:num w:numId="17" w16cid:durableId="158162323">
    <w:abstractNumId w:val="5"/>
  </w:num>
  <w:num w:numId="18" w16cid:durableId="19212378">
    <w:abstractNumId w:val="11"/>
  </w:num>
  <w:num w:numId="19" w16cid:durableId="1669940635">
    <w:abstractNumId w:val="17"/>
  </w:num>
  <w:num w:numId="20" w16cid:durableId="1877113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008F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48EC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A7968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456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D0D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189"/>
    <w:rsid w:val="00DA65C4"/>
    <w:rsid w:val="00DD2BE0"/>
    <w:rsid w:val="00DE4447"/>
    <w:rsid w:val="00DE5DA2"/>
    <w:rsid w:val="00DF0033"/>
    <w:rsid w:val="00E026BF"/>
    <w:rsid w:val="00E07B1B"/>
    <w:rsid w:val="00E11853"/>
    <w:rsid w:val="00E1208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656E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257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Manuell rengöring av uretäroscop inför automatiserad process i diskdesinfektor</dc:title>
  <dc:subject/>
  <dc:creator>patrik.jens.johansson@vgregion.se</dc:creator>
  <keywords/>
  <lastModifiedBy>Carina Turesson Roos</lastModifiedBy>
  <revision>5</revision>
  <lastPrinted>2016-03-31T10:56:00.0000000Z</lastPrinted>
  <dcterms:created xsi:type="dcterms:W3CDTF">2022-05-24T03:40:00.0000000Z</dcterms:created>
  <dcterms:modified xsi:type="dcterms:W3CDTF">2025-06-05T11:44:00.0000000Z</dcterms:modified>
</coreProperties>
</file>