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7820" w14:textId="77777777" w:rsidR="002E026B" w:rsidRDefault="002E026B" w:rsidP="00845649">
      <w:pPr>
        <w:pStyle w:val="Rubrik2"/>
        <w:ind w:left="709"/>
        <w:sectPr w:rsidR="002E026B" w:rsidSect="002E026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052723" w14:textId="77777777" w:rsidR="002E026B" w:rsidRPr="002E026B" w:rsidRDefault="002E026B" w:rsidP="00845649">
      <w:pPr>
        <w:spacing w:after="0" w:line="240" w:lineRule="auto"/>
        <w:ind w:left="709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2E026B" w:rsidRPr="002E026B" w14:paraId="722466E3" w14:textId="77777777" w:rsidTr="00403A21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DBB3671" w14:textId="77777777" w:rsidR="002E026B" w:rsidRPr="002E026B" w:rsidRDefault="002E026B" w:rsidP="00845649">
            <w:pPr>
              <w:pStyle w:val="Rubrik1"/>
              <w:ind w:left="709"/>
            </w:pPr>
            <w:r w:rsidRPr="002E026B">
              <w:t>Kontorsplacering på sterilcentral</w:t>
            </w:r>
          </w:p>
        </w:tc>
      </w:tr>
    </w:tbl>
    <w:p w14:paraId="798C0A7F" w14:textId="77777777" w:rsidR="002E026B" w:rsidRPr="002E026B" w:rsidRDefault="002E026B" w:rsidP="00845649">
      <w:pPr>
        <w:keepNext/>
        <w:spacing w:before="240" w:after="60" w:line="240" w:lineRule="auto"/>
        <w:ind w:left="709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p w14:paraId="0C7BAA0B" w14:textId="77777777" w:rsidR="002E026B" w:rsidRPr="002E026B" w:rsidRDefault="002E026B" w:rsidP="00845649">
      <w:pPr>
        <w:pStyle w:val="Rubrik2"/>
        <w:ind w:left="709"/>
      </w:pPr>
      <w:r w:rsidRPr="002E026B">
        <w:t xml:space="preserve">Revidering i denna version </w:t>
      </w:r>
      <w:bookmarkEnd w:id="1"/>
    </w:p>
    <w:p w14:paraId="7F371DDE" w14:textId="0F3924E2" w:rsidR="002E026B" w:rsidRPr="002E026B" w:rsidRDefault="00A9129B" w:rsidP="00845649">
      <w:pPr>
        <w:spacing w:after="0" w:line="240" w:lineRule="auto"/>
        <w:ind w:left="709" w:right="0"/>
        <w:rPr>
          <w:szCs w:val="20"/>
        </w:rPr>
      </w:pPr>
      <w:r>
        <w:rPr>
          <w:szCs w:val="20"/>
        </w:rPr>
        <w:t xml:space="preserve">Revidering under rubrik: Dagliga uppgifter, </w:t>
      </w:r>
      <w:r w:rsidR="005A6C36">
        <w:rPr>
          <w:szCs w:val="20"/>
        </w:rPr>
        <w:t>T-DOC</w:t>
      </w:r>
      <w:r w:rsidR="00C748A2">
        <w:rPr>
          <w:szCs w:val="20"/>
        </w:rPr>
        <w:t xml:space="preserve">. </w:t>
      </w:r>
    </w:p>
    <w:p w14:paraId="3EE4B888" w14:textId="77777777" w:rsidR="00600732" w:rsidRPr="00101B36" w:rsidRDefault="00600732" w:rsidP="00845649">
      <w:pPr>
        <w:pStyle w:val="Rubrik2"/>
        <w:ind w:left="709"/>
      </w:pPr>
      <w:r w:rsidRPr="00101B36">
        <w:t xml:space="preserve">Bakgrund </w:t>
      </w:r>
    </w:p>
    <w:p w14:paraId="6787FF89" w14:textId="77777777" w:rsidR="00600732" w:rsidRPr="00260902" w:rsidRDefault="00600732" w:rsidP="00845649">
      <w:pPr>
        <w:ind w:left="709"/>
      </w:pPr>
      <w:r>
        <w:t>En sammanställning för att överblicka kontorsplaceringens uppgifter och ansvar.</w:t>
      </w:r>
    </w:p>
    <w:p w14:paraId="628B6318" w14:textId="77777777" w:rsidR="00600732" w:rsidRPr="00101B36" w:rsidRDefault="00600732" w:rsidP="00845649">
      <w:pPr>
        <w:pStyle w:val="Rubrik2"/>
        <w:ind w:left="709"/>
      </w:pPr>
      <w:bookmarkStart w:id="2" w:name="_Toc501440350"/>
      <w:r>
        <w:t>S</w:t>
      </w:r>
      <w:r w:rsidRPr="00101B36">
        <w:t xml:space="preserve">yfte </w:t>
      </w:r>
      <w:bookmarkEnd w:id="2"/>
    </w:p>
    <w:p w14:paraId="18656E81" w14:textId="77777777" w:rsidR="00600732" w:rsidRDefault="00600732" w:rsidP="00845649">
      <w:pPr>
        <w:ind w:left="709"/>
      </w:pPr>
      <w:bookmarkStart w:id="3" w:name="_Toc501440351"/>
      <w:r>
        <w:t>En tydlig arbets- och ansvarsbeskrivning för personal som har kontorsplacering på sterilcentralen Uddevalla.</w:t>
      </w:r>
    </w:p>
    <w:p w14:paraId="064D1C17" w14:textId="77777777" w:rsidR="00600732" w:rsidRDefault="00600732" w:rsidP="00845649">
      <w:pPr>
        <w:ind w:left="709"/>
      </w:pPr>
      <w:r>
        <w:t>Detta arbete utförs endast av rutinerad och (för vissa uppgifter) särskilt utbildad personal.</w:t>
      </w:r>
    </w:p>
    <w:p w14:paraId="1929B0C7" w14:textId="77777777" w:rsidR="00600732" w:rsidRPr="00101B36" w:rsidRDefault="00600732" w:rsidP="00845649">
      <w:pPr>
        <w:pStyle w:val="Rubrik2"/>
        <w:ind w:left="709"/>
      </w:pPr>
      <w:r w:rsidRPr="00101B36">
        <w:t xml:space="preserve">Åtgärder </w:t>
      </w:r>
      <w:bookmarkEnd w:id="3"/>
    </w:p>
    <w:p w14:paraId="6F6F8BCC" w14:textId="77777777" w:rsidR="00600732" w:rsidRPr="00DC1811" w:rsidRDefault="00600732" w:rsidP="00845649">
      <w:pPr>
        <w:pStyle w:val="Rubrik3"/>
        <w:ind w:left="709"/>
      </w:pPr>
      <w:r>
        <w:t>Dagliga uppgifter</w:t>
      </w:r>
    </w:p>
    <w:p w14:paraId="2552F238" w14:textId="77777777" w:rsidR="00600732" w:rsidRPr="007C4AA4" w:rsidRDefault="00600732" w:rsidP="004422AD">
      <w:pPr>
        <w:pStyle w:val="Liststycke"/>
        <w:numPr>
          <w:ilvl w:val="0"/>
          <w:numId w:val="20"/>
        </w:numPr>
        <w:spacing w:after="160" w:line="259" w:lineRule="auto"/>
        <w:ind w:left="1134" w:right="0"/>
      </w:pPr>
      <w:r w:rsidRPr="007C4AA4">
        <w:t xml:space="preserve">Hämta </w:t>
      </w:r>
      <w:r>
        <w:t>telefon 51190 direkt på morgonen.</w:t>
      </w:r>
    </w:p>
    <w:p w14:paraId="7A231167" w14:textId="77777777" w:rsidR="00600732" w:rsidRPr="00DC1811" w:rsidRDefault="00600732" w:rsidP="008A339D">
      <w:pPr>
        <w:ind w:left="1134"/>
      </w:pPr>
      <w:r w:rsidRPr="00DC1811">
        <w:t>51190-telefonen skall alltid vara bemannad</w:t>
      </w:r>
      <w:r>
        <w:t xml:space="preserve"> mellan 07-21:00</w:t>
      </w:r>
    </w:p>
    <w:p w14:paraId="2E5F8C10" w14:textId="77777777" w:rsidR="00600732" w:rsidRDefault="00600732" w:rsidP="004422AD">
      <w:pPr>
        <w:pStyle w:val="Liststycke"/>
        <w:numPr>
          <w:ilvl w:val="0"/>
          <w:numId w:val="20"/>
        </w:numPr>
        <w:spacing w:after="160" w:line="259" w:lineRule="auto"/>
        <w:ind w:left="1134" w:right="0"/>
      </w:pPr>
      <w:r>
        <w:t>Sätt på datorerna.</w:t>
      </w:r>
    </w:p>
    <w:p w14:paraId="228D0E2B" w14:textId="77777777" w:rsidR="00600732" w:rsidRDefault="00600732" w:rsidP="004422AD">
      <w:pPr>
        <w:pStyle w:val="Liststycke"/>
        <w:numPr>
          <w:ilvl w:val="0"/>
          <w:numId w:val="20"/>
        </w:numPr>
        <w:spacing w:after="160" w:line="259" w:lineRule="auto"/>
        <w:ind w:left="1134" w:right="0"/>
      </w:pPr>
      <w:r>
        <w:t>Hämta de färdiggjorda följesedlarna från gårdagen ifrån packsalen för att arkivera i skåpet.</w:t>
      </w:r>
    </w:p>
    <w:p w14:paraId="18653E9F" w14:textId="77777777" w:rsidR="00600732" w:rsidRDefault="00600732" w:rsidP="004422AD">
      <w:pPr>
        <w:pStyle w:val="Liststycke"/>
        <w:numPr>
          <w:ilvl w:val="0"/>
          <w:numId w:val="20"/>
        </w:numPr>
        <w:spacing w:after="160" w:line="259" w:lineRule="auto"/>
        <w:ind w:left="1134" w:right="0"/>
      </w:pPr>
      <w:r>
        <w:t>Öppna T-DOC admin och kolla packade enheter, så att inget har fel status.</w:t>
      </w:r>
    </w:p>
    <w:p w14:paraId="7F2019AC" w14:textId="77777777" w:rsidR="00600732" w:rsidRDefault="00600732" w:rsidP="004422AD">
      <w:pPr>
        <w:pStyle w:val="Liststycke"/>
        <w:numPr>
          <w:ilvl w:val="0"/>
          <w:numId w:val="20"/>
        </w:numPr>
        <w:spacing w:after="160" w:line="259" w:lineRule="auto"/>
        <w:ind w:left="1134" w:right="0"/>
      </w:pPr>
      <w:r>
        <w:t>Vara behjälplig för lättare support och administrerar artiklar, processer, produkter i T-DOC.</w:t>
      </w:r>
    </w:p>
    <w:p w14:paraId="0BC5E3FD" w14:textId="6B5A43CB" w:rsidR="004B127E" w:rsidRDefault="004B127E" w:rsidP="004422AD">
      <w:pPr>
        <w:pStyle w:val="Liststycke"/>
        <w:numPr>
          <w:ilvl w:val="0"/>
          <w:numId w:val="20"/>
        </w:numPr>
        <w:spacing w:after="160" w:line="259" w:lineRule="auto"/>
        <w:ind w:left="1134" w:right="0"/>
      </w:pPr>
      <w:r>
        <w:t>Skicka statistik på enheter till vårdenhetschefen varje månad.</w:t>
      </w:r>
    </w:p>
    <w:p w14:paraId="0D85D95E" w14:textId="77777777" w:rsidR="00600732" w:rsidRPr="007C4AA4" w:rsidRDefault="00600732" w:rsidP="004422AD">
      <w:pPr>
        <w:pStyle w:val="Liststycke"/>
        <w:numPr>
          <w:ilvl w:val="0"/>
          <w:numId w:val="0"/>
        </w:numPr>
        <w:ind w:left="709"/>
      </w:pPr>
    </w:p>
    <w:p w14:paraId="62F0A49E" w14:textId="77777777" w:rsidR="00600732" w:rsidRDefault="00600732" w:rsidP="00845649">
      <w:pPr>
        <w:pStyle w:val="Rubrik3"/>
        <w:ind w:left="709"/>
      </w:pPr>
    </w:p>
    <w:p w14:paraId="44E82773" w14:textId="77777777" w:rsidR="00600732" w:rsidRPr="00845649" w:rsidRDefault="00600732" w:rsidP="00845649">
      <w:pPr>
        <w:pStyle w:val="Rubrik3"/>
        <w:ind w:left="709"/>
      </w:pPr>
      <w:r w:rsidRPr="00845649">
        <w:t>Fakturering</w:t>
      </w:r>
    </w:p>
    <w:p w14:paraId="193E4FC1" w14:textId="77777777" w:rsidR="00600732" w:rsidRDefault="00600732" w:rsidP="00845649">
      <w:pPr>
        <w:ind w:left="709"/>
      </w:pPr>
      <w:r>
        <w:t>Fakturering till Externa kunder (</w:t>
      </w:r>
      <w:proofErr w:type="spellStart"/>
      <w:r>
        <w:t>Närhälsan</w:t>
      </w:r>
      <w:proofErr w:type="spellEnd"/>
      <w:r>
        <w:t xml:space="preserve"> och privata vårdgivare) sker första vardagen varje månad. </w:t>
      </w:r>
    </w:p>
    <w:p w14:paraId="6CDB7CD7" w14:textId="77777777" w:rsidR="00600732" w:rsidRPr="00845649" w:rsidRDefault="00600732" w:rsidP="00845649">
      <w:pPr>
        <w:pStyle w:val="Rubrik3"/>
        <w:ind w:left="709"/>
      </w:pPr>
      <w:r w:rsidRPr="00845649">
        <w:t>T-DOC</w:t>
      </w:r>
    </w:p>
    <w:p w14:paraId="3B5137A5" w14:textId="30BECC54" w:rsidR="00600732" w:rsidRPr="002E7DFA" w:rsidRDefault="00600732" w:rsidP="00845649">
      <w:pPr>
        <w:ind w:left="709"/>
      </w:pPr>
      <w:r>
        <w:t xml:space="preserve">Det är ett fåtal personer som har ADMIN behörighet i T-DOC. Dessa personer kan administrera fullt ut i T-DOC och sköter därmed hantering av enheter, hemtagning, fakturor, inläggning av produkter, borttagning av produkter, lättare support till enheter med T-DOC, inventeringspapper för avdelningar, skapande av nya artiklar, kontakt med T-DOC support, kontakt med IT vid T-DOC fel, </w:t>
      </w:r>
      <w:r w:rsidR="004C0030">
        <w:t>(gäller alla som använder T-DOC</w:t>
      </w:r>
      <w:r w:rsidR="005A6C36">
        <w:t xml:space="preserve">) </w:t>
      </w:r>
      <w:r>
        <w:t>statistik, streckkodsdesigner, streckkodskataloger, skanningslistor för olika arbetsområden, lathundar gällande skanning, utskrifter av etiketter till produkter, inläggning och revidering av anmärkningar och påminnelser på produkter m.m.</w:t>
      </w:r>
    </w:p>
    <w:bookmarkEnd w:id="0"/>
    <w:p w14:paraId="35D09261" w14:textId="77777777" w:rsidR="00600732" w:rsidRDefault="00600732" w:rsidP="00845649">
      <w:pPr>
        <w:ind w:left="709"/>
      </w:pPr>
    </w:p>
    <w:sectPr w:rsidR="00600732" w:rsidSect="002E026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72D8C" w14:textId="77777777" w:rsidR="00170422" w:rsidRDefault="00170422">
      <w:r>
        <w:separator/>
      </w:r>
    </w:p>
  </w:endnote>
  <w:endnote w:type="continuationSeparator" w:id="0">
    <w:p w14:paraId="5866686F" w14:textId="77777777" w:rsidR="00170422" w:rsidRDefault="00170422">
      <w:r>
        <w:continuationSeparator/>
      </w:r>
    </w:p>
  </w:endnote>
  <w:endnote w:type="continuationNotice" w:id="1">
    <w:p w14:paraId="6FD3F744" w14:textId="77777777" w:rsidR="00170422" w:rsidRDefault="001704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7BA0C" w14:textId="77777777" w:rsidR="00170422" w:rsidRDefault="00170422"/>
  </w:footnote>
  <w:footnote w:type="continuationSeparator" w:id="0">
    <w:p w14:paraId="298DF9B6" w14:textId="77777777" w:rsidR="00170422" w:rsidRDefault="00170422">
      <w:r>
        <w:continuationSeparator/>
      </w:r>
    </w:p>
  </w:footnote>
  <w:footnote w:type="continuationNotice" w:id="1">
    <w:p w14:paraId="23144A8D" w14:textId="77777777" w:rsidR="00170422" w:rsidRDefault="001704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477B2"/>
    <w:multiLevelType w:val="hybridMultilevel"/>
    <w:tmpl w:val="7C32F88E"/>
    <w:lvl w:ilvl="0" w:tplc="4CFE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6C1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6ABB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AF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ACE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182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080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88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92D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48314635">
    <w:abstractNumId w:val="18"/>
  </w:num>
  <w:num w:numId="2" w16cid:durableId="410280416">
    <w:abstractNumId w:val="15"/>
  </w:num>
  <w:num w:numId="3" w16cid:durableId="323508365">
    <w:abstractNumId w:val="0"/>
  </w:num>
  <w:num w:numId="4" w16cid:durableId="8879120">
    <w:abstractNumId w:val="7"/>
  </w:num>
  <w:num w:numId="5" w16cid:durableId="1786192330">
    <w:abstractNumId w:val="16"/>
  </w:num>
  <w:num w:numId="6" w16cid:durableId="89670637">
    <w:abstractNumId w:val="3"/>
  </w:num>
  <w:num w:numId="7" w16cid:durableId="1004088085">
    <w:abstractNumId w:val="12"/>
  </w:num>
  <w:num w:numId="8" w16cid:durableId="433675973">
    <w:abstractNumId w:val="9"/>
  </w:num>
  <w:num w:numId="9" w16cid:durableId="348458926">
    <w:abstractNumId w:val="1"/>
  </w:num>
  <w:num w:numId="10" w16cid:durableId="215777231">
    <w:abstractNumId w:val="1"/>
  </w:num>
  <w:num w:numId="11" w16cid:durableId="1445271434">
    <w:abstractNumId w:val="4"/>
  </w:num>
  <w:num w:numId="12" w16cid:durableId="108552138">
    <w:abstractNumId w:val="5"/>
  </w:num>
  <w:num w:numId="13" w16cid:durableId="1281497306">
    <w:abstractNumId w:val="14"/>
  </w:num>
  <w:num w:numId="14" w16cid:durableId="1954046603">
    <w:abstractNumId w:val="10"/>
  </w:num>
  <w:num w:numId="15" w16cid:durableId="2129160702">
    <w:abstractNumId w:val="8"/>
  </w:num>
  <w:num w:numId="16" w16cid:durableId="1975141504">
    <w:abstractNumId w:val="13"/>
  </w:num>
  <w:num w:numId="17" w16cid:durableId="811795345">
    <w:abstractNumId w:val="6"/>
  </w:num>
  <w:num w:numId="18" w16cid:durableId="784690959">
    <w:abstractNumId w:val="11"/>
  </w:num>
  <w:num w:numId="19" w16cid:durableId="324745809">
    <w:abstractNumId w:val="17"/>
  </w:num>
  <w:num w:numId="20" w16cid:durableId="755981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422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26B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2A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27E"/>
    <w:rsid w:val="004B2183"/>
    <w:rsid w:val="004B2A01"/>
    <w:rsid w:val="004C0030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C36"/>
    <w:rsid w:val="005C0045"/>
    <w:rsid w:val="005C084E"/>
    <w:rsid w:val="005C4606"/>
    <w:rsid w:val="005D0B0C"/>
    <w:rsid w:val="005E02B3"/>
    <w:rsid w:val="005E1E24"/>
    <w:rsid w:val="0060073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5649"/>
    <w:rsid w:val="00851423"/>
    <w:rsid w:val="00857848"/>
    <w:rsid w:val="008654B6"/>
    <w:rsid w:val="0087139C"/>
    <w:rsid w:val="00880E83"/>
    <w:rsid w:val="00892F28"/>
    <w:rsid w:val="008A0C5F"/>
    <w:rsid w:val="008A339D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129B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8A2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D9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216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1660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Kontorsplacering på sterilcentral</dc:title>
  <dc:subject/>
  <dc:creator>patrik.jens.johansson@vgregion.se</dc:creator>
  <keywords/>
  <lastModifiedBy>Carina Turesson Roos</lastModifiedBy>
  <revision>12</revision>
  <lastPrinted>2016-03-31T10:56:00.0000000Z</lastPrinted>
  <dcterms:created xsi:type="dcterms:W3CDTF">2022-05-24T03:40:00.0000000Z</dcterms:created>
  <dcterms:modified xsi:type="dcterms:W3CDTF">2024-09-06T09:34:00.0000000Z</dcterms:modified>
</coreProperties>
</file>