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58123" w14:textId="77777777" w:rsidR="002A6808" w:rsidRDefault="002A6808" w:rsidP="00BE51C0">
      <w:pPr>
        <w:pStyle w:val="Rubrik2"/>
        <w:ind w:left="426"/>
        <w:sectPr w:rsidR="002A6808" w:rsidSect="002A680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FBCB9E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</w:p>
    <w:p w14:paraId="53BF1E3A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</w:p>
    <w:p w14:paraId="65F768E4" w14:textId="77777777" w:rsidR="002A6808" w:rsidRPr="002A6808" w:rsidRDefault="002A6808" w:rsidP="00BE51C0">
      <w:pPr>
        <w:tabs>
          <w:tab w:val="left" w:pos="4590"/>
        </w:tabs>
        <w:spacing w:after="0" w:line="240" w:lineRule="auto"/>
        <w:ind w:left="426" w:right="0"/>
        <w:rPr>
          <w:szCs w:val="20"/>
        </w:rPr>
      </w:pPr>
      <w:r w:rsidRPr="002A6808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A6808" w:rsidRPr="002A6808" w14:paraId="46E0F684" w14:textId="77777777" w:rsidTr="000239A9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7FDA27" w14:textId="77777777" w:rsidR="002A6808" w:rsidRPr="002A6808" w:rsidRDefault="002A6808" w:rsidP="00BE51C0">
            <w:pPr>
              <w:pStyle w:val="Rubrik1"/>
              <w:ind w:left="426"/>
              <w:rPr>
                <w:rFonts w:ascii="Arial" w:hAnsi="Arial"/>
                <w:sz w:val="36"/>
                <w:szCs w:val="36"/>
              </w:rPr>
            </w:pPr>
            <w:r w:rsidRPr="002A6808">
              <w:rPr>
                <w:rFonts w:cs="Calibri"/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A08D5E" wp14:editId="225C39D9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1772539"/>
                      <wp:effectExtent l="0" t="3810" r="0" b="1905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177253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24D61C3" w14:textId="77777777" w:rsidR="002A6808" w:rsidRPr="003D37FD" w:rsidRDefault="002A6808" w:rsidP="002A6808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47890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8A08D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ruta 1" o:spid="_x0000_s1026" type="#_x0000_t202" style="position:absolute;left:0;text-align:left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 filled="f" stroked="f">
                      <v:textbox style="mso-fit-shape-to-text:t">
                        <w:txbxContent>
                          <w:p w14:paraId="224D61C3" w14:textId="77777777" w:rsidR="002A6808" w:rsidRPr="003D37FD" w:rsidRDefault="002A6808" w:rsidP="002A6808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47890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Start w:id="3" w:name="_Toc501440347"/>
            <w:bookmarkEnd w:id="1"/>
            <w:bookmarkEnd w:id="2"/>
            <w:r w:rsidRPr="002A6808">
              <w:t>Arbetsbeskrivning Packsal</w:t>
            </w:r>
            <w:r w:rsidRPr="002A6808">
              <w:rPr>
                <w:rFonts w:ascii="Arial" w:hAnsi="Arial"/>
                <w:sz w:val="36"/>
                <w:szCs w:val="36"/>
              </w:rPr>
              <w:t xml:space="preserve"> </w:t>
            </w:r>
            <w:bookmarkEnd w:id="3"/>
          </w:p>
        </w:tc>
      </w:tr>
    </w:tbl>
    <w:p w14:paraId="3F5DF275" w14:textId="5DF4C0F6" w:rsidR="002A6808" w:rsidRPr="002A6808" w:rsidRDefault="002A6808" w:rsidP="00BE51C0">
      <w:pPr>
        <w:pStyle w:val="Rubrik2"/>
        <w:ind w:left="426"/>
      </w:pPr>
      <w:bookmarkStart w:id="4" w:name="_Toc501440348"/>
      <w:r w:rsidRPr="002A6808">
        <w:t>Revidering i denna rutin</w:t>
      </w:r>
    </w:p>
    <w:p w14:paraId="122B3771" w14:textId="0FA101C1" w:rsidR="002A6808" w:rsidRPr="002A6808" w:rsidRDefault="00736A3B" w:rsidP="00BE51C0">
      <w:pPr>
        <w:keepNext/>
        <w:spacing w:after="0" w:line="240" w:lineRule="auto"/>
        <w:ind w:left="426" w:right="0"/>
        <w:outlineLvl w:val="0"/>
        <w:rPr>
          <w:bCs/>
          <w:kern w:val="32"/>
        </w:rPr>
      </w:pPr>
      <w:r>
        <w:rPr>
          <w:bCs/>
          <w:kern w:val="32"/>
        </w:rPr>
        <w:t>Ingen revidering, enbart förlängning av giltighetstid.</w:t>
      </w:r>
    </w:p>
    <w:p w14:paraId="1EFAA1BA" w14:textId="77777777" w:rsidR="002A6808" w:rsidRPr="00BE51C0" w:rsidRDefault="002A6808" w:rsidP="00BE51C0">
      <w:pPr>
        <w:pStyle w:val="Rubrik2"/>
        <w:ind w:left="426"/>
      </w:pPr>
      <w:r w:rsidRPr="00BE51C0">
        <w:t xml:space="preserve">Bakgrund </w:t>
      </w:r>
      <w:bookmarkEnd w:id="4"/>
    </w:p>
    <w:p w14:paraId="101B0E7A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  <w:r w:rsidRPr="002A6808">
        <w:rPr>
          <w:szCs w:val="20"/>
        </w:rPr>
        <w:t>Ett standardiserat arbetssätt gör det lättare för ny och befintlig personal att hålla hög grad av renlighet och klara av målen för patientsäkerhet.</w:t>
      </w:r>
    </w:p>
    <w:p w14:paraId="790710BE" w14:textId="77777777" w:rsidR="002A6808" w:rsidRPr="00BE51C0" w:rsidRDefault="002A6808" w:rsidP="00BE51C0">
      <w:pPr>
        <w:pStyle w:val="Rubrik2"/>
        <w:ind w:left="426"/>
      </w:pPr>
      <w:bookmarkStart w:id="5" w:name="_Toc501440350"/>
      <w:r w:rsidRPr="00BE51C0">
        <w:t xml:space="preserve">Syfte </w:t>
      </w:r>
      <w:bookmarkEnd w:id="5"/>
    </w:p>
    <w:p w14:paraId="1F1A5298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  <w:r w:rsidRPr="002A6808">
        <w:rPr>
          <w:szCs w:val="20"/>
        </w:rPr>
        <w:t>Sterilcentralen i Uddevalla hanterar gods från operation, avdelningar och mottagningar på Uddevalla sjukhus, men även externa kunder så som t ex Närhälsan och privata kliniker.</w:t>
      </w:r>
    </w:p>
    <w:p w14:paraId="4FDF5793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  <w:r w:rsidRPr="002A6808">
        <w:rPr>
          <w:szCs w:val="20"/>
        </w:rPr>
        <w:t>Godset ska hanteras korrekt och att det är sterilt när det lämnar sterilcentralen.</w:t>
      </w:r>
    </w:p>
    <w:p w14:paraId="462F91BF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  <w:r w:rsidRPr="002A6808">
        <w:rPr>
          <w:szCs w:val="20"/>
        </w:rPr>
        <w:t xml:space="preserve">Vid packning av gods gäller basala hygienrutiner enligt vårdhygien </w:t>
      </w:r>
      <w:hyperlink r:id="rId17" w:history="1">
        <w:r w:rsidRPr="002A6808">
          <w:rPr>
            <w:color w:val="0000FF"/>
            <w:szCs w:val="20"/>
            <w:u w:val="single"/>
          </w:rPr>
          <w:t>www.vgregion.se/nu/vardhygien</w:t>
        </w:r>
      </w:hyperlink>
    </w:p>
    <w:p w14:paraId="4FD30301" w14:textId="77777777" w:rsidR="002A6808" w:rsidRPr="00BE51C0" w:rsidRDefault="002A6808" w:rsidP="00BE51C0">
      <w:pPr>
        <w:pStyle w:val="Rubrik2"/>
        <w:ind w:left="426"/>
      </w:pPr>
      <w:r w:rsidRPr="00BE51C0">
        <w:t>Vilka berörs</w:t>
      </w:r>
    </w:p>
    <w:p w14:paraId="6D272237" w14:textId="77777777" w:rsidR="002A6808" w:rsidRPr="002A6808" w:rsidRDefault="002A6808" w:rsidP="00BE51C0">
      <w:pPr>
        <w:spacing w:after="0" w:line="240" w:lineRule="auto"/>
        <w:ind w:left="426" w:right="0"/>
        <w:rPr>
          <w:szCs w:val="20"/>
        </w:rPr>
      </w:pPr>
      <w:r w:rsidRPr="002A6808">
        <w:rPr>
          <w:szCs w:val="20"/>
        </w:rPr>
        <w:t>All personal som arbetar med höggradigt rent och sterilt gods på sterilcentral</w:t>
      </w:r>
    </w:p>
    <w:p w14:paraId="0BE1F6B5" w14:textId="77777777" w:rsidR="002A6808" w:rsidRPr="00BE51C0" w:rsidRDefault="002A6808" w:rsidP="00BE51C0">
      <w:pPr>
        <w:pStyle w:val="Rubrik2"/>
        <w:ind w:left="426"/>
      </w:pPr>
      <w:bookmarkStart w:id="6" w:name="_Toc501440351"/>
      <w:r w:rsidRPr="00BE51C0">
        <w:t xml:space="preserve">Åtgärder </w:t>
      </w:r>
      <w:bookmarkEnd w:id="6"/>
    </w:p>
    <w:p w14:paraId="381D6F60" w14:textId="77777777" w:rsidR="00BE51C0" w:rsidRDefault="00BE51C0" w:rsidP="00BE51C0">
      <w:pPr>
        <w:pStyle w:val="Rubrik3"/>
        <w:ind w:left="426"/>
        <w:rPr>
          <w:iCs/>
        </w:rPr>
      </w:pPr>
      <w:bookmarkStart w:id="7" w:name="_Toc501440352"/>
      <w:bookmarkEnd w:id="0"/>
      <w:r>
        <w:rPr>
          <w:iCs/>
        </w:rPr>
        <w:t>Dagligt arbete</w:t>
      </w:r>
    </w:p>
    <w:p w14:paraId="5C467BDB" w14:textId="77777777" w:rsidR="00BE51C0" w:rsidRDefault="00BE51C0" w:rsidP="00BE51C0">
      <w:pPr>
        <w:numPr>
          <w:ilvl w:val="0"/>
          <w:numId w:val="20"/>
        </w:numPr>
        <w:spacing w:after="0" w:line="240" w:lineRule="auto"/>
        <w:ind w:left="851" w:right="0"/>
      </w:pPr>
      <w:r>
        <w:t>Varje morgon sprita av arbetsytor och tagytor.</w:t>
      </w:r>
    </w:p>
    <w:p w14:paraId="170A736D" w14:textId="77777777" w:rsidR="00BE51C0" w:rsidRDefault="00BE51C0" w:rsidP="00BE51C0">
      <w:pPr>
        <w:numPr>
          <w:ilvl w:val="0"/>
          <w:numId w:val="20"/>
        </w:numPr>
        <w:spacing w:after="0" w:line="240" w:lineRule="auto"/>
        <w:ind w:left="851" w:right="0"/>
      </w:pPr>
      <w:r>
        <w:t>Måndagar torkas alla hyllor, fönsterbrädor och 1 gång i månaden torkas autoklavvagnarnas nederdel.</w:t>
      </w:r>
    </w:p>
    <w:p w14:paraId="06FAE189" w14:textId="77777777" w:rsidR="00BE51C0" w:rsidRDefault="00BE51C0" w:rsidP="00BE51C0">
      <w:pPr>
        <w:numPr>
          <w:ilvl w:val="0"/>
          <w:numId w:val="20"/>
        </w:numPr>
        <w:spacing w:after="0" w:line="240" w:lineRule="auto"/>
        <w:ind w:left="851" w:right="0"/>
      </w:pPr>
      <w:r>
        <w:t>Starta om datorerna på måndagar</w:t>
      </w:r>
    </w:p>
    <w:p w14:paraId="61AAFC71" w14:textId="77777777" w:rsidR="00BE51C0" w:rsidRDefault="00BE51C0" w:rsidP="00BE51C0">
      <w:pPr>
        <w:numPr>
          <w:ilvl w:val="0"/>
          <w:numId w:val="20"/>
        </w:numPr>
        <w:spacing w:after="0" w:line="240" w:lineRule="auto"/>
        <w:ind w:left="851" w:right="0"/>
      </w:pPr>
      <w:r>
        <w:t>Starta Orbit på TV-skärmen så dagens operationer kan överses under dagen.</w:t>
      </w:r>
    </w:p>
    <w:p w14:paraId="77A35350" w14:textId="77777777" w:rsidR="00BE51C0" w:rsidRDefault="00BE51C0" w:rsidP="00BE51C0">
      <w:pPr>
        <w:numPr>
          <w:ilvl w:val="0"/>
          <w:numId w:val="20"/>
        </w:numPr>
        <w:spacing w:after="0" w:line="240" w:lineRule="auto"/>
        <w:ind w:left="851" w:right="0"/>
      </w:pPr>
      <w:r>
        <w:t>Prioansvarig ser till så allt prio/akuta galler och löspack packas och skickas igenom klaven, man har också ansvar för packtelefonen. Vid hemgång så rapporterar man över till kvällsansvarig.</w:t>
      </w:r>
    </w:p>
    <w:p w14:paraId="4FC02337" w14:textId="77777777" w:rsidR="00BE51C0" w:rsidRDefault="00BE51C0" w:rsidP="00BE51C0">
      <w:pPr>
        <w:numPr>
          <w:ilvl w:val="0"/>
          <w:numId w:val="20"/>
        </w:numPr>
        <w:spacing w:after="0" w:line="240" w:lineRule="auto"/>
        <w:ind w:left="851" w:right="0"/>
      </w:pPr>
      <w:r>
        <w:lastRenderedPageBreak/>
        <w:t>Om kontorspersonalen ej är här så hämtar prioansvarig ut kontorstelefonen som hängs i packen.</w:t>
      </w:r>
    </w:p>
    <w:p w14:paraId="1913D843" w14:textId="77777777" w:rsidR="00BE51C0" w:rsidRDefault="00BE51C0" w:rsidP="00BE51C0">
      <w:pPr>
        <w:ind w:left="426"/>
      </w:pPr>
    </w:p>
    <w:p w14:paraId="295C4FAB" w14:textId="77777777" w:rsidR="00BE51C0" w:rsidRDefault="00000000" w:rsidP="00BE51C0">
      <w:pPr>
        <w:ind w:left="426"/>
      </w:pPr>
      <w:hyperlink r:id="rId18" w:history="1">
        <w:r w:rsidR="00BE51C0">
          <w:rPr>
            <w:rStyle w:val="Hyperlnk"/>
          </w:rPr>
          <w:t>Manuell hantering och packning av höggradigt rent gods inför Ångautoklavsterilisering</w:t>
        </w:r>
      </w:hyperlink>
    </w:p>
    <w:p w14:paraId="556917FB" w14:textId="77777777" w:rsidR="00BE51C0" w:rsidRDefault="00BE51C0" w:rsidP="00BE51C0">
      <w:pPr>
        <w:ind w:left="426"/>
      </w:pPr>
    </w:p>
    <w:p w14:paraId="3BC9CF40" w14:textId="77777777" w:rsidR="00BE51C0" w:rsidRDefault="00000000" w:rsidP="00BE51C0">
      <w:pPr>
        <w:ind w:left="426"/>
      </w:pPr>
      <w:hyperlink r:id="rId19" w:history="1">
        <w:r w:rsidR="00BE51C0">
          <w:rPr>
            <w:rStyle w:val="Hyperlnk"/>
          </w:rPr>
          <w:t>Manuell hantering och packning av höggradigt rent gods inför låg temp, väteperoxidsterilisering</w:t>
        </w:r>
      </w:hyperlink>
    </w:p>
    <w:p w14:paraId="4820A6A3" w14:textId="77777777" w:rsidR="00BE51C0" w:rsidRDefault="00BE51C0" w:rsidP="00BE51C0">
      <w:pPr>
        <w:ind w:left="426"/>
      </w:pPr>
    </w:p>
    <w:bookmarkEnd w:id="7"/>
    <w:p w14:paraId="27A593A2" w14:textId="77777777" w:rsidR="00BE51C0" w:rsidRDefault="00BE51C0" w:rsidP="00BE51C0">
      <w:pPr>
        <w:pStyle w:val="Rubrik3"/>
        <w:ind w:left="426"/>
      </w:pPr>
      <w:r>
        <w:t>Löpande arbetsuppgifter</w:t>
      </w:r>
    </w:p>
    <w:p w14:paraId="161D6E38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Fyll på påsar vid packbord.</w:t>
      </w:r>
    </w:p>
    <w:p w14:paraId="021A0EF3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Fyll på packskynken och fuktpapper.</w:t>
      </w:r>
    </w:p>
    <w:p w14:paraId="3CBC2106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Personal som sätter den sista korgen på lastvagnen kör den till inlastaren för autoklaven. Starta autoklaven när inlastaren är full. Kontrollera att det inte ligger kvar någon korgbricka i klaven innan den startas.</w:t>
      </w:r>
    </w:p>
    <w:p w14:paraId="184BA51F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Töm diskmaskiner och vagnsdisk vid behov eller när personal ringer på klockan ifrån modulen.</w:t>
      </w:r>
    </w:p>
    <w:p w14:paraId="290A5ABF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När en avdelning/mottagningar vill göra förändringar i sitt sortiment, ska personal på kontorsplacering informeras. Förändringen ska dokumenteras hos oss och hos kund.</w:t>
      </w:r>
    </w:p>
    <w:p w14:paraId="0D482BFA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Instrument som ska till op-skåp och avdelningsskåp, ska synas och oljas innan de läggs in på respektive plats. Defekta instrument går till service eller kassation.</w:t>
      </w:r>
    </w:p>
    <w:p w14:paraId="24CBE073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 xml:space="preserve">Följ upp överblivna/ saknade instrument, kontakta berörd avd. </w:t>
      </w:r>
      <w:r>
        <w:br/>
        <w:t>Ansvarig är den som har packat/upptäckt felet. Lägg i lådan och skriv i pärmen för överblivna instrument.</w:t>
      </w:r>
    </w:p>
    <w:p w14:paraId="3C6E7252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Hålla skåpen stängda.</w:t>
      </w:r>
    </w:p>
    <w:p w14:paraId="742485C2" w14:textId="05D9C259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Diska instrumentskåp enligt lista.</w:t>
      </w:r>
    </w:p>
    <w:p w14:paraId="382C58BD" w14:textId="77777777" w:rsidR="00BE51C0" w:rsidRDefault="00BE51C0" w:rsidP="00BE51C0">
      <w:pPr>
        <w:numPr>
          <w:ilvl w:val="0"/>
          <w:numId w:val="21"/>
        </w:numPr>
        <w:spacing w:after="0" w:line="240" w:lineRule="auto"/>
        <w:ind w:left="851" w:right="0"/>
      </w:pPr>
      <w:r>
        <w:t>Städa bordet innan hemgång.</w:t>
      </w:r>
    </w:p>
    <w:p w14:paraId="18552ED8" w14:textId="77777777" w:rsidR="00BE51C0" w:rsidRDefault="00BE51C0" w:rsidP="00BE51C0">
      <w:pPr>
        <w:pStyle w:val="Rubrik3"/>
        <w:ind w:left="426"/>
      </w:pPr>
      <w:r>
        <w:t>Kvällsuppgifter</w:t>
      </w:r>
    </w:p>
    <w:p w14:paraId="16F2C254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Plocka undan lådor och instrumentsprit.</w:t>
      </w:r>
    </w:p>
    <w:p w14:paraId="7A15CA48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Täck över gods som inte är packat med påsar eller packskynken.</w:t>
      </w:r>
    </w:p>
    <w:p w14:paraId="30FE2E15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Stäng av svetsarna (4 st) och batteriladdaren.</w:t>
      </w:r>
    </w:p>
    <w:p w14:paraId="223AB445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Sätt telefonerna på laddning.</w:t>
      </w:r>
    </w:p>
    <w:p w14:paraId="41229056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 xml:space="preserve">Släck dataskärmarna, men </w:t>
      </w:r>
      <w:r w:rsidRPr="00666C80">
        <w:rPr>
          <w:b/>
          <w:i/>
          <w:u w:val="single"/>
        </w:rPr>
        <w:t>stäng inte</w:t>
      </w:r>
      <w:r>
        <w:t xml:space="preserve"> av datorerna. </w:t>
      </w:r>
    </w:p>
    <w:p w14:paraId="660801D7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Se till så att skannrarna är på laddning.</w:t>
      </w:r>
    </w:p>
    <w:p w14:paraId="5C3B83B3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Se till så att alla skåp är stängda.</w:t>
      </w:r>
    </w:p>
    <w:p w14:paraId="723847C3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Öppna luckan till den autoklav/er som ska städas dagen efter. Schema sitter på glasdörren ut till hallen.</w:t>
      </w:r>
    </w:p>
    <w:p w14:paraId="7425E698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Töm vagnen med Lime och omdisk.</w:t>
      </w:r>
      <w:r w:rsidRPr="00BD4204">
        <w:t xml:space="preserve"> </w:t>
      </w:r>
    </w:p>
    <w:p w14:paraId="6D0C3EA4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1" w:right="0"/>
      </w:pPr>
      <w:r>
        <w:t>Töm genomräckningsluckan från sterilförrådet.</w:t>
      </w:r>
    </w:p>
    <w:p w14:paraId="09CC094D" w14:textId="77777777" w:rsidR="00BE51C0" w:rsidRDefault="00BE51C0" w:rsidP="00BE51C0">
      <w:pPr>
        <w:numPr>
          <w:ilvl w:val="0"/>
          <w:numId w:val="22"/>
        </w:numPr>
        <w:spacing w:after="0" w:line="240" w:lineRule="auto"/>
        <w:ind w:left="850" w:right="0" w:hanging="357"/>
      </w:pPr>
      <w:r>
        <w:t>Kontrollera att sterraden är tom.</w:t>
      </w:r>
    </w:p>
    <w:p w14:paraId="76B9F95B" w14:textId="2E3540FE" w:rsidR="00536A5A" w:rsidRPr="00536A5A" w:rsidRDefault="00BE51C0" w:rsidP="00BE51C0">
      <w:pPr>
        <w:keepNext/>
        <w:numPr>
          <w:ilvl w:val="0"/>
          <w:numId w:val="22"/>
        </w:numPr>
        <w:spacing w:after="0" w:line="240" w:lineRule="auto"/>
        <w:ind w:left="850" w:right="0" w:hanging="357"/>
        <w:outlineLvl w:val="2"/>
      </w:pPr>
      <w:r>
        <w:t>Släck alla lampor (endast nödbelysningen är tänd).</w:t>
      </w:r>
    </w:p>
    <w:sectPr w:rsidR="00536A5A" w:rsidRPr="00536A5A" w:rsidSect="002A6808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4C4EE" w14:textId="77777777" w:rsidR="00C45DE3" w:rsidRDefault="00C45DE3">
      <w:r>
        <w:separator/>
      </w:r>
    </w:p>
  </w:endnote>
  <w:endnote w:type="continuationSeparator" w:id="0">
    <w:p w14:paraId="66537731" w14:textId="77777777" w:rsidR="00C45DE3" w:rsidRDefault="00C45DE3">
      <w:r>
        <w:continuationSeparator/>
      </w:r>
    </w:p>
  </w:endnote>
  <w:endnote w:type="continuationNotice" w:id="1">
    <w:p w14:paraId="354EE5C3" w14:textId="77777777" w:rsidR="00C45DE3" w:rsidRDefault="00C45D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3" name="Bildobjekt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C7A44" w14:textId="77777777" w:rsidR="00C45DE3" w:rsidRDefault="00C45DE3"/>
  </w:footnote>
  <w:footnote w:type="continuationSeparator" w:id="0">
    <w:p w14:paraId="2D285CB8" w14:textId="77777777" w:rsidR="00C45DE3" w:rsidRDefault="00C45DE3">
      <w:r>
        <w:continuationSeparator/>
      </w:r>
    </w:p>
  </w:footnote>
  <w:footnote w:type="continuationNotice" w:id="1">
    <w:p w14:paraId="59A08F9B" w14:textId="77777777" w:rsidR="00C45DE3" w:rsidRDefault="00C45D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C17A3F"/>
    <w:multiLevelType w:val="hybridMultilevel"/>
    <w:tmpl w:val="0C849E84"/>
    <w:lvl w:ilvl="0" w:tplc="58587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FCE6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3692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E09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688D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B02B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237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CEF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FCD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5021CD5"/>
    <w:multiLevelType w:val="hybridMultilevel"/>
    <w:tmpl w:val="B524DC6E"/>
    <w:lvl w:ilvl="0" w:tplc="C8BEC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89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C2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E0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8F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E8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0E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01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C33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3420A"/>
    <w:multiLevelType w:val="hybridMultilevel"/>
    <w:tmpl w:val="6C30CCBC"/>
    <w:lvl w:ilvl="0" w:tplc="21EEED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C69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C1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C6A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2C8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723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EE7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0E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4B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06517929">
    <w:abstractNumId w:val="20"/>
  </w:num>
  <w:num w:numId="2" w16cid:durableId="275648643">
    <w:abstractNumId w:val="17"/>
  </w:num>
  <w:num w:numId="3" w16cid:durableId="917785796">
    <w:abstractNumId w:val="0"/>
  </w:num>
  <w:num w:numId="4" w16cid:durableId="193733475">
    <w:abstractNumId w:val="8"/>
  </w:num>
  <w:num w:numId="5" w16cid:durableId="1652950008">
    <w:abstractNumId w:val="18"/>
  </w:num>
  <w:num w:numId="6" w16cid:durableId="1945378141">
    <w:abstractNumId w:val="2"/>
  </w:num>
  <w:num w:numId="7" w16cid:durableId="160587315">
    <w:abstractNumId w:val="13"/>
  </w:num>
  <w:num w:numId="8" w16cid:durableId="1025640161">
    <w:abstractNumId w:val="10"/>
  </w:num>
  <w:num w:numId="9" w16cid:durableId="554196491">
    <w:abstractNumId w:val="1"/>
  </w:num>
  <w:num w:numId="10" w16cid:durableId="1804813855">
    <w:abstractNumId w:val="1"/>
  </w:num>
  <w:num w:numId="11" w16cid:durableId="414477044">
    <w:abstractNumId w:val="3"/>
  </w:num>
  <w:num w:numId="12" w16cid:durableId="968244640">
    <w:abstractNumId w:val="5"/>
  </w:num>
  <w:num w:numId="13" w16cid:durableId="1907641719">
    <w:abstractNumId w:val="16"/>
  </w:num>
  <w:num w:numId="14" w16cid:durableId="1012100094">
    <w:abstractNumId w:val="11"/>
  </w:num>
  <w:num w:numId="15" w16cid:durableId="1864199621">
    <w:abstractNumId w:val="9"/>
  </w:num>
  <w:num w:numId="16" w16cid:durableId="887648208">
    <w:abstractNumId w:val="15"/>
  </w:num>
  <w:num w:numId="17" w16cid:durableId="1796554828">
    <w:abstractNumId w:val="6"/>
  </w:num>
  <w:num w:numId="18" w16cid:durableId="593900674">
    <w:abstractNumId w:val="12"/>
  </w:num>
  <w:num w:numId="19" w16cid:durableId="1617448249">
    <w:abstractNumId w:val="19"/>
  </w:num>
  <w:num w:numId="20" w16cid:durableId="243300346">
    <w:abstractNumId w:val="4"/>
  </w:num>
  <w:num w:numId="21" w16cid:durableId="2114206053">
    <w:abstractNumId w:val="14"/>
  </w:num>
  <w:num w:numId="22" w16cid:durableId="1224022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22DA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6808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8FE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6A3B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1DD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63EA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1C0"/>
    <w:rsid w:val="00BE7978"/>
    <w:rsid w:val="00C07DDB"/>
    <w:rsid w:val="00C4115D"/>
    <w:rsid w:val="00C43BDD"/>
    <w:rsid w:val="00C45DE3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47915?a=false&amp;guest=true&amp;native=true" TargetMode="Externa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vgregion.se/nu/vardhygien" TargetMode="External" Id="rId17" /><Relationship Type="http://schemas.openxmlformats.org/officeDocument/2006/relationships/footer" Target="footer3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alfresco.vgregion.se/alfresco/service/vgr/storage/node/content/47928?a=false&amp;guest=true&amp;native=true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531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Packsal</dc:title>
  <dc:subject/>
  <dc:creator>patrik.jens.johansson@vgregion.se</dc:creator>
  <keywords/>
  <lastModifiedBy>Carina Turesson Roos</lastModifiedBy>
  <revision>7</revision>
  <lastPrinted>2016-03-31T10:56:00.0000000Z</lastPrinted>
  <dcterms:created xsi:type="dcterms:W3CDTF">2022-05-24T03:40:00.0000000Z</dcterms:created>
  <dcterms:modified xsi:type="dcterms:W3CDTF">2024-09-05T09:41:00.0000000Z</dcterms:modified>
</coreProperties>
</file>