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EA847" w14:textId="77777777" w:rsidR="00A36363" w:rsidRDefault="00A36363" w:rsidP="00A36363">
      <w:pPr>
        <w:pStyle w:val="Rubrik2"/>
        <w:ind w:left="709"/>
        <w:sectPr w:rsidR="00A36363" w:rsidSect="00A3636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DCA7F0A" w14:textId="77777777" w:rsidR="00A36363" w:rsidRPr="00964C47" w:rsidRDefault="00A36363" w:rsidP="00A36363">
      <w:pPr>
        <w:spacing w:after="0" w:line="240" w:lineRule="auto"/>
        <w:ind w:left="709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A36363" w:rsidRPr="00964C47" w14:paraId="6429ACB0" w14:textId="77777777" w:rsidTr="00942B38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C7874E7" w14:textId="77777777" w:rsidR="00A36363" w:rsidRPr="00964C47" w:rsidRDefault="00A36363" w:rsidP="00942B38">
            <w:pPr>
              <w:pStyle w:val="Rubrik1"/>
              <w:ind w:left="709"/>
            </w:pPr>
            <w:r w:rsidRPr="00964C47">
              <w:t>Arbetsbeskrivning Gamla diskrummet</w:t>
            </w:r>
          </w:p>
        </w:tc>
      </w:tr>
    </w:tbl>
    <w:p w14:paraId="2DD2D5FF" w14:textId="77777777" w:rsidR="00A36363" w:rsidRPr="00964C47" w:rsidRDefault="00A36363" w:rsidP="00A36363">
      <w:pPr>
        <w:pStyle w:val="Rubrik2"/>
        <w:ind w:left="709"/>
      </w:pPr>
      <w:bookmarkStart w:id="1" w:name="_Toc501440348"/>
      <w:r w:rsidRPr="00964C47">
        <w:t>Revidering i denna version</w:t>
      </w:r>
    </w:p>
    <w:p w14:paraId="0C686D5C" w14:textId="77777777" w:rsidR="00A36363" w:rsidRPr="00964C47" w:rsidRDefault="00A36363" w:rsidP="00A36363">
      <w:pPr>
        <w:spacing w:after="0" w:line="240" w:lineRule="auto"/>
        <w:ind w:left="709" w:right="0"/>
        <w:rPr>
          <w:szCs w:val="20"/>
        </w:rPr>
      </w:pPr>
      <w:r>
        <w:rPr>
          <w:szCs w:val="20"/>
        </w:rPr>
        <w:t>Reviderad under rubrik: Åtgärder, Dagligt arbete, Vid arbetsdagens slut.</w:t>
      </w:r>
    </w:p>
    <w:bookmarkEnd w:id="1"/>
    <w:p w14:paraId="1D380E1C" w14:textId="77777777" w:rsidR="00A36363" w:rsidRPr="00101B36" w:rsidRDefault="00A36363" w:rsidP="00A36363">
      <w:pPr>
        <w:pStyle w:val="Rubrik2"/>
        <w:ind w:left="709"/>
      </w:pPr>
      <w:r w:rsidRPr="00101B36">
        <w:t xml:space="preserve">Bakgrund </w:t>
      </w:r>
    </w:p>
    <w:p w14:paraId="0A81F7AE" w14:textId="77777777" w:rsidR="00A36363" w:rsidRDefault="00A36363" w:rsidP="00A36363">
      <w:pPr>
        <w:ind w:left="709"/>
      </w:pPr>
      <w:r>
        <w:t>En standardisering av arbetet i diskrummen gör att vi följer de regler och föreskrifter som gäller för de tekniska hjälpmedel som finns på avdelningen.</w:t>
      </w:r>
    </w:p>
    <w:p w14:paraId="370787D5" w14:textId="77777777" w:rsidR="00A36363" w:rsidRPr="00101B36" w:rsidRDefault="00A36363" w:rsidP="00A36363">
      <w:pPr>
        <w:pStyle w:val="Rubrik2"/>
        <w:ind w:left="709"/>
      </w:pPr>
      <w:bookmarkStart w:id="2" w:name="_Toc501440350"/>
      <w:r>
        <w:t>S</w:t>
      </w:r>
      <w:r w:rsidRPr="00101B36">
        <w:t xml:space="preserve">yfte </w:t>
      </w:r>
      <w:bookmarkEnd w:id="2"/>
    </w:p>
    <w:p w14:paraId="36F2C401" w14:textId="77777777" w:rsidR="00A36363" w:rsidRDefault="00A36363" w:rsidP="00A36363">
      <w:pPr>
        <w:ind w:left="709"/>
      </w:pPr>
      <w:bookmarkStart w:id="3" w:name="_Toc501440351"/>
      <w:r>
        <w:t>Dagliga fasta rutiner gör att patientsäkerheten säkerställs då maskiner och insatser kontrolleras och dokumenteras efter ett fastställt arbetssätt. Fel upptäcks direkt och kan åtgärdas enligt gällande rutiner.</w:t>
      </w:r>
    </w:p>
    <w:p w14:paraId="1A563B19" w14:textId="77777777" w:rsidR="00A36363" w:rsidRPr="00101B36" w:rsidRDefault="00A36363" w:rsidP="00A36363">
      <w:pPr>
        <w:pStyle w:val="Rubrik2"/>
        <w:ind w:left="709" w:right="1161"/>
      </w:pPr>
      <w:r w:rsidRPr="00101B36">
        <w:t xml:space="preserve">Åtgärder </w:t>
      </w:r>
      <w:bookmarkEnd w:id="3"/>
    </w:p>
    <w:p w14:paraId="7925F4A9" w14:textId="77777777" w:rsidR="00A36363" w:rsidRDefault="00A36363" w:rsidP="00A36363">
      <w:pPr>
        <w:pStyle w:val="Standard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 följer Basala hygienrutiner och arbetar ergonomiskt och säkert.</w:t>
      </w:r>
    </w:p>
    <w:p w14:paraId="4027FBA5" w14:textId="77777777" w:rsidR="00A36363" w:rsidRDefault="00A36363" w:rsidP="00A36363">
      <w:pPr>
        <w:pStyle w:val="Standard"/>
        <w:ind w:left="709"/>
        <w:rPr>
          <w:rFonts w:ascii="Times New Roman" w:hAnsi="Times New Roman"/>
          <w:sz w:val="24"/>
          <w:szCs w:val="24"/>
        </w:rPr>
      </w:pPr>
    </w:p>
    <w:p w14:paraId="58EDB358" w14:textId="77777777" w:rsidR="00A36363" w:rsidRPr="00AF44A1" w:rsidRDefault="00A36363" w:rsidP="00A36363">
      <w:pPr>
        <w:pStyle w:val="Standard"/>
        <w:numPr>
          <w:ilvl w:val="0"/>
          <w:numId w:val="22"/>
        </w:numPr>
        <w:ind w:left="1134"/>
        <w:rPr>
          <w:rFonts w:ascii="Times New Roman" w:hAnsi="Times New Roman"/>
          <w:sz w:val="24"/>
          <w:szCs w:val="24"/>
        </w:rPr>
      </w:pPr>
      <w:r w:rsidRPr="002D2440">
        <w:rPr>
          <w:rFonts w:ascii="Times New Roman" w:hAnsi="Times New Roman"/>
          <w:sz w:val="24"/>
          <w:szCs w:val="24"/>
        </w:rPr>
        <w:t>Torka av alla arbetsytor</w:t>
      </w:r>
      <w:r>
        <w:rPr>
          <w:rFonts w:ascii="Times New Roman" w:hAnsi="Times New Roman"/>
          <w:sz w:val="24"/>
          <w:szCs w:val="24"/>
        </w:rPr>
        <w:t xml:space="preserve">, och </w:t>
      </w:r>
      <w:proofErr w:type="spellStart"/>
      <w:r>
        <w:rPr>
          <w:rFonts w:ascii="Times New Roman" w:hAnsi="Times New Roman"/>
          <w:sz w:val="24"/>
          <w:szCs w:val="24"/>
        </w:rPr>
        <w:t>tagytor</w:t>
      </w:r>
      <w:proofErr w:type="spellEnd"/>
    </w:p>
    <w:p w14:paraId="32061EF8" w14:textId="77777777" w:rsidR="00A36363" w:rsidRDefault="00A36363" w:rsidP="00A36363">
      <w:pPr>
        <w:pStyle w:val="Standard"/>
        <w:numPr>
          <w:ilvl w:val="0"/>
          <w:numId w:val="22"/>
        </w:numPr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Sätt på datorerna.</w:t>
      </w:r>
    </w:p>
    <w:p w14:paraId="2FDEEE6E" w14:textId="77777777" w:rsidR="00A36363" w:rsidRDefault="00A36363" w:rsidP="00A36363">
      <w:pPr>
        <w:pStyle w:val="Standard"/>
        <w:numPr>
          <w:ilvl w:val="0"/>
          <w:numId w:val="22"/>
        </w:numPr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Sprita ur hissen för ankommande gods och ta bort spärren så dörren kan stängas.</w:t>
      </w:r>
    </w:p>
    <w:p w14:paraId="166DBFBD" w14:textId="77777777" w:rsidR="00A36363" w:rsidRPr="002D2440" w:rsidRDefault="00A36363" w:rsidP="00A36363">
      <w:pPr>
        <w:pStyle w:val="Standard"/>
        <w:numPr>
          <w:ilvl w:val="0"/>
          <w:numId w:val="22"/>
        </w:numPr>
        <w:ind w:left="1134"/>
        <w:rPr>
          <w:rFonts w:ascii="Times New Roman" w:hAnsi="Times New Roman"/>
          <w:sz w:val="24"/>
          <w:szCs w:val="24"/>
        </w:rPr>
      </w:pPr>
      <w:r w:rsidRPr="3FDA99B6">
        <w:rPr>
          <w:rFonts w:ascii="Times New Roman" w:hAnsi="Times New Roman"/>
          <w:sz w:val="24"/>
          <w:szCs w:val="24"/>
        </w:rPr>
        <w:t>Starta Ultraljudsbadet. (se arbetsbeskrivning på väggen vi UL)</w:t>
      </w:r>
    </w:p>
    <w:p w14:paraId="0B617DF8" w14:textId="77777777" w:rsidR="00A36363" w:rsidRDefault="00A36363" w:rsidP="00A36363">
      <w:pPr>
        <w:pStyle w:val="Standard"/>
        <w:numPr>
          <w:ilvl w:val="0"/>
          <w:numId w:val="22"/>
        </w:numPr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2D2440">
        <w:rPr>
          <w:rFonts w:ascii="Times New Roman" w:hAnsi="Times New Roman"/>
          <w:sz w:val="24"/>
          <w:szCs w:val="24"/>
        </w:rPr>
        <w:t xml:space="preserve">agligt underhåll på </w:t>
      </w:r>
      <w:r>
        <w:rPr>
          <w:rFonts w:ascii="Times New Roman" w:hAnsi="Times New Roman"/>
          <w:sz w:val="24"/>
          <w:szCs w:val="24"/>
        </w:rPr>
        <w:t>Getinge</w:t>
      </w:r>
      <w:r w:rsidRPr="002D2440">
        <w:rPr>
          <w:rFonts w:ascii="Times New Roman" w:hAnsi="Times New Roman"/>
          <w:sz w:val="24"/>
          <w:szCs w:val="24"/>
        </w:rPr>
        <w:t>maskiner:</w:t>
      </w:r>
    </w:p>
    <w:p w14:paraId="362A516F" w14:textId="77777777" w:rsidR="00A36363" w:rsidRPr="002D2440" w:rsidRDefault="00A36363" w:rsidP="00A36363">
      <w:pPr>
        <w:pStyle w:val="Standard"/>
        <w:numPr>
          <w:ilvl w:val="0"/>
          <w:numId w:val="23"/>
        </w:numPr>
        <w:ind w:left="1134"/>
        <w:rPr>
          <w:rFonts w:ascii="Times New Roman" w:hAnsi="Times New Roman"/>
          <w:sz w:val="24"/>
          <w:szCs w:val="24"/>
        </w:rPr>
      </w:pPr>
      <w:r w:rsidRPr="002D2440">
        <w:rPr>
          <w:rFonts w:ascii="Times New Roman" w:hAnsi="Times New Roman"/>
          <w:sz w:val="24"/>
          <w:szCs w:val="24"/>
        </w:rPr>
        <w:t>Kontrollera diskkammarens botten.</w:t>
      </w:r>
    </w:p>
    <w:p w14:paraId="1082EDF6" w14:textId="77777777" w:rsidR="00A36363" w:rsidRPr="002D2440" w:rsidRDefault="00A36363" w:rsidP="00A36363">
      <w:pPr>
        <w:pStyle w:val="Standard"/>
        <w:numPr>
          <w:ilvl w:val="0"/>
          <w:numId w:val="23"/>
        </w:numPr>
        <w:ind w:left="1134"/>
        <w:rPr>
          <w:rFonts w:ascii="Times New Roman" w:hAnsi="Times New Roman"/>
          <w:sz w:val="24"/>
          <w:szCs w:val="24"/>
        </w:rPr>
      </w:pPr>
      <w:r w:rsidRPr="002D2440">
        <w:rPr>
          <w:rFonts w:ascii="Times New Roman" w:hAnsi="Times New Roman"/>
          <w:sz w:val="24"/>
          <w:szCs w:val="24"/>
        </w:rPr>
        <w:t>Kontroll/rengöri</w:t>
      </w:r>
      <w:r>
        <w:rPr>
          <w:rFonts w:ascii="Times New Roman" w:hAnsi="Times New Roman"/>
          <w:sz w:val="24"/>
          <w:szCs w:val="24"/>
        </w:rPr>
        <w:t>ng av diskmaskinernas spolarmar</w:t>
      </w:r>
    </w:p>
    <w:p w14:paraId="09EFB9A8" w14:textId="77777777" w:rsidR="00A36363" w:rsidRPr="002D2440" w:rsidRDefault="00A36363" w:rsidP="00A36363">
      <w:pPr>
        <w:pStyle w:val="Standard"/>
        <w:numPr>
          <w:ilvl w:val="0"/>
          <w:numId w:val="23"/>
        </w:numPr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Rengör silar</w:t>
      </w:r>
    </w:p>
    <w:p w14:paraId="4CB219DA" w14:textId="77777777" w:rsidR="00A36363" w:rsidRPr="002D2440" w:rsidRDefault="00A36363" w:rsidP="00A36363">
      <w:pPr>
        <w:pStyle w:val="Standard"/>
        <w:numPr>
          <w:ilvl w:val="0"/>
          <w:numId w:val="23"/>
        </w:numPr>
        <w:ind w:left="1134"/>
        <w:rPr>
          <w:rFonts w:ascii="Times New Roman" w:hAnsi="Times New Roman"/>
          <w:sz w:val="24"/>
          <w:szCs w:val="24"/>
        </w:rPr>
      </w:pPr>
      <w:r w:rsidRPr="002D2440">
        <w:rPr>
          <w:rFonts w:ascii="Times New Roman" w:hAnsi="Times New Roman"/>
          <w:sz w:val="24"/>
          <w:szCs w:val="24"/>
        </w:rPr>
        <w:t xml:space="preserve">Kontrollera dockningsmunstycken </w:t>
      </w:r>
      <w:r>
        <w:rPr>
          <w:rFonts w:ascii="Times New Roman" w:hAnsi="Times New Roman"/>
          <w:sz w:val="24"/>
          <w:szCs w:val="24"/>
        </w:rPr>
        <w:t xml:space="preserve">samt </w:t>
      </w:r>
      <w:r w:rsidRPr="002D2440">
        <w:rPr>
          <w:rFonts w:ascii="Times New Roman" w:hAnsi="Times New Roman"/>
          <w:sz w:val="24"/>
          <w:szCs w:val="24"/>
        </w:rPr>
        <w:t>dörrlisten.</w:t>
      </w:r>
    </w:p>
    <w:p w14:paraId="6796A665" w14:textId="77777777" w:rsidR="00A36363" w:rsidRPr="002D2440" w:rsidRDefault="00A36363" w:rsidP="00A36363">
      <w:pPr>
        <w:pStyle w:val="Standard"/>
        <w:numPr>
          <w:ilvl w:val="0"/>
          <w:numId w:val="23"/>
        </w:numPr>
        <w:ind w:left="1134"/>
        <w:rPr>
          <w:rFonts w:ascii="Times New Roman" w:hAnsi="Times New Roman"/>
          <w:sz w:val="24"/>
          <w:szCs w:val="24"/>
        </w:rPr>
      </w:pPr>
      <w:r w:rsidRPr="002D2440">
        <w:rPr>
          <w:rFonts w:ascii="Times New Roman" w:hAnsi="Times New Roman"/>
          <w:sz w:val="24"/>
          <w:szCs w:val="24"/>
        </w:rPr>
        <w:t>Kontrollera och markera nivå på kemikalier.</w:t>
      </w:r>
    </w:p>
    <w:p w14:paraId="197A679B" w14:textId="77777777" w:rsidR="00A36363" w:rsidRPr="002D2440" w:rsidRDefault="00A36363" w:rsidP="00A36363">
      <w:pPr>
        <w:pStyle w:val="Standard"/>
        <w:numPr>
          <w:ilvl w:val="0"/>
          <w:numId w:val="23"/>
        </w:numPr>
        <w:ind w:left="1134"/>
        <w:rPr>
          <w:rFonts w:ascii="Times New Roman" w:hAnsi="Times New Roman"/>
          <w:sz w:val="24"/>
          <w:szCs w:val="24"/>
        </w:rPr>
      </w:pPr>
      <w:r w:rsidRPr="002D2440">
        <w:rPr>
          <w:rFonts w:ascii="Times New Roman" w:hAnsi="Times New Roman"/>
          <w:sz w:val="24"/>
          <w:szCs w:val="24"/>
        </w:rPr>
        <w:t>Rengör vid behov diskkammaren och maskinens utsida.</w:t>
      </w:r>
    </w:p>
    <w:p w14:paraId="07E562E7" w14:textId="77777777" w:rsidR="00A36363" w:rsidRDefault="00A36363" w:rsidP="00A36363">
      <w:pPr>
        <w:pStyle w:val="Standard"/>
        <w:numPr>
          <w:ilvl w:val="0"/>
          <w:numId w:val="23"/>
        </w:numPr>
        <w:ind w:left="1134"/>
        <w:rPr>
          <w:rFonts w:ascii="Times New Roman" w:hAnsi="Times New Roman"/>
          <w:sz w:val="24"/>
          <w:szCs w:val="24"/>
        </w:rPr>
      </w:pPr>
      <w:r w:rsidRPr="3FDA99B6">
        <w:rPr>
          <w:rFonts w:ascii="Times New Roman" w:hAnsi="Times New Roman"/>
          <w:sz w:val="24"/>
          <w:szCs w:val="24"/>
        </w:rPr>
        <w:t>Signera på logglista som tillhör avsedd maskin.</w:t>
      </w:r>
    </w:p>
    <w:p w14:paraId="060FF73C" w14:textId="77777777" w:rsidR="00A36363" w:rsidRDefault="00A36363" w:rsidP="00A36363">
      <w:pPr>
        <w:pStyle w:val="Standard"/>
        <w:ind w:left="709"/>
        <w:rPr>
          <w:rFonts w:ascii="Times New Roman" w:hAnsi="Times New Roman"/>
          <w:sz w:val="24"/>
          <w:szCs w:val="24"/>
        </w:rPr>
      </w:pPr>
    </w:p>
    <w:p w14:paraId="2D8C7EEE" w14:textId="77777777" w:rsidR="00A36363" w:rsidRDefault="00A36363" w:rsidP="00A36363">
      <w:pPr>
        <w:pStyle w:val="Standard"/>
        <w:ind w:left="709"/>
        <w:rPr>
          <w:rFonts w:ascii="Times New Roman" w:hAnsi="Times New Roman"/>
          <w:sz w:val="24"/>
          <w:szCs w:val="24"/>
        </w:rPr>
      </w:pPr>
    </w:p>
    <w:p w14:paraId="01EE4AE7" w14:textId="77777777" w:rsidR="00A36363" w:rsidRDefault="00A36363" w:rsidP="00A36363">
      <w:pPr>
        <w:pStyle w:val="Standard"/>
        <w:numPr>
          <w:ilvl w:val="0"/>
          <w:numId w:val="24"/>
        </w:numPr>
        <w:ind w:left="1134"/>
        <w:rPr>
          <w:rFonts w:ascii="Times New Roman" w:hAnsi="Times New Roman"/>
          <w:sz w:val="24"/>
          <w:szCs w:val="24"/>
        </w:rPr>
      </w:pPr>
      <w:r w:rsidRPr="00AF44A1">
        <w:rPr>
          <w:rFonts w:ascii="Times New Roman" w:hAnsi="Times New Roman"/>
          <w:sz w:val="24"/>
          <w:szCs w:val="24"/>
        </w:rPr>
        <w:lastRenderedPageBreak/>
        <w:t>Signeringslista för dagligt underhåll skall förvaras i direkt anslutning till maskinen.  All dokumentation gällande maskiner skall sparas i maskinens livslängd +3 år.</w:t>
      </w:r>
    </w:p>
    <w:p w14:paraId="2DBC3C9D" w14:textId="77777777" w:rsidR="00A36363" w:rsidRDefault="00A36363" w:rsidP="00A36363">
      <w:pPr>
        <w:pStyle w:val="Standard"/>
        <w:numPr>
          <w:ilvl w:val="0"/>
          <w:numId w:val="24"/>
        </w:numPr>
        <w:ind w:left="1134"/>
        <w:rPr>
          <w:rFonts w:ascii="Times New Roman" w:hAnsi="Times New Roman"/>
          <w:sz w:val="24"/>
          <w:szCs w:val="24"/>
        </w:rPr>
      </w:pPr>
      <w:r w:rsidRPr="00AF44A1">
        <w:rPr>
          <w:rFonts w:ascii="Times New Roman" w:hAnsi="Times New Roman"/>
          <w:sz w:val="24"/>
          <w:szCs w:val="24"/>
        </w:rPr>
        <w:t>Se över stationer med skyddsmaterial och fyll på vid behov.</w:t>
      </w:r>
    </w:p>
    <w:p w14:paraId="296E0B76" w14:textId="77777777" w:rsidR="00A36363" w:rsidRPr="005C3F2F" w:rsidRDefault="00A36363" w:rsidP="00A36363">
      <w:pPr>
        <w:pStyle w:val="Standard"/>
        <w:numPr>
          <w:ilvl w:val="0"/>
          <w:numId w:val="24"/>
        </w:numPr>
        <w:ind w:left="1134"/>
        <w:rPr>
          <w:rFonts w:ascii="Times New Roman" w:hAnsi="Times New Roman"/>
          <w:sz w:val="24"/>
          <w:szCs w:val="24"/>
        </w:rPr>
      </w:pPr>
      <w:proofErr w:type="spellStart"/>
      <w:r w:rsidRPr="00AF44A1">
        <w:rPr>
          <w:rFonts w:ascii="Times New Roman" w:hAnsi="Times New Roman"/>
          <w:sz w:val="24"/>
          <w:szCs w:val="24"/>
        </w:rPr>
        <w:t>Spolarmasfästen</w:t>
      </w:r>
      <w:proofErr w:type="spellEnd"/>
      <w:r w:rsidRPr="00AF44A1">
        <w:rPr>
          <w:rFonts w:ascii="Times New Roman" w:hAnsi="Times New Roman"/>
          <w:sz w:val="24"/>
          <w:szCs w:val="24"/>
        </w:rPr>
        <w:t>, vingar och ändpluggar på insatser rengörs två gånger i veckan (mån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44A1"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44A1">
        <w:rPr>
          <w:rFonts w:ascii="Times New Roman" w:hAnsi="Times New Roman"/>
          <w:sz w:val="24"/>
          <w:szCs w:val="24"/>
        </w:rPr>
        <w:t>ons</w:t>
      </w:r>
      <w:proofErr w:type="spellEnd"/>
      <w:r w:rsidRPr="00AF44A1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(se lista för dagligt underhåll)</w:t>
      </w:r>
    </w:p>
    <w:p w14:paraId="7DBA6FBA" w14:textId="77777777" w:rsidR="00A36363" w:rsidRDefault="00A36363" w:rsidP="00A36363">
      <w:pPr>
        <w:pStyle w:val="Standard"/>
        <w:ind w:left="1134"/>
        <w:rPr>
          <w:rFonts w:ascii="Times New Roman" w:hAnsi="Times New Roman"/>
          <w:sz w:val="24"/>
          <w:szCs w:val="24"/>
        </w:rPr>
      </w:pPr>
    </w:p>
    <w:p w14:paraId="745D25CF" w14:textId="77777777" w:rsidR="00A36363" w:rsidRPr="00635FAF" w:rsidRDefault="00A36363" w:rsidP="00A36363">
      <w:pPr>
        <w:pStyle w:val="Rubrik3"/>
        <w:ind w:left="709"/>
      </w:pPr>
      <w:r w:rsidRPr="00635FAF">
        <w:t>Dagligt arbete:</w:t>
      </w:r>
    </w:p>
    <w:p w14:paraId="34805E20" w14:textId="77777777" w:rsidR="00A36363" w:rsidRPr="00194A28" w:rsidRDefault="00A36363" w:rsidP="00A36363">
      <w:pPr>
        <w:pStyle w:val="Liststycke"/>
        <w:spacing w:after="160" w:line="259" w:lineRule="auto"/>
        <w:ind w:left="1134" w:right="0"/>
      </w:pPr>
      <w:r>
        <w:t xml:space="preserve">Ta emot gods från avdelningar, mottagningar, externa kunder och C-op. </w:t>
      </w:r>
      <w:r>
        <w:br/>
        <w:t xml:space="preserve">Kontaminerat gods från operation diskas i Diskmodulen (ej </w:t>
      </w:r>
      <w:proofErr w:type="spellStart"/>
      <w:r>
        <w:t>ultraljudsproben</w:t>
      </w:r>
      <w:proofErr w:type="spellEnd"/>
      <w:r>
        <w:t xml:space="preserve"> till </w:t>
      </w:r>
      <w:proofErr w:type="spellStart"/>
      <w:r>
        <w:t>robotop</w:t>
      </w:r>
      <w:proofErr w:type="spellEnd"/>
      <w:r>
        <w:t>, se separat rutin</w:t>
      </w:r>
      <w:proofErr w:type="gramStart"/>
      <w:r>
        <w:t>).Vid</w:t>
      </w:r>
      <w:proofErr w:type="gramEnd"/>
      <w:r>
        <w:t xml:space="preserve"> behov diskas det i gamla diskrummet</w:t>
      </w:r>
    </w:p>
    <w:p w14:paraId="3BA7C911" w14:textId="77777777" w:rsidR="00A36363" w:rsidRPr="00194A28" w:rsidRDefault="00A36363" w:rsidP="00A36363">
      <w:pPr>
        <w:pStyle w:val="Liststycke"/>
        <w:numPr>
          <w:ilvl w:val="0"/>
          <w:numId w:val="21"/>
        </w:numPr>
        <w:spacing w:after="160" w:line="259" w:lineRule="auto"/>
        <w:ind w:left="1134" w:right="0"/>
      </w:pPr>
      <w:r w:rsidRPr="00194A28">
        <w:t>Allt gods från avd</w:t>
      </w:r>
      <w:r>
        <w:t>elningar</w:t>
      </w:r>
      <w:r w:rsidRPr="00194A28">
        <w:t>, mott</w:t>
      </w:r>
      <w:r>
        <w:t>agningar</w:t>
      </w:r>
      <w:r w:rsidRPr="00194A28">
        <w:t xml:space="preserve"> och externa kunder diskas om innan det kommer till packsalen (gäller ej ögonmott</w:t>
      </w:r>
      <w:r>
        <w:t>agningen</w:t>
      </w:r>
      <w:r w:rsidRPr="00194A28">
        <w:t>). Se och följ separat rutin.</w:t>
      </w:r>
    </w:p>
    <w:p w14:paraId="2ED96A0B" w14:textId="77777777" w:rsidR="00A36363" w:rsidRPr="00194A28" w:rsidRDefault="00A36363" w:rsidP="00A36363">
      <w:pPr>
        <w:pStyle w:val="Liststycke"/>
        <w:numPr>
          <w:ilvl w:val="0"/>
          <w:numId w:val="21"/>
        </w:numPr>
        <w:spacing w:after="160" w:line="259" w:lineRule="auto"/>
        <w:ind w:left="1134" w:right="0"/>
      </w:pPr>
      <w:r w:rsidRPr="00194A28">
        <w:t xml:space="preserve">Använd ultraljudsbad på reamrar och raspar, diska sedan om godset i Diskmodulen. </w:t>
      </w:r>
    </w:p>
    <w:p w14:paraId="65C5EBCE" w14:textId="77777777" w:rsidR="00A36363" w:rsidRPr="00194A28" w:rsidRDefault="00A36363" w:rsidP="00A36363">
      <w:pPr>
        <w:pStyle w:val="Liststycke"/>
        <w:numPr>
          <w:ilvl w:val="0"/>
          <w:numId w:val="21"/>
        </w:numPr>
        <w:spacing w:after="160" w:line="259" w:lineRule="auto"/>
        <w:ind w:left="1134" w:right="0"/>
      </w:pPr>
      <w:r w:rsidRPr="00194A28">
        <w:t>Sprita hissen efter det att gods mottagits.</w:t>
      </w:r>
    </w:p>
    <w:p w14:paraId="74F4266F" w14:textId="77777777" w:rsidR="00A36363" w:rsidRPr="00194A28" w:rsidRDefault="00A36363" w:rsidP="00A36363">
      <w:pPr>
        <w:pStyle w:val="Liststycke"/>
        <w:numPr>
          <w:ilvl w:val="0"/>
          <w:numId w:val="21"/>
        </w:numPr>
        <w:spacing w:after="160" w:line="259" w:lineRule="auto"/>
        <w:ind w:left="1134" w:right="0"/>
      </w:pPr>
      <w:r w:rsidRPr="00194A28">
        <w:t xml:space="preserve">Plocka av ytterförpackningar när gods kommer i hissen och byt till rena korgar. </w:t>
      </w:r>
    </w:p>
    <w:p w14:paraId="5573600B" w14:textId="77777777" w:rsidR="00A36363" w:rsidRPr="00194A28" w:rsidRDefault="00A36363" w:rsidP="00A36363">
      <w:pPr>
        <w:pStyle w:val="Liststycke"/>
        <w:numPr>
          <w:ilvl w:val="0"/>
          <w:numId w:val="21"/>
        </w:numPr>
        <w:spacing w:after="160" w:line="259" w:lineRule="auto"/>
        <w:ind w:left="1134" w:right="0"/>
      </w:pPr>
      <w:r w:rsidRPr="00194A28">
        <w:t xml:space="preserve">Töm sopsäckar och återvinningsbord vid behov och ställ i Sopvagnen. </w:t>
      </w:r>
    </w:p>
    <w:p w14:paraId="4638593E" w14:textId="77777777" w:rsidR="00A36363" w:rsidRPr="00194A28" w:rsidRDefault="00A36363" w:rsidP="00A36363">
      <w:pPr>
        <w:pStyle w:val="Liststycke"/>
        <w:numPr>
          <w:ilvl w:val="0"/>
          <w:numId w:val="21"/>
        </w:numPr>
        <w:spacing w:after="160" w:line="259" w:lineRule="auto"/>
        <w:ind w:left="1134" w:right="0"/>
      </w:pPr>
      <w:r w:rsidRPr="00194A28">
        <w:t>Kontrollera om det finns instrument i packsal och diskrum som ska diskas eller köras i Lime-</w:t>
      </w:r>
      <w:proofErr w:type="spellStart"/>
      <w:r w:rsidRPr="00194A28">
        <w:t>away</w:t>
      </w:r>
      <w:proofErr w:type="spellEnd"/>
      <w:r w:rsidRPr="00194A28">
        <w:t>.</w:t>
      </w:r>
    </w:p>
    <w:p w14:paraId="7AC471CB" w14:textId="77777777" w:rsidR="00A36363" w:rsidRPr="00946132" w:rsidRDefault="00A36363" w:rsidP="00A36363">
      <w:pPr>
        <w:pStyle w:val="Standard"/>
        <w:ind w:left="709"/>
        <w:rPr>
          <w:rFonts w:ascii="Times New Roman" w:hAnsi="Times New Roman"/>
          <w:sz w:val="24"/>
          <w:szCs w:val="24"/>
        </w:rPr>
      </w:pPr>
    </w:p>
    <w:p w14:paraId="5D4E6384" w14:textId="77777777" w:rsidR="00A36363" w:rsidRPr="00440265" w:rsidRDefault="00A36363" w:rsidP="00A36363">
      <w:pPr>
        <w:pStyle w:val="Rubrik3"/>
        <w:ind w:left="709"/>
      </w:pPr>
      <w:r w:rsidRPr="00440265">
        <w:t>Vid arbetsdagens slut:</w:t>
      </w:r>
    </w:p>
    <w:p w14:paraId="234CB903" w14:textId="77777777" w:rsidR="00A36363" w:rsidRDefault="00A36363" w:rsidP="00A36363">
      <w:pPr>
        <w:pStyle w:val="Standard"/>
        <w:numPr>
          <w:ilvl w:val="0"/>
          <w:numId w:val="20"/>
        </w:numPr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</w:t>
      </w:r>
      <w:r w:rsidRPr="002D24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över stationer med skyddsutrustning, fyll på vid behov.</w:t>
      </w:r>
    </w:p>
    <w:p w14:paraId="51627DCF" w14:textId="77777777" w:rsidR="00A36363" w:rsidRDefault="00A36363" w:rsidP="00A36363">
      <w:pPr>
        <w:pStyle w:val="Standard"/>
        <w:numPr>
          <w:ilvl w:val="0"/>
          <w:numId w:val="20"/>
        </w:numPr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Torka av arbetsytor.</w:t>
      </w:r>
      <w:r w:rsidRPr="002D2440">
        <w:rPr>
          <w:rFonts w:ascii="Times New Roman" w:hAnsi="Times New Roman"/>
          <w:sz w:val="24"/>
          <w:szCs w:val="24"/>
        </w:rPr>
        <w:t xml:space="preserve"> </w:t>
      </w:r>
    </w:p>
    <w:p w14:paraId="4A81403F" w14:textId="77777777" w:rsidR="00A36363" w:rsidRDefault="00A36363" w:rsidP="00A36363">
      <w:pPr>
        <w:pStyle w:val="Standard"/>
        <w:numPr>
          <w:ilvl w:val="0"/>
          <w:numId w:val="20"/>
        </w:numPr>
        <w:ind w:left="1134"/>
        <w:rPr>
          <w:rFonts w:ascii="Times New Roman" w:hAnsi="Times New Roman"/>
          <w:sz w:val="24"/>
          <w:szCs w:val="24"/>
        </w:rPr>
      </w:pPr>
      <w:r w:rsidRPr="002D2440">
        <w:rPr>
          <w:rFonts w:ascii="Times New Roman" w:hAnsi="Times New Roman"/>
          <w:sz w:val="24"/>
          <w:szCs w:val="24"/>
        </w:rPr>
        <w:t xml:space="preserve">Alla soppåsar töms, diskinsatser och insatsvagnar förbereds och </w:t>
      </w:r>
      <w:r>
        <w:rPr>
          <w:rFonts w:ascii="Times New Roman" w:hAnsi="Times New Roman"/>
          <w:sz w:val="24"/>
          <w:szCs w:val="24"/>
        </w:rPr>
        <w:t xml:space="preserve">ska </w:t>
      </w:r>
      <w:r w:rsidRPr="002D2440">
        <w:rPr>
          <w:rFonts w:ascii="Times New Roman" w:hAnsi="Times New Roman"/>
          <w:sz w:val="24"/>
          <w:szCs w:val="24"/>
        </w:rPr>
        <w:t xml:space="preserve">vara i gott skick. </w:t>
      </w:r>
    </w:p>
    <w:p w14:paraId="5B8A86C1" w14:textId="77777777" w:rsidR="00A36363" w:rsidRDefault="00A36363" w:rsidP="00A36363">
      <w:pPr>
        <w:pStyle w:val="Standard"/>
        <w:numPr>
          <w:ilvl w:val="0"/>
          <w:numId w:val="20"/>
        </w:numPr>
        <w:ind w:left="1134"/>
        <w:rPr>
          <w:rFonts w:ascii="Times New Roman" w:hAnsi="Times New Roman"/>
          <w:sz w:val="24"/>
          <w:szCs w:val="24"/>
        </w:rPr>
      </w:pPr>
      <w:r w:rsidRPr="002D2440">
        <w:rPr>
          <w:rFonts w:ascii="Times New Roman" w:hAnsi="Times New Roman"/>
          <w:sz w:val="24"/>
          <w:szCs w:val="24"/>
        </w:rPr>
        <w:t xml:space="preserve">Kemikalier fylls på och ställs på avsedd plats. </w:t>
      </w:r>
    </w:p>
    <w:p w14:paraId="6C607A18" w14:textId="77777777" w:rsidR="00A36363" w:rsidRDefault="00A36363" w:rsidP="00A36363">
      <w:pPr>
        <w:pStyle w:val="Standard"/>
        <w:numPr>
          <w:ilvl w:val="0"/>
          <w:numId w:val="20"/>
        </w:numPr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Diska de borstar som använts under dagen.</w:t>
      </w:r>
    </w:p>
    <w:p w14:paraId="4C38DEB5" w14:textId="77777777" w:rsidR="00A36363" w:rsidRDefault="00A36363" w:rsidP="00A36363">
      <w:pPr>
        <w:pStyle w:val="Standard"/>
        <w:numPr>
          <w:ilvl w:val="0"/>
          <w:numId w:val="20"/>
        </w:numPr>
        <w:ind w:left="1134"/>
        <w:rPr>
          <w:rFonts w:ascii="Times New Roman" w:hAnsi="Times New Roman"/>
          <w:sz w:val="24"/>
          <w:szCs w:val="24"/>
        </w:rPr>
      </w:pPr>
      <w:r w:rsidRPr="3FDA99B6">
        <w:rPr>
          <w:rFonts w:ascii="Times New Roman" w:hAnsi="Times New Roman"/>
          <w:sz w:val="24"/>
          <w:szCs w:val="24"/>
        </w:rPr>
        <w:t>Torka ur hissen och ställ upp spärren.</w:t>
      </w:r>
    </w:p>
    <w:p w14:paraId="3CC4A67D" w14:textId="77777777" w:rsidR="00A36363" w:rsidRPr="005C3F2F" w:rsidRDefault="00A36363" w:rsidP="00A36363">
      <w:pPr>
        <w:pStyle w:val="Standard"/>
        <w:numPr>
          <w:ilvl w:val="0"/>
          <w:numId w:val="20"/>
        </w:numPr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Släck ner skärmarna till datorerna.</w:t>
      </w:r>
    </w:p>
    <w:p w14:paraId="5F33CFFE" w14:textId="77777777" w:rsidR="00A36363" w:rsidRDefault="00A36363" w:rsidP="00A36363">
      <w:pPr>
        <w:pStyle w:val="Standard"/>
        <w:numPr>
          <w:ilvl w:val="0"/>
          <w:numId w:val="20"/>
        </w:numPr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Släck belysningen</w:t>
      </w:r>
    </w:p>
    <w:p w14:paraId="61BF2128" w14:textId="77777777" w:rsidR="00A36363" w:rsidRDefault="00A36363" w:rsidP="00A36363">
      <w:pPr>
        <w:pStyle w:val="Standard"/>
        <w:ind w:left="709"/>
        <w:rPr>
          <w:rFonts w:ascii="Times New Roman" w:hAnsi="Times New Roman"/>
          <w:sz w:val="24"/>
          <w:szCs w:val="24"/>
        </w:rPr>
      </w:pPr>
    </w:p>
    <w:p w14:paraId="7C67EC38" w14:textId="77777777" w:rsidR="00A36363" w:rsidRDefault="00A36363" w:rsidP="00A36363">
      <w:pPr>
        <w:pStyle w:val="Standard"/>
        <w:ind w:left="709"/>
        <w:rPr>
          <w:rFonts w:ascii="Times New Roman" w:hAnsi="Times New Roman"/>
          <w:sz w:val="24"/>
          <w:szCs w:val="24"/>
        </w:rPr>
      </w:pPr>
    </w:p>
    <w:p w14:paraId="39DE27BD" w14:textId="77777777" w:rsidR="00A36363" w:rsidRDefault="00A36363" w:rsidP="00A36363">
      <w:pPr>
        <w:pStyle w:val="Standard"/>
        <w:ind w:left="709"/>
        <w:rPr>
          <w:rFonts w:ascii="Times New Roman" w:hAnsi="Times New Roman"/>
          <w:sz w:val="24"/>
          <w:szCs w:val="24"/>
        </w:rPr>
      </w:pPr>
    </w:p>
    <w:p w14:paraId="1AA76032" w14:textId="77777777" w:rsidR="00A36363" w:rsidRPr="00721CC4" w:rsidRDefault="00A36363" w:rsidP="00A36363">
      <w:pPr>
        <w:pStyle w:val="Standard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På onsdagar görs en storstädning då </w:t>
      </w:r>
      <w:r w:rsidRPr="00721CC4">
        <w:rPr>
          <w:rFonts w:ascii="Times New Roman" w:hAnsi="Times New Roman"/>
          <w:sz w:val="24"/>
          <w:szCs w:val="24"/>
        </w:rPr>
        <w:t xml:space="preserve">alla ytor torkas av med </w:t>
      </w:r>
      <w:proofErr w:type="spellStart"/>
      <w:r w:rsidRPr="00721CC4">
        <w:rPr>
          <w:rFonts w:ascii="Times New Roman" w:hAnsi="Times New Roman"/>
          <w:sz w:val="24"/>
          <w:szCs w:val="24"/>
        </w:rPr>
        <w:t>ytdesinfektion</w:t>
      </w:r>
      <w:proofErr w:type="spellEnd"/>
      <w:r w:rsidRPr="00721CC4">
        <w:rPr>
          <w:rFonts w:ascii="Times New Roman" w:hAnsi="Times New Roman"/>
          <w:sz w:val="24"/>
          <w:szCs w:val="24"/>
        </w:rPr>
        <w:t xml:space="preserve">. </w:t>
      </w:r>
    </w:p>
    <w:p w14:paraId="22220C2C" w14:textId="77777777" w:rsidR="00A36363" w:rsidRDefault="00A36363" w:rsidP="00A36363">
      <w:pPr>
        <w:pStyle w:val="Standard"/>
        <w:ind w:left="709"/>
        <w:rPr>
          <w:rFonts w:ascii="Times New Roman" w:hAnsi="Times New Roman"/>
          <w:sz w:val="24"/>
          <w:szCs w:val="24"/>
        </w:rPr>
      </w:pPr>
      <w:r w:rsidRPr="00721CC4">
        <w:rPr>
          <w:rFonts w:ascii="Times New Roman" w:hAnsi="Times New Roman"/>
          <w:sz w:val="24"/>
          <w:szCs w:val="24"/>
        </w:rPr>
        <w:t xml:space="preserve">Lyft och torka under allt material på hyllor och bänkar. Tillbehör och material torkas av med </w:t>
      </w:r>
      <w:proofErr w:type="spellStart"/>
      <w:r w:rsidRPr="00721CC4">
        <w:rPr>
          <w:rFonts w:ascii="Times New Roman" w:hAnsi="Times New Roman"/>
          <w:sz w:val="24"/>
          <w:szCs w:val="24"/>
        </w:rPr>
        <w:t>ytdesinfektion</w:t>
      </w:r>
      <w:proofErr w:type="spellEnd"/>
      <w:r w:rsidRPr="00721CC4">
        <w:rPr>
          <w:rFonts w:ascii="Times New Roman" w:hAnsi="Times New Roman"/>
          <w:sz w:val="24"/>
          <w:szCs w:val="24"/>
        </w:rPr>
        <w:t xml:space="preserve">. Diska vagnar för tillbehör/hjälpmedel till diskinsatser </w:t>
      </w:r>
      <w:r>
        <w:rPr>
          <w:rFonts w:ascii="Times New Roman" w:hAnsi="Times New Roman"/>
          <w:sz w:val="24"/>
          <w:szCs w:val="24"/>
        </w:rPr>
        <w:t>som tål vagnsdisk så som lock och korgar mm i vagnsdisken.</w:t>
      </w:r>
      <w:r w:rsidRPr="00721CC4">
        <w:rPr>
          <w:rFonts w:ascii="Times New Roman" w:hAnsi="Times New Roman"/>
          <w:sz w:val="24"/>
          <w:szCs w:val="24"/>
        </w:rPr>
        <w:t xml:space="preserve"> Små detaljer i korgar med lock. </w:t>
      </w:r>
      <w:r>
        <w:rPr>
          <w:rFonts w:ascii="Times New Roman" w:hAnsi="Times New Roman"/>
          <w:sz w:val="24"/>
          <w:szCs w:val="24"/>
        </w:rPr>
        <w:br/>
        <w:t xml:space="preserve">Torkskåpet torkas ur och </w:t>
      </w:r>
      <w:proofErr w:type="spellStart"/>
      <w:r>
        <w:rPr>
          <w:rFonts w:ascii="Times New Roman" w:hAnsi="Times New Roman"/>
          <w:sz w:val="24"/>
          <w:szCs w:val="24"/>
        </w:rPr>
        <w:t>hyllplanen</w:t>
      </w:r>
      <w:proofErr w:type="spellEnd"/>
      <w:r>
        <w:rPr>
          <w:rFonts w:ascii="Times New Roman" w:hAnsi="Times New Roman"/>
          <w:sz w:val="24"/>
          <w:szCs w:val="24"/>
        </w:rPr>
        <w:t xml:space="preserve"> ska diskas.</w:t>
      </w:r>
    </w:p>
    <w:p w14:paraId="0F39BBB2" w14:textId="77777777" w:rsidR="00A36363" w:rsidRDefault="00A36363" w:rsidP="00A36363">
      <w:pPr>
        <w:pStyle w:val="Standard"/>
        <w:ind w:left="709"/>
        <w:rPr>
          <w:rFonts w:ascii="Times New Roman" w:hAnsi="Times New Roman"/>
          <w:sz w:val="24"/>
          <w:szCs w:val="24"/>
        </w:rPr>
      </w:pPr>
    </w:p>
    <w:p w14:paraId="76B9F95B" w14:textId="63982324" w:rsidR="00536A5A" w:rsidRPr="00A36363" w:rsidRDefault="00A36363" w:rsidP="00A36363">
      <w:pPr>
        <w:pStyle w:val="Standard"/>
        <w:ind w:left="709"/>
      </w:pPr>
      <w:r>
        <w:rPr>
          <w:rFonts w:ascii="Times New Roman" w:hAnsi="Times New Roman"/>
          <w:sz w:val="24"/>
          <w:szCs w:val="24"/>
        </w:rPr>
        <w:t>Filtret till AC</w:t>
      </w:r>
      <w:proofErr w:type="spellStart"/>
      <w:r>
        <w:rPr>
          <w:rFonts w:ascii="Times New Roman" w:hAnsi="Times New Roman"/>
          <w:sz w:val="24"/>
          <w:szCs w:val="24"/>
        </w:rPr>
        <w:t>:n</w:t>
      </w:r>
      <w:proofErr w:type="spellEnd"/>
      <w:r>
        <w:rPr>
          <w:rFonts w:ascii="Times New Roman" w:hAnsi="Times New Roman"/>
          <w:sz w:val="24"/>
          <w:szCs w:val="24"/>
        </w:rPr>
        <w:t xml:space="preserve"> rengörs första måndagen jämn månad.</w:t>
      </w:r>
      <w:bookmarkEnd w:id="0"/>
    </w:p>
    <w:sectPr w:rsidR="00536A5A" w:rsidRPr="00A36363" w:rsidSect="00964C47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8320B" w14:textId="77777777" w:rsidR="00B8325F" w:rsidRDefault="00B8325F">
      <w:r>
        <w:separator/>
      </w:r>
    </w:p>
  </w:endnote>
  <w:endnote w:type="continuationSeparator" w:id="0">
    <w:p w14:paraId="09AB4762" w14:textId="77777777" w:rsidR="00B8325F" w:rsidRDefault="00B8325F">
      <w:r>
        <w:continuationSeparator/>
      </w:r>
    </w:p>
  </w:endnote>
  <w:endnote w:type="continuationNotice" w:id="1">
    <w:p w14:paraId="09583E68" w14:textId="77777777" w:rsidR="00B8325F" w:rsidRDefault="00B832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8A7DE" w14:textId="77777777" w:rsidR="00A36363" w:rsidRDefault="00A36363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57CDAF2" w14:textId="77777777" w:rsidR="00A36363" w:rsidRDefault="00A36363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18697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8E9698C" w14:textId="77777777" w:rsidR="00A36363" w:rsidRPr="00EC0A68" w:rsidRDefault="00A36363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C2972" w14:textId="77777777" w:rsidR="00A36363" w:rsidRDefault="00A36363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4BD1D83B" wp14:editId="4C611D82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02518214" name="Bildobjekt 16025182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3B7D6" w14:textId="77777777" w:rsidR="00B8325F" w:rsidRDefault="00B8325F"/>
  </w:footnote>
  <w:footnote w:type="continuationSeparator" w:id="0">
    <w:p w14:paraId="2AB71BF3" w14:textId="77777777" w:rsidR="00B8325F" w:rsidRDefault="00B8325F">
      <w:r>
        <w:continuationSeparator/>
      </w:r>
    </w:p>
  </w:footnote>
  <w:footnote w:type="continuationNotice" w:id="1">
    <w:p w14:paraId="285DC79C" w14:textId="77777777" w:rsidR="00B8325F" w:rsidRDefault="00B832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5141" w14:textId="77777777" w:rsidR="00A36363" w:rsidRPr="00DA65C4" w:rsidRDefault="00A36363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37891AEF" wp14:editId="21DB097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634818602" name="Textruta 16348186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8137B0" w14:textId="77777777" w:rsidR="00A36363" w:rsidRDefault="00A36363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7891AEF" id="_x0000_t202" coordsize="21600,21600" o:spt="202" path="m,l,21600r21600,l21600,xe">
              <v:stroke joinstyle="miter"/>
              <v:path gradientshapeok="t" o:connecttype="rect"/>
            </v:shapetype>
            <v:shape id="Textruta 1634818602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248137B0" w14:textId="77777777" w:rsidR="00A36363" w:rsidRDefault="00A36363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A1DBA" w14:textId="77777777" w:rsidR="00A36363" w:rsidRDefault="00A36363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6B079889" wp14:editId="1D73AC58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746652719" name="Textruta 17466527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F06183" w14:textId="77777777" w:rsidR="00A36363" w:rsidRDefault="00A36363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B079889" id="_x0000_t202" coordsize="21600,21600" o:spt="202" path="m,l,21600r21600,l21600,xe">
              <v:stroke joinstyle="miter"/>
              <v:path gradientshapeok="t" o:connecttype="rect"/>
            </v:shapetype>
            <v:shape id="Textruta 1746652719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5DF06183" w14:textId="77777777" w:rsidR="00A36363" w:rsidRDefault="00A36363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79A76715" wp14:editId="262A9CE6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2291637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010C31"/>
    <w:multiLevelType w:val="hybridMultilevel"/>
    <w:tmpl w:val="6CC2EBD4"/>
    <w:lvl w:ilvl="0" w:tplc="1A604254">
      <w:numFmt w:val="bullet"/>
      <w:lvlText w:val="-"/>
      <w:lvlJc w:val="left"/>
      <w:pPr>
        <w:ind w:left="1665" w:hanging="360"/>
      </w:pPr>
      <w:rPr>
        <w:rFonts w:ascii="Times New Roman" w:eastAsiaTheme="minorEastAsia" w:hAnsi="Times New Roman" w:cs="Times New Roman" w:hint="default"/>
      </w:rPr>
    </w:lvl>
    <w:lvl w:ilvl="1" w:tplc="25BE66CA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B400DF6E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101A21D0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B480223C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D79C2D50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C152E9DC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42F87DC4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4D040C7C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D801042"/>
    <w:multiLevelType w:val="hybridMultilevel"/>
    <w:tmpl w:val="BD4EFA3C"/>
    <w:lvl w:ilvl="0" w:tplc="7D98D45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75E08DEA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EF1A38EE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79B2338E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878DE62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0407EBE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DFF66520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7B034A8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91BC3C4E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E572EFB"/>
    <w:multiLevelType w:val="hybridMultilevel"/>
    <w:tmpl w:val="1862AFB2"/>
    <w:lvl w:ilvl="0" w:tplc="82964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AFF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08DC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4E35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4AC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66A8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5488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52EB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2836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07B1E"/>
    <w:multiLevelType w:val="hybridMultilevel"/>
    <w:tmpl w:val="19EA7122"/>
    <w:lvl w:ilvl="0" w:tplc="31BC7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9097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9217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32FF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8451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42DC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8EFD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4F5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6266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42F1ADD"/>
    <w:multiLevelType w:val="hybridMultilevel"/>
    <w:tmpl w:val="94AC05BC"/>
    <w:lvl w:ilvl="0" w:tplc="914C9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BCB2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9231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1622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09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A296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245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F6FF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9655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30600523">
    <w:abstractNumId w:val="22"/>
  </w:num>
  <w:num w:numId="2" w16cid:durableId="2083794762">
    <w:abstractNumId w:val="18"/>
  </w:num>
  <w:num w:numId="3" w16cid:durableId="1027756552">
    <w:abstractNumId w:val="0"/>
  </w:num>
  <w:num w:numId="4" w16cid:durableId="1107433911">
    <w:abstractNumId w:val="8"/>
  </w:num>
  <w:num w:numId="5" w16cid:durableId="364596397">
    <w:abstractNumId w:val="20"/>
  </w:num>
  <w:num w:numId="6" w16cid:durableId="785150887">
    <w:abstractNumId w:val="2"/>
  </w:num>
  <w:num w:numId="7" w16cid:durableId="978415486">
    <w:abstractNumId w:val="15"/>
  </w:num>
  <w:num w:numId="8" w16cid:durableId="1976644595">
    <w:abstractNumId w:val="12"/>
  </w:num>
  <w:num w:numId="9" w16cid:durableId="1509901697">
    <w:abstractNumId w:val="1"/>
  </w:num>
  <w:num w:numId="10" w16cid:durableId="600917034">
    <w:abstractNumId w:val="1"/>
  </w:num>
  <w:num w:numId="11" w16cid:durableId="1037387718">
    <w:abstractNumId w:val="4"/>
  </w:num>
  <w:num w:numId="12" w16cid:durableId="376585893">
    <w:abstractNumId w:val="6"/>
  </w:num>
  <w:num w:numId="13" w16cid:durableId="1515539150">
    <w:abstractNumId w:val="17"/>
  </w:num>
  <w:num w:numId="14" w16cid:durableId="1579752329">
    <w:abstractNumId w:val="13"/>
  </w:num>
  <w:num w:numId="15" w16cid:durableId="198515682">
    <w:abstractNumId w:val="9"/>
  </w:num>
  <w:num w:numId="16" w16cid:durableId="283385154">
    <w:abstractNumId w:val="16"/>
  </w:num>
  <w:num w:numId="17" w16cid:durableId="1540898238">
    <w:abstractNumId w:val="7"/>
  </w:num>
  <w:num w:numId="18" w16cid:durableId="538318432">
    <w:abstractNumId w:val="14"/>
  </w:num>
  <w:num w:numId="19" w16cid:durableId="1748571616">
    <w:abstractNumId w:val="21"/>
  </w:num>
  <w:num w:numId="20" w16cid:durableId="1379940014">
    <w:abstractNumId w:val="10"/>
  </w:num>
  <w:num w:numId="21" w16cid:durableId="109864292">
    <w:abstractNumId w:val="5"/>
  </w:num>
  <w:num w:numId="22" w16cid:durableId="496842341">
    <w:abstractNumId w:val="11"/>
  </w:num>
  <w:num w:numId="23" w16cid:durableId="152379645">
    <w:abstractNumId w:val="3"/>
  </w:num>
  <w:num w:numId="24" w16cid:durableId="16506753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270B8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0265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7D54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4C47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6363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0FAF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25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6434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67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Standard">
    <w:name w:val="Standard"/>
    <w:rsid w:val="00BF6434"/>
    <w:rPr>
      <w:rFonts w:asciiTheme="minorHAnsi" w:eastAsiaTheme="minorEastAsia" w:hAnsiTheme="minorHAnsi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</TotalTime>
  <Pages>2</Pages>
  <Words>485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3055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Gamla diskrummet</dc:title>
  <dc:subject/>
  <dc:creator>patrik.jens.johansson@vgregion.se</dc:creator>
  <keywords/>
  <lastModifiedBy>Carina Turesson Roos</lastModifiedBy>
  <revision>8</revision>
  <lastPrinted>2016-03-31T10:56:00.0000000Z</lastPrinted>
  <dcterms:created xsi:type="dcterms:W3CDTF">2022-05-24T03:40:00.0000000Z</dcterms:created>
  <dcterms:modified xsi:type="dcterms:W3CDTF">2024-09-06T09:41:00.0000000Z</dcterms:modified>
</coreProperties>
</file>