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C59B2" w14:textId="77777777" w:rsidR="00166269" w:rsidRDefault="00166269" w:rsidP="00F15C8F">
      <w:pPr>
        <w:pStyle w:val="Rubrik2"/>
        <w:ind w:left="284"/>
        <w:sectPr w:rsidR="00166269" w:rsidSect="0016626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479AFAC" w14:textId="77777777" w:rsidR="00166269" w:rsidRPr="00166269" w:rsidRDefault="00166269" w:rsidP="00F15C8F">
      <w:pPr>
        <w:spacing w:after="0" w:line="240" w:lineRule="auto"/>
        <w:ind w:left="284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166269" w:rsidRPr="00166269" w14:paraId="4BE7281F" w14:textId="77777777" w:rsidTr="00BD6223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B552131" w14:textId="77777777" w:rsidR="00166269" w:rsidRPr="00166269" w:rsidRDefault="00166269" w:rsidP="00F15C8F">
            <w:pPr>
              <w:pStyle w:val="Rubrik1"/>
              <w:ind w:left="284"/>
            </w:pPr>
            <w:r w:rsidRPr="00166269">
              <w:t>Arbetsbeskrivning Diskmodul</w:t>
            </w:r>
          </w:p>
        </w:tc>
      </w:tr>
    </w:tbl>
    <w:p w14:paraId="7DFB067F" w14:textId="77777777" w:rsidR="00166269" w:rsidRPr="00166269" w:rsidRDefault="00166269" w:rsidP="00F15C8F">
      <w:pPr>
        <w:pStyle w:val="Rubrik2"/>
        <w:ind w:left="284"/>
        <w:rPr>
          <w:iCs/>
        </w:rPr>
      </w:pPr>
      <w:bookmarkStart w:id="1" w:name="_Toc501440348"/>
      <w:r w:rsidRPr="35B487ED">
        <w:t>Revidering i denna version</w:t>
      </w:r>
    </w:p>
    <w:p w14:paraId="605AD07F" w14:textId="01D472FF" w:rsidR="61AFB3F4" w:rsidRDefault="00D31EEF" w:rsidP="00F15C8F">
      <w:pPr>
        <w:spacing w:after="0" w:line="240" w:lineRule="auto"/>
        <w:ind w:left="284" w:right="0"/>
      </w:pPr>
      <w:r>
        <w:t xml:space="preserve">Ingen revidering, </w:t>
      </w:r>
      <w:r w:rsidR="00DE559A">
        <w:t>förlängd giltighetstid.</w:t>
      </w:r>
    </w:p>
    <w:p w14:paraId="705E034F" w14:textId="77777777" w:rsidR="00166269" w:rsidRPr="00F15C8F" w:rsidRDefault="00166269" w:rsidP="00F15C8F">
      <w:pPr>
        <w:pStyle w:val="Rubrik2"/>
        <w:ind w:left="284"/>
      </w:pPr>
      <w:r w:rsidRPr="00F15C8F">
        <w:t xml:space="preserve">Bakgrund </w:t>
      </w:r>
      <w:bookmarkEnd w:id="1"/>
    </w:p>
    <w:p w14:paraId="61B1ED3A" w14:textId="77777777" w:rsidR="00166269" w:rsidRPr="00166269" w:rsidRDefault="00166269" w:rsidP="00F15C8F">
      <w:pPr>
        <w:spacing w:after="0" w:line="240" w:lineRule="auto"/>
        <w:ind w:left="284" w:right="0"/>
        <w:rPr>
          <w:szCs w:val="20"/>
        </w:rPr>
      </w:pPr>
      <w:r w:rsidRPr="00166269">
        <w:rPr>
          <w:szCs w:val="20"/>
        </w:rPr>
        <w:t>En standardisering av arbetet i diskrummen gör att vi följer de regler och föreskrifter som gäller för de tekniska hjälpmedel som finns på avdelningen.</w:t>
      </w:r>
    </w:p>
    <w:p w14:paraId="01E6A9E8" w14:textId="77777777" w:rsidR="00166269" w:rsidRPr="00F15C8F" w:rsidRDefault="00166269" w:rsidP="00F15C8F">
      <w:pPr>
        <w:pStyle w:val="Rubrik2"/>
        <w:ind w:left="284"/>
      </w:pPr>
      <w:bookmarkStart w:id="2" w:name="_Toc501440350"/>
      <w:r w:rsidRPr="00F15C8F">
        <w:t xml:space="preserve">Syfte </w:t>
      </w:r>
      <w:bookmarkEnd w:id="2"/>
    </w:p>
    <w:p w14:paraId="0910E8F9" w14:textId="77777777" w:rsidR="00166269" w:rsidRPr="00166269" w:rsidRDefault="00166269" w:rsidP="00F15C8F">
      <w:pPr>
        <w:spacing w:after="0" w:line="240" w:lineRule="auto"/>
        <w:ind w:left="284" w:right="0"/>
        <w:rPr>
          <w:szCs w:val="20"/>
        </w:rPr>
      </w:pPr>
      <w:bookmarkStart w:id="3" w:name="_Toc501440351"/>
      <w:r w:rsidRPr="00166269">
        <w:rPr>
          <w:szCs w:val="20"/>
        </w:rPr>
        <w:t>Dagliga fasta rutiner gör att patientsäkerheten säkerställs då maskiner och insatser kontrolleras och dokumenteras efter ett fastställt arbetssätt. Fel upptäcks direkt och kan åtgärdas enligt gällande rutiner.</w:t>
      </w:r>
    </w:p>
    <w:p w14:paraId="68C65B12" w14:textId="77777777" w:rsidR="00166269" w:rsidRPr="00166269" w:rsidRDefault="00166269" w:rsidP="00F15C8F">
      <w:pPr>
        <w:spacing w:after="0" w:line="240" w:lineRule="auto"/>
        <w:ind w:left="284" w:right="0"/>
        <w:rPr>
          <w:szCs w:val="20"/>
        </w:rPr>
      </w:pPr>
    </w:p>
    <w:p w14:paraId="1CA09E5E" w14:textId="77777777" w:rsidR="00166269" w:rsidRPr="00F15C8F" w:rsidRDefault="00166269" w:rsidP="00F15C8F">
      <w:pPr>
        <w:pStyle w:val="Rubrik2"/>
        <w:ind w:left="284"/>
      </w:pPr>
      <w:r w:rsidRPr="00F15C8F">
        <w:t xml:space="preserve">Åtgärder </w:t>
      </w:r>
      <w:bookmarkEnd w:id="3"/>
    </w:p>
    <w:p w14:paraId="58E848B9" w14:textId="77777777" w:rsidR="00166269" w:rsidRPr="00166269" w:rsidRDefault="00166269" w:rsidP="00F15C8F">
      <w:pPr>
        <w:spacing w:after="0" w:line="276" w:lineRule="auto"/>
        <w:ind w:left="284" w:right="0"/>
        <w:rPr>
          <w:lang w:eastAsia="zh-CN" w:bidi="hi-IN"/>
        </w:rPr>
      </w:pPr>
      <w:bookmarkStart w:id="4" w:name="_Toc501440352"/>
      <w:r w:rsidRPr="00166269">
        <w:rPr>
          <w:lang w:eastAsia="zh-CN" w:bidi="hi-IN"/>
        </w:rPr>
        <w:t>Vi följer de basala hygienrutiner som finns och arbetar säkert och ergonomiskt.</w:t>
      </w:r>
    </w:p>
    <w:p w14:paraId="05CFA2E0" w14:textId="77777777" w:rsidR="00166269" w:rsidRPr="00166269" w:rsidRDefault="00166269" w:rsidP="00F15C8F">
      <w:pPr>
        <w:pStyle w:val="Rubrik3"/>
        <w:ind w:left="284"/>
        <w:rPr>
          <w:lang w:eastAsia="zh-CN" w:bidi="hi-IN"/>
        </w:rPr>
      </w:pPr>
      <w:r w:rsidRPr="00166269">
        <w:rPr>
          <w:lang w:eastAsia="zh-CN" w:bidi="hi-IN"/>
        </w:rPr>
        <w:t>Maskiner:</w:t>
      </w:r>
    </w:p>
    <w:p w14:paraId="09A81DA8" w14:textId="77777777" w:rsidR="00166269" w:rsidRPr="00166269" w:rsidRDefault="00166269" w:rsidP="00F15C8F">
      <w:pPr>
        <w:spacing w:after="0" w:line="276" w:lineRule="auto"/>
        <w:ind w:left="284" w:right="0"/>
        <w:rPr>
          <w:lang w:eastAsia="zh-CN" w:bidi="hi-IN"/>
        </w:rPr>
      </w:pPr>
      <w:r w:rsidRPr="00166269">
        <w:rPr>
          <w:lang w:eastAsia="zh-CN" w:bidi="hi-IN"/>
        </w:rPr>
        <w:t>Varje morgon startar med dagligt underhåll på Getingemaskiner:</w:t>
      </w:r>
    </w:p>
    <w:p w14:paraId="118664F1" w14:textId="77777777" w:rsidR="00166269" w:rsidRPr="00166269" w:rsidRDefault="00166269" w:rsidP="00702023">
      <w:pPr>
        <w:numPr>
          <w:ilvl w:val="0"/>
          <w:numId w:val="20"/>
        </w:numPr>
        <w:spacing w:after="0" w:line="276" w:lineRule="auto"/>
        <w:ind w:left="709" w:right="0"/>
        <w:rPr>
          <w:lang w:eastAsia="zh-CN" w:bidi="hi-IN"/>
        </w:rPr>
      </w:pPr>
      <w:r w:rsidRPr="00166269">
        <w:rPr>
          <w:lang w:eastAsia="zh-CN" w:bidi="hi-IN"/>
        </w:rPr>
        <w:t>Kontrollera diskkammarens botten.</w:t>
      </w:r>
    </w:p>
    <w:p w14:paraId="6BDB19C9" w14:textId="77777777" w:rsidR="00166269" w:rsidRPr="00166269" w:rsidRDefault="00166269" w:rsidP="00702023">
      <w:pPr>
        <w:numPr>
          <w:ilvl w:val="0"/>
          <w:numId w:val="20"/>
        </w:numPr>
        <w:spacing w:after="0" w:line="276" w:lineRule="auto"/>
        <w:ind w:left="709" w:right="0"/>
        <w:rPr>
          <w:lang w:eastAsia="zh-CN" w:bidi="hi-IN"/>
        </w:rPr>
      </w:pPr>
      <w:r w:rsidRPr="00166269">
        <w:rPr>
          <w:lang w:eastAsia="zh-CN" w:bidi="hi-IN"/>
        </w:rPr>
        <w:t>Kontroll/rengöring av diskmaskinernas spolarmar</w:t>
      </w:r>
    </w:p>
    <w:p w14:paraId="4F79229D" w14:textId="77777777" w:rsidR="00166269" w:rsidRPr="00166269" w:rsidRDefault="00166269" w:rsidP="00702023">
      <w:pPr>
        <w:numPr>
          <w:ilvl w:val="0"/>
          <w:numId w:val="20"/>
        </w:numPr>
        <w:spacing w:after="0" w:line="276" w:lineRule="auto"/>
        <w:ind w:left="709" w:right="0"/>
        <w:rPr>
          <w:lang w:eastAsia="zh-CN" w:bidi="hi-IN"/>
        </w:rPr>
      </w:pPr>
      <w:r w:rsidRPr="00166269">
        <w:rPr>
          <w:lang w:eastAsia="zh-CN" w:bidi="hi-IN"/>
        </w:rPr>
        <w:t>Rengör silar</w:t>
      </w:r>
    </w:p>
    <w:p w14:paraId="7531BEC4" w14:textId="77777777" w:rsidR="00166269" w:rsidRPr="00166269" w:rsidRDefault="00166269" w:rsidP="00702023">
      <w:pPr>
        <w:numPr>
          <w:ilvl w:val="0"/>
          <w:numId w:val="20"/>
        </w:numPr>
        <w:spacing w:after="0" w:line="276" w:lineRule="auto"/>
        <w:ind w:left="709" w:right="0"/>
        <w:rPr>
          <w:lang w:eastAsia="zh-CN" w:bidi="hi-IN"/>
        </w:rPr>
      </w:pPr>
      <w:r w:rsidRPr="00166269">
        <w:rPr>
          <w:lang w:eastAsia="zh-CN" w:bidi="hi-IN"/>
        </w:rPr>
        <w:t>Kontrollera dockningsmunstycken samt dörrlisten.</w:t>
      </w:r>
    </w:p>
    <w:p w14:paraId="10706E53" w14:textId="77777777" w:rsidR="00166269" w:rsidRPr="00166269" w:rsidRDefault="00166269" w:rsidP="00702023">
      <w:pPr>
        <w:numPr>
          <w:ilvl w:val="0"/>
          <w:numId w:val="20"/>
        </w:numPr>
        <w:spacing w:after="0" w:line="276" w:lineRule="auto"/>
        <w:ind w:left="709" w:right="0"/>
        <w:rPr>
          <w:lang w:eastAsia="zh-CN" w:bidi="hi-IN"/>
        </w:rPr>
      </w:pPr>
      <w:r w:rsidRPr="00166269">
        <w:rPr>
          <w:lang w:eastAsia="zh-CN" w:bidi="hi-IN"/>
        </w:rPr>
        <w:t>Kontrollera och markera nivå på kemikalier.</w:t>
      </w:r>
    </w:p>
    <w:p w14:paraId="44452937" w14:textId="77777777" w:rsidR="00166269" w:rsidRPr="00166269" w:rsidRDefault="00166269" w:rsidP="00702023">
      <w:pPr>
        <w:numPr>
          <w:ilvl w:val="0"/>
          <w:numId w:val="20"/>
        </w:numPr>
        <w:spacing w:after="0" w:line="276" w:lineRule="auto"/>
        <w:ind w:left="709" w:right="0"/>
        <w:rPr>
          <w:lang w:eastAsia="zh-CN" w:bidi="hi-IN"/>
        </w:rPr>
      </w:pPr>
      <w:r w:rsidRPr="00166269">
        <w:rPr>
          <w:lang w:eastAsia="zh-CN" w:bidi="hi-IN"/>
        </w:rPr>
        <w:t>Rengör vid behov diskkammaren och maskinens utsida.</w:t>
      </w:r>
    </w:p>
    <w:p w14:paraId="2C4AEC43" w14:textId="77777777" w:rsidR="00166269" w:rsidRPr="00166269" w:rsidRDefault="00166269" w:rsidP="00702023">
      <w:pPr>
        <w:numPr>
          <w:ilvl w:val="0"/>
          <w:numId w:val="20"/>
        </w:numPr>
        <w:spacing w:after="0" w:line="276" w:lineRule="auto"/>
        <w:ind w:left="709" w:right="0"/>
        <w:rPr>
          <w:lang w:eastAsia="zh-CN" w:bidi="hi-IN"/>
        </w:rPr>
      </w:pPr>
      <w:r w:rsidRPr="00166269">
        <w:rPr>
          <w:lang w:eastAsia="zh-CN" w:bidi="hi-IN"/>
        </w:rPr>
        <w:t>Signera på logglista som tillhör avsedd maskin.</w:t>
      </w:r>
    </w:p>
    <w:p w14:paraId="5156928B" w14:textId="77777777" w:rsidR="00166269" w:rsidRPr="00166269" w:rsidRDefault="00166269" w:rsidP="00F15C8F">
      <w:pPr>
        <w:spacing w:after="0" w:line="276" w:lineRule="auto"/>
        <w:ind w:left="284" w:right="0"/>
        <w:rPr>
          <w:lang w:eastAsia="zh-CN" w:bidi="hi-IN"/>
        </w:rPr>
      </w:pPr>
    </w:p>
    <w:p w14:paraId="0140ADED" w14:textId="337621CC" w:rsidR="00166269" w:rsidRPr="00166269" w:rsidRDefault="00166269" w:rsidP="00F15C8F">
      <w:pPr>
        <w:spacing w:after="0" w:line="276" w:lineRule="auto"/>
        <w:ind w:left="284" w:right="0"/>
        <w:rPr>
          <w:lang w:eastAsia="zh-CN" w:bidi="hi-IN"/>
        </w:rPr>
      </w:pPr>
      <w:r w:rsidRPr="35B487ED">
        <w:rPr>
          <w:lang w:eastAsia="zh-CN" w:bidi="hi-IN"/>
        </w:rPr>
        <w:t xml:space="preserve"> All dokumentation gällande maskiner skall sparas i maskinens livslängd +3 år.</w:t>
      </w:r>
    </w:p>
    <w:p w14:paraId="295CFEE4" w14:textId="77777777" w:rsidR="00166269" w:rsidRPr="00166269" w:rsidRDefault="00166269" w:rsidP="00F15C8F">
      <w:pPr>
        <w:spacing w:after="0" w:line="276" w:lineRule="auto"/>
        <w:ind w:left="284" w:right="0"/>
        <w:rPr>
          <w:lang w:eastAsia="zh-CN" w:bidi="hi-IN"/>
        </w:rPr>
      </w:pPr>
    </w:p>
    <w:p w14:paraId="586F5C80" w14:textId="77777777" w:rsidR="00F04E55" w:rsidRDefault="00F04E55">
      <w:pPr>
        <w:spacing w:after="0" w:line="240" w:lineRule="auto"/>
        <w:ind w:left="0" w:right="0"/>
        <w:rPr>
          <w:lang w:eastAsia="zh-CN" w:bidi="hi-IN"/>
        </w:rPr>
      </w:pPr>
      <w:r>
        <w:rPr>
          <w:lang w:eastAsia="zh-CN" w:bidi="hi-IN"/>
        </w:rPr>
        <w:br w:type="page"/>
      </w:r>
    </w:p>
    <w:p w14:paraId="6FAB4798" w14:textId="6CF6F058" w:rsidR="00166269" w:rsidRPr="00166269" w:rsidRDefault="00166269" w:rsidP="00702023">
      <w:pPr>
        <w:numPr>
          <w:ilvl w:val="0"/>
          <w:numId w:val="21"/>
        </w:numPr>
        <w:spacing w:after="0" w:line="276" w:lineRule="auto"/>
        <w:ind w:left="709" w:right="0"/>
        <w:rPr>
          <w:lang w:eastAsia="zh-CN" w:bidi="hi-IN"/>
        </w:rPr>
      </w:pPr>
      <w:r w:rsidRPr="00166269">
        <w:rPr>
          <w:lang w:eastAsia="zh-CN" w:bidi="hi-IN"/>
        </w:rPr>
        <w:lastRenderedPageBreak/>
        <w:t>Vagnsdiskens (Steelco LC70) bottensilar lyfts ur, kontrolleras och rengörs dagligen.</w:t>
      </w:r>
    </w:p>
    <w:p w14:paraId="18E68499" w14:textId="77777777" w:rsidR="00166269" w:rsidRPr="00166269" w:rsidRDefault="00166269" w:rsidP="00702023">
      <w:pPr>
        <w:numPr>
          <w:ilvl w:val="0"/>
          <w:numId w:val="21"/>
        </w:numPr>
        <w:spacing w:after="0" w:line="276" w:lineRule="auto"/>
        <w:ind w:left="709" w:right="0"/>
        <w:rPr>
          <w:lang w:eastAsia="zh-CN" w:bidi="hi-IN"/>
        </w:rPr>
      </w:pPr>
      <w:r w:rsidRPr="00166269">
        <w:rPr>
          <w:lang w:eastAsia="zh-CN" w:bidi="hi-IN"/>
        </w:rPr>
        <w:t xml:space="preserve">Visuell kontroll av kammare och dörrlister. </w:t>
      </w:r>
    </w:p>
    <w:p w14:paraId="5E79B2E1" w14:textId="77777777" w:rsidR="00166269" w:rsidRPr="00166269" w:rsidRDefault="00166269" w:rsidP="00702023">
      <w:pPr>
        <w:numPr>
          <w:ilvl w:val="0"/>
          <w:numId w:val="21"/>
        </w:numPr>
        <w:spacing w:after="0" w:line="276" w:lineRule="auto"/>
        <w:ind w:left="709" w:right="0"/>
        <w:rPr>
          <w:lang w:eastAsia="zh-CN" w:bidi="hi-IN"/>
        </w:rPr>
      </w:pPr>
      <w:r w:rsidRPr="00166269">
        <w:rPr>
          <w:lang w:eastAsia="zh-CN" w:bidi="hi-IN"/>
        </w:rPr>
        <w:t>Kontrollera diskmedels- och sköljmedelsnivåer och markera på dunk.</w:t>
      </w:r>
    </w:p>
    <w:p w14:paraId="7DD03EA5" w14:textId="2B627B94" w:rsidR="00166269" w:rsidRPr="00166269" w:rsidRDefault="00166269" w:rsidP="00702023">
      <w:pPr>
        <w:numPr>
          <w:ilvl w:val="0"/>
          <w:numId w:val="21"/>
        </w:numPr>
        <w:spacing w:after="0" w:line="276" w:lineRule="auto"/>
        <w:ind w:left="709" w:right="0"/>
        <w:rPr>
          <w:lang w:eastAsia="zh-CN" w:bidi="hi-IN"/>
        </w:rPr>
      </w:pPr>
      <w:r w:rsidRPr="35B487ED">
        <w:rPr>
          <w:lang w:eastAsia="zh-CN" w:bidi="hi-IN"/>
        </w:rPr>
        <w:t xml:space="preserve">Varje måndag tas filtret i servicerummet ur </w:t>
      </w:r>
      <w:r w:rsidR="45214FFE" w:rsidRPr="35B487ED">
        <w:rPr>
          <w:lang w:eastAsia="zh-CN" w:bidi="hi-IN"/>
        </w:rPr>
        <w:t xml:space="preserve">på vagnsdisken </w:t>
      </w:r>
      <w:r w:rsidRPr="35B487ED">
        <w:rPr>
          <w:lang w:eastAsia="zh-CN" w:bidi="hi-IN"/>
        </w:rPr>
        <w:t>och kontrolleras/rengörs.</w:t>
      </w:r>
    </w:p>
    <w:p w14:paraId="39004923" w14:textId="77777777" w:rsidR="00166269" w:rsidRPr="00166269" w:rsidRDefault="00166269" w:rsidP="00702023">
      <w:pPr>
        <w:numPr>
          <w:ilvl w:val="0"/>
          <w:numId w:val="21"/>
        </w:numPr>
        <w:spacing w:after="0" w:line="276" w:lineRule="auto"/>
        <w:ind w:left="709" w:right="0"/>
        <w:rPr>
          <w:lang w:eastAsia="zh-CN" w:bidi="hi-IN"/>
        </w:rPr>
      </w:pPr>
      <w:r w:rsidRPr="00166269">
        <w:rPr>
          <w:lang w:eastAsia="zh-CN" w:bidi="hi-IN"/>
        </w:rPr>
        <w:t>Första måndagen varje månad rengörs dysorna och plockas ner från rampen i kammaren samt kontroll och rengöring av spolvingarna på containerinsatsen.</w:t>
      </w:r>
    </w:p>
    <w:p w14:paraId="39D6668C" w14:textId="77777777" w:rsidR="00166269" w:rsidRPr="00F15C8F" w:rsidRDefault="00166269" w:rsidP="00F15C8F">
      <w:pPr>
        <w:pStyle w:val="Rubrik3"/>
        <w:ind w:left="284"/>
        <w:rPr>
          <w:lang w:eastAsia="zh-CN" w:bidi="hi-IN"/>
        </w:rPr>
      </w:pPr>
      <w:r w:rsidRPr="00F15C8F">
        <w:rPr>
          <w:lang w:eastAsia="zh-CN" w:bidi="hi-IN"/>
        </w:rPr>
        <w:t>Uppgifter:</w:t>
      </w:r>
    </w:p>
    <w:p w14:paraId="7128D462" w14:textId="77777777" w:rsidR="00166269" w:rsidRPr="00166269" w:rsidRDefault="00166269" w:rsidP="00F15C8F">
      <w:pPr>
        <w:spacing w:after="0" w:line="276" w:lineRule="auto"/>
        <w:ind w:left="284" w:right="0"/>
        <w:rPr>
          <w:u w:val="single"/>
          <w:lang w:eastAsia="zh-CN" w:bidi="hi-IN"/>
        </w:rPr>
      </w:pPr>
    </w:p>
    <w:p w14:paraId="3A50B160" w14:textId="5A73F6B2" w:rsidR="00166269" w:rsidRPr="00166269" w:rsidRDefault="00166269" w:rsidP="00702023">
      <w:pPr>
        <w:numPr>
          <w:ilvl w:val="0"/>
          <w:numId w:val="22"/>
        </w:numPr>
        <w:spacing w:after="0" w:line="276" w:lineRule="auto"/>
        <w:ind w:left="709" w:right="0"/>
        <w:rPr>
          <w:lang w:eastAsia="zh-CN" w:bidi="hi-IN"/>
        </w:rPr>
      </w:pPr>
      <w:r w:rsidRPr="35B487ED">
        <w:rPr>
          <w:lang w:eastAsia="zh-CN" w:bidi="hi-IN"/>
        </w:rPr>
        <w:t xml:space="preserve">Torka av alla arbetsytor med ytdesinfektion varje morgon. </w:t>
      </w:r>
    </w:p>
    <w:p w14:paraId="44B18A3D" w14:textId="1617AF91" w:rsidR="00166269" w:rsidRPr="00166269" w:rsidRDefault="00166269" w:rsidP="00702023">
      <w:pPr>
        <w:numPr>
          <w:ilvl w:val="0"/>
          <w:numId w:val="22"/>
        </w:numPr>
        <w:spacing w:after="0" w:line="276" w:lineRule="auto"/>
        <w:ind w:left="709" w:right="0"/>
        <w:rPr>
          <w:lang w:eastAsia="zh-CN" w:bidi="hi-IN"/>
        </w:rPr>
      </w:pPr>
      <w:r w:rsidRPr="35B487ED">
        <w:rPr>
          <w:lang w:eastAsia="zh-CN" w:bidi="hi-IN"/>
        </w:rPr>
        <w:t xml:space="preserve">Varje måndag, eller </w:t>
      </w:r>
      <w:r w:rsidR="3B8E8AF5" w:rsidRPr="35B487ED">
        <w:rPr>
          <w:lang w:eastAsia="zh-CN" w:bidi="hi-IN"/>
        </w:rPr>
        <w:t xml:space="preserve">om de inte varit igång på </w:t>
      </w:r>
      <w:r w:rsidRPr="35B487ED">
        <w:rPr>
          <w:lang w:eastAsia="zh-CN" w:bidi="hi-IN"/>
        </w:rPr>
        <w:t>48</w:t>
      </w:r>
      <w:r w:rsidR="1004B8C2" w:rsidRPr="35B487ED">
        <w:rPr>
          <w:lang w:eastAsia="zh-CN" w:bidi="hi-IN"/>
        </w:rPr>
        <w:t xml:space="preserve"> timmar</w:t>
      </w:r>
      <w:r w:rsidRPr="35B487ED">
        <w:rPr>
          <w:lang w:eastAsia="zh-CN" w:bidi="hi-IN"/>
        </w:rPr>
        <w:t xml:space="preserve"> ska ett Complete Drain program köras på samtliga Getinge diskdesinfektorer.</w:t>
      </w:r>
    </w:p>
    <w:p w14:paraId="6A22D4FE" w14:textId="622BC5A4" w:rsidR="00166269" w:rsidRPr="00166269" w:rsidRDefault="00166269" w:rsidP="00702023">
      <w:pPr>
        <w:numPr>
          <w:ilvl w:val="0"/>
          <w:numId w:val="22"/>
        </w:numPr>
        <w:spacing w:after="0" w:line="276" w:lineRule="auto"/>
        <w:ind w:left="709" w:right="0"/>
        <w:rPr>
          <w:lang w:eastAsia="zh-CN" w:bidi="hi-IN"/>
        </w:rPr>
      </w:pPr>
      <w:r w:rsidRPr="35B487ED">
        <w:rPr>
          <w:lang w:eastAsia="zh-CN" w:bidi="hi-IN"/>
        </w:rPr>
        <w:t xml:space="preserve">Spolarmasfästen, vingar och ändpluggar på insatser rengörs två gånger i veckan. </w:t>
      </w:r>
    </w:p>
    <w:p w14:paraId="7CD7BB2E" w14:textId="41B1AA37" w:rsidR="00166269" w:rsidRPr="00166269" w:rsidRDefault="2729F834" w:rsidP="00702023">
      <w:pPr>
        <w:spacing w:after="0" w:line="276" w:lineRule="auto"/>
        <w:ind w:left="709" w:right="0"/>
        <w:rPr>
          <w:lang w:eastAsia="zh-CN" w:bidi="hi-IN"/>
        </w:rPr>
      </w:pPr>
      <w:r w:rsidRPr="35B487ED">
        <w:rPr>
          <w:lang w:eastAsia="zh-CN" w:bidi="hi-IN"/>
        </w:rPr>
        <w:t xml:space="preserve">            (Se lista i diskmodulen)</w:t>
      </w:r>
    </w:p>
    <w:p w14:paraId="0ED2171E" w14:textId="60879886" w:rsidR="00166269" w:rsidRPr="00166269" w:rsidRDefault="00166269" w:rsidP="00F15C8F">
      <w:pPr>
        <w:spacing w:after="0" w:line="276" w:lineRule="auto"/>
        <w:ind w:left="284" w:right="0"/>
        <w:rPr>
          <w:lang w:eastAsia="zh-CN" w:bidi="hi-IN"/>
        </w:rPr>
      </w:pPr>
    </w:p>
    <w:p w14:paraId="6308ABC4" w14:textId="07F5196E" w:rsidR="00166269" w:rsidRPr="00166269" w:rsidRDefault="00166269" w:rsidP="00702023">
      <w:pPr>
        <w:spacing w:after="0" w:line="276" w:lineRule="auto"/>
        <w:ind w:left="284" w:right="0"/>
        <w:rPr>
          <w:lang w:eastAsia="zh-CN" w:bidi="hi-IN"/>
        </w:rPr>
      </w:pPr>
      <w:r w:rsidRPr="35B487ED">
        <w:rPr>
          <w:lang w:eastAsia="zh-CN" w:bidi="hi-IN"/>
        </w:rPr>
        <w:t xml:space="preserve">Alla ”process/miljövärden” som presenteras på displayen på väggen vid vagnsdisken på både oren och ren sida kontrolleras under dagen. </w:t>
      </w:r>
      <w:r>
        <w:br/>
      </w:r>
      <w:r w:rsidRPr="35B487ED">
        <w:rPr>
          <w:lang w:eastAsia="zh-CN" w:bidi="hi-IN"/>
        </w:rPr>
        <w:t xml:space="preserve">Avvikande värden skall omgående efterföljas av tillämpbar åtgärd. </w:t>
      </w:r>
      <w:r>
        <w:br/>
      </w:r>
      <w:r w:rsidRPr="35B487ED">
        <w:rPr>
          <w:lang w:eastAsia="zh-CN" w:bidi="hi-IN"/>
        </w:rPr>
        <w:t xml:space="preserve">Enklare fel åtgärdas av sterilcentralens personal men övriga fel anmäls till Västfastigheter enligt rutin för felanmälan. </w:t>
      </w:r>
      <w:r>
        <w:br/>
      </w:r>
    </w:p>
    <w:p w14:paraId="5EB26C32" w14:textId="77777777" w:rsidR="00166269" w:rsidRPr="00F15C8F" w:rsidRDefault="00166269" w:rsidP="00F15C8F">
      <w:pPr>
        <w:pStyle w:val="Rubrik3"/>
        <w:ind w:left="284"/>
        <w:rPr>
          <w:lang w:eastAsia="zh-CN" w:bidi="hi-IN"/>
        </w:rPr>
      </w:pPr>
      <w:r w:rsidRPr="00F15C8F">
        <w:rPr>
          <w:lang w:eastAsia="zh-CN" w:bidi="hi-IN"/>
        </w:rPr>
        <w:t xml:space="preserve">Arbetsdagens slut </w:t>
      </w:r>
    </w:p>
    <w:p w14:paraId="7DEDACE0" w14:textId="2DB60D25" w:rsidR="00166269" w:rsidRPr="00166269" w:rsidRDefault="00166269" w:rsidP="00702023">
      <w:pPr>
        <w:numPr>
          <w:ilvl w:val="0"/>
          <w:numId w:val="23"/>
        </w:numPr>
        <w:spacing w:after="0" w:line="240" w:lineRule="auto"/>
        <w:ind w:left="709" w:right="0"/>
        <w:rPr>
          <w:lang w:eastAsia="zh-CN" w:bidi="hi-IN"/>
        </w:rPr>
      </w:pPr>
      <w:r w:rsidRPr="35B487ED">
        <w:rPr>
          <w:lang w:eastAsia="zh-CN" w:bidi="hi-IN"/>
        </w:rPr>
        <w:t>Se över stationer med skyddsutrustning och vid behov fylls material på för ev. kväll</w:t>
      </w:r>
      <w:r w:rsidR="3046C435" w:rsidRPr="35B487ED">
        <w:rPr>
          <w:lang w:eastAsia="zh-CN" w:bidi="hi-IN"/>
        </w:rPr>
        <w:t>s</w:t>
      </w:r>
      <w:r w:rsidRPr="35B487ED">
        <w:rPr>
          <w:lang w:eastAsia="zh-CN" w:bidi="hi-IN"/>
        </w:rPr>
        <w:t xml:space="preserve">personal. </w:t>
      </w:r>
    </w:p>
    <w:p w14:paraId="220E111A" w14:textId="77777777" w:rsidR="00166269" w:rsidRPr="00166269" w:rsidRDefault="00166269" w:rsidP="00702023">
      <w:pPr>
        <w:numPr>
          <w:ilvl w:val="0"/>
          <w:numId w:val="23"/>
        </w:numPr>
        <w:spacing w:after="0" w:line="240" w:lineRule="auto"/>
        <w:ind w:left="709" w:right="0"/>
        <w:rPr>
          <w:lang w:eastAsia="zh-CN" w:bidi="hi-IN"/>
        </w:rPr>
      </w:pPr>
      <w:r w:rsidRPr="00166269">
        <w:rPr>
          <w:lang w:eastAsia="zh-CN" w:bidi="hi-IN"/>
        </w:rPr>
        <w:t>Alla soppåsar töms.</w:t>
      </w:r>
    </w:p>
    <w:p w14:paraId="10B2D283" w14:textId="43FD642F" w:rsidR="00166269" w:rsidRPr="00166269" w:rsidRDefault="00166269" w:rsidP="00702023">
      <w:pPr>
        <w:numPr>
          <w:ilvl w:val="0"/>
          <w:numId w:val="23"/>
        </w:numPr>
        <w:spacing w:after="0" w:line="240" w:lineRule="auto"/>
        <w:ind w:left="709" w:right="0"/>
        <w:rPr>
          <w:lang w:eastAsia="zh-CN" w:bidi="hi-IN"/>
        </w:rPr>
      </w:pPr>
      <w:r w:rsidRPr="35B487ED">
        <w:rPr>
          <w:lang w:eastAsia="zh-CN" w:bidi="hi-IN"/>
        </w:rPr>
        <w:t xml:space="preserve">Diskinsatser och insatsvagnar förbereds </w:t>
      </w:r>
      <w:r w:rsidR="35FAD3CF" w:rsidRPr="35B487ED">
        <w:rPr>
          <w:lang w:eastAsia="zh-CN" w:bidi="hi-IN"/>
        </w:rPr>
        <w:t>för nästa dag</w:t>
      </w:r>
      <w:r w:rsidRPr="35B487ED">
        <w:rPr>
          <w:lang w:eastAsia="zh-CN" w:bidi="hi-IN"/>
        </w:rPr>
        <w:t>.</w:t>
      </w:r>
    </w:p>
    <w:p w14:paraId="3742AAAE" w14:textId="77777777" w:rsidR="00166269" w:rsidRPr="00166269" w:rsidRDefault="00166269" w:rsidP="00702023">
      <w:pPr>
        <w:numPr>
          <w:ilvl w:val="0"/>
          <w:numId w:val="23"/>
        </w:numPr>
        <w:spacing w:after="0" w:line="240" w:lineRule="auto"/>
        <w:ind w:left="709" w:right="0"/>
        <w:rPr>
          <w:lang w:eastAsia="zh-CN" w:bidi="hi-IN"/>
        </w:rPr>
      </w:pPr>
      <w:r w:rsidRPr="00166269">
        <w:rPr>
          <w:lang w:eastAsia="zh-CN" w:bidi="hi-IN"/>
        </w:rPr>
        <w:t xml:space="preserve">Kemikalier fylls på och ställs på avsedd plats. </w:t>
      </w:r>
    </w:p>
    <w:p w14:paraId="139AACCE" w14:textId="77777777" w:rsidR="00166269" w:rsidRPr="00166269" w:rsidRDefault="00166269" w:rsidP="00702023">
      <w:pPr>
        <w:numPr>
          <w:ilvl w:val="0"/>
          <w:numId w:val="23"/>
        </w:numPr>
        <w:spacing w:after="0" w:line="240" w:lineRule="auto"/>
        <w:ind w:left="709" w:right="0"/>
        <w:rPr>
          <w:lang w:eastAsia="zh-CN" w:bidi="hi-IN"/>
        </w:rPr>
      </w:pPr>
      <w:r w:rsidRPr="00166269">
        <w:rPr>
          <w:lang w:eastAsia="zh-CN" w:bidi="hi-IN"/>
        </w:rPr>
        <w:t xml:space="preserve">Färg/etikettband måste vara påfyllda på rena sidan, för att kunna upprätthålla produktion till nästkommande dag.   </w:t>
      </w:r>
    </w:p>
    <w:p w14:paraId="2FE41B47" w14:textId="77777777" w:rsidR="00166269" w:rsidRPr="00166269" w:rsidRDefault="00166269" w:rsidP="00702023">
      <w:pPr>
        <w:spacing w:after="0" w:line="240" w:lineRule="auto"/>
        <w:ind w:left="709" w:right="0"/>
        <w:rPr>
          <w:lang w:eastAsia="zh-CN" w:bidi="hi-IN"/>
        </w:rPr>
      </w:pPr>
    </w:p>
    <w:p w14:paraId="5CF72E5C" w14:textId="77777777" w:rsidR="00166269" w:rsidRPr="00F15C8F" w:rsidRDefault="00166269" w:rsidP="00F15C8F">
      <w:pPr>
        <w:pStyle w:val="Rubrik3"/>
        <w:ind w:left="284"/>
        <w:rPr>
          <w:lang w:eastAsia="zh-CN" w:bidi="hi-IN"/>
        </w:rPr>
      </w:pPr>
      <w:r w:rsidRPr="00F15C8F">
        <w:rPr>
          <w:lang w:eastAsia="zh-CN" w:bidi="hi-IN"/>
        </w:rPr>
        <w:t>Storstäd på fredagar</w:t>
      </w:r>
    </w:p>
    <w:p w14:paraId="11BA68C6" w14:textId="77777777" w:rsidR="00166269" w:rsidRPr="00166269" w:rsidRDefault="00166269" w:rsidP="00702023">
      <w:pPr>
        <w:numPr>
          <w:ilvl w:val="0"/>
          <w:numId w:val="24"/>
        </w:numPr>
        <w:spacing w:after="0" w:line="240" w:lineRule="auto"/>
        <w:ind w:left="709" w:right="0"/>
        <w:rPr>
          <w:lang w:eastAsia="zh-CN" w:bidi="hi-IN"/>
        </w:rPr>
      </w:pPr>
      <w:r w:rsidRPr="00166269">
        <w:rPr>
          <w:lang w:eastAsia="zh-CN" w:bidi="hi-IN"/>
        </w:rPr>
        <w:t>Alla ytor torkas av med ytdesinfektion.</w:t>
      </w:r>
    </w:p>
    <w:p w14:paraId="3752363E" w14:textId="77777777" w:rsidR="00166269" w:rsidRPr="00166269" w:rsidRDefault="00166269" w:rsidP="00702023">
      <w:pPr>
        <w:numPr>
          <w:ilvl w:val="0"/>
          <w:numId w:val="24"/>
        </w:numPr>
        <w:spacing w:after="0" w:line="240" w:lineRule="auto"/>
        <w:ind w:left="709" w:right="0"/>
        <w:rPr>
          <w:lang w:eastAsia="zh-CN" w:bidi="hi-IN"/>
        </w:rPr>
      </w:pPr>
      <w:r w:rsidRPr="00166269">
        <w:rPr>
          <w:lang w:eastAsia="zh-CN" w:bidi="hi-IN"/>
        </w:rPr>
        <w:t xml:space="preserve">Lyft och torka under allt material på hyllor och bänkar. </w:t>
      </w:r>
    </w:p>
    <w:p w14:paraId="67F7B8D8" w14:textId="77777777" w:rsidR="00166269" w:rsidRPr="00166269" w:rsidRDefault="00166269" w:rsidP="00702023">
      <w:pPr>
        <w:numPr>
          <w:ilvl w:val="0"/>
          <w:numId w:val="24"/>
        </w:numPr>
        <w:spacing w:after="0" w:line="240" w:lineRule="auto"/>
        <w:ind w:left="709" w:right="0"/>
        <w:rPr>
          <w:lang w:eastAsia="zh-CN" w:bidi="hi-IN"/>
        </w:rPr>
      </w:pPr>
      <w:r w:rsidRPr="00166269">
        <w:rPr>
          <w:lang w:eastAsia="zh-CN" w:bidi="hi-IN"/>
        </w:rPr>
        <w:t xml:space="preserve">Tillbehör och material torkas av med ytdesinfektion. </w:t>
      </w:r>
    </w:p>
    <w:p w14:paraId="257B2BE2" w14:textId="77777777" w:rsidR="00166269" w:rsidRPr="00166269" w:rsidRDefault="00166269" w:rsidP="00702023">
      <w:pPr>
        <w:numPr>
          <w:ilvl w:val="0"/>
          <w:numId w:val="24"/>
        </w:numPr>
        <w:spacing w:after="0" w:line="240" w:lineRule="auto"/>
        <w:ind w:left="709" w:right="0"/>
        <w:rPr>
          <w:lang w:eastAsia="zh-CN" w:bidi="hi-IN"/>
        </w:rPr>
      </w:pPr>
      <w:r w:rsidRPr="00166269">
        <w:rPr>
          <w:lang w:eastAsia="zh-CN" w:bidi="hi-IN"/>
        </w:rPr>
        <w:t xml:space="preserve">Diska vagnar för tillbehör/hjälpmedel till diskinsatser som tål vagnsdisk så som lock och korgar mm. Små detaljer i korgar med lock. </w:t>
      </w:r>
    </w:p>
    <w:p w14:paraId="014F48C9" w14:textId="77777777" w:rsidR="00166269" w:rsidRPr="00166269" w:rsidRDefault="00166269" w:rsidP="00702023">
      <w:pPr>
        <w:numPr>
          <w:ilvl w:val="0"/>
          <w:numId w:val="24"/>
        </w:numPr>
        <w:spacing w:after="0" w:line="240" w:lineRule="auto"/>
        <w:ind w:left="709" w:right="0"/>
        <w:rPr>
          <w:lang w:eastAsia="zh-CN" w:bidi="hi-IN"/>
        </w:rPr>
      </w:pPr>
      <w:r w:rsidRPr="00166269">
        <w:rPr>
          <w:lang w:eastAsia="zh-CN" w:bidi="hi-IN"/>
        </w:rPr>
        <w:t>Alla diskinsatser skall flyttas på och torkas under.</w:t>
      </w:r>
    </w:p>
    <w:p w14:paraId="59A7E5AA" w14:textId="77777777" w:rsidR="00166269" w:rsidRPr="00166269" w:rsidRDefault="00166269" w:rsidP="00702023">
      <w:pPr>
        <w:spacing w:after="0" w:line="240" w:lineRule="auto"/>
        <w:ind w:left="709" w:right="0"/>
        <w:rPr>
          <w:lang w:eastAsia="zh-CN" w:bidi="hi-IN"/>
        </w:rPr>
      </w:pPr>
    </w:p>
    <w:p w14:paraId="19228FC4" w14:textId="77777777" w:rsidR="00166269" w:rsidRPr="00166269" w:rsidRDefault="00166269" w:rsidP="00F15C8F">
      <w:pPr>
        <w:spacing w:after="0" w:line="240" w:lineRule="auto"/>
        <w:ind w:left="284" w:right="0"/>
        <w:rPr>
          <w:lang w:eastAsia="zh-CN" w:bidi="hi-IN"/>
        </w:rPr>
      </w:pPr>
    </w:p>
    <w:p w14:paraId="76B9F95B" w14:textId="006D608C" w:rsidR="00536A5A" w:rsidRPr="00536A5A" w:rsidRDefault="00166269" w:rsidP="00F15C8F">
      <w:pPr>
        <w:spacing w:after="0" w:line="240" w:lineRule="auto"/>
        <w:ind w:left="284" w:right="0"/>
      </w:pPr>
      <w:r w:rsidRPr="35B487ED">
        <w:rPr>
          <w:lang w:eastAsia="zh-CN" w:bidi="hi-IN"/>
        </w:rPr>
        <w:t>Diskinsatsvagnar diskas på fredagar (2 varje fredag) på program Trolley Short och signeras på lista.</w:t>
      </w:r>
      <w:r>
        <w:br/>
      </w:r>
      <w:r w:rsidR="2B90AB0F" w:rsidRPr="35B487ED">
        <w:rPr>
          <w:lang w:eastAsia="zh-CN" w:bidi="hi-IN"/>
        </w:rPr>
        <w:t>V</w:t>
      </w:r>
      <w:r w:rsidRPr="35B487ED">
        <w:rPr>
          <w:lang w:eastAsia="zh-CN" w:bidi="hi-IN"/>
        </w:rPr>
        <w:t>agnar diskas varje gång när de kommer ner till Sterilcentralen med kontaminerat gods.</w:t>
      </w:r>
      <w:bookmarkEnd w:id="0"/>
      <w:bookmarkEnd w:id="4"/>
    </w:p>
    <w:sectPr w:rsidR="00536A5A" w:rsidRPr="00536A5A" w:rsidSect="0016626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5CE71" w14:textId="77777777" w:rsidR="00BD6223" w:rsidRDefault="00BD6223">
      <w:r>
        <w:separator/>
      </w:r>
    </w:p>
  </w:endnote>
  <w:endnote w:type="continuationSeparator" w:id="0">
    <w:p w14:paraId="456CCE5A" w14:textId="77777777" w:rsidR="00BD6223" w:rsidRDefault="00BD6223">
      <w:r>
        <w:continuationSeparator/>
      </w:r>
    </w:p>
  </w:endnote>
  <w:endnote w:type="continuationNotice" w:id="1">
    <w:p w14:paraId="658FCEB7" w14:textId="77777777" w:rsidR="00BD6223" w:rsidRDefault="00BD62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OpenSymbol"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8" name="Bildobjekt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870A0" w14:textId="77777777" w:rsidR="00BD6223" w:rsidRDefault="00BD6223"/>
  </w:footnote>
  <w:footnote w:type="continuationSeparator" w:id="0">
    <w:p w14:paraId="0D1ABF3B" w14:textId="77777777" w:rsidR="00BD6223" w:rsidRDefault="00BD6223">
      <w:r>
        <w:continuationSeparator/>
      </w:r>
    </w:p>
  </w:footnote>
  <w:footnote w:type="continuationNotice" w:id="1">
    <w:p w14:paraId="2FAFA7BD" w14:textId="77777777" w:rsidR="00BD6223" w:rsidRDefault="00BD62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7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B3A1E"/>
    <w:multiLevelType w:val="hybridMultilevel"/>
    <w:tmpl w:val="4E7E954A"/>
    <w:lvl w:ilvl="0" w:tplc="4E207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7889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FE5B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5059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3C72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B609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E6D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1EE9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3EEE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71659"/>
    <w:multiLevelType w:val="hybridMultilevel"/>
    <w:tmpl w:val="029694C2"/>
    <w:lvl w:ilvl="0" w:tplc="FA6473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BA9F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9A51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EE5A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8488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8ADB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074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A84C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1CDE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06CEE"/>
    <w:multiLevelType w:val="hybridMultilevel"/>
    <w:tmpl w:val="6804D37C"/>
    <w:lvl w:ilvl="0" w:tplc="B44E9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72F8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54F6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0404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C69D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947E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8C61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A41D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5CF2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BA34057"/>
    <w:multiLevelType w:val="multilevel"/>
    <w:tmpl w:val="F49E1B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5D776DA8"/>
    <w:multiLevelType w:val="hybridMultilevel"/>
    <w:tmpl w:val="47F01620"/>
    <w:lvl w:ilvl="0" w:tplc="45820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1A06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3201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A0C1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5EC1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9603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1086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ECFC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14DB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84498697">
    <w:abstractNumId w:val="22"/>
  </w:num>
  <w:num w:numId="2" w16cid:durableId="1349793772">
    <w:abstractNumId w:val="17"/>
  </w:num>
  <w:num w:numId="3" w16cid:durableId="199785141">
    <w:abstractNumId w:val="0"/>
  </w:num>
  <w:num w:numId="4" w16cid:durableId="1061102151">
    <w:abstractNumId w:val="6"/>
  </w:num>
  <w:num w:numId="5" w16cid:durableId="594286968">
    <w:abstractNumId w:val="20"/>
  </w:num>
  <w:num w:numId="6" w16cid:durableId="992491929">
    <w:abstractNumId w:val="2"/>
  </w:num>
  <w:num w:numId="7" w16cid:durableId="1745183434">
    <w:abstractNumId w:val="11"/>
  </w:num>
  <w:num w:numId="8" w16cid:durableId="766847880">
    <w:abstractNumId w:val="8"/>
  </w:num>
  <w:num w:numId="9" w16cid:durableId="1268808329">
    <w:abstractNumId w:val="1"/>
  </w:num>
  <w:num w:numId="10" w16cid:durableId="786582277">
    <w:abstractNumId w:val="1"/>
  </w:num>
  <w:num w:numId="11" w16cid:durableId="942566113">
    <w:abstractNumId w:val="3"/>
  </w:num>
  <w:num w:numId="12" w16cid:durableId="17707455">
    <w:abstractNumId w:val="4"/>
  </w:num>
  <w:num w:numId="13" w16cid:durableId="795180802">
    <w:abstractNumId w:val="16"/>
  </w:num>
  <w:num w:numId="14" w16cid:durableId="821198761">
    <w:abstractNumId w:val="9"/>
  </w:num>
  <w:num w:numId="15" w16cid:durableId="1038778220">
    <w:abstractNumId w:val="7"/>
  </w:num>
  <w:num w:numId="16" w16cid:durableId="555581046">
    <w:abstractNumId w:val="15"/>
  </w:num>
  <w:num w:numId="17" w16cid:durableId="1302034593">
    <w:abstractNumId w:val="5"/>
  </w:num>
  <w:num w:numId="18" w16cid:durableId="166988382">
    <w:abstractNumId w:val="10"/>
  </w:num>
  <w:num w:numId="19" w16cid:durableId="1697340872">
    <w:abstractNumId w:val="21"/>
  </w:num>
  <w:num w:numId="20" w16cid:durableId="189610614">
    <w:abstractNumId w:val="18"/>
  </w:num>
  <w:num w:numId="21" w16cid:durableId="235212112">
    <w:abstractNumId w:val="13"/>
  </w:num>
  <w:num w:numId="22" w16cid:durableId="1902716379">
    <w:abstractNumId w:val="12"/>
  </w:num>
  <w:num w:numId="23" w16cid:durableId="69428663">
    <w:abstractNumId w:val="14"/>
  </w:num>
  <w:num w:numId="24" w16cid:durableId="19417140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269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77F4E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2023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666F2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2EB3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6223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1EE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59A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4E55"/>
    <w:rsid w:val="00F15C8F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503C28"/>
    <w:rsid w:val="0590A05F"/>
    <w:rsid w:val="067C6ACD"/>
    <w:rsid w:val="0B429DF6"/>
    <w:rsid w:val="1004B8C2"/>
    <w:rsid w:val="12A5A26D"/>
    <w:rsid w:val="2729F834"/>
    <w:rsid w:val="2A05A251"/>
    <w:rsid w:val="2B90AB0F"/>
    <w:rsid w:val="3046C435"/>
    <w:rsid w:val="35B487ED"/>
    <w:rsid w:val="35FAD3CF"/>
    <w:rsid w:val="3B8E8AF5"/>
    <w:rsid w:val="422EC586"/>
    <w:rsid w:val="45214FFE"/>
    <w:rsid w:val="4FA41B25"/>
    <w:rsid w:val="5CC6662C"/>
    <w:rsid w:val="5E62368D"/>
    <w:rsid w:val="6199D74F"/>
    <w:rsid w:val="61AFB3F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52BDB4D-436A-4F3C-B7CD-F4D6BA00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405</Words>
  <Characters>2594</Characters>
  <Application>Microsoft Office Word</Application>
  <DocSecurity>0</DocSecurity>
  <Lines>21</Lines>
  <Paragraphs>5</Paragraphs>
  <ScaleCrop>false</ScaleCrop>
  <Manager/>
  <Company/>
  <LinksUpToDate>false</LinksUpToDate>
  <CharactersWithSpaces>2994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Diskmodul</dc:title>
  <dc:subject/>
  <dc:creator>patrik.jens.johansson@vgregion.se</dc:creator>
  <keywords/>
  <lastModifiedBy>Carina Turesson Roos</lastModifiedBy>
  <revision>9</revision>
  <lastPrinted>2016-03-31T19:56:00.0000000Z</lastPrinted>
  <dcterms:created xsi:type="dcterms:W3CDTF">2022-05-24T12:40:00.0000000Z</dcterms:created>
  <dcterms:modified xsi:type="dcterms:W3CDTF">2024-09-05T09:47:00.0000000Z</dcterms:modified>
</coreProperties>
</file>