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8159D" w14:textId="77777777" w:rsidR="00D5484D" w:rsidRDefault="00D5484D" w:rsidP="00F00DF4">
      <w:pPr>
        <w:pStyle w:val="Rubrik2"/>
        <w:ind w:left="0" w:right="282"/>
        <w:sectPr w:rsidR="00D5484D" w:rsidSect="00D5484D">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2DB8E75" w14:textId="77777777" w:rsidR="00D5484D" w:rsidRPr="00D9049E" w:rsidRDefault="00D5484D" w:rsidP="00F00DF4">
      <w:pPr>
        <w:tabs>
          <w:tab w:val="left" w:pos="4590"/>
        </w:tabs>
        <w:spacing w:after="0" w:line="240" w:lineRule="auto"/>
        <w:ind w:left="0" w:right="282"/>
        <w:rPr>
          <w:szCs w:val="20"/>
        </w:rPr>
      </w:pPr>
      <w:r w:rsidRPr="00D9049E">
        <w:rPr>
          <w:szCs w:val="20"/>
        </w:rPr>
        <w:tab/>
      </w:r>
    </w:p>
    <w:p w14:paraId="2BF4E65D" w14:textId="77777777" w:rsidR="00D5484D" w:rsidRPr="00D9049E" w:rsidRDefault="00D5484D" w:rsidP="00D5484D">
      <w:pPr>
        <w:spacing w:after="0" w:line="240" w:lineRule="auto"/>
        <w:ind w:left="567" w:right="282"/>
        <w:rPr>
          <w:szCs w:val="20"/>
        </w:rPr>
      </w:pPr>
      <w:r w:rsidRPr="00D9049E">
        <w:rPr>
          <w:noProof/>
          <w:szCs w:val="20"/>
        </w:rPr>
        <mc:AlternateContent>
          <mc:Choice Requires="wps">
            <w:drawing>
              <wp:anchor distT="0" distB="0" distL="114300" distR="114300" simplePos="0" relativeHeight="251658240" behindDoc="0" locked="0" layoutInCell="1" allowOverlap="1" wp14:anchorId="7498BD15" wp14:editId="229AC0E6">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B9B7B" w14:textId="77777777" w:rsidR="00D5484D" w:rsidRPr="003D37FD" w:rsidRDefault="00D5484D" w:rsidP="00D5484D">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15355</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498BD15"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7EEB9B7B" w14:textId="77777777" w:rsidR="00D5484D" w:rsidRPr="003D37FD" w:rsidRDefault="00D5484D" w:rsidP="00D5484D">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15355</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406599" w:rsidRPr="00D9049E" w14:paraId="17100EFC" w14:textId="77777777" w:rsidTr="000B0BBB">
        <w:trPr>
          <w:cantSplit/>
          <w:trHeight w:val="570"/>
        </w:trPr>
        <w:tc>
          <w:tcPr>
            <w:tcW w:w="9039" w:type="dxa"/>
            <w:tcBorders>
              <w:bottom w:val="single" w:sz="8" w:space="0" w:color="auto"/>
            </w:tcBorders>
            <w:tcMar>
              <w:left w:w="0" w:type="dxa"/>
              <w:right w:w="0" w:type="dxa"/>
            </w:tcMar>
            <w:vAlign w:val="bottom"/>
          </w:tcPr>
          <w:p w14:paraId="588F933A" w14:textId="77777777" w:rsidR="00406599" w:rsidRPr="00D9049E" w:rsidRDefault="00406599" w:rsidP="000B0BBB">
            <w:pPr>
              <w:pStyle w:val="Rubrik1"/>
              <w:ind w:left="567" w:right="282"/>
              <w:rPr>
                <w:noProof/>
                <w:sz w:val="32"/>
                <w:szCs w:val="20"/>
              </w:rPr>
            </w:pPr>
            <w:bookmarkStart w:id="1" w:name="_1314629194"/>
            <w:bookmarkStart w:id="2" w:name="Rubrik"/>
            <w:bookmarkEnd w:id="0"/>
            <w:bookmarkEnd w:id="1"/>
            <w:bookmarkEnd w:id="2"/>
            <w:r w:rsidRPr="00D9049E">
              <w:rPr>
                <w:noProof/>
                <w:szCs w:val="20"/>
              </w:rPr>
              <mc:AlternateContent>
                <mc:Choice Requires="wps">
                  <w:drawing>
                    <wp:anchor distT="0" distB="0" distL="114300" distR="114300" simplePos="0" relativeHeight="251660288" behindDoc="0" locked="0" layoutInCell="1" allowOverlap="1" wp14:anchorId="342270A8" wp14:editId="2848B4A0">
                      <wp:simplePos x="0" y="0"/>
                      <wp:positionH relativeFrom="column">
                        <wp:posOffset>6518275</wp:posOffset>
                      </wp:positionH>
                      <wp:positionV relativeFrom="paragraph">
                        <wp:posOffset>78740</wp:posOffset>
                      </wp:positionV>
                      <wp:extent cx="1244600" cy="222885"/>
                      <wp:effectExtent l="0" t="3810" r="0" b="1905"/>
                      <wp:wrapNone/>
                      <wp:docPr id="125441085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E0655" w14:textId="77777777" w:rsidR="00406599" w:rsidRPr="003D37FD" w:rsidRDefault="00406599" w:rsidP="00406599">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15355</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2270A8" id="_x0000_s1027" type="#_x0000_t202" style="position:absolute;left:0;text-align:left;margin-left:513.25pt;margin-top:6.2pt;width:98pt;height:17.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" filled="f" stroked="f">
                      <v:textbox style="mso-fit-shape-to-text:t">
                        <w:txbxContent>
                          <w:p w14:paraId="0A8E0655" w14:textId="77777777" w:rsidR="00406599" w:rsidRPr="003D37FD" w:rsidRDefault="00406599" w:rsidP="00406599">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15355</w:t>
                            </w:r>
                            <w:proofErr w:type="gramEnd"/>
                            <w:r w:rsidRPr="003D37FD">
                              <w:rPr>
                                <w:rFonts w:ascii="Arial" w:hAnsi="Arial" w:cs="Arial"/>
                                <w:color w:val="FFFFFF"/>
                                <w:sz w:val="18"/>
                                <w:szCs w:val="18"/>
                              </w:rPr>
                              <w:fldChar w:fldCharType="end"/>
                            </w:r>
                          </w:p>
                        </w:txbxContent>
                      </v:textbox>
                    </v:shape>
                  </w:pict>
                </mc:Fallback>
              </mc:AlternateContent>
            </w:r>
            <w:r w:rsidRPr="00D9049E">
              <w:rPr>
                <w:noProof/>
              </w:rPr>
              <w:t xml:space="preserve">Septumplastik – </w:t>
            </w:r>
            <w:r>
              <w:rPr>
                <w:noProof/>
              </w:rPr>
              <w:t>P</w:t>
            </w:r>
            <w:r w:rsidRPr="00D9049E">
              <w:rPr>
                <w:noProof/>
              </w:rPr>
              <w:t>ostoperativ vård</w:t>
            </w:r>
          </w:p>
        </w:tc>
      </w:tr>
    </w:tbl>
    <w:p w14:paraId="0F4B8B1A" w14:textId="77777777" w:rsidR="00F55337" w:rsidRDefault="00406599" w:rsidP="00F55337">
      <w:pPr>
        <w:pStyle w:val="Rubrik2"/>
        <w:ind w:left="567" w:right="282"/>
        <w:rPr>
          <w:rFonts w:ascii="Calibri" w:hAnsi="Calibri" w:cs="Calibri"/>
        </w:rPr>
      </w:pPr>
      <w:r w:rsidRPr="00D9049E">
        <w:t>Revidering i denna version</w:t>
      </w:r>
      <w:r w:rsidRPr="00D9049E">
        <w:rPr>
          <w:rFonts w:ascii="Calibri" w:hAnsi="Calibri" w:cs="Calibri"/>
        </w:rPr>
        <w:t xml:space="preserve"> </w:t>
      </w:r>
    </w:p>
    <w:p w14:paraId="0B20B412" w14:textId="7A9A5F6B" w:rsidR="00F55337" w:rsidRPr="00F55337" w:rsidRDefault="00F55337" w:rsidP="00F55337">
      <w:pPr>
        <w:ind w:left="567"/>
        <w:rPr>
          <w:rFonts w:ascii="Calibri" w:eastAsiaTheme="majorEastAsia" w:hAnsi="Calibri" w:cs="Calibri"/>
          <w:bCs/>
          <w:color w:val="000000" w:themeColor="text1"/>
          <w:sz w:val="40"/>
          <w:szCs w:val="26"/>
        </w:rPr>
      </w:pPr>
      <w:r w:rsidRPr="0005289A">
        <w:t>Förändringar i denna version: Mindre språklig korrigering vid flertalet underrubriker</w:t>
      </w:r>
      <w:r>
        <w:t>.</w:t>
      </w:r>
    </w:p>
    <w:p w14:paraId="0D2F8BD4" w14:textId="77777777" w:rsidR="00406599" w:rsidRPr="00D9049E" w:rsidRDefault="00406599" w:rsidP="00406599">
      <w:pPr>
        <w:pStyle w:val="Rubrik2"/>
        <w:ind w:left="567" w:right="282"/>
      </w:pPr>
      <w:r w:rsidRPr="00D9049E">
        <w:t>Bakgrund</w:t>
      </w:r>
    </w:p>
    <w:p w14:paraId="3DF1BC0E" w14:textId="77777777" w:rsidR="000A4F18" w:rsidRPr="00D9049E" w:rsidRDefault="000A4F18" w:rsidP="000A4F18">
      <w:pPr>
        <w:spacing w:after="0" w:line="240" w:lineRule="auto"/>
        <w:ind w:left="567" w:right="282"/>
      </w:pPr>
      <w:r w:rsidRPr="00D9049E">
        <w:t>En sned nä</w:t>
      </w:r>
      <w:r>
        <w:t>s</w:t>
      </w:r>
      <w:r w:rsidRPr="00D9049E">
        <w:t>skiljevägg kan göra att det blir en förträngning på ena eller båda näsborrarna så att man upplever nästäppa.</w:t>
      </w:r>
    </w:p>
    <w:p w14:paraId="3D216D69" w14:textId="77777777" w:rsidR="00406599" w:rsidRPr="00D9049E" w:rsidRDefault="00406599" w:rsidP="00406599">
      <w:pPr>
        <w:pStyle w:val="Rubrik2"/>
        <w:ind w:left="567" w:right="282"/>
      </w:pPr>
      <w:r w:rsidRPr="00D9049E">
        <w:t>Syfte</w:t>
      </w:r>
    </w:p>
    <w:p w14:paraId="466F3414" w14:textId="77777777" w:rsidR="00406599" w:rsidRPr="00D9049E" w:rsidRDefault="00406599" w:rsidP="00406599">
      <w:pPr>
        <w:spacing w:after="0" w:line="240" w:lineRule="auto"/>
        <w:ind w:left="567" w:right="282"/>
        <w:rPr>
          <w:szCs w:val="20"/>
        </w:rPr>
      </w:pPr>
      <w:r w:rsidRPr="00D9049E">
        <w:rPr>
          <w:szCs w:val="20"/>
        </w:rPr>
        <w:t xml:space="preserve">Att alla patienter som opererats för </w:t>
      </w:r>
      <w:proofErr w:type="spellStart"/>
      <w:r w:rsidRPr="00D9049E">
        <w:rPr>
          <w:szCs w:val="20"/>
        </w:rPr>
        <w:t>septumplastik</w:t>
      </w:r>
      <w:proofErr w:type="spellEnd"/>
      <w:r w:rsidRPr="00D9049E">
        <w:rPr>
          <w:szCs w:val="20"/>
        </w:rPr>
        <w:t xml:space="preserve"> skall få en god och säker vård.</w:t>
      </w:r>
    </w:p>
    <w:p w14:paraId="332DC26D" w14:textId="77777777" w:rsidR="00406599" w:rsidRDefault="00406599" w:rsidP="00406599">
      <w:pPr>
        <w:pStyle w:val="Rubrik2"/>
        <w:ind w:left="567" w:right="282"/>
      </w:pPr>
      <w:r w:rsidRPr="00D9049E">
        <w:t>Vilka berörs</w:t>
      </w:r>
    </w:p>
    <w:p w14:paraId="7D889D4B" w14:textId="77777777" w:rsidR="00406599" w:rsidRDefault="00406599" w:rsidP="00406599">
      <w:pPr>
        <w:spacing w:after="0"/>
        <w:ind w:left="567" w:right="283"/>
      </w:pPr>
      <w:r>
        <w:t xml:space="preserve">Undersköterskor, sjuksköterskor och läkare som möter patienter som genomgått </w:t>
      </w:r>
      <w:proofErr w:type="spellStart"/>
      <w:r w:rsidRPr="00D9049E">
        <w:t>septumplastik</w:t>
      </w:r>
      <w:proofErr w:type="spellEnd"/>
      <w:r w:rsidRPr="00D9049E">
        <w:t>.</w:t>
      </w:r>
    </w:p>
    <w:p w14:paraId="7D07544F" w14:textId="77777777" w:rsidR="00406599" w:rsidRPr="00D9049E" w:rsidRDefault="00406599" w:rsidP="00406599">
      <w:pPr>
        <w:pStyle w:val="Rubrik2"/>
        <w:ind w:left="567" w:right="283"/>
      </w:pPr>
      <w:r>
        <w:t>Tillvägagångsätt</w:t>
      </w:r>
    </w:p>
    <w:p w14:paraId="73F86589" w14:textId="77777777" w:rsidR="00207A54" w:rsidRPr="00D9049E" w:rsidRDefault="00207A54" w:rsidP="00207A54">
      <w:pPr>
        <w:spacing w:after="0" w:line="240" w:lineRule="auto"/>
        <w:ind w:left="567" w:right="282"/>
      </w:pPr>
      <w:r w:rsidRPr="00D9049E">
        <w:t xml:space="preserve">Vid operation läggs snitt innanför kanterna på ena eller båda näsborrarna. Ibland läggs också små snitt vid näsroten och vid sidan av näsan. Via dessa snitt lossas sedan de delar av näsans ben och brosk som måste rättas till. Därefter fixeras nässkiljeväggen med </w:t>
      </w:r>
      <w:r>
        <w:t>silikon</w:t>
      </w:r>
      <w:r w:rsidRPr="00D9049E">
        <w:t>skivor och rör. Det sätts tamponader i näsan för att förhindra svullnad och blödning</w:t>
      </w:r>
      <w:r>
        <w:t>. Vanligast är tamponaderna resorberbara, men även gasvävstamponader kan förekomma. Skall anges i operationsberättelse.</w:t>
      </w:r>
    </w:p>
    <w:p w14:paraId="5F3D4A03" w14:textId="77777777" w:rsidR="00406599" w:rsidRPr="00D9049E" w:rsidRDefault="00406599" w:rsidP="00406599">
      <w:pPr>
        <w:pStyle w:val="Rubrik2"/>
        <w:ind w:left="567" w:right="283"/>
      </w:pPr>
      <w:r w:rsidRPr="00D9049E">
        <w:t>Anestesi</w:t>
      </w:r>
    </w:p>
    <w:p w14:paraId="4D4D493A" w14:textId="77777777" w:rsidR="00406599" w:rsidRPr="00D9049E" w:rsidRDefault="00406599" w:rsidP="00406599">
      <w:pPr>
        <w:spacing w:after="0" w:line="240" w:lineRule="auto"/>
        <w:ind w:left="567" w:right="282"/>
      </w:pPr>
      <w:r w:rsidRPr="00D9049E">
        <w:t>Generell anestesi</w:t>
      </w:r>
      <w:r>
        <w:t>.</w:t>
      </w:r>
    </w:p>
    <w:p w14:paraId="28FF24BE" w14:textId="77777777" w:rsidR="00406599" w:rsidRPr="007F0983" w:rsidRDefault="00406599" w:rsidP="00406599">
      <w:pPr>
        <w:pStyle w:val="Rubrik2"/>
        <w:ind w:left="567" w:right="283"/>
      </w:pPr>
      <w:r w:rsidRPr="007F0983">
        <w:t>Speciell omvårdnad</w:t>
      </w:r>
      <w:r>
        <w:t>/Observation</w:t>
      </w:r>
    </w:p>
    <w:p w14:paraId="5F314B5D" w14:textId="77777777" w:rsidR="00406599" w:rsidRDefault="00406599" w:rsidP="00406599">
      <w:pPr>
        <w:spacing w:after="0"/>
        <w:ind w:left="567" w:right="140"/>
        <w:rPr>
          <w:bCs/>
        </w:rPr>
      </w:pPr>
      <w:r>
        <w:rPr>
          <w:bCs/>
        </w:rPr>
        <w:t>Sedvanlig cirkulatorisk- &amp; respiratorisk övervakning av patienten enl. rutin på UVA.</w:t>
      </w:r>
    </w:p>
    <w:p w14:paraId="118D61E7" w14:textId="77777777" w:rsidR="007718AE" w:rsidRDefault="007718AE" w:rsidP="007718AE">
      <w:pPr>
        <w:spacing w:after="0"/>
        <w:ind w:left="567" w:right="140"/>
        <w:rPr>
          <w:bCs/>
        </w:rPr>
      </w:pPr>
      <w:r>
        <w:rPr>
          <w:bCs/>
        </w:rPr>
        <w:lastRenderedPageBreak/>
        <w:t>Patienten ska vara kvar i 4 timmar postoperativt för observation av eventuellt uppkommande svullnad.</w:t>
      </w:r>
    </w:p>
    <w:p w14:paraId="77F182ED" w14:textId="77777777" w:rsidR="007718AE" w:rsidRDefault="007718AE" w:rsidP="007718AE">
      <w:pPr>
        <w:spacing w:after="0"/>
        <w:ind w:left="567" w:right="140"/>
        <w:rPr>
          <w:bCs/>
        </w:rPr>
      </w:pPr>
      <w:r>
        <w:rPr>
          <w:bCs/>
        </w:rPr>
        <w:t xml:space="preserve">Öppenvårdspatienter som planeras hem samma dag, ska således vara kvar på </w:t>
      </w:r>
      <w:proofErr w:type="spellStart"/>
      <w:r>
        <w:rPr>
          <w:bCs/>
        </w:rPr>
        <w:t>Postop</w:t>
      </w:r>
      <w:proofErr w:type="spellEnd"/>
      <w:r>
        <w:rPr>
          <w:bCs/>
        </w:rPr>
        <w:t xml:space="preserve"> i 4 timmar postoperativt.</w:t>
      </w:r>
    </w:p>
    <w:p w14:paraId="0738BE27" w14:textId="77777777" w:rsidR="007718AE" w:rsidRDefault="007718AE" w:rsidP="007718AE">
      <w:pPr>
        <w:spacing w:after="0"/>
        <w:ind w:left="567" w:right="140"/>
        <w:rPr>
          <w:bCs/>
        </w:rPr>
      </w:pPr>
      <w:r>
        <w:rPr>
          <w:bCs/>
        </w:rPr>
        <w:t xml:space="preserve">Ej krav på att vara uppkopplad till </w:t>
      </w:r>
      <w:proofErr w:type="spellStart"/>
      <w:r>
        <w:rPr>
          <w:bCs/>
        </w:rPr>
        <w:t>övervak</w:t>
      </w:r>
      <w:proofErr w:type="spellEnd"/>
      <w:r>
        <w:rPr>
          <w:bCs/>
        </w:rPr>
        <w:t xml:space="preserve"> längre än sedvanlig postoperativ rutin. Men ska ej lämna sjukhuset.</w:t>
      </w:r>
    </w:p>
    <w:p w14:paraId="39977F33" w14:textId="77777777" w:rsidR="00406599" w:rsidRPr="00D9049E" w:rsidRDefault="00406599" w:rsidP="00406599">
      <w:pPr>
        <w:pStyle w:val="Rubrik3"/>
        <w:ind w:left="567" w:right="283"/>
      </w:pPr>
      <w:r w:rsidRPr="00D9049E">
        <w:t>Andning</w:t>
      </w:r>
    </w:p>
    <w:p w14:paraId="1604BC22" w14:textId="77777777" w:rsidR="00235DD7" w:rsidRDefault="00235DD7" w:rsidP="00235DD7">
      <w:pPr>
        <w:spacing w:after="0" w:line="240" w:lineRule="auto"/>
        <w:ind w:left="567" w:right="282"/>
      </w:pPr>
      <w:r w:rsidRPr="00D9049E">
        <w:t>Efter operation är näsan nästan helt täppt p.g.a. packningen. Patienten kan bara andas genom ett par tunna plaströr</w:t>
      </w:r>
      <w:r>
        <w:t xml:space="preserve"> som är suturerade i nässkiljeväggen så de inte kan åka ned i svalget.</w:t>
      </w:r>
      <w:r w:rsidRPr="00D9049E">
        <w:t xml:space="preserve"> </w:t>
      </w:r>
      <w:r>
        <w:t xml:space="preserve">Vid behov är det möjligt att med en tunn sugkateter </w:t>
      </w:r>
      <w:r w:rsidRPr="00D9049E">
        <w:t xml:space="preserve">suga i </w:t>
      </w:r>
      <w:r>
        <w:t xml:space="preserve">dessa </w:t>
      </w:r>
      <w:r w:rsidRPr="00D9049E">
        <w:t>rör</w:t>
      </w:r>
      <w:r>
        <w:t>.</w:t>
      </w:r>
    </w:p>
    <w:p w14:paraId="4D9EB8CD" w14:textId="77777777" w:rsidR="00406599" w:rsidRPr="00D9049E" w:rsidRDefault="00406599" w:rsidP="00406599">
      <w:pPr>
        <w:pStyle w:val="Rubrik3"/>
        <w:ind w:left="567" w:right="283"/>
        <w:rPr>
          <w:b/>
        </w:rPr>
      </w:pPr>
      <w:r w:rsidRPr="00D9049E">
        <w:t>Smärta</w:t>
      </w:r>
    </w:p>
    <w:p w14:paraId="5D2477F2" w14:textId="77777777" w:rsidR="00406599" w:rsidRDefault="00406599" w:rsidP="00406599">
      <w:pPr>
        <w:spacing w:after="0" w:line="240" w:lineRule="auto"/>
        <w:ind w:left="567" w:right="282"/>
      </w:pPr>
      <w:r w:rsidRPr="00D9049E">
        <w:t>Postoperativ</w:t>
      </w:r>
      <w:r>
        <w:t>t</w:t>
      </w:r>
      <w:r w:rsidRPr="00D9049E">
        <w:t xml:space="preserve"> smärtstillande smärtpaket ordineras av operatören.</w:t>
      </w:r>
    </w:p>
    <w:p w14:paraId="5B1A7932" w14:textId="77777777" w:rsidR="00406599" w:rsidRDefault="00406599" w:rsidP="00406599">
      <w:pPr>
        <w:spacing w:after="0" w:line="240" w:lineRule="auto"/>
        <w:ind w:left="567" w:right="282"/>
      </w:pPr>
    </w:p>
    <w:p w14:paraId="21A85DCA" w14:textId="77777777" w:rsidR="00406599" w:rsidRDefault="00406599" w:rsidP="00406599">
      <w:pPr>
        <w:pStyle w:val="Rubrik3"/>
        <w:ind w:left="567" w:right="283"/>
      </w:pPr>
      <w:r>
        <w:t>Nutrition</w:t>
      </w:r>
    </w:p>
    <w:p w14:paraId="64F69398" w14:textId="77777777" w:rsidR="00C674CD" w:rsidRDefault="00C674CD" w:rsidP="00C674CD">
      <w:pPr>
        <w:ind w:left="567" w:right="283"/>
        <w:rPr>
          <w:color w:val="000000"/>
          <w:shd w:val="clear" w:color="auto" w:fill="FFFFFF"/>
        </w:rPr>
      </w:pPr>
      <w:r>
        <w:rPr>
          <w:color w:val="000000"/>
          <w:shd w:val="clear" w:color="auto" w:fill="FFFFFF"/>
        </w:rPr>
        <w:t xml:space="preserve">Patienten får normalt sett börja inta </w:t>
      </w:r>
      <w:r w:rsidRPr="008F46E2">
        <w:rPr>
          <w:color w:val="000000"/>
          <w:shd w:val="clear" w:color="auto" w:fill="FFFFFF"/>
        </w:rPr>
        <w:t xml:space="preserve">sval </w:t>
      </w:r>
      <w:r>
        <w:rPr>
          <w:color w:val="000000"/>
          <w:shd w:val="clear" w:color="auto" w:fill="FFFFFF"/>
        </w:rPr>
        <w:t xml:space="preserve">mat och </w:t>
      </w:r>
      <w:r w:rsidRPr="008F46E2">
        <w:rPr>
          <w:color w:val="000000"/>
          <w:shd w:val="clear" w:color="auto" w:fill="FFFFFF"/>
        </w:rPr>
        <w:t xml:space="preserve">dryck </w:t>
      </w:r>
      <w:r>
        <w:rPr>
          <w:color w:val="000000"/>
          <w:shd w:val="clear" w:color="auto" w:fill="FFFFFF"/>
        </w:rPr>
        <w:t>så snart kvarstående anestesieffekter gått i tillräcklig regress.</w:t>
      </w:r>
    </w:p>
    <w:p w14:paraId="62891EFC" w14:textId="77777777" w:rsidR="00C674CD" w:rsidRDefault="00C674CD" w:rsidP="00C674CD">
      <w:pPr>
        <w:spacing w:after="0"/>
        <w:ind w:left="567" w:right="283"/>
        <w:rPr>
          <w:color w:val="000000"/>
          <w:shd w:val="clear" w:color="auto" w:fill="FFFFFF"/>
        </w:rPr>
      </w:pPr>
      <w:r>
        <w:rPr>
          <w:color w:val="000000"/>
          <w:shd w:val="clear" w:color="auto" w:fill="FFFFFF"/>
        </w:rPr>
        <w:t>Operatören meddelar patienten hur länge denne ska hålla sig till att inta sval föda. Vanligtvis gäller restriktionen om sval föda första postoperativa dygnet.</w:t>
      </w:r>
    </w:p>
    <w:p w14:paraId="4176918C" w14:textId="77777777" w:rsidR="00C674CD" w:rsidRPr="0084551C" w:rsidRDefault="00C674CD" w:rsidP="00C674CD">
      <w:pPr>
        <w:ind w:left="567" w:right="283"/>
      </w:pPr>
      <w:r>
        <w:rPr>
          <w:color w:val="000000"/>
          <w:shd w:val="clear" w:color="auto" w:fill="FFFFFF"/>
        </w:rPr>
        <w:t>Individuella skillnader kan förekomma, meddelas då av operatören.</w:t>
      </w:r>
    </w:p>
    <w:p w14:paraId="5713062B" w14:textId="77777777" w:rsidR="00406599" w:rsidRPr="00D9049E" w:rsidRDefault="00406599" w:rsidP="00406599">
      <w:pPr>
        <w:pStyle w:val="Rubrik3"/>
        <w:ind w:left="567" w:right="283"/>
        <w:rPr>
          <w:b/>
        </w:rPr>
      </w:pPr>
      <w:r w:rsidRPr="00D9049E">
        <w:t>Övrigt</w:t>
      </w:r>
    </w:p>
    <w:p w14:paraId="4D8C1663" w14:textId="77777777" w:rsidR="00A30F91" w:rsidRDefault="00A30F91" w:rsidP="00A30F91">
      <w:pPr>
        <w:spacing w:line="240" w:lineRule="auto"/>
        <w:ind w:left="567" w:right="282"/>
      </w:pPr>
      <w:r w:rsidRPr="00D9049E">
        <w:t xml:space="preserve">Patienterna är </w:t>
      </w:r>
      <w:r>
        <w:t>i regel öppenvårdspatienter, ibland FDV-patienter om ex. tidigare sjukdomar ej tillåter öppenvård som vårdform</w:t>
      </w:r>
      <w:r w:rsidRPr="00D9049E">
        <w:t>.</w:t>
      </w:r>
    </w:p>
    <w:p w14:paraId="1243B9CC" w14:textId="77777777" w:rsidR="00A30F91" w:rsidRDefault="00A30F91" w:rsidP="00A30F91">
      <w:pPr>
        <w:spacing w:after="0" w:line="240" w:lineRule="auto"/>
        <w:ind w:left="567" w:right="282"/>
      </w:pPr>
      <w:r>
        <w:t xml:space="preserve">Resorberbara tamponader och gasvävstamponader tas oftast bort efter </w:t>
      </w:r>
      <w:proofErr w:type="gramStart"/>
      <w:r>
        <w:t>7-10</w:t>
      </w:r>
      <w:proofErr w:type="gramEnd"/>
      <w:r>
        <w:t xml:space="preserve"> dagar, vid återbesök till operatör. Likaså silikon</w:t>
      </w:r>
      <w:r w:rsidRPr="00D9049E">
        <w:t>skivor och rör</w:t>
      </w:r>
      <w:r>
        <w:t>.</w:t>
      </w:r>
    </w:p>
    <w:p w14:paraId="4B3B74D1" w14:textId="77777777" w:rsidR="00A30F91" w:rsidRDefault="00A30F91" w:rsidP="00A30F91">
      <w:pPr>
        <w:spacing w:line="240" w:lineRule="auto"/>
        <w:ind w:left="567" w:right="282"/>
      </w:pPr>
      <w:r w:rsidRPr="00D9049E">
        <w:t>Detta står i de postoperativa ordinationerna.</w:t>
      </w:r>
    </w:p>
    <w:p w14:paraId="42FD481F" w14:textId="77777777" w:rsidR="00A30F91" w:rsidRPr="00D9049E" w:rsidRDefault="00A30F91" w:rsidP="00A30F91">
      <w:pPr>
        <w:spacing w:after="0" w:line="240" w:lineRule="auto"/>
        <w:ind w:left="567" w:right="282"/>
        <w:rPr>
          <w:b/>
          <w:bCs/>
          <w:iCs/>
        </w:rPr>
      </w:pPr>
      <w:r>
        <w:t xml:space="preserve">Se till att patienten får med sig Patientinformation kring sitt ingrepp, inklusive receptlapp hur de blandar </w:t>
      </w:r>
      <w:proofErr w:type="spellStart"/>
      <w:r>
        <w:t>NaCl</w:t>
      </w:r>
      <w:proofErr w:type="spellEnd"/>
      <w:r>
        <w:t xml:space="preserve">-lösning, 10 cc-spruta samt 2 gröna </w:t>
      </w:r>
      <w:proofErr w:type="spellStart"/>
      <w:r>
        <w:t>öronsugar</w:t>
      </w:r>
      <w:proofErr w:type="spellEnd"/>
      <w:r>
        <w:t xml:space="preserve"> för att kunna spola i rören hemma (</w:t>
      </w:r>
      <w:proofErr w:type="spellStart"/>
      <w:r>
        <w:t>sk.</w:t>
      </w:r>
      <w:proofErr w:type="spellEnd"/>
      <w:r>
        <w:t xml:space="preserve"> </w:t>
      </w:r>
      <w:proofErr w:type="spellStart"/>
      <w:r>
        <w:t>Septumspolkit</w:t>
      </w:r>
      <w:proofErr w:type="spellEnd"/>
      <w:r>
        <w:t>).</w:t>
      </w:r>
    </w:p>
    <w:p w14:paraId="09CF666B" w14:textId="77777777" w:rsidR="00D5484D" w:rsidRDefault="00D5484D" w:rsidP="00D5484D">
      <w:pPr>
        <w:spacing w:after="0" w:line="240" w:lineRule="auto"/>
        <w:ind w:left="567" w:right="282"/>
      </w:pPr>
    </w:p>
    <w:p w14:paraId="07F9F7B8" w14:textId="7BE7F163" w:rsidR="00563AC7" w:rsidRPr="00536A5A" w:rsidRDefault="00415900" w:rsidP="00563AC7">
      <w:pPr>
        <w:pStyle w:val="Rubrik3"/>
        <w:ind w:left="567" w:right="283"/>
      </w:pPr>
      <w:r>
        <w:t>Granskat av</w:t>
      </w:r>
    </w:p>
    <w:p w14:paraId="0C0EF1E8" w14:textId="77777777" w:rsidR="008475BE" w:rsidRDefault="008475BE" w:rsidP="008475BE">
      <w:pPr>
        <w:ind w:left="567"/>
      </w:pPr>
      <w:r>
        <w:t xml:space="preserve">Lars Brühne (larbr6), </w:t>
      </w:r>
      <w:proofErr w:type="spellStart"/>
      <w:r>
        <w:t>VeÖL</w:t>
      </w:r>
      <w:proofErr w:type="spellEnd"/>
      <w:r>
        <w:t xml:space="preserve"> </w:t>
      </w:r>
      <w:proofErr w:type="spellStart"/>
      <w:r>
        <w:t>Postop</w:t>
      </w:r>
      <w:proofErr w:type="spellEnd"/>
      <w:r>
        <w:t xml:space="preserve"> NÄL</w:t>
      </w:r>
    </w:p>
    <w:p w14:paraId="346301E9" w14:textId="77777777" w:rsidR="008475BE" w:rsidRDefault="008475BE" w:rsidP="008475BE">
      <w:pPr>
        <w:ind w:left="567"/>
      </w:pPr>
      <w:r>
        <w:t>Jan Creutz (</w:t>
      </w:r>
      <w:proofErr w:type="spellStart"/>
      <w:r>
        <w:t>jancr</w:t>
      </w:r>
      <w:proofErr w:type="spellEnd"/>
      <w:r>
        <w:t xml:space="preserve">), Överläkare </w:t>
      </w:r>
      <w:proofErr w:type="spellStart"/>
      <w:r>
        <w:t>Anopiva</w:t>
      </w:r>
      <w:proofErr w:type="spellEnd"/>
    </w:p>
    <w:p w14:paraId="554D1D10" w14:textId="77777777" w:rsidR="008475BE" w:rsidRDefault="008475BE" w:rsidP="008475BE">
      <w:pPr>
        <w:ind w:left="567"/>
      </w:pPr>
      <w:r>
        <w:t>Simon Blank (</w:t>
      </w:r>
      <w:proofErr w:type="spellStart"/>
      <w:r>
        <w:t>simbl</w:t>
      </w:r>
      <w:proofErr w:type="spellEnd"/>
      <w:r>
        <w:t>), Överläkare ÖNH-kliniken</w:t>
      </w:r>
    </w:p>
    <w:p w14:paraId="0A60CB5A" w14:textId="77777777" w:rsidR="008475BE" w:rsidRDefault="008475BE" w:rsidP="008475BE">
      <w:pPr>
        <w:ind w:left="567"/>
      </w:pPr>
      <w:r>
        <w:t xml:space="preserve">Anna Suslova Olsson (annol196), </w:t>
      </w:r>
      <w:proofErr w:type="spellStart"/>
      <w:r>
        <w:t>Vårdutv</w:t>
      </w:r>
      <w:proofErr w:type="spellEnd"/>
      <w:r>
        <w:t xml:space="preserve">. ansvarig </w:t>
      </w:r>
      <w:proofErr w:type="spellStart"/>
      <w:r>
        <w:t>ssk</w:t>
      </w:r>
      <w:proofErr w:type="spellEnd"/>
      <w:r>
        <w:t xml:space="preserve"> </w:t>
      </w:r>
      <w:proofErr w:type="spellStart"/>
      <w:r>
        <w:t>Postop</w:t>
      </w:r>
      <w:proofErr w:type="spellEnd"/>
      <w:r>
        <w:t>, UA</w:t>
      </w:r>
    </w:p>
    <w:p w14:paraId="6BFD83EE" w14:textId="77777777" w:rsidR="00B62538" w:rsidRDefault="00B62538" w:rsidP="00563AC7">
      <w:pPr>
        <w:ind w:left="567"/>
      </w:pPr>
    </w:p>
    <w:sectPr w:rsidR="00B62538" w:rsidSect="00D9049E">
      <w:headerReference w:type="default" r:id="rId17"/>
      <w:footerReference w:type="even" r:id="rId18"/>
      <w:footerReference w:type="default" r:id="rId19"/>
      <w:headerReference w:type="first" r:id="rId20"/>
      <w:footerReference w:type="first" r:id="rId2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65F61" w14:textId="77777777" w:rsidR="00902F62" w:rsidRDefault="00902F62">
      <w:r>
        <w:separator/>
      </w:r>
    </w:p>
  </w:endnote>
  <w:endnote w:type="continuationSeparator" w:id="0">
    <w:p w14:paraId="70A1DC59" w14:textId="77777777" w:rsidR="00902F62" w:rsidRDefault="00902F62">
      <w:r>
        <w:continuationSeparator/>
      </w:r>
    </w:p>
  </w:endnote>
  <w:endnote w:type="continuationNotice" w:id="1">
    <w:p w14:paraId="6E125DDC" w14:textId="77777777" w:rsidR="00902F62" w:rsidRDefault="00902F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6CECB" w14:textId="77777777" w:rsidR="00D5484D" w:rsidRDefault="00D5484D"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4B47F658" w14:textId="77777777" w:rsidR="00D5484D" w:rsidRDefault="00D5484D"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745969"/>
      <w:docPartObj>
        <w:docPartGallery w:val="Page Numbers (Bottom of Page)"/>
        <w:docPartUnique/>
      </w:docPartObj>
    </w:sdtPr>
    <w:sdtEndPr>
      <w:rPr>
        <w:sz w:val="16"/>
        <w:szCs w:val="16"/>
      </w:rPr>
    </w:sdtEndPr>
    <w:sdtContent>
      <w:p w14:paraId="1A065FFE" w14:textId="77777777" w:rsidR="00D5484D" w:rsidRPr="00EC0A68" w:rsidRDefault="00D5484D"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C98A2" w14:textId="77777777" w:rsidR="00D5484D" w:rsidRDefault="00D5484D" w:rsidP="00FB2F0F">
    <w:pPr>
      <w:pStyle w:val="Sidfot"/>
      <w:ind w:left="6237" w:hanging="141"/>
      <w:jc w:val="left"/>
    </w:pPr>
    <w:r>
      <w:rPr>
        <w:noProof/>
      </w:rPr>
      <w:drawing>
        <wp:anchor distT="0" distB="0" distL="114300" distR="114300" simplePos="0" relativeHeight="251658245" behindDoc="0" locked="0" layoutInCell="1" allowOverlap="1" wp14:anchorId="78C5276D" wp14:editId="3E8667A0">
          <wp:simplePos x="0" y="0"/>
          <wp:positionH relativeFrom="column">
            <wp:posOffset>4388307</wp:posOffset>
          </wp:positionH>
          <wp:positionV relativeFrom="paragraph">
            <wp:posOffset>-27355</wp:posOffset>
          </wp:positionV>
          <wp:extent cx="1897920" cy="384860"/>
          <wp:effectExtent l="0" t="0" r="7620" b="0"/>
          <wp:wrapNone/>
          <wp:docPr id="7"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787D4" w14:textId="77777777" w:rsidR="00902F62" w:rsidRDefault="00902F62"/>
  </w:footnote>
  <w:footnote w:type="continuationSeparator" w:id="0">
    <w:p w14:paraId="22FA85DA" w14:textId="77777777" w:rsidR="00902F62" w:rsidRDefault="00902F62">
      <w:r>
        <w:continuationSeparator/>
      </w:r>
    </w:p>
  </w:footnote>
  <w:footnote w:type="continuationNotice" w:id="1">
    <w:p w14:paraId="60531ECC" w14:textId="77777777" w:rsidR="00902F62" w:rsidRDefault="00902F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4D01E" w14:textId="77777777" w:rsidR="00D5484D" w:rsidRPr="00DA65C4" w:rsidRDefault="00D5484D" w:rsidP="00DA65C4">
    <w:pPr>
      <w:pStyle w:val="Sidhuvud"/>
    </w:pPr>
    <w:r>
      <w:rPr>
        <w:noProof/>
        <w:sz w:val="20"/>
        <w:szCs w:val="20"/>
      </w:rPr>
      <mc:AlternateContent>
        <mc:Choice Requires="wps">
          <w:drawing>
            <wp:anchor distT="0" distB="0" distL="114300" distR="114300" simplePos="0" relativeHeight="251658247" behindDoc="0" locked="0" layoutInCell="1" allowOverlap="1" wp14:anchorId="31AD9A86" wp14:editId="6C0DC6D1">
              <wp:simplePos x="0" y="0"/>
              <wp:positionH relativeFrom="column">
                <wp:posOffset>0</wp:posOffset>
              </wp:positionH>
              <wp:positionV relativeFrom="paragraph">
                <wp:posOffset>-635</wp:posOffset>
              </wp:positionV>
              <wp:extent cx="4667250" cy="323850"/>
              <wp:effectExtent l="0" t="0" r="0" b="0"/>
              <wp:wrapNone/>
              <wp:docPr id="2" name="Textruta 2"/>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32CD1EF" w14:textId="77777777" w:rsidR="00D5484D" w:rsidRDefault="00D5484D"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1AD9A86" id="_x0000_t202" coordsize="21600,21600" o:spt="202" path="m,l,21600r21600,l21600,xe">
              <v:stroke joinstyle="miter"/>
              <v:path gradientshapeok="t" o:connecttype="rect"/>
            </v:shapetype>
            <v:shape id="Textruta 2" o:spid="_x0000_s1027"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32CD1EF" w14:textId="77777777" w:rsidR="00D5484D" w:rsidRDefault="00D5484D"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A0FC6" w14:textId="77777777" w:rsidR="00D5484D" w:rsidRDefault="00D5484D" w:rsidP="00413A60">
    <w:pPr>
      <w:pStyle w:val="Sidhuvud"/>
      <w:ind w:left="0" w:right="567"/>
    </w:pPr>
    <w:r>
      <w:rPr>
        <w:noProof/>
        <w:sz w:val="20"/>
        <w:szCs w:val="20"/>
      </w:rPr>
      <mc:AlternateContent>
        <mc:Choice Requires="wps">
          <w:drawing>
            <wp:anchor distT="0" distB="0" distL="114300" distR="114300" simplePos="0" relativeHeight="251658246" behindDoc="0" locked="0" layoutInCell="1" allowOverlap="1" wp14:anchorId="67912C58" wp14:editId="475F25E1">
              <wp:simplePos x="0" y="0"/>
              <wp:positionH relativeFrom="column">
                <wp:posOffset>-172720</wp:posOffset>
              </wp:positionH>
              <wp:positionV relativeFrom="paragraph">
                <wp:posOffset>-65405</wp:posOffset>
              </wp:positionV>
              <wp:extent cx="4667250" cy="323850"/>
              <wp:effectExtent l="0" t="0" r="0" b="0"/>
              <wp:wrapNone/>
              <wp:docPr id="3" name="Textruta 3"/>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2CAC171E" w14:textId="77777777" w:rsidR="00D5484D" w:rsidRDefault="00D5484D">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7912C58" id="_x0000_t202" coordsize="21600,21600" o:spt="202" path="m,l,21600r21600,l21600,xe">
              <v:stroke joinstyle="miter"/>
              <v:path gradientshapeok="t" o:connecttype="rect"/>
            </v:shapetype>
            <v:shape id="Textruta 3" o:spid="_x0000_s1028"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2CAC171E" w14:textId="77777777" w:rsidR="00D5484D" w:rsidRDefault="00D5484D">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58244" behindDoc="0" locked="0" layoutInCell="1" allowOverlap="1" wp14:anchorId="283CF085" wp14:editId="44E3F89B">
          <wp:simplePos x="0" y="0"/>
          <wp:positionH relativeFrom="page">
            <wp:posOffset>17744</wp:posOffset>
          </wp:positionH>
          <wp:positionV relativeFrom="paragraph">
            <wp:posOffset>198873</wp:posOffset>
          </wp:positionV>
          <wp:extent cx="7559040" cy="216408"/>
          <wp:effectExtent l="0" t="0" r="0" b="0"/>
          <wp:wrapNone/>
          <wp:docPr id="5"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9"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0"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047875441">
    <w:abstractNumId w:val="18"/>
  </w:num>
  <w:num w:numId="2" w16cid:durableId="711032315">
    <w:abstractNumId w:val="15"/>
  </w:num>
  <w:num w:numId="3" w16cid:durableId="798231642">
    <w:abstractNumId w:val="0"/>
  </w:num>
  <w:num w:numId="4" w16cid:durableId="1295059041">
    <w:abstractNumId w:val="7"/>
  </w:num>
  <w:num w:numId="5" w16cid:durableId="1450389659">
    <w:abstractNumId w:val="16"/>
  </w:num>
  <w:num w:numId="6" w16cid:durableId="1154031348">
    <w:abstractNumId w:val="2"/>
  </w:num>
  <w:num w:numId="7" w16cid:durableId="1436100040">
    <w:abstractNumId w:val="12"/>
  </w:num>
  <w:num w:numId="8" w16cid:durableId="1062293828">
    <w:abstractNumId w:val="9"/>
  </w:num>
  <w:num w:numId="9" w16cid:durableId="1843742827">
    <w:abstractNumId w:val="1"/>
  </w:num>
  <w:num w:numId="10" w16cid:durableId="641495797">
    <w:abstractNumId w:val="1"/>
  </w:num>
  <w:num w:numId="11" w16cid:durableId="127095539">
    <w:abstractNumId w:val="3"/>
  </w:num>
  <w:num w:numId="12" w16cid:durableId="953293121">
    <w:abstractNumId w:val="4"/>
  </w:num>
  <w:num w:numId="13" w16cid:durableId="201672159">
    <w:abstractNumId w:val="14"/>
  </w:num>
  <w:num w:numId="14" w16cid:durableId="62224111">
    <w:abstractNumId w:val="10"/>
  </w:num>
  <w:num w:numId="15" w16cid:durableId="1760297642">
    <w:abstractNumId w:val="8"/>
  </w:num>
  <w:num w:numId="16" w16cid:durableId="1970163053">
    <w:abstractNumId w:val="13"/>
  </w:num>
  <w:num w:numId="17" w16cid:durableId="45567494">
    <w:abstractNumId w:val="5"/>
  </w:num>
  <w:num w:numId="18" w16cid:durableId="1259557367">
    <w:abstractNumId w:val="11"/>
  </w:num>
  <w:num w:numId="19" w16cid:durableId="154493776">
    <w:abstractNumId w:val="17"/>
  </w:num>
  <w:num w:numId="20" w16cid:durableId="12442188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4F18"/>
    <w:rsid w:val="000A611A"/>
    <w:rsid w:val="000B12D9"/>
    <w:rsid w:val="000B4536"/>
    <w:rsid w:val="000B7715"/>
    <w:rsid w:val="000E463B"/>
    <w:rsid w:val="000E4CEF"/>
    <w:rsid w:val="000E5A7E"/>
    <w:rsid w:val="000F43A3"/>
    <w:rsid w:val="000F7681"/>
    <w:rsid w:val="00103031"/>
    <w:rsid w:val="001044FE"/>
    <w:rsid w:val="001139D4"/>
    <w:rsid w:val="0012493E"/>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96AD6"/>
    <w:rsid w:val="001A4E7C"/>
    <w:rsid w:val="001B762C"/>
    <w:rsid w:val="001C4D0A"/>
    <w:rsid w:val="001C5FEF"/>
    <w:rsid w:val="00207A54"/>
    <w:rsid w:val="00211487"/>
    <w:rsid w:val="00211D91"/>
    <w:rsid w:val="00217DEC"/>
    <w:rsid w:val="00235B57"/>
    <w:rsid w:val="00235DD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3A20"/>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599"/>
    <w:rsid w:val="00406BEA"/>
    <w:rsid w:val="00413A60"/>
    <w:rsid w:val="0041590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3AC7"/>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18AE"/>
    <w:rsid w:val="007759DD"/>
    <w:rsid w:val="0078609F"/>
    <w:rsid w:val="007917BA"/>
    <w:rsid w:val="007A5C6F"/>
    <w:rsid w:val="007D4241"/>
    <w:rsid w:val="007D4317"/>
    <w:rsid w:val="007D4EA3"/>
    <w:rsid w:val="007D77E9"/>
    <w:rsid w:val="007F0983"/>
    <w:rsid w:val="007F1CFF"/>
    <w:rsid w:val="007F5DD5"/>
    <w:rsid w:val="008120BE"/>
    <w:rsid w:val="00821A1B"/>
    <w:rsid w:val="008262E9"/>
    <w:rsid w:val="00827E69"/>
    <w:rsid w:val="00835C4D"/>
    <w:rsid w:val="00843F48"/>
    <w:rsid w:val="008475BE"/>
    <w:rsid w:val="00851423"/>
    <w:rsid w:val="00857848"/>
    <w:rsid w:val="008654B6"/>
    <w:rsid w:val="0087139C"/>
    <w:rsid w:val="00880E83"/>
    <w:rsid w:val="00892F28"/>
    <w:rsid w:val="008A0C5F"/>
    <w:rsid w:val="008A2F40"/>
    <w:rsid w:val="008A3DEA"/>
    <w:rsid w:val="008A4EB9"/>
    <w:rsid w:val="008A74C0"/>
    <w:rsid w:val="008B1694"/>
    <w:rsid w:val="008C4B27"/>
    <w:rsid w:val="008C7F2A"/>
    <w:rsid w:val="008E36F8"/>
    <w:rsid w:val="008E46B2"/>
    <w:rsid w:val="008E682C"/>
    <w:rsid w:val="008E78A1"/>
    <w:rsid w:val="008F589F"/>
    <w:rsid w:val="00902E73"/>
    <w:rsid w:val="00902F62"/>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0F91"/>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2538"/>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674CD"/>
    <w:rsid w:val="00C70E19"/>
    <w:rsid w:val="00C72574"/>
    <w:rsid w:val="00C7430C"/>
    <w:rsid w:val="00C85DA1"/>
    <w:rsid w:val="00C9071C"/>
    <w:rsid w:val="00C908FF"/>
    <w:rsid w:val="00C97BD3"/>
    <w:rsid w:val="00CA39EF"/>
    <w:rsid w:val="00CA3AC1"/>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5484D"/>
    <w:rsid w:val="00D85218"/>
    <w:rsid w:val="00D9049E"/>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00DF4"/>
    <w:rsid w:val="00F22264"/>
    <w:rsid w:val="00F2564D"/>
    <w:rsid w:val="00F35B05"/>
    <w:rsid w:val="00F413D9"/>
    <w:rsid w:val="00F5135F"/>
    <w:rsid w:val="00F51F78"/>
    <w:rsid w:val="00F55337"/>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footer" Target="footer3.xml" Id="rId16" /><Relationship Type="http://schemas.openxmlformats.org/officeDocument/2006/relationships/header" Target="head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5.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10</TotalTime>
  <Pages>2</Pages>
  <Words>454</Words>
  <Characters>2408</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2857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Septumplastik – postoperativ vård</dc:title>
  <dc:subject/>
  <dc:creator>patrik.jens.johansson@vgregion.se</dc:creator>
  <keywords/>
  <lastModifiedBy>Caroline Edvardsson</lastModifiedBy>
  <revision>22</revision>
  <lastPrinted>2016-03-31T10:56:00.0000000Z</lastPrinted>
  <dcterms:created xsi:type="dcterms:W3CDTF">2022-05-23T07:25:00.0000000Z</dcterms:created>
  <dcterms:modified xsi:type="dcterms:W3CDTF">2026-07-09T09:06:00.0000000Z</dcterms:modified>
</coreProperties>
</file>