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975FCD" w:rsidP="004964C5" w:rsidRDefault="00975FCD" w14:paraId="721EF833" w14:textId="77777777">
      <w:pPr>
        <w:ind w:right="424"/>
      </w:pPr>
    </w:p>
    <w:p w:rsidR="00975FCD" w:rsidP="004964C5" w:rsidRDefault="00975FCD" w14:paraId="29249F36" w14:textId="77777777">
      <w:pPr>
        <w:ind w:right="424"/>
      </w:pPr>
    </w:p>
    <w:p w:rsidR="00975FCD" w:rsidP="004964C5" w:rsidRDefault="00975FCD" w14:paraId="7CFC96A2" w14:textId="025775E8">
      <w:pPr>
        <w:tabs>
          <w:tab w:val="left" w:pos="4590"/>
        </w:tabs>
        <w:ind w:right="424"/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75FCD" w:rsidTr="00181BB1" w14:paraId="4BE2792F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="00343217" w:rsidP="004964C5" w:rsidRDefault="00343217" w14:paraId="04A90B93" w14:textId="77777777">
            <w:pPr>
              <w:pStyle w:val="Rubrik1"/>
              <w:ind w:right="424"/>
            </w:pPr>
          </w:p>
          <w:p w:rsidR="00343217" w:rsidP="004964C5" w:rsidRDefault="00343217" w14:paraId="46AB9C28" w14:textId="77777777">
            <w:pPr>
              <w:pStyle w:val="Rubrik1"/>
              <w:ind w:right="424"/>
            </w:pPr>
          </w:p>
          <w:p w:rsidR="00343217" w:rsidP="004964C5" w:rsidRDefault="00343217" w14:paraId="4E2C965C" w14:textId="77777777">
            <w:pPr>
              <w:pStyle w:val="Rubrik1"/>
              <w:ind w:right="424"/>
            </w:pPr>
          </w:p>
          <w:p w:rsidR="00975FCD" w:rsidP="004964C5" w:rsidRDefault="00975FCD" w14:paraId="044AFD42" w14:textId="409278AF">
            <w:pPr>
              <w:pStyle w:val="Rubrik1"/>
              <w:ind w:right="42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2020DA" wp14:editId="2331A332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3810" r="0" b="1905"/>
                      <wp:wrapNone/>
                      <wp:docPr id="3" name="Textrut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Pr="003D37FD" w:rsidR="00975FCD" w:rsidP="00975FCD" w:rsidRDefault="00975FCD" w14:paraId="29991DF5" w14:textId="7777777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12955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 w14:anchorId="13A9F617">
                    <v:shapetype id="_x0000_t202" coordsize="21600,21600" o:spt="202" path="m,l,21600r21600,l21600,xe" w14:anchorId="562020DA">
                      <v:stroke joinstyle="miter"/>
                      <v:path gradientshapeok="t" o:connecttype="rect"/>
                    </v:shapetype>
                    <v:shape id="Textruta 3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      <v:textbox style="mso-fit-shape-to-text:t">
                        <w:txbxContent>
                          <w:p w:rsidRPr="003D37FD" w:rsidR="00975FCD" w:rsidP="00975FCD" w:rsidRDefault="00975FCD" w14:paraId="0FEC78AF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12955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name="_1314629194" w:id="0"/>
            <w:bookmarkStart w:name="Rubrik" w:id="1"/>
            <w:bookmarkEnd w:id="0"/>
            <w:bookmarkEnd w:id="1"/>
            <w:r w:rsidR="00E72A12">
              <w:t>P</w:t>
            </w:r>
            <w:r>
              <w:t>EG (</w:t>
            </w:r>
            <w:proofErr w:type="spellStart"/>
            <w:r>
              <w:t>Percutan</w:t>
            </w:r>
            <w:proofErr w:type="spellEnd"/>
            <w:r>
              <w:t xml:space="preserve"> </w:t>
            </w:r>
            <w:proofErr w:type="spellStart"/>
            <w:r>
              <w:t>Endoscopisk</w:t>
            </w:r>
            <w:proofErr w:type="spellEnd"/>
            <w:r>
              <w:t xml:space="preserve"> </w:t>
            </w:r>
            <w:proofErr w:type="spellStart"/>
            <w:r>
              <w:t>Gastrostomi</w:t>
            </w:r>
            <w:proofErr w:type="spellEnd"/>
            <w:r>
              <w:t>) – Postoperativ vård</w:t>
            </w:r>
          </w:p>
        </w:tc>
      </w:tr>
    </w:tbl>
    <w:p w:rsidR="00975FCD" w:rsidP="00E72A12" w:rsidRDefault="00975FCD" w14:paraId="4A4FEBDB" w14:textId="77777777"/>
    <w:p w:rsidRPr="00013FA5" w:rsidR="00975FCD" w:rsidP="004964C5" w:rsidRDefault="00975FCD" w14:paraId="7717FABC" w14:textId="77777777">
      <w:pPr>
        <w:pStyle w:val="Rubrik3"/>
        <w:ind w:right="424"/>
        <w:rPr>
          <w:rFonts w:ascii="Calibri" w:hAnsi="Calibri" w:cs="Calibri"/>
        </w:rPr>
      </w:pPr>
      <w:r w:rsidRPr="00013FA5">
        <w:t>Revidering i denna version</w:t>
      </w:r>
      <w:r w:rsidRPr="00013FA5">
        <w:rPr>
          <w:rFonts w:ascii="Calibri" w:hAnsi="Calibri" w:cs="Calibri"/>
        </w:rPr>
        <w:t xml:space="preserve"> </w:t>
      </w:r>
    </w:p>
    <w:p w:rsidR="00975FCD" w:rsidP="004964C5" w:rsidRDefault="000327E4" w14:paraId="6DFAF7C1" w14:textId="26705AF4">
      <w:pPr>
        <w:spacing w:after="0" w:line="240" w:lineRule="auto"/>
        <w:ind w:right="424"/>
      </w:pPr>
      <w:r>
        <w:t xml:space="preserve">Ändring under rubriker: </w:t>
      </w:r>
      <w:r w:rsidR="000611AE">
        <w:t>Hud/fixering; Nutrition</w:t>
      </w:r>
    </w:p>
    <w:p w:rsidR="004964C5" w:rsidP="00E72A12" w:rsidRDefault="004964C5" w14:paraId="1E022549" w14:textId="77777777"/>
    <w:p w:rsidR="00975FCD" w:rsidP="004964C5" w:rsidRDefault="00975FCD" w14:paraId="4FFF91E3" w14:textId="77777777">
      <w:pPr>
        <w:pStyle w:val="Rubrik2"/>
        <w:ind w:right="424"/>
      </w:pPr>
      <w:r>
        <w:t>Bakgrund</w:t>
      </w:r>
    </w:p>
    <w:p w:rsidR="00975FCD" w:rsidP="00E72A12" w:rsidRDefault="00975FCD" w14:paraId="1A8C852A" w14:textId="77777777">
      <w:pPr>
        <w:spacing w:after="0"/>
        <w:ind w:right="424"/>
      </w:pPr>
      <w:r w:rsidRPr="00025AF4">
        <w:t>PEG erbjuds till patienter med</w:t>
      </w:r>
      <w:r>
        <w:t xml:space="preserve"> </w:t>
      </w:r>
      <w:r w:rsidRPr="0071639A">
        <w:t>Långvarigt behov av</w:t>
      </w:r>
      <w:r>
        <w:t xml:space="preserve"> </w:t>
      </w:r>
      <w:proofErr w:type="spellStart"/>
      <w:r w:rsidRPr="0071639A">
        <w:t>enteral</w:t>
      </w:r>
      <w:proofErr w:type="spellEnd"/>
      <w:r w:rsidRPr="0071639A">
        <w:t xml:space="preserve"> nutrition (mer än </w:t>
      </w:r>
      <w:proofErr w:type="gramStart"/>
      <w:r w:rsidRPr="0071639A">
        <w:t>4-6</w:t>
      </w:r>
      <w:proofErr w:type="gramEnd"/>
      <w:r w:rsidRPr="0071639A">
        <w:t xml:space="preserve"> veckor) där sond bedöms olämplig. Detta kan </w:t>
      </w:r>
      <w:proofErr w:type="gramStart"/>
      <w:r w:rsidRPr="0071639A">
        <w:t>t.ex.</w:t>
      </w:r>
      <w:proofErr w:type="gramEnd"/>
      <w:r w:rsidRPr="0071639A">
        <w:t xml:space="preserve"> vara vid </w:t>
      </w:r>
      <w:proofErr w:type="spellStart"/>
      <w:r>
        <w:t>malignitet</w:t>
      </w:r>
      <w:proofErr w:type="spellEnd"/>
      <w:r>
        <w:t xml:space="preserve">, </w:t>
      </w:r>
      <w:r w:rsidRPr="0071639A">
        <w:t>cerebrovaskulär sjukdom</w:t>
      </w:r>
      <w:r>
        <w:t xml:space="preserve"> eller skada</w:t>
      </w:r>
      <w:r w:rsidRPr="0071639A">
        <w:t>, neurologisk</w:t>
      </w:r>
      <w:r>
        <w:t xml:space="preserve"> </w:t>
      </w:r>
      <w:r w:rsidRPr="0071639A">
        <w:t>sjukdom</w:t>
      </w:r>
      <w:r>
        <w:t xml:space="preserve"> eller skada, </w:t>
      </w:r>
      <w:proofErr w:type="spellStart"/>
      <w:r w:rsidRPr="0071639A">
        <w:t>m</w:t>
      </w:r>
      <w:r>
        <w:t>fl.</w:t>
      </w:r>
      <w:proofErr w:type="spellEnd"/>
      <w:r>
        <w:t>, där långvarig sväljproblematik föreligger</w:t>
      </w:r>
      <w:r w:rsidRPr="0071639A">
        <w:t>.</w:t>
      </w:r>
    </w:p>
    <w:p w:rsidR="00E72A12" w:rsidP="00E72A12" w:rsidRDefault="00E72A12" w14:paraId="28805165" w14:textId="77777777"/>
    <w:p w:rsidRPr="0071639A" w:rsidR="00975FCD" w:rsidP="004964C5" w:rsidRDefault="00975FCD" w14:paraId="13AA9816" w14:textId="77777777">
      <w:pPr>
        <w:pStyle w:val="Rubrik2"/>
        <w:ind w:right="424"/>
      </w:pPr>
      <w:r w:rsidRPr="0071639A">
        <w:t>Syfte</w:t>
      </w:r>
    </w:p>
    <w:p w:rsidR="00975FCD" w:rsidP="00E72A12" w:rsidRDefault="00975FCD" w14:paraId="12993380" w14:textId="3B14F66E">
      <w:pPr>
        <w:tabs>
          <w:tab w:val="left" w:pos="5520"/>
        </w:tabs>
        <w:spacing w:after="0"/>
        <w:ind w:right="424" w:hanging="709"/>
      </w:pPr>
      <w:r w:rsidRPr="0071639A">
        <w:tab/>
      </w:r>
      <w:r w:rsidRPr="0071639A" w:rsidR="35BED4A1">
        <w:rPr/>
        <w:t xml:space="preserve">            </w:t>
      </w:r>
      <w:r w:rsidRPr="0071639A" w:rsidR="00975FCD">
        <w:rPr/>
        <w:t xml:space="preserve">Att alla patienter som har </w:t>
      </w:r>
      <w:r w:rsidRPr="00B8542C" w:rsidR="00975FCD">
        <w:rPr/>
        <w:t xml:space="preserve">opererat in </w:t>
      </w:r>
      <w:r w:rsidRPr="0071639A" w:rsidR="00975FCD">
        <w:rPr/>
        <w:t>en PEG skall få en god och säker vård postoperativt</w:t>
      </w:r>
      <w:r w:rsidR="00975FCD">
        <w:rPr/>
        <w:t>. Samt som ett stöd för den postoperativa vården.</w:t>
      </w:r>
    </w:p>
    <w:p w:rsidRPr="0071639A" w:rsidR="00AA728D" w:rsidP="00AA728D" w:rsidRDefault="00AA728D" w14:paraId="4DFF374F" w14:textId="77777777"/>
    <w:p w:rsidRPr="0071639A" w:rsidR="00975FCD" w:rsidP="004964C5" w:rsidRDefault="00975FCD" w14:paraId="7408C5E2" w14:textId="77777777">
      <w:pPr>
        <w:pStyle w:val="Rubrik2"/>
        <w:ind w:right="424"/>
      </w:pPr>
      <w:r w:rsidRPr="0071639A">
        <w:t>Vilka berörs</w:t>
      </w:r>
    </w:p>
    <w:p w:rsidRPr="00EE3C99" w:rsidR="00975FCD" w:rsidP="00AA728D" w:rsidRDefault="00975FCD" w14:paraId="0F9C7633" w14:textId="77777777">
      <w:pPr>
        <w:spacing w:after="0"/>
        <w:ind w:right="424"/>
      </w:pPr>
      <w:r w:rsidRPr="0071639A">
        <w:t xml:space="preserve">Läkare, </w:t>
      </w:r>
      <w:r>
        <w:t xml:space="preserve">Sjuksköterskor och undersköterskor på </w:t>
      </w:r>
      <w:proofErr w:type="spellStart"/>
      <w:r>
        <w:t>AnOpIVA</w:t>
      </w:r>
      <w:proofErr w:type="spellEnd"/>
      <w:r>
        <w:t>-kliniken som vårdar patient postoperativt</w:t>
      </w:r>
      <w:r>
        <w:rPr>
          <w:rFonts w:ascii="Arial" w:hAnsi="Arial"/>
          <w:b/>
          <w:bCs/>
        </w:rPr>
        <w:t>.</w:t>
      </w:r>
    </w:p>
    <w:p w:rsidRPr="00EE3C99" w:rsidR="00975FCD" w:rsidP="00AA728D" w:rsidRDefault="00975FCD" w14:paraId="006F4930" w14:textId="77777777"/>
    <w:p w:rsidRPr="0071639A" w:rsidR="00975FCD" w:rsidP="004964C5" w:rsidRDefault="00975FCD" w14:paraId="485774ED" w14:textId="77777777">
      <w:pPr>
        <w:pStyle w:val="Rubrik2"/>
        <w:ind w:right="424"/>
      </w:pPr>
      <w:r w:rsidRPr="0071639A">
        <w:t>Innehåll och Metodbeskrivning</w:t>
      </w:r>
    </w:p>
    <w:p w:rsidRPr="0071639A" w:rsidR="00975FCD" w:rsidP="004964C5" w:rsidRDefault="00975FCD" w14:paraId="5E2D94AB" w14:textId="77777777">
      <w:pPr>
        <w:pStyle w:val="Rubrik3"/>
      </w:pPr>
      <w:r w:rsidRPr="004964C5">
        <w:t>Kirurgiskt</w:t>
      </w:r>
      <w:r>
        <w:t xml:space="preserve"> ingrepp</w:t>
      </w:r>
    </w:p>
    <w:p w:rsidR="00975FCD" w:rsidP="004964C5" w:rsidRDefault="00975FCD" w14:paraId="15AD50FF" w14:textId="77777777">
      <w:pPr>
        <w:ind w:right="424"/>
      </w:pPr>
      <w:r w:rsidRPr="0071639A">
        <w:t>En kateter läggs in genom hud och bukvägg direkt till magsäcken. Katetern anläggs med hjälp av ett gastroskop. Katetern hålls på plats med</w:t>
      </w:r>
      <w:r>
        <w:t xml:space="preserve"> </w:t>
      </w:r>
      <w:r w:rsidRPr="0071639A">
        <w:t xml:space="preserve">en stopp platta, ballong eller skumplastkudde på insidan och en </w:t>
      </w:r>
      <w:proofErr w:type="spellStart"/>
      <w:r w:rsidRPr="0071639A">
        <w:t>stopp-platta</w:t>
      </w:r>
      <w:proofErr w:type="spellEnd"/>
      <w:r w:rsidRPr="0071639A">
        <w:t xml:space="preserve"> som fixeras på utsidan mot bukväggen.</w:t>
      </w:r>
    </w:p>
    <w:p w:rsidRPr="0071639A" w:rsidR="00975FCD" w:rsidP="004964C5" w:rsidRDefault="00975FCD" w14:paraId="3508F731" w14:textId="77777777">
      <w:pPr>
        <w:ind w:right="424"/>
      </w:pPr>
      <w:r>
        <w:t xml:space="preserve">Patienten erhåller en dos antibiotika i </w:t>
      </w:r>
      <w:proofErr w:type="spellStart"/>
      <w:r>
        <w:t>PEG:en</w:t>
      </w:r>
      <w:proofErr w:type="spellEnd"/>
      <w:r>
        <w:t xml:space="preserve"> vid operationsslut.</w:t>
      </w:r>
    </w:p>
    <w:p w:rsidRPr="0071639A" w:rsidR="00975FCD" w:rsidP="004964C5" w:rsidRDefault="00975FCD" w14:paraId="7A7134E7" w14:textId="77777777">
      <w:pPr>
        <w:pStyle w:val="Rubrik3"/>
        <w:ind w:right="424"/>
      </w:pPr>
      <w:r w:rsidRPr="0071639A">
        <w:t>Anestesi</w:t>
      </w:r>
    </w:p>
    <w:p w:rsidR="00975FCD" w:rsidP="00AA728D" w:rsidRDefault="00975FCD" w14:paraId="64078E42" w14:textId="77777777">
      <w:pPr>
        <w:spacing w:after="0"/>
        <w:ind w:right="424"/>
      </w:pPr>
      <w:r w:rsidRPr="0071639A">
        <w:t xml:space="preserve">Lokalanestesi som kan kompletteras med </w:t>
      </w:r>
      <w:proofErr w:type="spellStart"/>
      <w:r w:rsidRPr="0071639A">
        <w:t>sedering</w:t>
      </w:r>
      <w:proofErr w:type="spellEnd"/>
      <w:r w:rsidRPr="0071639A">
        <w:t xml:space="preserve"> </w:t>
      </w:r>
      <w:r w:rsidRPr="00025AF4">
        <w:t>intravenöst alternativt</w:t>
      </w:r>
      <w:r>
        <w:t xml:space="preserve"> g</w:t>
      </w:r>
      <w:r w:rsidRPr="0071639A">
        <w:t>enerell anestesi.</w:t>
      </w:r>
    </w:p>
    <w:p w:rsidRPr="0071639A" w:rsidR="00AA728D" w:rsidP="00AA728D" w:rsidRDefault="00AA728D" w14:paraId="79CEC921" w14:textId="77777777"/>
    <w:p w:rsidRPr="0071639A" w:rsidR="00975FCD" w:rsidP="004964C5" w:rsidRDefault="00975FCD" w14:paraId="637D7C5F" w14:textId="77777777">
      <w:pPr>
        <w:pStyle w:val="Rubrik2"/>
      </w:pPr>
      <w:r w:rsidRPr="0071639A">
        <w:t xml:space="preserve">Speciell </w:t>
      </w:r>
      <w:r w:rsidRPr="004964C5">
        <w:t>omvårdnad</w:t>
      </w:r>
    </w:p>
    <w:p w:rsidR="00975FCD" w:rsidP="004964C5" w:rsidRDefault="00975FCD" w14:paraId="601928F1" w14:textId="77777777">
      <w:pPr>
        <w:pStyle w:val="Rubrik3"/>
        <w:ind w:right="424"/>
      </w:pPr>
      <w:r>
        <w:t>Cirkulation</w:t>
      </w:r>
    </w:p>
    <w:p w:rsidR="00975FCD" w:rsidP="00AA728D" w:rsidRDefault="00975FCD" w14:paraId="40449CFD" w14:textId="77777777">
      <w:pPr>
        <w:spacing w:after="0"/>
        <w:ind w:right="424"/>
        <w:rPr>
          <w:bCs/>
        </w:rPr>
      </w:pPr>
      <w:r>
        <w:rPr>
          <w:bCs/>
        </w:rPr>
        <w:t xml:space="preserve">Sedvanlig </w:t>
      </w:r>
      <w:proofErr w:type="spellStart"/>
      <w:r>
        <w:rPr>
          <w:bCs/>
        </w:rPr>
        <w:t>cirkulatorisk</w:t>
      </w:r>
      <w:proofErr w:type="spellEnd"/>
      <w:r>
        <w:rPr>
          <w:bCs/>
        </w:rPr>
        <w:t>- &amp; respiratorisk övervakning av patienten enl. rutin på UVA.</w:t>
      </w:r>
    </w:p>
    <w:p w:rsidR="00AA728D" w:rsidP="00AA728D" w:rsidRDefault="00AA728D" w14:paraId="5C4CBB8B" w14:textId="77777777"/>
    <w:p w:rsidR="00975FCD" w:rsidP="004964C5" w:rsidRDefault="00975FCD" w14:paraId="03EAC935" w14:textId="77777777">
      <w:pPr>
        <w:pStyle w:val="Rubrik3"/>
        <w:ind w:right="424"/>
      </w:pPr>
      <w:r>
        <w:t>Hud/</w:t>
      </w:r>
      <w:r w:rsidRPr="0071639A">
        <w:t>Fixering</w:t>
      </w:r>
    </w:p>
    <w:p w:rsidR="00975FCD" w:rsidP="004964C5" w:rsidRDefault="00975FCD" w14:paraId="613598A5" w14:textId="3B12FEAC">
      <w:pPr>
        <w:ind w:right="424"/>
      </w:pPr>
      <w:proofErr w:type="spellStart"/>
      <w:r>
        <w:t>PEG:en</w:t>
      </w:r>
      <w:proofErr w:type="spellEnd"/>
      <w:r>
        <w:t xml:space="preserve"> </w:t>
      </w:r>
      <w:r w:rsidR="002D351D">
        <w:t>är inte sällan</w:t>
      </w:r>
      <w:r>
        <w:t xml:space="preserve"> täckt med kompress vid ankomst från operation.</w:t>
      </w:r>
    </w:p>
    <w:p w:rsidR="00975FCD" w:rsidP="004964C5" w:rsidRDefault="00975FCD" w14:paraId="602DDA17" w14:textId="77777777">
      <w:pPr>
        <w:ind w:right="424"/>
      </w:pPr>
      <w:r>
        <w:t>Om så inte är fallet - säkerställ</w:t>
      </w:r>
      <w:r w:rsidRPr="0071639A">
        <w:t xml:space="preserve"> att </w:t>
      </w:r>
      <w:r>
        <w:t xml:space="preserve">patienten inte riskerar fastna i och dra i </w:t>
      </w:r>
      <w:proofErr w:type="spellStart"/>
      <w:r>
        <w:t>PEG:en</w:t>
      </w:r>
      <w:proofErr w:type="spellEnd"/>
      <w:r>
        <w:t>.</w:t>
      </w:r>
    </w:p>
    <w:p w:rsidR="00975FCD" w:rsidP="004964C5" w:rsidRDefault="00975FCD" w14:paraId="5A1490A0" w14:textId="77777777">
      <w:pPr>
        <w:ind w:right="424"/>
      </w:pPr>
      <w:r>
        <w:t xml:space="preserve">Observera ev. förband / huden runt </w:t>
      </w:r>
      <w:proofErr w:type="spellStart"/>
      <w:r>
        <w:t>PEG:en</w:t>
      </w:r>
      <w:proofErr w:type="spellEnd"/>
      <w:r>
        <w:t>.</w:t>
      </w:r>
    </w:p>
    <w:p w:rsidR="00975FCD" w:rsidP="004964C5" w:rsidRDefault="00975FCD" w14:paraId="61FD3605" w14:textId="77777777">
      <w:pPr>
        <w:ind w:right="424"/>
      </w:pPr>
      <w:r>
        <w:t xml:space="preserve">Observera ev. blödning/sivande från såret runt </w:t>
      </w:r>
      <w:proofErr w:type="spellStart"/>
      <w:r>
        <w:t>PEG.en</w:t>
      </w:r>
      <w:proofErr w:type="spellEnd"/>
      <w:r>
        <w:t>. Kontakta vid behov operatören.</w:t>
      </w:r>
    </w:p>
    <w:p w:rsidR="00975FCD" w:rsidP="00AA728D" w:rsidRDefault="00975FCD" w14:paraId="4A0E4D3C" w14:textId="77777777">
      <w:pPr>
        <w:spacing w:after="0"/>
        <w:ind w:right="424"/>
      </w:pPr>
      <w:r>
        <w:t xml:space="preserve">Vid behov – applicera/byt rondellen mellan </w:t>
      </w:r>
      <w:proofErr w:type="spellStart"/>
      <w:r w:rsidRPr="0071639A">
        <w:t>stopp-platta</w:t>
      </w:r>
      <w:proofErr w:type="spellEnd"/>
      <w:r w:rsidRPr="0071639A">
        <w:t xml:space="preserve"> </w:t>
      </w:r>
      <w:r>
        <w:t>och</w:t>
      </w:r>
      <w:r w:rsidRPr="0071639A">
        <w:t xml:space="preserve"> </w:t>
      </w:r>
      <w:r>
        <w:t>huden.</w:t>
      </w:r>
    </w:p>
    <w:p w:rsidRPr="0071639A" w:rsidR="00AA728D" w:rsidP="00AA728D" w:rsidRDefault="00AA728D" w14:paraId="1959705B" w14:textId="77777777"/>
    <w:p w:rsidRPr="0071639A" w:rsidR="00975FCD" w:rsidP="004964C5" w:rsidRDefault="00975FCD" w14:paraId="57A4684A" w14:textId="77777777">
      <w:pPr>
        <w:pStyle w:val="Rubrik3"/>
        <w:ind w:right="424"/>
      </w:pPr>
      <w:r w:rsidRPr="0071639A">
        <w:t>Nutrition</w:t>
      </w:r>
    </w:p>
    <w:p w:rsidRPr="00132136" w:rsidR="00132136" w:rsidP="00132136" w:rsidRDefault="00132136" w14:paraId="6A647560" w14:textId="4DA636DC">
      <w:pPr>
        <w:ind w:right="424"/>
      </w:pPr>
      <w:r w:rsidRPr="00132136">
        <w:t xml:space="preserve">Patienten erhåller antibiotika via </w:t>
      </w:r>
      <w:proofErr w:type="spellStart"/>
      <w:r w:rsidRPr="00132136">
        <w:t>PEG:en</w:t>
      </w:r>
      <w:proofErr w:type="spellEnd"/>
      <w:r w:rsidRPr="00132136">
        <w:t xml:space="preserve"> vid operationsavslut, varför </w:t>
      </w:r>
      <w:proofErr w:type="spellStart"/>
      <w:r w:rsidRPr="00132136">
        <w:t>PEG:en</w:t>
      </w:r>
      <w:proofErr w:type="spellEnd"/>
      <w:r w:rsidRPr="00132136">
        <w:t xml:space="preserve"> i regel hålls stängd de första 1–2 timmarna postoperativt</w:t>
      </w:r>
      <w:r>
        <w:t>.</w:t>
      </w:r>
    </w:p>
    <w:p w:rsidRPr="0071639A" w:rsidR="00975FCD" w:rsidP="004964C5" w:rsidRDefault="00864F8B" w14:paraId="5941CC47" w14:textId="35273F96">
      <w:pPr>
        <w:ind w:right="424"/>
      </w:pPr>
      <w:r>
        <w:t>Det förekommer</w:t>
      </w:r>
      <w:r w:rsidR="006F0E2C">
        <w:t xml:space="preserve"> att</w:t>
      </w:r>
      <w:r w:rsidR="00975FCD">
        <w:t xml:space="preserve"> </w:t>
      </w:r>
      <w:proofErr w:type="spellStart"/>
      <w:r w:rsidR="00975FCD">
        <w:t>PEG:en</w:t>
      </w:r>
      <w:proofErr w:type="spellEnd"/>
      <w:r w:rsidRPr="0071639A" w:rsidR="00975FCD">
        <w:t xml:space="preserve"> </w:t>
      </w:r>
      <w:r w:rsidR="006F0E2C">
        <w:t xml:space="preserve">lämnas </w:t>
      </w:r>
      <w:r w:rsidRPr="0071639A" w:rsidR="00975FCD">
        <w:t>öppen efter operation.</w:t>
      </w:r>
      <w:r w:rsidR="00975FCD">
        <w:t xml:space="preserve"> Operatören avgör.</w:t>
      </w:r>
    </w:p>
    <w:p w:rsidR="00975FCD" w:rsidP="004964C5" w:rsidRDefault="00975FCD" w14:paraId="4C46A120" w14:textId="77777777">
      <w:pPr>
        <w:ind w:right="424"/>
      </w:pPr>
      <w:r w:rsidRPr="0071639A">
        <w:t xml:space="preserve">Man kan börja använda </w:t>
      </w:r>
      <w:proofErr w:type="spellStart"/>
      <w:r>
        <w:t>PEG:e</w:t>
      </w:r>
      <w:r w:rsidRPr="0071639A">
        <w:t>n</w:t>
      </w:r>
      <w:proofErr w:type="spellEnd"/>
      <w:r w:rsidRPr="0071639A">
        <w:t xml:space="preserve"> när patienten är helt vaken, </w:t>
      </w:r>
      <w:r>
        <w:t>men sker utifrån ordination från operatör/PAL.</w:t>
      </w:r>
    </w:p>
    <w:p w:rsidR="00975FCD" w:rsidP="00AA728D" w:rsidRDefault="00975FCD" w14:paraId="4CA02097" w14:textId="77777777">
      <w:pPr>
        <w:spacing w:after="0"/>
        <w:ind w:right="424"/>
      </w:pPr>
      <w:r>
        <w:t xml:space="preserve">Vanligtvis startas </w:t>
      </w:r>
      <w:proofErr w:type="spellStart"/>
      <w:r>
        <w:t>PEG:en</w:t>
      </w:r>
      <w:proofErr w:type="spellEnd"/>
      <w:r>
        <w:t xml:space="preserve"> upp på </w:t>
      </w:r>
      <w:r w:rsidRPr="0071639A">
        <w:t>vårdavdelningen</w:t>
      </w:r>
      <w:r>
        <w:t xml:space="preserve"> enl. schema som ordineras av PAL.</w:t>
      </w:r>
    </w:p>
    <w:p w:rsidRPr="0071639A" w:rsidR="00AA728D" w:rsidP="00AA728D" w:rsidRDefault="00AA728D" w14:paraId="31459A7B" w14:textId="77777777"/>
    <w:p w:rsidRPr="0071639A" w:rsidR="00975FCD" w:rsidP="004964C5" w:rsidRDefault="00975FCD" w14:paraId="7DEA200A" w14:textId="77777777">
      <w:pPr>
        <w:pStyle w:val="Rubrik2"/>
      </w:pPr>
      <w:r w:rsidRPr="0071639A">
        <w:t>Övrigt</w:t>
      </w:r>
    </w:p>
    <w:p w:rsidR="00975FCD" w:rsidP="004964C5" w:rsidRDefault="00975FCD" w14:paraId="19DC0ADC" w14:textId="77777777">
      <w:pPr>
        <w:ind w:right="424"/>
      </w:pPr>
      <w:r w:rsidRPr="0071639A">
        <w:t>Patienterna är</w:t>
      </w:r>
      <w:r>
        <w:t xml:space="preserve"> i regel</w:t>
      </w:r>
      <w:r w:rsidRPr="0071639A">
        <w:t xml:space="preserve"> inn</w:t>
      </w:r>
      <w:r>
        <w:t>e</w:t>
      </w:r>
      <w:r w:rsidRPr="0071639A">
        <w:t>liggande</w:t>
      </w:r>
      <w:r>
        <w:t xml:space="preserve"> på vårdavdelning.</w:t>
      </w:r>
    </w:p>
    <w:p w:rsidR="00975FCD" w:rsidP="004964C5" w:rsidRDefault="00975FCD" w14:paraId="29994AB4" w14:textId="77777777">
      <w:pPr>
        <w:ind w:right="424"/>
      </w:pPr>
      <w:r>
        <w:t xml:space="preserve">Sedvanliga utskrivningskriterier från UVA enl. </w:t>
      </w:r>
      <w:hyperlink w:history="1" r:id="rId12">
        <w:r>
          <w:rPr>
            <w:rStyle w:val="Hyperlnk"/>
          </w:rPr>
          <w:t>Utskrivningskriterier från uppvakningsavdelning - vuxna (vgregion.se)</w:t>
        </w:r>
      </w:hyperlink>
    </w:p>
    <w:sectPr w:rsidR="00975FCD" w:rsidSect="00933AC6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2BB8" w:rsidRDefault="00912BB8" w14:paraId="308B55B3" w14:textId="77777777">
      <w:r>
        <w:separator/>
      </w:r>
    </w:p>
  </w:endnote>
  <w:endnote w:type="continuationSeparator" w:id="0">
    <w:p w:rsidR="00912BB8" w:rsidRDefault="00912BB8" w14:paraId="4182D81D" w14:textId="77777777">
      <w:r>
        <w:continuationSeparator/>
      </w:r>
    </w:p>
  </w:endnote>
  <w:endnote w:type="continuationNotice" w:id="1">
    <w:p w:rsidR="00912BB8" w:rsidRDefault="00912BB8" w14:paraId="30AEE2E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2BB8" w:rsidRDefault="00912BB8" w14:paraId="7D0F3C1F" w14:textId="77777777"/>
  </w:footnote>
  <w:footnote w:type="continuationSeparator" w:id="0">
    <w:p w:rsidR="00912BB8" w:rsidRDefault="00912BB8" w14:paraId="42FA1765" w14:textId="77777777">
      <w:r>
        <w:continuationSeparator/>
      </w:r>
    </w:p>
  </w:footnote>
  <w:footnote w:type="continuationNotice" w:id="1">
    <w:p w:rsidR="00912BB8" w:rsidRDefault="00912BB8" w14:paraId="7D66F57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F40619F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99FE91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60132352">
    <w:abstractNumId w:val="18"/>
  </w:num>
  <w:num w:numId="2" w16cid:durableId="421146044">
    <w:abstractNumId w:val="15"/>
  </w:num>
  <w:num w:numId="3" w16cid:durableId="964191932">
    <w:abstractNumId w:val="0"/>
  </w:num>
  <w:num w:numId="4" w16cid:durableId="164437903">
    <w:abstractNumId w:val="7"/>
  </w:num>
  <w:num w:numId="5" w16cid:durableId="75980318">
    <w:abstractNumId w:val="16"/>
  </w:num>
  <w:num w:numId="6" w16cid:durableId="1958490746">
    <w:abstractNumId w:val="2"/>
  </w:num>
  <w:num w:numId="7" w16cid:durableId="1329822459">
    <w:abstractNumId w:val="12"/>
  </w:num>
  <w:num w:numId="8" w16cid:durableId="1659267295">
    <w:abstractNumId w:val="9"/>
  </w:num>
  <w:num w:numId="9" w16cid:durableId="1709572891">
    <w:abstractNumId w:val="1"/>
  </w:num>
  <w:num w:numId="10" w16cid:durableId="1720864297">
    <w:abstractNumId w:val="1"/>
  </w:num>
  <w:num w:numId="11" w16cid:durableId="1284847332">
    <w:abstractNumId w:val="3"/>
  </w:num>
  <w:num w:numId="12" w16cid:durableId="48381080">
    <w:abstractNumId w:val="4"/>
  </w:num>
  <w:num w:numId="13" w16cid:durableId="694963676">
    <w:abstractNumId w:val="14"/>
  </w:num>
  <w:num w:numId="14" w16cid:durableId="1637834903">
    <w:abstractNumId w:val="10"/>
  </w:num>
  <w:num w:numId="15" w16cid:durableId="2046172509">
    <w:abstractNumId w:val="8"/>
  </w:num>
  <w:num w:numId="16" w16cid:durableId="89278193">
    <w:abstractNumId w:val="13"/>
  </w:num>
  <w:num w:numId="17" w16cid:durableId="311569247">
    <w:abstractNumId w:val="5"/>
  </w:num>
  <w:num w:numId="18" w16cid:durableId="2051756750">
    <w:abstractNumId w:val="11"/>
  </w:num>
  <w:num w:numId="19" w16cid:durableId="272788633">
    <w:abstractNumId w:val="17"/>
  </w:num>
  <w:num w:numId="20" w16cid:durableId="2069917580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27E4"/>
    <w:rsid w:val="00033ED5"/>
    <w:rsid w:val="00050500"/>
    <w:rsid w:val="0005691C"/>
    <w:rsid w:val="00056ECB"/>
    <w:rsid w:val="00056ED5"/>
    <w:rsid w:val="000611AE"/>
    <w:rsid w:val="000655CC"/>
    <w:rsid w:val="000700AE"/>
    <w:rsid w:val="00084024"/>
    <w:rsid w:val="0009062C"/>
    <w:rsid w:val="00094E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136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2EB4"/>
    <w:rsid w:val="001C4D0A"/>
    <w:rsid w:val="001C5FEF"/>
    <w:rsid w:val="00211487"/>
    <w:rsid w:val="00211D91"/>
    <w:rsid w:val="00217DEC"/>
    <w:rsid w:val="00224182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85FA2"/>
    <w:rsid w:val="00290B5C"/>
    <w:rsid w:val="00294791"/>
    <w:rsid w:val="002B0B30"/>
    <w:rsid w:val="002B0C78"/>
    <w:rsid w:val="002C0C02"/>
    <w:rsid w:val="002C1277"/>
    <w:rsid w:val="002C60AD"/>
    <w:rsid w:val="002D0E0E"/>
    <w:rsid w:val="002D351D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3217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64C5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5ABB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54D9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4B86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7CE5"/>
    <w:rsid w:val="006F0D7E"/>
    <w:rsid w:val="006F0E2C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0C9F"/>
    <w:rsid w:val="00771100"/>
    <w:rsid w:val="007759DD"/>
    <w:rsid w:val="0078609F"/>
    <w:rsid w:val="007917BA"/>
    <w:rsid w:val="00792A58"/>
    <w:rsid w:val="007A5C6F"/>
    <w:rsid w:val="007C7D92"/>
    <w:rsid w:val="007D4241"/>
    <w:rsid w:val="007D4317"/>
    <w:rsid w:val="007D4EA3"/>
    <w:rsid w:val="007F1CFF"/>
    <w:rsid w:val="007F35CE"/>
    <w:rsid w:val="007F5DD5"/>
    <w:rsid w:val="00821A1B"/>
    <w:rsid w:val="008262E9"/>
    <w:rsid w:val="00827E69"/>
    <w:rsid w:val="00835C4D"/>
    <w:rsid w:val="00843F48"/>
    <w:rsid w:val="00851423"/>
    <w:rsid w:val="00857848"/>
    <w:rsid w:val="00864F8B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2BB8"/>
    <w:rsid w:val="00914D58"/>
    <w:rsid w:val="00921F47"/>
    <w:rsid w:val="009228AB"/>
    <w:rsid w:val="0093085B"/>
    <w:rsid w:val="00931C57"/>
    <w:rsid w:val="00933AC6"/>
    <w:rsid w:val="009347A5"/>
    <w:rsid w:val="00942257"/>
    <w:rsid w:val="009471BF"/>
    <w:rsid w:val="00950E4E"/>
    <w:rsid w:val="009529BD"/>
    <w:rsid w:val="009533B4"/>
    <w:rsid w:val="0095356C"/>
    <w:rsid w:val="00971D93"/>
    <w:rsid w:val="00975FCD"/>
    <w:rsid w:val="009B1F6B"/>
    <w:rsid w:val="009C0D12"/>
    <w:rsid w:val="009C192E"/>
    <w:rsid w:val="009D6819"/>
    <w:rsid w:val="009D6D1C"/>
    <w:rsid w:val="009D7D9D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28D"/>
    <w:rsid w:val="00AA767D"/>
    <w:rsid w:val="00AB0CC9"/>
    <w:rsid w:val="00AC39FF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46C78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542C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0C90"/>
    <w:rsid w:val="00D47AD7"/>
    <w:rsid w:val="00D51529"/>
    <w:rsid w:val="00D7741D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2A12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5DA1"/>
    <w:rsid w:val="00FE6A5D"/>
    <w:rsid w:val="00FF7C02"/>
    <w:rsid w:val="024801E3"/>
    <w:rsid w:val="0929D31B"/>
    <w:rsid w:val="35BED4A1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3-1252922689-284/surrogate/Utskrivningskriterier%20fr%c3%a5n%20uppvakningsavdelning%20-%20vuxna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PEG (Percutan Endoscopisk Gastrostomi) Postoperativ vård</dc:title>
  <dc:subject/>
  <dc:creator>patrik.jens.johansson@vgregion.se</dc:creator>
  <keywords/>
  <lastModifiedBy>Caroline Edvardsson</lastModifiedBy>
  <revision>17</revision>
  <lastPrinted>2016-03-31T10:56:00.0000000Z</lastPrinted>
  <dcterms:created xsi:type="dcterms:W3CDTF">2025-12-12T12:26:00.0000000Z</dcterms:created>
  <dcterms:modified xsi:type="dcterms:W3CDTF">2026-01-28T11:43:27.0000000Z</dcterms:modified>
</coreProperties>
</file>