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91114" w14:textId="77777777" w:rsidR="00A447EF" w:rsidRDefault="00A447EF" w:rsidP="00A447EF">
      <w:pPr>
        <w:spacing w:after="256" w:line="259" w:lineRule="auto"/>
        <w:ind w:left="1169" w:right="0"/>
      </w:pPr>
    </w:p>
    <w:p w14:paraId="43A23222" w14:textId="77777777" w:rsidR="00A447EF" w:rsidRDefault="00A447EF" w:rsidP="00A447EF">
      <w:pPr>
        <w:pStyle w:val="Rubrik1"/>
        <w:ind w:left="1169"/>
      </w:pPr>
    </w:p>
    <w:p w14:paraId="41247CD8" w14:textId="77777777" w:rsidR="00A447EF" w:rsidRDefault="00A447EF" w:rsidP="00A447EF">
      <w:pPr>
        <w:pStyle w:val="Rubrik1"/>
        <w:ind w:left="1169"/>
      </w:pPr>
    </w:p>
    <w:p w14:paraId="4AAB3500" w14:textId="77777777" w:rsidR="00A447EF" w:rsidRDefault="00A447EF" w:rsidP="00A447EF">
      <w:pPr>
        <w:pStyle w:val="Rubrik1"/>
        <w:ind w:left="1169"/>
      </w:pPr>
    </w:p>
    <w:p w14:paraId="67D524B3" w14:textId="77777777" w:rsidR="00A447EF" w:rsidRDefault="00A447EF" w:rsidP="00A447EF">
      <w:pPr>
        <w:pStyle w:val="Rubrik1"/>
        <w:ind w:left="1169"/>
      </w:pPr>
    </w:p>
    <w:p w14:paraId="1C5A1BD0" w14:textId="77777777" w:rsidR="00A447EF" w:rsidRDefault="00A447EF" w:rsidP="00A447EF">
      <w:pPr>
        <w:pStyle w:val="Rubrik1"/>
        <w:ind w:left="1169"/>
      </w:pPr>
    </w:p>
    <w:p w14:paraId="211103C9" w14:textId="76EDD039" w:rsidR="00A447EF" w:rsidRDefault="00A447EF" w:rsidP="00A447EF">
      <w:pPr>
        <w:pStyle w:val="Rubrik1"/>
        <w:ind w:left="1169"/>
      </w:pPr>
      <w:r w:rsidRPr="00037DA2">
        <w:t xml:space="preserve">SVF lymfom </w:t>
      </w:r>
      <w:r>
        <w:t xml:space="preserve">- Hantering av preparat vid </w:t>
      </w:r>
      <w:proofErr w:type="spellStart"/>
      <w:r>
        <w:t>körtelexstirpation</w:t>
      </w:r>
      <w:proofErr w:type="spellEnd"/>
      <w:r>
        <w:t xml:space="preserve"> </w:t>
      </w:r>
    </w:p>
    <w:p w14:paraId="24CAEF7E" w14:textId="77777777" w:rsidR="00A447EF" w:rsidRDefault="00A447EF" w:rsidP="00A447EF">
      <w:pPr>
        <w:spacing w:after="291" w:line="259" w:lineRule="auto"/>
        <w:ind w:left="1169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7968B03" wp14:editId="255FC93C">
                <wp:extent cx="5749417" cy="12192"/>
                <wp:effectExtent l="0" t="0" r="0" b="0"/>
                <wp:docPr id="2281" name="Group 22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417" cy="12192"/>
                          <a:chOff x="0" y="0"/>
                          <a:chExt cx="5749417" cy="12192"/>
                        </a:xfrm>
                      </wpg:grpSpPr>
                      <wps:wsp>
                        <wps:cNvPr id="2914" name="Shape 2914"/>
                        <wps:cNvSpPr/>
                        <wps:spPr>
                          <a:xfrm>
                            <a:off x="0" y="0"/>
                            <a:ext cx="57494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417" h="12192">
                                <a:moveTo>
                                  <a:pt x="0" y="0"/>
                                </a:moveTo>
                                <a:lnTo>
                                  <a:pt x="5749417" y="0"/>
                                </a:lnTo>
                                <a:lnTo>
                                  <a:pt x="57494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0D69A5" id="Group 2281" o:spid="_x0000_s1026" style="width:452.7pt;height:.95pt;mso-position-horizontal-relative:char;mso-position-vertical-relative:line" coordsize="57494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">
                <v:shape id="Shape 2914" o:spid="_x0000_s1027" style="position:absolute;width:57494;height:121;visibility:visible;mso-wrap-style:square;v-text-anchor:top" coordsize="574941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" path="m,l5749417,r,12192l,12192,,e" fillcolor="black" stroked="f" strokeweight="0">
                  <v:stroke miterlimit="83231f" joinstyle="miter"/>
                  <v:path arrowok="t" textboxrect="0,0,5749417,12192"/>
                </v:shape>
                <w10:anchorlock/>
              </v:group>
            </w:pict>
          </mc:Fallback>
        </mc:AlternateContent>
      </w:r>
    </w:p>
    <w:p w14:paraId="18527477" w14:textId="77777777" w:rsidR="00A447EF" w:rsidRDefault="00A447EF" w:rsidP="00A447EF">
      <w:pPr>
        <w:pStyle w:val="Rubrik2"/>
        <w:ind w:left="1169" w:right="0"/>
      </w:pPr>
      <w:r>
        <w:t xml:space="preserve">Revidering i denna version </w:t>
      </w:r>
    </w:p>
    <w:p w14:paraId="7C63E466" w14:textId="544F70AB" w:rsidR="0066389B" w:rsidRPr="00EB7C3C" w:rsidRDefault="00A447EF" w:rsidP="0066389B">
      <w:pPr>
        <w:pStyle w:val="Rubrik2"/>
        <w:ind w:left="1169" w:right="0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 w:rsidRPr="006B5E4B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Revideringar under rubrik:</w:t>
      </w:r>
      <w:r w:rsidRPr="0066389B">
        <w:t xml:space="preserve"> </w:t>
      </w:r>
      <w:r w:rsidR="0066389B" w:rsidRPr="00EB7C3C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V</w:t>
      </w:r>
      <w:r w:rsidR="00EB7C3C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ad sektionsledare/motsvarande ska göra vid SVF Lymfo</w:t>
      </w:r>
      <w:r w:rsidR="006B5E4B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m</w:t>
      </w:r>
      <w:r w:rsidR="0066389B" w:rsidRPr="00EB7C3C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 xml:space="preserve"> </w:t>
      </w:r>
    </w:p>
    <w:p w14:paraId="2E4ABBD8" w14:textId="1F3E1518" w:rsidR="00A447EF" w:rsidRDefault="00A447EF" w:rsidP="00EB7C3C">
      <w:pPr>
        <w:spacing w:after="255"/>
        <w:ind w:left="1169" w:right="0"/>
      </w:pPr>
    </w:p>
    <w:p w14:paraId="0415134E" w14:textId="77777777" w:rsidR="00A447EF" w:rsidRDefault="00A447EF" w:rsidP="00A447EF">
      <w:pPr>
        <w:pStyle w:val="Rubrik2"/>
        <w:ind w:left="1169" w:right="0"/>
      </w:pPr>
      <w:r>
        <w:t xml:space="preserve">Bakgrund  </w:t>
      </w:r>
    </w:p>
    <w:p w14:paraId="379255E7" w14:textId="77777777" w:rsidR="00A447EF" w:rsidRDefault="00A447EF" w:rsidP="00A447EF">
      <w:pPr>
        <w:spacing w:after="255"/>
        <w:ind w:left="1169" w:right="0"/>
      </w:pPr>
      <w:r>
        <w:t xml:space="preserve">Gällande de patienter där det står SVF lymfom i operationsbehovet (patienter från Hematologen) behövs en snabb och effektiv hantering för att säkerställa transporten av preparaten till rätt instans. </w:t>
      </w:r>
    </w:p>
    <w:p w14:paraId="03F64C19" w14:textId="77777777" w:rsidR="00A447EF" w:rsidRDefault="00A447EF" w:rsidP="00A447EF">
      <w:pPr>
        <w:pStyle w:val="Rubrik2"/>
        <w:ind w:left="1169" w:right="0"/>
      </w:pPr>
      <w:r>
        <w:t xml:space="preserve">Syfte  </w:t>
      </w:r>
    </w:p>
    <w:p w14:paraId="1AD21202" w14:textId="77777777" w:rsidR="00A447EF" w:rsidRDefault="00A447EF" w:rsidP="00A447EF">
      <w:pPr>
        <w:ind w:left="1169" w:right="0"/>
      </w:pPr>
      <w:r>
        <w:t xml:space="preserve">Enhetlig och snabb hantering som kräver kortfattade och klara instruktioner hur förfarandet ska gå till.  </w:t>
      </w:r>
    </w:p>
    <w:p w14:paraId="08098FAD" w14:textId="77777777" w:rsidR="00A447EF" w:rsidRDefault="00A447EF" w:rsidP="00A447EF">
      <w:pPr>
        <w:pStyle w:val="Rubrik2"/>
        <w:ind w:left="1169" w:right="0"/>
      </w:pPr>
      <w:r>
        <w:t xml:space="preserve">Rutin </w:t>
      </w:r>
    </w:p>
    <w:p w14:paraId="71D9951E" w14:textId="77777777" w:rsidR="00A447EF" w:rsidRDefault="00A447EF" w:rsidP="00A447EF">
      <w:pPr>
        <w:ind w:left="1169" w:right="0"/>
      </w:pPr>
      <w:r>
        <w:t xml:space="preserve">Innan operationsstart: Be sektionsledare/motsvarande kontrollera att PAD-remissen som finns i Medicinjournalen i Melior är utskriven. </w:t>
      </w:r>
    </w:p>
    <w:p w14:paraId="433AA5B8" w14:textId="77777777" w:rsidR="00A447EF" w:rsidRDefault="00A447EF" w:rsidP="00A447EF">
      <w:pPr>
        <w:spacing w:line="259" w:lineRule="auto"/>
        <w:ind w:left="1169" w:right="0"/>
      </w:pPr>
      <w:r>
        <w:t xml:space="preserve">Be sektionsledare/motsvarande att ringa Post Nord för transport till SU när patienten sövs. </w:t>
      </w:r>
    </w:p>
    <w:p w14:paraId="3BF46D91" w14:textId="77777777" w:rsidR="00A447EF" w:rsidRPr="00DA764F" w:rsidRDefault="00A447EF" w:rsidP="00A447EF">
      <w:pPr>
        <w:spacing w:line="259" w:lineRule="auto"/>
        <w:ind w:left="1169" w:right="0"/>
      </w:pPr>
      <w:r w:rsidRPr="00DA764F">
        <w:t xml:space="preserve">Informera att taxichauffören ska vänta i bilen utanför förlossningsentrén. </w:t>
      </w:r>
    </w:p>
    <w:p w14:paraId="2B1C38D5" w14:textId="77777777" w:rsidR="00A447EF" w:rsidRPr="00DA764F" w:rsidRDefault="00A447EF" w:rsidP="00A447EF">
      <w:pPr>
        <w:spacing w:line="259" w:lineRule="auto"/>
        <w:ind w:left="1169" w:right="0"/>
      </w:pPr>
      <w:r w:rsidRPr="00DA764F">
        <w:lastRenderedPageBreak/>
        <w:t>(De går bara fel annars)</w:t>
      </w:r>
    </w:p>
    <w:p w14:paraId="191ECFCE" w14:textId="77777777" w:rsidR="007335C2" w:rsidRDefault="007335C2" w:rsidP="00A447EF">
      <w:pPr>
        <w:pStyle w:val="Rubrik2"/>
        <w:ind w:left="1169" w:right="0"/>
      </w:pPr>
    </w:p>
    <w:p w14:paraId="5D59C02D" w14:textId="77777777" w:rsidR="007335C2" w:rsidRDefault="007335C2" w:rsidP="00A447EF">
      <w:pPr>
        <w:pStyle w:val="Rubrik2"/>
        <w:ind w:left="1169" w:right="0"/>
      </w:pPr>
    </w:p>
    <w:p w14:paraId="74BCFF18" w14:textId="4E16D798" w:rsidR="00A447EF" w:rsidRDefault="00A447EF" w:rsidP="00A447EF">
      <w:pPr>
        <w:pStyle w:val="Rubrik2"/>
        <w:ind w:left="1169" w:right="0"/>
      </w:pPr>
      <w:r>
        <w:t xml:space="preserve">Preparatet handhas på följande sätt </w:t>
      </w:r>
    </w:p>
    <w:p w14:paraId="11933302" w14:textId="77777777" w:rsidR="00A447EF" w:rsidRDefault="00A447EF" w:rsidP="00A447EF">
      <w:pPr>
        <w:spacing w:after="50"/>
        <w:ind w:left="1169" w:right="0"/>
      </w:pPr>
      <w:r>
        <w:t xml:space="preserve">Preparatet läggs i en fuktad NaCl-kompress, allt i en burk, sätt på lock (glöm inte ID-märkning). Lägg i vit plastpåse.  </w:t>
      </w:r>
    </w:p>
    <w:p w14:paraId="57188DCB" w14:textId="77777777" w:rsidR="00A447EF" w:rsidRDefault="00A447EF" w:rsidP="00A447EF">
      <w:pPr>
        <w:spacing w:after="235"/>
        <w:ind w:left="1169" w:right="0"/>
      </w:pPr>
      <w:r>
        <w:t xml:space="preserve">Packa tillsammans med PAD-remiss i en frigolitlåda med så många kylklampar som möjligt., slå in denna i brunt papper. Märk paketet tydligt med: </w:t>
      </w:r>
    </w:p>
    <w:p w14:paraId="64049C2E" w14:textId="77777777" w:rsidR="00A447EF" w:rsidRDefault="00A447EF" w:rsidP="00A447EF">
      <w:pPr>
        <w:spacing w:after="0" w:line="250" w:lineRule="auto"/>
        <w:ind w:left="1169" w:right="0"/>
      </w:pPr>
      <w:r>
        <w:rPr>
          <w:b/>
        </w:rPr>
        <w:t xml:space="preserve">GULA STRÅKET 8, PATOLOGEN SU </w:t>
      </w:r>
    </w:p>
    <w:p w14:paraId="1FE87F15" w14:textId="77777777" w:rsidR="00A447EF" w:rsidRDefault="00A447EF" w:rsidP="00A447EF">
      <w:pPr>
        <w:spacing w:after="0" w:line="250" w:lineRule="auto"/>
        <w:ind w:left="1169" w:right="0"/>
      </w:pPr>
      <w:r>
        <w:rPr>
          <w:b/>
        </w:rPr>
        <w:t xml:space="preserve">AKUT </w:t>
      </w:r>
    </w:p>
    <w:p w14:paraId="35601176" w14:textId="77777777" w:rsidR="00A447EF" w:rsidRDefault="00A447EF" w:rsidP="00A447EF">
      <w:pPr>
        <w:spacing w:after="0" w:line="250" w:lineRule="auto"/>
        <w:ind w:left="1169" w:right="0"/>
      </w:pPr>
      <w:r>
        <w:rPr>
          <w:b/>
        </w:rPr>
        <w:t xml:space="preserve">FÄRSK VÄVNAD </w:t>
      </w:r>
    </w:p>
    <w:p w14:paraId="418AA49F" w14:textId="77777777" w:rsidR="00A447EF" w:rsidRDefault="00A447EF" w:rsidP="00A447EF">
      <w:pPr>
        <w:spacing w:after="0" w:line="250" w:lineRule="auto"/>
        <w:ind w:left="1169" w:right="0"/>
      </w:pPr>
      <w:r>
        <w:rPr>
          <w:b/>
        </w:rPr>
        <w:t xml:space="preserve">ÖVERLÄMNAS I HANDEN TILL PERSONAL, SU. </w:t>
      </w:r>
    </w:p>
    <w:p w14:paraId="7EDA4FE9" w14:textId="77777777" w:rsidR="00A447EF" w:rsidRDefault="00A447EF" w:rsidP="00A447EF">
      <w:pPr>
        <w:ind w:left="1169" w:right="0"/>
      </w:pPr>
      <w:r>
        <w:t xml:space="preserve">Denna information ska chauffören även ha muntligt. </w:t>
      </w:r>
    </w:p>
    <w:p w14:paraId="516FECCB" w14:textId="77777777" w:rsidR="00A447EF" w:rsidRDefault="00A447EF" w:rsidP="00A447EF">
      <w:pPr>
        <w:spacing w:after="334"/>
        <w:ind w:left="1169" w:right="0"/>
      </w:pPr>
      <w:r>
        <w:rPr>
          <w:rFonts w:ascii="Arial" w:eastAsia="Arial" w:hAnsi="Arial" w:cs="Arial"/>
          <w:b/>
        </w:rPr>
        <w:t xml:space="preserve">Innan transporten går: </w:t>
      </w:r>
      <w:r>
        <w:t xml:space="preserve">Ring Immun Lab, tel. </w:t>
      </w:r>
      <w:r w:rsidRPr="00037DA2">
        <w:t xml:space="preserve">031-342 15 16 eller 031-342 30 </w:t>
      </w:r>
      <w:r w:rsidRPr="005549D9">
        <w:t>22</w:t>
      </w:r>
      <w:r>
        <w:t xml:space="preserve"> och tala om att transport med preparat är på väg </w:t>
      </w:r>
      <w:r w:rsidRPr="00DA764F">
        <w:t>och uppge personnummer</w:t>
      </w:r>
    </w:p>
    <w:p w14:paraId="4DDC03E8" w14:textId="77777777" w:rsidR="00A447EF" w:rsidRDefault="00A447EF" w:rsidP="00A447EF">
      <w:pPr>
        <w:pStyle w:val="Rubrik2"/>
        <w:ind w:left="1169"/>
      </w:pPr>
      <w:r>
        <w:t>Övrig information</w:t>
      </w:r>
      <w:r w:rsidRPr="00DE524E">
        <w:t xml:space="preserve"> </w:t>
      </w:r>
    </w:p>
    <w:p w14:paraId="0C8EC529" w14:textId="77777777" w:rsidR="00A447EF" w:rsidRDefault="00A447EF" w:rsidP="00A447EF">
      <w:pPr>
        <w:spacing w:line="259" w:lineRule="auto"/>
        <w:ind w:left="1169" w:right="0"/>
      </w:pPr>
      <w:r>
        <w:t xml:space="preserve"> Patologen stänger kl. 16:00. Transport kan inte gå från NÄL senare än kl. 14:00. Om komplikation vid operation skulle uppstå, kontakta Immun Lab. </w:t>
      </w:r>
    </w:p>
    <w:p w14:paraId="5C2E5C42" w14:textId="77777777" w:rsidR="00A447EF" w:rsidRDefault="00A447EF" w:rsidP="00A447EF">
      <w:pPr>
        <w:ind w:left="1169" w:right="0"/>
      </w:pPr>
      <w:r>
        <w:t xml:space="preserve">Patologen måste ha preparatet inom två timmar. </w:t>
      </w:r>
    </w:p>
    <w:p w14:paraId="799629D0" w14:textId="77777777" w:rsidR="00A447EF" w:rsidRDefault="00A447EF" w:rsidP="00A447EF">
      <w:pPr>
        <w:pStyle w:val="Rubrik2"/>
        <w:ind w:left="1169"/>
      </w:pPr>
      <w:r>
        <w:t xml:space="preserve">UNDANTAG FRÅN DENNA RUTIN </w:t>
      </w:r>
    </w:p>
    <w:p w14:paraId="10CF089A" w14:textId="77777777" w:rsidR="00A447EF" w:rsidRDefault="00A447EF" w:rsidP="00A447EF">
      <w:pPr>
        <w:spacing w:line="259" w:lineRule="auto"/>
        <w:ind w:left="1169" w:right="0"/>
      </w:pPr>
      <w:r>
        <w:t xml:space="preserve"> I vissa speciella fall är det viktigare att preparat blir snabbt taget än snabbt analyserat. I de fallen kan preparaten hanteras som tidigare, d.v.s. läggas i </w:t>
      </w:r>
    </w:p>
    <w:p w14:paraId="7189AF1E" w14:textId="77777777" w:rsidR="00A447EF" w:rsidRDefault="00A447EF" w:rsidP="00A447EF">
      <w:pPr>
        <w:ind w:left="1169" w:right="0"/>
      </w:pPr>
      <w:r>
        <w:t xml:space="preserve">Formalin, men </w:t>
      </w:r>
      <w:r>
        <w:rPr>
          <w:b/>
        </w:rPr>
        <w:t xml:space="preserve">även dessa preparat ska skyndsamt skickas direkt till SU, </w:t>
      </w:r>
      <w:r>
        <w:t xml:space="preserve">dock krävs inte akut transport. Det är alltid hematologläkare som avgör i vilka fall detta förfarande är befogat eftersom det fördröjer diagnosen med flera veckor. </w:t>
      </w:r>
    </w:p>
    <w:p w14:paraId="35A40BD7" w14:textId="77777777" w:rsidR="007335C2" w:rsidRDefault="007335C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A10146C" w14:textId="09C71602" w:rsidR="00A447EF" w:rsidRDefault="00A447EF" w:rsidP="00A447EF">
      <w:pPr>
        <w:pStyle w:val="Rubrik2"/>
        <w:ind w:left="1169" w:right="0"/>
      </w:pPr>
      <w:r>
        <w:lastRenderedPageBreak/>
        <w:t>VAD SEKTIONSLEDARE/MOTSVARANDE SKA GÖRA VID SVF LYMFOM</w:t>
      </w:r>
      <w:r w:rsidRPr="00DE524E">
        <w:t xml:space="preserve"> </w:t>
      </w:r>
    </w:p>
    <w:p w14:paraId="65EC5D42" w14:textId="77777777" w:rsidR="00A447EF" w:rsidRDefault="00A447EF" w:rsidP="00A447EF">
      <w:pPr>
        <w:spacing w:after="31" w:line="259" w:lineRule="auto"/>
        <w:ind w:left="1169" w:right="0"/>
      </w:pPr>
      <w:r>
        <w:rPr>
          <w:rFonts w:ascii="Arial" w:eastAsia="Arial" w:hAnsi="Arial" w:cs="Arial"/>
          <w:b/>
        </w:rPr>
        <w:t xml:space="preserve"> </w:t>
      </w:r>
    </w:p>
    <w:p w14:paraId="37C287A4" w14:textId="77777777" w:rsidR="00A447EF" w:rsidRDefault="00A447EF" w:rsidP="00A447EF">
      <w:pPr>
        <w:ind w:left="1169" w:right="0"/>
      </w:pPr>
      <w:r>
        <w:t xml:space="preserve">Senast när opssk börjar steriltvätta patienten: </w:t>
      </w:r>
    </w:p>
    <w:p w14:paraId="3CDA702D" w14:textId="77777777" w:rsidR="00A447EF" w:rsidRDefault="00A447EF" w:rsidP="00A447EF">
      <w:pPr>
        <w:spacing w:line="259" w:lineRule="auto"/>
        <w:ind w:left="1169" w:right="0"/>
      </w:pPr>
      <w:r>
        <w:rPr>
          <w:b/>
        </w:rPr>
        <w:t xml:space="preserve">Ring POSTNORD på telefonnummer 0771-78 78 78, knappval 2, </w:t>
      </w:r>
      <w:r>
        <w:t xml:space="preserve">om det mot förmodan skulle vara upptaget, ring </w:t>
      </w:r>
      <w:r>
        <w:rPr>
          <w:b/>
        </w:rPr>
        <w:t xml:space="preserve">0703-67 41 01 </w:t>
      </w:r>
    </w:p>
    <w:p w14:paraId="230E40C5" w14:textId="77777777" w:rsidR="00A447EF" w:rsidRDefault="00A447EF" w:rsidP="00A447EF">
      <w:pPr>
        <w:spacing w:line="259" w:lineRule="auto"/>
        <w:ind w:left="1169" w:right="0"/>
      </w:pPr>
      <w:r>
        <w:t xml:space="preserve">Uppge följande information: </w:t>
      </w:r>
    </w:p>
    <w:p w14:paraId="74D797E9" w14:textId="77777777" w:rsidR="00A447EF" w:rsidRDefault="00A447EF" w:rsidP="00A447EF">
      <w:pPr>
        <w:numPr>
          <w:ilvl w:val="0"/>
          <w:numId w:val="21"/>
        </w:numPr>
        <w:spacing w:after="10" w:line="249" w:lineRule="auto"/>
        <w:ind w:left="1169" w:right="0" w:hanging="360"/>
      </w:pPr>
      <w:r>
        <w:rPr>
          <w:b/>
        </w:rPr>
        <w:t>Panikbud</w:t>
      </w:r>
      <w:r>
        <w:t xml:space="preserve"> </w:t>
      </w: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Rött läge</w:t>
      </w:r>
      <w:r>
        <w:t xml:space="preserve"> </w:t>
      </w:r>
    </w:p>
    <w:p w14:paraId="0DEBB764" w14:textId="77777777" w:rsidR="00A447EF" w:rsidRDefault="00A447EF" w:rsidP="00A447EF">
      <w:pPr>
        <w:numPr>
          <w:ilvl w:val="0"/>
          <w:numId w:val="21"/>
        </w:numPr>
        <w:spacing w:after="10" w:line="249" w:lineRule="auto"/>
        <w:ind w:left="1169" w:right="0" w:hanging="360"/>
      </w:pPr>
      <w:r>
        <w:rPr>
          <w:b/>
        </w:rPr>
        <w:t>Upphämtningsadress …………………………………………</w:t>
      </w:r>
      <w:proofErr w:type="gramStart"/>
      <w:r>
        <w:rPr>
          <w:b/>
        </w:rPr>
        <w:t>…….</w:t>
      </w:r>
      <w:proofErr w:type="gramEnd"/>
      <w:r>
        <w:rPr>
          <w:b/>
        </w:rPr>
        <w:t>.</w:t>
      </w:r>
      <w:r>
        <w:t xml:space="preserve"> </w:t>
      </w:r>
    </w:p>
    <w:p w14:paraId="26E7209E" w14:textId="77777777" w:rsidR="00A447EF" w:rsidRDefault="00A447EF" w:rsidP="00A447EF">
      <w:pPr>
        <w:numPr>
          <w:ilvl w:val="0"/>
          <w:numId w:val="21"/>
        </w:numPr>
        <w:spacing w:after="10" w:line="249" w:lineRule="auto"/>
        <w:ind w:left="1169" w:right="0" w:hanging="360"/>
      </w:pPr>
      <w:r>
        <w:rPr>
          <w:b/>
        </w:rPr>
        <w:t>Leveransställe: Gula stråket 8, Patologen SU</w:t>
      </w:r>
      <w:r>
        <w:t xml:space="preserve"> </w:t>
      </w:r>
    </w:p>
    <w:p w14:paraId="0BDB0419" w14:textId="710B94D7" w:rsidR="00A447EF" w:rsidRDefault="00A447EF" w:rsidP="00A447EF">
      <w:pPr>
        <w:numPr>
          <w:ilvl w:val="0"/>
          <w:numId w:val="21"/>
        </w:numPr>
        <w:spacing w:after="10" w:line="249" w:lineRule="auto"/>
        <w:ind w:left="1169" w:right="0" w:hanging="360"/>
      </w:pPr>
      <w:r>
        <w:rPr>
          <w:b/>
        </w:rPr>
        <w:t xml:space="preserve">Kostnadsställe: </w:t>
      </w:r>
      <w:proofErr w:type="gramStart"/>
      <w:r>
        <w:rPr>
          <w:b/>
        </w:rPr>
        <w:t>1</w:t>
      </w:r>
      <w:r w:rsidR="0011033B">
        <w:rPr>
          <w:b/>
        </w:rPr>
        <w:t>2121</w:t>
      </w:r>
      <w:proofErr w:type="gramEnd"/>
    </w:p>
    <w:p w14:paraId="6C38FD7C" w14:textId="4078DCCE" w:rsidR="00A447EF" w:rsidRDefault="00A447EF" w:rsidP="00A447EF">
      <w:pPr>
        <w:numPr>
          <w:ilvl w:val="0"/>
          <w:numId w:val="21"/>
        </w:numPr>
        <w:spacing w:after="10" w:line="249" w:lineRule="auto"/>
        <w:ind w:left="1169" w:right="0" w:hanging="360"/>
      </w:pPr>
      <w:r>
        <w:rPr>
          <w:b/>
        </w:rPr>
        <w:t xml:space="preserve">Ansvar: </w:t>
      </w:r>
      <w:proofErr w:type="gramStart"/>
      <w:r w:rsidR="0011033B">
        <w:rPr>
          <w:b/>
        </w:rPr>
        <w:t>12121</w:t>
      </w:r>
      <w:proofErr w:type="gramEnd"/>
      <w:r>
        <w:t xml:space="preserve"> </w:t>
      </w:r>
    </w:p>
    <w:p w14:paraId="6161660C" w14:textId="77777777" w:rsidR="00A447EF" w:rsidRDefault="00A447EF" w:rsidP="00A447EF">
      <w:pPr>
        <w:spacing w:line="259" w:lineRule="auto"/>
        <w:ind w:left="1169" w:right="0"/>
      </w:pPr>
      <w:r>
        <w:rPr>
          <w:b/>
        </w:rPr>
        <w:t xml:space="preserve"> </w:t>
      </w:r>
    </w:p>
    <w:p w14:paraId="7094B8B1" w14:textId="77777777" w:rsidR="00A447EF" w:rsidRDefault="00A447EF" w:rsidP="00A447EF">
      <w:pPr>
        <w:ind w:left="1169" w:right="0"/>
      </w:pPr>
      <w:r>
        <w:t xml:space="preserve">Ring i god tid, det är bättre att chauffören väntar på preparatet än tvärtom! </w:t>
      </w:r>
    </w:p>
    <w:p w14:paraId="147E5271" w14:textId="77777777" w:rsidR="00A447EF" w:rsidRDefault="00A447EF" w:rsidP="00A447EF">
      <w:pPr>
        <w:spacing w:line="259" w:lineRule="auto"/>
        <w:ind w:left="1169" w:right="0"/>
      </w:pPr>
      <w:r>
        <w:t xml:space="preserve"> </w:t>
      </w:r>
    </w:p>
    <w:p w14:paraId="4D2D8182" w14:textId="77777777" w:rsidR="00A447EF" w:rsidRDefault="00A447EF" w:rsidP="00A447EF">
      <w:pPr>
        <w:spacing w:line="259" w:lineRule="auto"/>
        <w:ind w:left="1169" w:right="0"/>
      </w:pPr>
      <w:r>
        <w:t xml:space="preserve"> </w:t>
      </w:r>
    </w:p>
    <w:p w14:paraId="65CE2480" w14:textId="77777777" w:rsidR="00A447EF" w:rsidRDefault="00A447EF" w:rsidP="00A447EF">
      <w:pPr>
        <w:spacing w:line="238" w:lineRule="auto"/>
        <w:ind w:left="1169" w:right="0"/>
      </w:pPr>
      <w:hyperlink r:id="rId12">
        <w:r>
          <w:rPr>
            <w:color w:val="0000FF"/>
            <w:u w:val="single" w:color="0000FF"/>
          </w:rPr>
          <w:t>Rutin för preparathantering, omhändertagande och ID</w:t>
        </w:r>
      </w:hyperlink>
      <w:hyperlink r:id="rId13">
        <w:r>
          <w:rPr>
            <w:color w:val="0000FF"/>
            <w:u w:val="single" w:color="0000FF"/>
          </w:rPr>
          <w:t>-</w:t>
        </w:r>
      </w:hyperlink>
      <w:hyperlink r:id="rId14">
        <w:r>
          <w:rPr>
            <w:color w:val="0000FF"/>
            <w:u w:val="single" w:color="0000FF"/>
          </w:rPr>
          <w:t>kontroll, Operation NÄL</w:t>
        </w:r>
      </w:hyperlink>
      <w:hyperlink r:id="rId15">
        <w:r>
          <w:rPr>
            <w:color w:val="0000FF"/>
          </w:rPr>
          <w:t xml:space="preserve"> </w:t>
        </w:r>
      </w:hyperlink>
      <w:hyperlink r:id="rId16">
        <w:r>
          <w:rPr>
            <w:color w:val="0000FF"/>
            <w:u w:val="single" w:color="0000FF"/>
          </w:rPr>
          <w:t>som inte omfattar SVF Lymfom.</w:t>
        </w:r>
      </w:hyperlink>
      <w:hyperlink r:id="rId17">
        <w:r>
          <w:t xml:space="preserve"> </w:t>
        </w:r>
      </w:hyperlink>
    </w:p>
    <w:p w14:paraId="305B3F42" w14:textId="77777777" w:rsidR="00A447EF" w:rsidRPr="00F6527A" w:rsidRDefault="00A447EF" w:rsidP="00A447EF">
      <w:pPr>
        <w:ind w:left="1169" w:right="0"/>
      </w:pPr>
    </w:p>
    <w:p w14:paraId="76B9F95B" w14:textId="24513497" w:rsidR="00536A5A" w:rsidRPr="00A447EF" w:rsidRDefault="00536A5A" w:rsidP="00A447EF"/>
    <w:sectPr w:rsidR="00536A5A" w:rsidRPr="00A447EF" w:rsidSect="007A5922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BEADA" w14:textId="77777777" w:rsidR="004710B4" w:rsidRDefault="004710B4">
      <w:r>
        <w:separator/>
      </w:r>
    </w:p>
  </w:endnote>
  <w:endnote w:type="continuationSeparator" w:id="0">
    <w:p w14:paraId="068E4CC3" w14:textId="77777777" w:rsidR="004710B4" w:rsidRDefault="004710B4">
      <w:r>
        <w:continuationSeparator/>
      </w:r>
    </w:p>
  </w:endnote>
  <w:endnote w:type="continuationNotice" w:id="1">
    <w:p w14:paraId="1C45252D" w14:textId="77777777" w:rsidR="004710B4" w:rsidRDefault="004710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60FD3" w14:textId="77777777" w:rsidR="004710B4" w:rsidRDefault="004710B4"/>
  </w:footnote>
  <w:footnote w:type="continuationSeparator" w:id="0">
    <w:p w14:paraId="4153E30F" w14:textId="77777777" w:rsidR="004710B4" w:rsidRDefault="004710B4">
      <w:r>
        <w:continuationSeparator/>
      </w:r>
    </w:p>
  </w:footnote>
  <w:footnote w:type="continuationNotice" w:id="1">
    <w:p w14:paraId="4564C58B" w14:textId="77777777" w:rsidR="004710B4" w:rsidRDefault="004710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002063"/>
    <w:multiLevelType w:val="hybridMultilevel"/>
    <w:tmpl w:val="817CFC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3408F5"/>
    <w:multiLevelType w:val="hybridMultilevel"/>
    <w:tmpl w:val="8A7064C2"/>
    <w:lvl w:ilvl="0" w:tplc="D172A318">
      <w:start w:val="1"/>
      <w:numFmt w:val="bullet"/>
      <w:lvlText w:val="•"/>
      <w:lvlJc w:val="left"/>
      <w:pPr>
        <w:ind w:left="1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1259E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5654C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FAB54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8E519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AED07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98448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86C338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083CF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6602348">
    <w:abstractNumId w:val="19"/>
  </w:num>
  <w:num w:numId="2" w16cid:durableId="1049843456">
    <w:abstractNumId w:val="15"/>
  </w:num>
  <w:num w:numId="3" w16cid:durableId="575168273">
    <w:abstractNumId w:val="0"/>
  </w:num>
  <w:num w:numId="4" w16cid:durableId="1832984490">
    <w:abstractNumId w:val="6"/>
  </w:num>
  <w:num w:numId="5" w16cid:durableId="2025747983">
    <w:abstractNumId w:val="16"/>
  </w:num>
  <w:num w:numId="6" w16cid:durableId="576670214">
    <w:abstractNumId w:val="2"/>
  </w:num>
  <w:num w:numId="7" w16cid:durableId="342978278">
    <w:abstractNumId w:val="12"/>
  </w:num>
  <w:num w:numId="8" w16cid:durableId="1879194918">
    <w:abstractNumId w:val="8"/>
  </w:num>
  <w:num w:numId="9" w16cid:durableId="1392580117">
    <w:abstractNumId w:val="1"/>
  </w:num>
  <w:num w:numId="10" w16cid:durableId="919099015">
    <w:abstractNumId w:val="1"/>
  </w:num>
  <w:num w:numId="11" w16cid:durableId="657878488">
    <w:abstractNumId w:val="3"/>
  </w:num>
  <w:num w:numId="12" w16cid:durableId="736395195">
    <w:abstractNumId w:val="4"/>
  </w:num>
  <w:num w:numId="13" w16cid:durableId="1922832009">
    <w:abstractNumId w:val="14"/>
  </w:num>
  <w:num w:numId="14" w16cid:durableId="934900278">
    <w:abstractNumId w:val="10"/>
  </w:num>
  <w:num w:numId="15" w16cid:durableId="1686319303">
    <w:abstractNumId w:val="7"/>
  </w:num>
  <w:num w:numId="16" w16cid:durableId="510920091">
    <w:abstractNumId w:val="13"/>
  </w:num>
  <w:num w:numId="17" w16cid:durableId="2113622013">
    <w:abstractNumId w:val="5"/>
  </w:num>
  <w:num w:numId="18" w16cid:durableId="1348289650">
    <w:abstractNumId w:val="11"/>
  </w:num>
  <w:num w:numId="19" w16cid:durableId="160245639">
    <w:abstractNumId w:val="18"/>
  </w:num>
  <w:num w:numId="20" w16cid:durableId="99767778">
    <w:abstractNumId w:val="9"/>
  </w:num>
  <w:num w:numId="21" w16cid:durableId="174248616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2C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33B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F2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9C0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22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0B4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89B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5E4B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5C2"/>
    <w:rsid w:val="00733A9C"/>
    <w:rsid w:val="00736574"/>
    <w:rsid w:val="007367E0"/>
    <w:rsid w:val="00737215"/>
    <w:rsid w:val="00753971"/>
    <w:rsid w:val="00754905"/>
    <w:rsid w:val="00756FF0"/>
    <w:rsid w:val="00760038"/>
    <w:rsid w:val="00762EE0"/>
    <w:rsid w:val="00765C41"/>
    <w:rsid w:val="00771100"/>
    <w:rsid w:val="007759DD"/>
    <w:rsid w:val="0078609F"/>
    <w:rsid w:val="007917BA"/>
    <w:rsid w:val="007A5922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D5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7EF"/>
    <w:rsid w:val="00A514B7"/>
    <w:rsid w:val="00A54A0B"/>
    <w:rsid w:val="00A636A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44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24E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C3C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27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13220?a=false&amp;guest=true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13220?a=false&amp;guest=true" TargetMode="External" Id="rId12" /><Relationship Type="http://schemas.openxmlformats.org/officeDocument/2006/relationships/hyperlink" Target="https://alfresco.vgregion.se/alfresco/service/vgr/storage/node/content/13220?a=false&amp;guest=true" TargetMode="External" Id="rId17" /><Relationship Type="http://schemas.openxmlformats.org/officeDocument/2006/relationships/hyperlink" Target="https://alfresco.vgregion.se/alfresco/service/vgr/storage/node/content/13220?a=false&amp;guest=true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alfresco.vgregion.se/alfresco/service/vgr/storage/node/content/13220?a=false&amp;guest=true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alfresco.vgregion.se/alfresco/service/vgr/storage/node/content/13220?a=false&amp;guest=true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3</Pages>
  <Words>382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lymfom - Hantering av preparat vid körtelexstirpation </dc:title>
  <dc:subject/>
  <dc:creator>patrik.jens.johansson@vgregion.se</dc:creator>
  <keywords/>
  <lastModifiedBy>Carina Turesson Roos</lastModifiedBy>
  <revision>17</revision>
  <lastPrinted>2016-03-31T10:56:00.0000000Z</lastPrinted>
  <dcterms:created xsi:type="dcterms:W3CDTF">2022-05-23T03:21:00.0000000Z</dcterms:created>
  <dcterms:modified xsi:type="dcterms:W3CDTF">2025-09-18T07:05:00.0000000Z</dcterms:modified>
</coreProperties>
</file>