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BDBED" w14:textId="77777777" w:rsidR="00381185" w:rsidRDefault="00381185" w:rsidP="00C7394A">
      <w:pPr>
        <w:pStyle w:val="Heading2"/>
        <w:ind w:left="284" w:right="424"/>
        <w:sectPr w:rsidR="00381185" w:rsidSect="0038118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3A788B4" w14:textId="77777777" w:rsidR="00381185" w:rsidRPr="00381185" w:rsidRDefault="00381185" w:rsidP="00C7394A">
      <w:pPr>
        <w:spacing w:after="0" w:line="240" w:lineRule="auto"/>
        <w:ind w:left="284" w:right="424"/>
        <w:rPr>
          <w:szCs w:val="20"/>
        </w:rPr>
      </w:pPr>
    </w:p>
    <w:p w14:paraId="6D343A07" w14:textId="77777777" w:rsidR="00381185" w:rsidRPr="00381185" w:rsidRDefault="00381185" w:rsidP="00C7394A">
      <w:pPr>
        <w:spacing w:after="0" w:line="240" w:lineRule="auto"/>
        <w:ind w:left="284" w:right="424"/>
        <w:rPr>
          <w:szCs w:val="20"/>
        </w:rPr>
      </w:pPr>
    </w:p>
    <w:p w14:paraId="07A31A2E" w14:textId="77777777" w:rsidR="00381185" w:rsidRPr="00381185" w:rsidRDefault="00381185" w:rsidP="00C7394A">
      <w:pPr>
        <w:tabs>
          <w:tab w:val="left" w:pos="4590"/>
        </w:tabs>
        <w:spacing w:after="0" w:line="240" w:lineRule="auto"/>
        <w:ind w:left="284" w:right="424"/>
        <w:rPr>
          <w:szCs w:val="20"/>
        </w:rPr>
      </w:pPr>
      <w:r w:rsidRPr="00381185">
        <w:rPr>
          <w:szCs w:val="20"/>
        </w:rPr>
        <w:tab/>
      </w:r>
    </w:p>
    <w:p w14:paraId="172FFF1A" w14:textId="1E0276A5" w:rsidR="00381185" w:rsidRPr="00381185" w:rsidRDefault="00381185" w:rsidP="00C7394A">
      <w:pPr>
        <w:spacing w:after="0" w:line="240" w:lineRule="auto"/>
        <w:ind w:left="284" w:right="424"/>
        <w:rPr>
          <w:szCs w:val="20"/>
        </w:rPr>
      </w:pPr>
      <w:r w:rsidRPr="0038118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8FBDEF" wp14:editId="6298E12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64666" w14:textId="77777777" w:rsidR="00381185" w:rsidRPr="003D37FD" w:rsidRDefault="00381185" w:rsidP="0038118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14800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8FBDE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6764666" w14:textId="77777777" w:rsidR="00381185" w:rsidRPr="003D37FD" w:rsidRDefault="00381185" w:rsidP="0038118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14800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E067F" w14:paraId="57D64E3F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07EB443" w14:textId="1CFA1FE9" w:rsidR="005E067F" w:rsidRDefault="005E067F" w:rsidP="00C7394A">
            <w:pPr>
              <w:pStyle w:val="Header"/>
              <w:ind w:left="284" w:right="424"/>
              <w:rPr>
                <w:rFonts w:ascii="Arial" w:hAnsi="Arial" w:cs="Arial"/>
                <w:bCs/>
                <w:sz w:val="32"/>
              </w:rPr>
            </w:pPr>
            <w:bookmarkStart w:id="1" w:name="_1314629194"/>
            <w:bookmarkStart w:id="2" w:name="Rubrik"/>
            <w:bookmarkEnd w:id="0"/>
            <w:bookmarkEnd w:id="1"/>
            <w:bookmarkEnd w:id="2"/>
            <w:r w:rsidRPr="00C7394A">
              <w:rPr>
                <w:rStyle w:val="Heading1Char"/>
              </w:rPr>
              <w:t>EVAR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C7394A">
              <w:rPr>
                <w:rStyle w:val="Heading1Char"/>
              </w:rPr>
              <w:t>- postoperativ vård</w:t>
            </w:r>
          </w:p>
        </w:tc>
      </w:tr>
    </w:tbl>
    <w:p w14:paraId="24F6B023" w14:textId="77777777" w:rsidR="005E067F" w:rsidRPr="0095350B" w:rsidRDefault="005E067F" w:rsidP="00C7394A">
      <w:pPr>
        <w:pStyle w:val="Heading2"/>
        <w:ind w:left="284" w:right="424"/>
        <w:rPr>
          <w:rFonts w:ascii="Calibri" w:hAnsi="Calibri" w:cs="Calibri"/>
        </w:rPr>
      </w:pPr>
      <w:r>
        <w:t>Revidering i denna version</w:t>
      </w:r>
      <w:r w:rsidRPr="66C1B571">
        <w:rPr>
          <w:rFonts w:ascii="Calibri" w:hAnsi="Calibri" w:cs="Calibri"/>
        </w:rPr>
        <w:t xml:space="preserve"> </w:t>
      </w:r>
    </w:p>
    <w:p w14:paraId="74F77840" w14:textId="46FEC5AF" w:rsidR="05A711A6" w:rsidRDefault="05A711A6" w:rsidP="66C1B571">
      <w:pPr>
        <w:ind w:left="284" w:right="424"/>
      </w:pPr>
      <w:r w:rsidRPr="66C1B571">
        <w:t>Förändringar i denna version: Mindre språklig korrigering vid flertalet underrubriker.</w:t>
      </w:r>
    </w:p>
    <w:p w14:paraId="2BA41398" w14:textId="77777777" w:rsidR="00644329" w:rsidRPr="00C7394A" w:rsidRDefault="00644329" w:rsidP="00644329">
      <w:pPr>
        <w:pStyle w:val="Heading2"/>
        <w:ind w:left="284" w:right="424"/>
      </w:pPr>
      <w:r>
        <w:t>Bakgrund</w:t>
      </w:r>
    </w:p>
    <w:p w14:paraId="6D37227A" w14:textId="57AA4AC2" w:rsidR="682A759A" w:rsidRDefault="682A759A" w:rsidP="66C1B571">
      <w:pPr>
        <w:ind w:left="284" w:right="142"/>
      </w:pPr>
      <w:r w:rsidRPr="66C1B571">
        <w:t>EVAR (</w:t>
      </w:r>
      <w:proofErr w:type="spellStart"/>
      <w:r w:rsidRPr="66C1B571">
        <w:t>Endo</w:t>
      </w:r>
      <w:proofErr w:type="spellEnd"/>
      <w:r w:rsidRPr="66C1B571">
        <w:t xml:space="preserve"> </w:t>
      </w:r>
      <w:proofErr w:type="spellStart"/>
      <w:r w:rsidRPr="66C1B571">
        <w:t>Vascular</w:t>
      </w:r>
      <w:proofErr w:type="spellEnd"/>
      <w:r w:rsidRPr="66C1B571">
        <w:t xml:space="preserve"> </w:t>
      </w:r>
      <w:proofErr w:type="spellStart"/>
      <w:r w:rsidRPr="66C1B571">
        <w:t>Aortic</w:t>
      </w:r>
      <w:proofErr w:type="spellEnd"/>
      <w:r w:rsidRPr="66C1B571">
        <w:t xml:space="preserve"> </w:t>
      </w:r>
      <w:proofErr w:type="spellStart"/>
      <w:r w:rsidRPr="66C1B571">
        <w:t>Repair</w:t>
      </w:r>
      <w:proofErr w:type="spellEnd"/>
      <w:r w:rsidRPr="66C1B571">
        <w:t xml:space="preserve">) operation genomförs pga. att patienten har </w:t>
      </w:r>
      <w:proofErr w:type="spellStart"/>
      <w:r w:rsidRPr="66C1B571">
        <w:t>aortaaneurysm</w:t>
      </w:r>
      <w:proofErr w:type="spellEnd"/>
      <w:r w:rsidRPr="66C1B571">
        <w:t xml:space="preserve"> som är lokaliserat nedanför njurartärerna.</w:t>
      </w:r>
    </w:p>
    <w:p w14:paraId="50B85C0A" w14:textId="77777777" w:rsidR="00644329" w:rsidRDefault="00644329" w:rsidP="00644329">
      <w:pPr>
        <w:pStyle w:val="Heading2"/>
        <w:ind w:left="284" w:right="424"/>
      </w:pPr>
      <w:r>
        <w:t>Syfte</w:t>
      </w:r>
    </w:p>
    <w:p w14:paraId="4BAFC52C" w14:textId="77777777" w:rsidR="00644329" w:rsidRPr="00B7101A" w:rsidRDefault="00644329" w:rsidP="00644329">
      <w:pPr>
        <w:ind w:left="284" w:right="424"/>
      </w:pPr>
      <w:r w:rsidRPr="00B7101A">
        <w:t xml:space="preserve">Att alla patienter som opereras </w:t>
      </w:r>
      <w:proofErr w:type="spellStart"/>
      <w:r>
        <w:t>elektivt</w:t>
      </w:r>
      <w:proofErr w:type="spellEnd"/>
      <w:r>
        <w:t xml:space="preserve"> </w:t>
      </w:r>
      <w:r w:rsidRPr="00B7101A">
        <w:t>med EVAR skall få en god och säker postoperativ vård.</w:t>
      </w:r>
    </w:p>
    <w:p w14:paraId="312C0526" w14:textId="77777777" w:rsidR="00644329" w:rsidRPr="00B7101A" w:rsidRDefault="00644329" w:rsidP="00644329">
      <w:pPr>
        <w:pStyle w:val="Heading2"/>
        <w:ind w:left="284" w:right="424"/>
      </w:pPr>
      <w:r>
        <w:t>Vilka berörs</w:t>
      </w:r>
    </w:p>
    <w:p w14:paraId="54F98BDA" w14:textId="41B3504B" w:rsidR="6A206A7E" w:rsidRDefault="6A206A7E" w:rsidP="66C1B571">
      <w:pPr>
        <w:ind w:left="284" w:right="142"/>
      </w:pPr>
      <w:r w:rsidRPr="66C1B571">
        <w:t>Läkare, sjuksköterskor och undersköterskor som vårdar patient postoperativt efter operation med EVAR.</w:t>
      </w:r>
    </w:p>
    <w:p w14:paraId="046C5E28" w14:textId="77777777" w:rsidR="00644329" w:rsidRDefault="00644329" w:rsidP="00644329">
      <w:pPr>
        <w:pStyle w:val="Heading2"/>
        <w:ind w:left="283"/>
      </w:pPr>
      <w:r w:rsidRPr="00A44634">
        <w:t>Innehåll och metodbeskrivning</w:t>
      </w:r>
    </w:p>
    <w:p w14:paraId="4C64D802" w14:textId="77777777" w:rsidR="00644329" w:rsidRDefault="00644329" w:rsidP="00644329">
      <w:pPr>
        <w:pStyle w:val="Heading3"/>
        <w:ind w:left="283" w:right="142"/>
      </w:pPr>
      <w:r>
        <w:t>Lokal</w:t>
      </w:r>
    </w:p>
    <w:p w14:paraId="3A86CC58" w14:textId="7390C3B9" w:rsidR="181BCD5B" w:rsidRDefault="181BCD5B" w:rsidP="66C1B571">
      <w:pPr>
        <w:shd w:val="clear" w:color="auto" w:fill="FFFFFF" w:themeFill="background1"/>
        <w:spacing w:after="40"/>
        <w:ind w:left="283" w:right="142"/>
      </w:pPr>
      <w:r w:rsidRPr="66C1B571">
        <w:rPr>
          <w:color w:val="000000" w:themeColor="text2"/>
        </w:rPr>
        <w:t>Ingreppet sker på Hybridsalen på operationsavdelningen.</w:t>
      </w:r>
    </w:p>
    <w:p w14:paraId="199E25FB" w14:textId="040D0DB2" w:rsidR="181BCD5B" w:rsidRDefault="181BCD5B" w:rsidP="66C1B571">
      <w:pPr>
        <w:spacing w:after="40"/>
        <w:ind w:left="283" w:right="142"/>
      </w:pPr>
      <w:r w:rsidRPr="66C1B571">
        <w:t xml:space="preserve">Patienter som genomgått </w:t>
      </w:r>
      <w:proofErr w:type="spellStart"/>
      <w:r w:rsidRPr="66C1B571">
        <w:t>elektivt</w:t>
      </w:r>
      <w:proofErr w:type="spellEnd"/>
      <w:r w:rsidRPr="66C1B571">
        <w:t xml:space="preserve"> planerad, eller subakut, EVAR vårdas postoperativt på </w:t>
      </w:r>
      <w:proofErr w:type="spellStart"/>
      <w:r w:rsidRPr="66C1B571">
        <w:t>Postop</w:t>
      </w:r>
      <w:proofErr w:type="spellEnd"/>
      <w:r w:rsidRPr="66C1B571">
        <w:t>.</w:t>
      </w:r>
    </w:p>
    <w:p w14:paraId="3532B755" w14:textId="1B2047AE" w:rsidR="181BCD5B" w:rsidRDefault="181BCD5B" w:rsidP="66C1B571">
      <w:pPr>
        <w:shd w:val="clear" w:color="auto" w:fill="FFFFFF" w:themeFill="background1"/>
        <w:ind w:left="283" w:right="425"/>
      </w:pPr>
      <w:r w:rsidRPr="66C1B571">
        <w:rPr>
          <w:color w:val="000000" w:themeColor="text2"/>
        </w:rPr>
        <w:t xml:space="preserve">Patienterna som vårdas postoperativt på </w:t>
      </w:r>
      <w:proofErr w:type="spellStart"/>
      <w:r w:rsidRPr="66C1B571">
        <w:rPr>
          <w:color w:val="000000" w:themeColor="text2"/>
        </w:rPr>
        <w:t>Postop</w:t>
      </w:r>
      <w:proofErr w:type="spellEnd"/>
      <w:r w:rsidRPr="66C1B571">
        <w:rPr>
          <w:color w:val="000000" w:themeColor="text2"/>
        </w:rPr>
        <w:t xml:space="preserve"> kvarstannar över natten.</w:t>
      </w:r>
    </w:p>
    <w:p w14:paraId="5C5A5F41" w14:textId="476506F0" w:rsidR="181BCD5B" w:rsidRDefault="181BCD5B" w:rsidP="66C1B571">
      <w:pPr>
        <w:shd w:val="clear" w:color="auto" w:fill="FFFFFF" w:themeFill="background1"/>
        <w:ind w:left="283" w:right="425"/>
      </w:pPr>
      <w:r w:rsidRPr="66C1B571">
        <w:rPr>
          <w:color w:val="000000" w:themeColor="text2"/>
        </w:rPr>
        <w:t>Detta för att tidigt kunna upptäcka komplikationer såsom blödning eller nedsatt perifer cirkulation.</w:t>
      </w:r>
    </w:p>
    <w:p w14:paraId="43F977ED" w14:textId="163870FB" w:rsidR="181BCD5B" w:rsidRDefault="181BCD5B" w:rsidP="66C1B571">
      <w:pPr>
        <w:spacing w:after="40"/>
        <w:ind w:left="283" w:right="142"/>
      </w:pPr>
      <w:r w:rsidRPr="66C1B571">
        <w:t xml:space="preserve">Patienter som genomgått akut EVAR pga. ruptur vårdas postoperativt på IVA. Detta pga. att </w:t>
      </w:r>
      <w:r w:rsidRPr="66C1B571">
        <w:rPr>
          <w:color w:val="000000" w:themeColor="text2"/>
        </w:rPr>
        <w:t xml:space="preserve">risken för blödning ej är upphävd och patienten oftast är i ett sämre postoperativt skick än vad </w:t>
      </w:r>
      <w:proofErr w:type="spellStart"/>
      <w:r w:rsidRPr="66C1B571">
        <w:rPr>
          <w:color w:val="000000" w:themeColor="text2"/>
        </w:rPr>
        <w:t>elektivt</w:t>
      </w:r>
      <w:proofErr w:type="spellEnd"/>
      <w:r w:rsidRPr="66C1B571">
        <w:rPr>
          <w:color w:val="000000" w:themeColor="text2"/>
        </w:rPr>
        <w:t>/subakut opererade patienter är.</w:t>
      </w:r>
    </w:p>
    <w:p w14:paraId="45A1917B" w14:textId="77777777" w:rsidR="00644329" w:rsidRPr="00B7101A" w:rsidRDefault="00644329" w:rsidP="00644329">
      <w:pPr>
        <w:pStyle w:val="Heading3"/>
        <w:ind w:left="283"/>
      </w:pPr>
      <w:r>
        <w:t>Tillvägagångssätt</w:t>
      </w:r>
    </w:p>
    <w:p w14:paraId="01DC1C4B" w14:textId="00F4F0C9" w:rsidR="6F319BAB" w:rsidRDefault="6F319BAB" w:rsidP="006D51DF">
      <w:pPr>
        <w:spacing w:line="240" w:lineRule="auto"/>
        <w:ind w:left="284" w:right="424"/>
      </w:pPr>
      <w:proofErr w:type="spellStart"/>
      <w:r w:rsidRPr="66C1B571">
        <w:t>Percutant</w:t>
      </w:r>
      <w:proofErr w:type="spellEnd"/>
      <w:r w:rsidRPr="66C1B571">
        <w:t xml:space="preserve"> ingrepp på </w:t>
      </w:r>
      <w:proofErr w:type="spellStart"/>
      <w:r w:rsidRPr="66C1B571">
        <w:t>aortaaneurysm</w:t>
      </w:r>
      <w:proofErr w:type="spellEnd"/>
      <w:r w:rsidRPr="66C1B571">
        <w:t xml:space="preserve"> nedanför njurartärerna.</w:t>
      </w:r>
    </w:p>
    <w:p w14:paraId="5BD8CF8A" w14:textId="490138C1" w:rsidR="6F319BAB" w:rsidRDefault="6F319BAB" w:rsidP="006D51DF">
      <w:pPr>
        <w:spacing w:line="240" w:lineRule="auto"/>
        <w:ind w:left="284" w:right="424"/>
      </w:pPr>
      <w:r w:rsidRPr="66C1B571">
        <w:t>Syftet med behandlingen är att med en byxformad kärlprotes återskapa ”normalt” kärllumen.</w:t>
      </w:r>
    </w:p>
    <w:p w14:paraId="23BF9F0F" w14:textId="47BA6BC9" w:rsidR="6F319BAB" w:rsidRDefault="6F319BAB" w:rsidP="006D51DF">
      <w:pPr>
        <w:spacing w:line="240" w:lineRule="auto"/>
        <w:ind w:left="284" w:right="424"/>
      </w:pPr>
      <w:proofErr w:type="spellStart"/>
      <w:r w:rsidRPr="66C1B571">
        <w:t>Stentgraftet</w:t>
      </w:r>
      <w:proofErr w:type="spellEnd"/>
      <w:r w:rsidRPr="66C1B571">
        <w:t xml:space="preserve"> består av ett ”skelett” av stentar klätt med </w:t>
      </w:r>
      <w:proofErr w:type="spellStart"/>
      <w:r w:rsidRPr="66C1B571">
        <w:t>grafttyg</w:t>
      </w:r>
      <w:proofErr w:type="spellEnd"/>
      <w:r w:rsidRPr="66C1B571">
        <w:t xml:space="preserve"> som är inpackat i en grov </w:t>
      </w:r>
      <w:proofErr w:type="spellStart"/>
      <w:r w:rsidRPr="66C1B571">
        <w:t>introducer</w:t>
      </w:r>
      <w:proofErr w:type="spellEnd"/>
      <w:r w:rsidRPr="66C1B571">
        <w:t xml:space="preserve">. Båda </w:t>
      </w:r>
      <w:proofErr w:type="spellStart"/>
      <w:r w:rsidRPr="66C1B571">
        <w:t>arteria</w:t>
      </w:r>
      <w:proofErr w:type="spellEnd"/>
      <w:r w:rsidRPr="66C1B571">
        <w:t xml:space="preserve"> </w:t>
      </w:r>
      <w:proofErr w:type="spellStart"/>
      <w:r w:rsidRPr="66C1B571">
        <w:t>femoralis</w:t>
      </w:r>
      <w:proofErr w:type="spellEnd"/>
      <w:r w:rsidRPr="66C1B571">
        <w:t xml:space="preserve"> punkteras.</w:t>
      </w:r>
    </w:p>
    <w:p w14:paraId="3E4CD7E6" w14:textId="6505841E" w:rsidR="6F319BAB" w:rsidRDefault="6F319BAB" w:rsidP="006D51DF">
      <w:pPr>
        <w:spacing w:line="240" w:lineRule="auto"/>
        <w:ind w:left="284" w:right="424"/>
      </w:pPr>
      <w:r w:rsidRPr="66C1B571">
        <w:t>Intermediär riskkirurgi på högriskpatienter.</w:t>
      </w:r>
    </w:p>
    <w:p w14:paraId="3F57AD5B" w14:textId="77777777" w:rsidR="00644329" w:rsidRPr="00C7394A" w:rsidRDefault="00644329" w:rsidP="00644329">
      <w:pPr>
        <w:pStyle w:val="Heading3"/>
        <w:ind w:left="283"/>
      </w:pPr>
      <w:r w:rsidRPr="00C7394A">
        <w:t>Anestesi</w:t>
      </w:r>
    </w:p>
    <w:p w14:paraId="21A2651C" w14:textId="77777777" w:rsidR="00644329" w:rsidRPr="00C7394A" w:rsidRDefault="00644329" w:rsidP="00644329">
      <w:pPr>
        <w:ind w:left="284" w:right="424"/>
      </w:pPr>
      <w:r w:rsidRPr="00B7101A">
        <w:t>Generell anestesi.</w:t>
      </w:r>
    </w:p>
    <w:p w14:paraId="6E0DAFF9" w14:textId="77777777" w:rsidR="00644329" w:rsidRPr="00A2326D" w:rsidRDefault="00644329" w:rsidP="00644329">
      <w:pPr>
        <w:pStyle w:val="Heading2"/>
        <w:ind w:left="284" w:right="424"/>
        <w:rPr>
          <w:rFonts w:ascii="Arial" w:hAnsi="Arial"/>
          <w:b/>
          <w:sz w:val="28"/>
          <w:szCs w:val="28"/>
        </w:rPr>
      </w:pPr>
      <w:r w:rsidRPr="00C7394A">
        <w:t>Speciell omvårdnad</w:t>
      </w:r>
    </w:p>
    <w:p w14:paraId="15BD3624" w14:textId="77777777" w:rsidR="000B5A9C" w:rsidRDefault="000B5A9C" w:rsidP="000B5A9C">
      <w:pPr>
        <w:spacing w:after="40"/>
        <w:ind w:left="284" w:right="142"/>
      </w:pPr>
      <w:r>
        <w:rPr>
          <w:bCs/>
        </w:rPr>
        <w:t xml:space="preserve">Sedvanlig </w:t>
      </w:r>
      <w:proofErr w:type="spellStart"/>
      <w:r>
        <w:rPr>
          <w:bCs/>
        </w:rPr>
        <w:t>cirkulatorisk</w:t>
      </w:r>
      <w:proofErr w:type="spellEnd"/>
      <w:r>
        <w:rPr>
          <w:bCs/>
        </w:rPr>
        <w:t xml:space="preserve">- &amp; respiratorisk övervakning av patienten enl. rutin på </w:t>
      </w:r>
      <w:proofErr w:type="spellStart"/>
      <w:r>
        <w:rPr>
          <w:bCs/>
        </w:rPr>
        <w:t>Postop</w:t>
      </w:r>
      <w:proofErr w:type="spellEnd"/>
      <w:r>
        <w:rPr>
          <w:bCs/>
        </w:rPr>
        <w:t>.</w:t>
      </w:r>
    </w:p>
    <w:p w14:paraId="16D2D0A2" w14:textId="77777777" w:rsidR="000B5A9C" w:rsidRDefault="000B5A9C" w:rsidP="000B5A9C">
      <w:pPr>
        <w:ind w:left="284" w:right="424"/>
      </w:pPr>
      <w:r w:rsidRPr="00B7101A">
        <w:t xml:space="preserve">Patienten skall ha planläge till </w:t>
      </w:r>
      <w:r>
        <w:t xml:space="preserve">morgonen </w:t>
      </w:r>
      <w:r w:rsidRPr="00B7101A">
        <w:t>dagen efter</w:t>
      </w:r>
      <w:r>
        <w:t xml:space="preserve"> operationen, i de fall kärlkirurg ej ordinerar annat</w:t>
      </w:r>
      <w:r w:rsidRPr="00B7101A">
        <w:t>.</w:t>
      </w:r>
    </w:p>
    <w:p w14:paraId="67B6C160" w14:textId="77777777" w:rsidR="00644329" w:rsidRDefault="00644329" w:rsidP="00644329">
      <w:pPr>
        <w:pStyle w:val="Heading3"/>
        <w:ind w:left="284" w:right="424"/>
      </w:pPr>
      <w:r w:rsidRPr="008E0B5B">
        <w:t>Cirkulation</w:t>
      </w:r>
    </w:p>
    <w:p w14:paraId="692570F1" w14:textId="77777777" w:rsidR="00A778FD" w:rsidRDefault="00A778FD" w:rsidP="00A778FD">
      <w:pPr>
        <w:spacing w:after="40"/>
        <w:ind w:left="283" w:right="425"/>
      </w:pPr>
      <w:r w:rsidRPr="00A2326D">
        <w:rPr>
          <w:b/>
          <w:bCs/>
          <w:u w:val="single"/>
        </w:rPr>
        <w:t>OBS:</w:t>
      </w:r>
      <w:r>
        <w:t xml:space="preserve"> Trycksårsprofylax &amp; Avlasta hälar.</w:t>
      </w:r>
    </w:p>
    <w:p w14:paraId="5C6AAB0F" w14:textId="77777777" w:rsidR="00A778FD" w:rsidRDefault="00A778FD" w:rsidP="00A778FD">
      <w:pPr>
        <w:spacing w:after="40"/>
        <w:ind w:left="284" w:right="0"/>
      </w:pPr>
      <w:r>
        <w:t xml:space="preserve">I samband med utcheckning från operationssal markerar kärlkirurg vart det avlyssnades </w:t>
      </w:r>
      <w:proofErr w:type="spellStart"/>
      <w:r>
        <w:t>pulsationer</w:t>
      </w:r>
      <w:proofErr w:type="spellEnd"/>
      <w:r>
        <w:t>, som utgångsposition för postoperativa kontroller.</w:t>
      </w:r>
    </w:p>
    <w:p w14:paraId="033152AB" w14:textId="4FEA2D37" w:rsidR="00A778FD" w:rsidRPr="00B7101A" w:rsidRDefault="00A778FD" w:rsidP="00A778FD">
      <w:pPr>
        <w:ind w:left="284" w:right="0"/>
      </w:pPr>
      <w:r w:rsidRPr="00B7101A">
        <w:t>Dokumentera kontrolle</w:t>
      </w:r>
      <w:r>
        <w:t xml:space="preserve">r i </w:t>
      </w:r>
      <w:proofErr w:type="spellStart"/>
      <w:r>
        <w:t>Orbit</w:t>
      </w:r>
      <w:proofErr w:type="spellEnd"/>
      <w:r>
        <w:t>/CHA.</w:t>
      </w:r>
    </w:p>
    <w:p w14:paraId="163D1309" w14:textId="77777777" w:rsidR="00644329" w:rsidRDefault="00644329" w:rsidP="00644329">
      <w:pPr>
        <w:pStyle w:val="Heading3"/>
        <w:ind w:left="284" w:right="424"/>
      </w:pPr>
      <w:r w:rsidRPr="00C7394A">
        <w:t>Övervakningsrutiner</w:t>
      </w:r>
    </w:p>
    <w:p w14:paraId="400FFA7E" w14:textId="77777777" w:rsidR="003511E1" w:rsidRPr="0064141F" w:rsidRDefault="003511E1" w:rsidP="003511E1">
      <w:pPr>
        <w:spacing w:after="40"/>
        <w:ind w:left="284" w:right="424"/>
        <w:rPr>
          <w:u w:val="single"/>
        </w:rPr>
      </w:pPr>
      <w:r w:rsidRPr="0064141F">
        <w:rPr>
          <w:u w:val="single"/>
        </w:rPr>
        <w:t>Första 2 timmarna postoperativt, kontroll var 15:e minut:</w:t>
      </w:r>
    </w:p>
    <w:p w14:paraId="4009836C" w14:textId="77777777" w:rsidR="003511E1" w:rsidRDefault="003511E1" w:rsidP="003511E1">
      <w:pPr>
        <w:numPr>
          <w:ilvl w:val="0"/>
          <w:numId w:val="21"/>
        </w:numPr>
        <w:spacing w:after="0" w:line="240" w:lineRule="auto"/>
        <w:ind w:left="709" w:right="424"/>
      </w:pPr>
      <w:proofErr w:type="spellStart"/>
      <w:r>
        <w:t>Pulsationer</w:t>
      </w:r>
      <w:proofErr w:type="spellEnd"/>
    </w:p>
    <w:p w14:paraId="4803A34C" w14:textId="77777777" w:rsidR="003511E1" w:rsidRDefault="003511E1" w:rsidP="003511E1">
      <w:pPr>
        <w:numPr>
          <w:ilvl w:val="0"/>
          <w:numId w:val="21"/>
        </w:numPr>
        <w:spacing w:after="0" w:line="240" w:lineRule="auto"/>
        <w:ind w:left="709" w:right="424"/>
      </w:pPr>
      <w:r>
        <w:t xml:space="preserve">Inspektera insticksställena, ev. blödning eller </w:t>
      </w:r>
      <w:proofErr w:type="spellStart"/>
      <w:r>
        <w:t>hematom</w:t>
      </w:r>
      <w:proofErr w:type="spellEnd"/>
    </w:p>
    <w:p w14:paraId="4E9C6503" w14:textId="77777777" w:rsidR="003511E1" w:rsidRDefault="003511E1" w:rsidP="003511E1">
      <w:pPr>
        <w:numPr>
          <w:ilvl w:val="0"/>
          <w:numId w:val="21"/>
        </w:numPr>
        <w:spacing w:after="0" w:line="240" w:lineRule="auto"/>
        <w:ind w:left="709" w:right="424"/>
      </w:pPr>
      <w:r>
        <w:t>Hudtemperatur</w:t>
      </w:r>
    </w:p>
    <w:p w14:paraId="60DC0C17" w14:textId="77777777" w:rsidR="003511E1" w:rsidRDefault="003511E1" w:rsidP="003511E1">
      <w:pPr>
        <w:numPr>
          <w:ilvl w:val="0"/>
          <w:numId w:val="21"/>
        </w:numPr>
        <w:spacing w:after="0" w:line="240" w:lineRule="auto"/>
        <w:ind w:left="709" w:right="424"/>
      </w:pPr>
      <w:r>
        <w:t>Färg</w:t>
      </w:r>
    </w:p>
    <w:p w14:paraId="74C8ACB0" w14:textId="77777777" w:rsidR="003511E1" w:rsidRDefault="003511E1" w:rsidP="003511E1">
      <w:pPr>
        <w:numPr>
          <w:ilvl w:val="0"/>
          <w:numId w:val="21"/>
        </w:numPr>
        <w:spacing w:after="0" w:line="240" w:lineRule="auto"/>
        <w:ind w:left="709" w:right="424"/>
      </w:pPr>
      <w:r>
        <w:t>Rörlighet</w:t>
      </w:r>
    </w:p>
    <w:p w14:paraId="5195D013" w14:textId="77777777" w:rsidR="00644329" w:rsidRDefault="00644329" w:rsidP="00644329">
      <w:pPr>
        <w:ind w:left="284" w:right="424"/>
      </w:pPr>
    </w:p>
    <w:p w14:paraId="7B5C57B8" w14:textId="77777777" w:rsidR="00A42EE4" w:rsidRPr="0064141F" w:rsidRDefault="00A42EE4" w:rsidP="00A42EE4">
      <w:pPr>
        <w:spacing w:after="40"/>
        <w:ind w:left="284" w:right="424"/>
        <w:rPr>
          <w:u w:val="single"/>
        </w:rPr>
      </w:pPr>
      <w:r w:rsidRPr="0064141F">
        <w:rPr>
          <w:u w:val="single"/>
        </w:rPr>
        <w:t>Från 2 timmar postoperativt – till dagen efter op., kontroll 1gång/timma:</w:t>
      </w:r>
    </w:p>
    <w:p w14:paraId="209E207C" w14:textId="77777777" w:rsidR="00A42EE4" w:rsidRDefault="00A42EE4" w:rsidP="00A42EE4">
      <w:pPr>
        <w:numPr>
          <w:ilvl w:val="0"/>
          <w:numId w:val="21"/>
        </w:numPr>
        <w:spacing w:after="0" w:line="240" w:lineRule="auto"/>
        <w:ind w:left="709" w:right="424"/>
      </w:pPr>
      <w:proofErr w:type="spellStart"/>
      <w:r>
        <w:t>Pulsationer</w:t>
      </w:r>
      <w:proofErr w:type="spellEnd"/>
    </w:p>
    <w:p w14:paraId="6D510B96" w14:textId="77777777" w:rsidR="00A42EE4" w:rsidRDefault="00A42EE4" w:rsidP="00A42EE4">
      <w:pPr>
        <w:numPr>
          <w:ilvl w:val="0"/>
          <w:numId w:val="21"/>
        </w:numPr>
        <w:spacing w:after="0" w:line="240" w:lineRule="auto"/>
        <w:ind w:left="709" w:right="424"/>
      </w:pPr>
      <w:r>
        <w:t xml:space="preserve">Inspektera insticksställena, ev. blödning eller </w:t>
      </w:r>
      <w:proofErr w:type="spellStart"/>
      <w:r>
        <w:t>hematom</w:t>
      </w:r>
      <w:proofErr w:type="spellEnd"/>
    </w:p>
    <w:p w14:paraId="593671D3" w14:textId="77777777" w:rsidR="00A42EE4" w:rsidRDefault="00A42EE4" w:rsidP="00A42EE4">
      <w:pPr>
        <w:numPr>
          <w:ilvl w:val="0"/>
          <w:numId w:val="21"/>
        </w:numPr>
        <w:spacing w:after="0" w:line="240" w:lineRule="auto"/>
        <w:ind w:left="709" w:right="424"/>
      </w:pPr>
      <w:r>
        <w:t>Hudtemperatur</w:t>
      </w:r>
    </w:p>
    <w:p w14:paraId="18B9A111" w14:textId="77777777" w:rsidR="00A42EE4" w:rsidRDefault="00A42EE4" w:rsidP="00A42EE4">
      <w:pPr>
        <w:numPr>
          <w:ilvl w:val="0"/>
          <w:numId w:val="21"/>
        </w:numPr>
        <w:spacing w:after="0" w:line="240" w:lineRule="auto"/>
        <w:ind w:left="709" w:right="424"/>
      </w:pPr>
      <w:r>
        <w:t>Färg</w:t>
      </w:r>
    </w:p>
    <w:p w14:paraId="2464D4DB" w14:textId="77777777" w:rsidR="00A42EE4" w:rsidRDefault="00A42EE4" w:rsidP="00A42EE4">
      <w:pPr>
        <w:numPr>
          <w:ilvl w:val="0"/>
          <w:numId w:val="21"/>
        </w:numPr>
        <w:spacing w:after="0" w:line="240" w:lineRule="auto"/>
        <w:ind w:left="709" w:right="424"/>
      </w:pPr>
      <w:r>
        <w:t>Rörlighet</w:t>
      </w:r>
    </w:p>
    <w:p w14:paraId="4B469A91" w14:textId="77777777" w:rsidR="00644329" w:rsidRDefault="00644329" w:rsidP="00644329">
      <w:pPr>
        <w:ind w:left="284" w:right="424"/>
      </w:pPr>
    </w:p>
    <w:p w14:paraId="25A0E9CC" w14:textId="77777777" w:rsidR="00180617" w:rsidRDefault="00180617" w:rsidP="00180617">
      <w:pPr>
        <w:spacing w:after="40"/>
        <w:ind w:left="284" w:right="142"/>
      </w:pPr>
      <w:r w:rsidRPr="00B7101A">
        <w:t>Kontroll</w:t>
      </w:r>
      <w:r>
        <w:t xml:space="preserve"> och dokumentation av</w:t>
      </w:r>
      <w:r w:rsidRPr="00B7101A">
        <w:t xml:space="preserve"> patientens kroppstemperatur</w:t>
      </w:r>
      <w:r>
        <w:t xml:space="preserve"> var </w:t>
      </w:r>
      <w:proofErr w:type="gramStart"/>
      <w:r>
        <w:t>3:dje</w:t>
      </w:r>
      <w:proofErr w:type="gramEnd"/>
      <w:r>
        <w:t xml:space="preserve"> timme, för att om möjligt tidigt uppmärksamma ev. tecken på postoperativ infektion.</w:t>
      </w:r>
    </w:p>
    <w:p w14:paraId="3A75945B" w14:textId="77777777" w:rsidR="00180617" w:rsidRDefault="00180617" w:rsidP="00180617">
      <w:pPr>
        <w:ind w:left="284" w:right="424"/>
      </w:pPr>
      <w:r w:rsidRPr="008E0B5B">
        <w:t>Använd doppler vid behov. Känsel och rörlighet följes när patienten kan medverka. Rapportera förändringar till operatören.</w:t>
      </w:r>
    </w:p>
    <w:p w14:paraId="4BC9404C" w14:textId="77777777" w:rsidR="00644329" w:rsidRPr="00C7394A" w:rsidRDefault="00644329" w:rsidP="00644329">
      <w:pPr>
        <w:pStyle w:val="Heading3"/>
        <w:ind w:left="284" w:right="424"/>
      </w:pPr>
      <w:r w:rsidRPr="00C7394A">
        <w:t>Prover</w:t>
      </w:r>
    </w:p>
    <w:p w14:paraId="71ADA838" w14:textId="77777777" w:rsidR="005D6BAE" w:rsidRDefault="005D6BAE" w:rsidP="005D6BAE">
      <w:pPr>
        <w:spacing w:after="40"/>
        <w:ind w:left="284" w:right="424"/>
      </w:pPr>
      <w:r w:rsidRPr="00B7101A">
        <w:t>Hb</w:t>
      </w:r>
      <w:r>
        <w:t xml:space="preserve">, och </w:t>
      </w:r>
      <w:proofErr w:type="spellStart"/>
      <w:r>
        <w:t>v.b</w:t>
      </w:r>
      <w:proofErr w:type="spellEnd"/>
      <w:r>
        <w:t>. P-</w:t>
      </w:r>
      <w:proofErr w:type="spellStart"/>
      <w:r>
        <w:t>glucos</w:t>
      </w:r>
      <w:proofErr w:type="spellEnd"/>
      <w:r>
        <w:t xml:space="preserve"> -</w:t>
      </w:r>
      <w:r w:rsidRPr="00B7101A">
        <w:t xml:space="preserve"> </w:t>
      </w:r>
      <w:r>
        <w:t>T</w:t>
      </w:r>
      <w:r w:rsidRPr="00B7101A">
        <w:t xml:space="preserve">as direkt </w:t>
      </w:r>
      <w:r>
        <w:t xml:space="preserve">vid ankomst till </w:t>
      </w:r>
      <w:proofErr w:type="spellStart"/>
      <w:r>
        <w:t>Postop</w:t>
      </w:r>
      <w:proofErr w:type="spellEnd"/>
      <w:r>
        <w:t>.</w:t>
      </w:r>
    </w:p>
    <w:p w14:paraId="2E1B73AA" w14:textId="77777777" w:rsidR="005D6BAE" w:rsidRDefault="005D6BAE" w:rsidP="005D6BAE">
      <w:pPr>
        <w:spacing w:after="40"/>
        <w:ind w:left="284" w:right="424"/>
      </w:pPr>
      <w:r>
        <w:t>D</w:t>
      </w:r>
      <w:r w:rsidRPr="00B7101A">
        <w:t>ärefter vid behov</w:t>
      </w:r>
      <w:r>
        <w:t xml:space="preserve">, enl. gällande rutin vid Diabetes </w:t>
      </w:r>
      <w:proofErr w:type="spellStart"/>
      <w:r>
        <w:t>mellitus</w:t>
      </w:r>
      <w:proofErr w:type="spellEnd"/>
      <w:r>
        <w:t xml:space="preserve"> </w:t>
      </w:r>
      <w:r w:rsidRPr="00B7101A">
        <w:t>eller enligt ordination</w:t>
      </w:r>
      <w:r>
        <w:t xml:space="preserve"> operatör/anestesiolog</w:t>
      </w:r>
      <w:r w:rsidRPr="00B7101A">
        <w:t>.</w:t>
      </w:r>
    </w:p>
    <w:p w14:paraId="36FEAE79" w14:textId="77777777" w:rsidR="005D6BAE" w:rsidRPr="00B7101A" w:rsidRDefault="005D6BAE" w:rsidP="005D6BAE">
      <w:pPr>
        <w:ind w:left="284" w:right="424"/>
      </w:pPr>
      <w:r w:rsidRPr="00B7101A">
        <w:t xml:space="preserve">Litet IVA-status </w:t>
      </w:r>
      <w:r>
        <w:t>–</w:t>
      </w:r>
      <w:r w:rsidRPr="00B7101A">
        <w:t xml:space="preserve"> </w:t>
      </w:r>
      <w:r>
        <w:t>M</w:t>
      </w:r>
      <w:r w:rsidRPr="00B7101A">
        <w:t xml:space="preserve">orgonen </w:t>
      </w:r>
      <w:r>
        <w:t xml:space="preserve">dag 1 </w:t>
      </w:r>
      <w:r w:rsidRPr="00B7101A">
        <w:t>efter operation.</w:t>
      </w:r>
    </w:p>
    <w:p w14:paraId="63783085" w14:textId="77777777" w:rsidR="00644329" w:rsidRPr="00C7394A" w:rsidRDefault="00644329" w:rsidP="00644329">
      <w:pPr>
        <w:pStyle w:val="Heading3"/>
        <w:ind w:left="284" w:right="424"/>
      </w:pPr>
      <w:r w:rsidRPr="00C7394A">
        <w:t>Hud</w:t>
      </w:r>
    </w:p>
    <w:p w14:paraId="0B898721" w14:textId="77777777" w:rsidR="009B7990" w:rsidRDefault="009B7990" w:rsidP="009B7990">
      <w:pPr>
        <w:spacing w:after="40"/>
        <w:ind w:left="284" w:right="142"/>
      </w:pPr>
      <w:r>
        <w:t xml:space="preserve">Förbandet ska ej bytas på rutin på </w:t>
      </w:r>
      <w:proofErr w:type="spellStart"/>
      <w:r>
        <w:t>Postop</w:t>
      </w:r>
      <w:proofErr w:type="spellEnd"/>
      <w:r>
        <w:t xml:space="preserve">. I regel sitter </w:t>
      </w:r>
      <w:proofErr w:type="spellStart"/>
      <w:r>
        <w:t>op</w:t>
      </w:r>
      <w:proofErr w:type="spellEnd"/>
      <w:r>
        <w:t xml:space="preserve">-förbandet till </w:t>
      </w:r>
      <w:r w:rsidRPr="00B7101A">
        <w:t xml:space="preserve">dag </w:t>
      </w:r>
      <w:r>
        <w:t xml:space="preserve">3 </w:t>
      </w:r>
      <w:proofErr w:type="spellStart"/>
      <w:r>
        <w:t>postop</w:t>
      </w:r>
      <w:proofErr w:type="spellEnd"/>
      <w:r>
        <w:t>.</w:t>
      </w:r>
    </w:p>
    <w:p w14:paraId="7C7E39E7" w14:textId="77777777" w:rsidR="009B7990" w:rsidRDefault="009B7990" w:rsidP="009B7990">
      <w:pPr>
        <w:spacing w:after="0"/>
        <w:ind w:left="284" w:right="0"/>
      </w:pPr>
      <w:r w:rsidRPr="00AC03EA">
        <w:rPr>
          <w:u w:val="single"/>
        </w:rPr>
        <w:t>OBS</w:t>
      </w:r>
      <w:r>
        <w:t>: Var frikostig med att anlägga sandsäck vid uppkommen blödning/</w:t>
      </w:r>
      <w:proofErr w:type="spellStart"/>
      <w:r>
        <w:t>hematom</w:t>
      </w:r>
      <w:proofErr w:type="spellEnd"/>
      <w:r>
        <w:t>.</w:t>
      </w:r>
    </w:p>
    <w:p w14:paraId="11804124" w14:textId="77777777" w:rsidR="009B7990" w:rsidRDefault="009B7990" w:rsidP="009B7990">
      <w:pPr>
        <w:ind w:left="284" w:right="0"/>
      </w:pPr>
      <w:r>
        <w:t>Kontakta kärlkirurg/jourhavande kirurg direkt vid misstanke om blödning.</w:t>
      </w:r>
    </w:p>
    <w:p w14:paraId="004FBD0D" w14:textId="77777777" w:rsidR="00644329" w:rsidRPr="00C7394A" w:rsidRDefault="00644329" w:rsidP="00644329">
      <w:pPr>
        <w:pStyle w:val="Heading3"/>
        <w:ind w:left="284" w:right="424"/>
      </w:pPr>
      <w:r w:rsidRPr="00C7394A">
        <w:t>Läkemedel</w:t>
      </w:r>
    </w:p>
    <w:p w14:paraId="0E144D54" w14:textId="77777777" w:rsidR="00644329" w:rsidRDefault="00644329" w:rsidP="00644329">
      <w:pPr>
        <w:ind w:left="284" w:right="424"/>
      </w:pPr>
      <w:r>
        <w:t>Analgetika samt antibiotika- och t</w:t>
      </w:r>
      <w:r w:rsidRPr="00C55106">
        <w:t>rombosprofylax enligt ordination av operatören</w:t>
      </w:r>
      <w:r>
        <w:t xml:space="preserve">. Ska dokumenteras i </w:t>
      </w:r>
      <w:proofErr w:type="spellStart"/>
      <w:r>
        <w:t>Melior</w:t>
      </w:r>
      <w:proofErr w:type="spellEnd"/>
      <w:r>
        <w:t>.</w:t>
      </w:r>
    </w:p>
    <w:p w14:paraId="3BE74C6F" w14:textId="77777777" w:rsidR="00644329" w:rsidRPr="00C7394A" w:rsidRDefault="00644329" w:rsidP="00644329">
      <w:pPr>
        <w:pStyle w:val="Heading3"/>
        <w:ind w:left="284" w:right="424"/>
      </w:pPr>
      <w:r w:rsidRPr="00C7394A">
        <w:t>Elimination</w:t>
      </w:r>
    </w:p>
    <w:p w14:paraId="336C1A05" w14:textId="77777777" w:rsidR="007E2102" w:rsidRDefault="007E2102" w:rsidP="007E2102">
      <w:pPr>
        <w:spacing w:after="0"/>
        <w:ind w:left="284" w:right="424"/>
      </w:pPr>
      <w:r>
        <w:t xml:space="preserve">KAD. </w:t>
      </w:r>
      <w:proofErr w:type="spellStart"/>
      <w:r>
        <w:t>Timdiures</w:t>
      </w:r>
      <w:proofErr w:type="spellEnd"/>
      <w:r>
        <w:t xml:space="preserve">. </w:t>
      </w:r>
      <w:r w:rsidRPr="00B7101A">
        <w:t xml:space="preserve">Patienterna skall ha god </w:t>
      </w:r>
      <w:proofErr w:type="spellStart"/>
      <w:r w:rsidRPr="00B7101A">
        <w:t>diures</w:t>
      </w:r>
      <w:proofErr w:type="spellEnd"/>
      <w:r w:rsidRPr="00B7101A">
        <w:t xml:space="preserve"> på 0,5-1ml/kg/tim.</w:t>
      </w:r>
    </w:p>
    <w:p w14:paraId="552EF9BF" w14:textId="77777777" w:rsidR="007E2102" w:rsidRDefault="007E2102" w:rsidP="007E2102">
      <w:pPr>
        <w:spacing w:after="0"/>
        <w:ind w:left="284" w:right="424"/>
      </w:pPr>
      <w:r>
        <w:t xml:space="preserve">Inte alltid läkare bedömer det nödvändigt med </w:t>
      </w:r>
      <w:proofErr w:type="spellStart"/>
      <w:r>
        <w:t>timdiures</w:t>
      </w:r>
      <w:proofErr w:type="spellEnd"/>
      <w:r>
        <w:t xml:space="preserve">-set </w:t>
      </w:r>
      <w:proofErr w:type="spellStart"/>
      <w:r>
        <w:t>perop</w:t>
      </w:r>
      <w:proofErr w:type="spellEnd"/>
      <w:r>
        <w:t>.</w:t>
      </w:r>
    </w:p>
    <w:p w14:paraId="062FFC9E" w14:textId="1B354158" w:rsidR="007E2102" w:rsidRDefault="007E2102" w:rsidP="007E2102">
      <w:pPr>
        <w:ind w:left="284" w:right="424"/>
      </w:pPr>
      <w:r>
        <w:t xml:space="preserve">Hör med anestesiolog om det ska vara </w:t>
      </w:r>
      <w:proofErr w:type="spellStart"/>
      <w:r>
        <w:t>uri</w:t>
      </w:r>
      <w:proofErr w:type="spellEnd"/>
      <w:r>
        <w:t xml:space="preserve">-bag på </w:t>
      </w:r>
      <w:proofErr w:type="spellStart"/>
      <w:r>
        <w:t>Postop</w:t>
      </w:r>
      <w:proofErr w:type="spellEnd"/>
      <w:r>
        <w:t xml:space="preserve"> eller </w:t>
      </w:r>
      <w:proofErr w:type="spellStart"/>
      <w:r>
        <w:t>timdiures</w:t>
      </w:r>
      <w:proofErr w:type="spellEnd"/>
      <w:r>
        <w:t>.</w:t>
      </w:r>
    </w:p>
    <w:p w14:paraId="79FADFE9" w14:textId="77777777" w:rsidR="007E2102" w:rsidRDefault="007E2102" w:rsidP="007E2102">
      <w:pPr>
        <w:spacing w:after="0"/>
        <w:ind w:left="284" w:right="424"/>
      </w:pPr>
      <w:r w:rsidRPr="00B7101A">
        <w:t>Om patienten har njursvikt preoperativt kan det vara aktuellt att, enligt läkarordination, ge extra vätska postoperativt för att skölja igenom njurarna</w:t>
      </w:r>
      <w:r>
        <w:t xml:space="preserve"> då det används kontrastmedel </w:t>
      </w:r>
      <w:proofErr w:type="spellStart"/>
      <w:r>
        <w:t>perop</w:t>
      </w:r>
      <w:proofErr w:type="spellEnd"/>
      <w:r w:rsidRPr="00B7101A">
        <w:t>.</w:t>
      </w:r>
    </w:p>
    <w:p w14:paraId="286CD56C" w14:textId="77777777" w:rsidR="00644329" w:rsidRPr="00C7394A" w:rsidRDefault="00644329" w:rsidP="00644329">
      <w:pPr>
        <w:pStyle w:val="Heading3"/>
        <w:ind w:left="284" w:right="424"/>
      </w:pPr>
      <w:r w:rsidRPr="00C7394A">
        <w:t>Nutrition</w:t>
      </w:r>
    </w:p>
    <w:p w14:paraId="66C41713" w14:textId="77777777" w:rsidR="00F370C2" w:rsidRDefault="00F370C2" w:rsidP="00F370C2">
      <w:pPr>
        <w:ind w:left="284" w:right="424"/>
      </w:pPr>
      <w:r>
        <w:t xml:space="preserve">Patienten ska vara fastande </w:t>
      </w:r>
      <w:proofErr w:type="gramStart"/>
      <w:r>
        <w:t>tillsvidare</w:t>
      </w:r>
      <w:proofErr w:type="gramEnd"/>
      <w:r>
        <w:t>, på grund av reoperations-risk.</w:t>
      </w:r>
    </w:p>
    <w:p w14:paraId="0BB6111E" w14:textId="77777777" w:rsidR="00F370C2" w:rsidRDefault="00F370C2" w:rsidP="00F370C2">
      <w:pPr>
        <w:spacing w:after="0"/>
        <w:ind w:left="284" w:right="0"/>
      </w:pPr>
      <w:r w:rsidRPr="00C55106">
        <w:t xml:space="preserve">Kärlkirurgen avgör när patienten får börja </w:t>
      </w:r>
      <w:r>
        <w:t>dricka/</w:t>
      </w:r>
      <w:r w:rsidRPr="00C55106">
        <w:t>äta</w:t>
      </w:r>
      <w:r>
        <w:t>.</w:t>
      </w:r>
    </w:p>
    <w:p w14:paraId="433388C4" w14:textId="610ED9F7" w:rsidR="00F370C2" w:rsidRDefault="00F370C2" w:rsidP="00F370C2">
      <w:pPr>
        <w:ind w:left="284" w:right="0"/>
      </w:pPr>
      <w:r>
        <w:t>Hör med kärlkirurg vid eftermiddagsrond. Ev. kan</w:t>
      </w:r>
      <w:r>
        <w:rPr>
          <w:b/>
          <w:bCs/>
        </w:rPr>
        <w:t xml:space="preserve"> </w:t>
      </w:r>
      <w:r>
        <w:t>patienten får komfortdricka lite, eller ska vara helt fastande till morgonen efter operation.</w:t>
      </w:r>
    </w:p>
    <w:p w14:paraId="2B12B0A1" w14:textId="77777777" w:rsidR="00F370C2" w:rsidRPr="00125AFC" w:rsidRDefault="00F370C2" w:rsidP="00F370C2">
      <w:pPr>
        <w:spacing w:after="0"/>
        <w:ind w:left="284" w:right="424"/>
        <w:rPr>
          <w:b/>
          <w:bCs/>
        </w:rPr>
      </w:pPr>
      <w:r>
        <w:t xml:space="preserve">Hör med anestesiolog hur mycket </w:t>
      </w:r>
      <w:proofErr w:type="spellStart"/>
      <w:r>
        <w:t>i.v</w:t>
      </w:r>
      <w:proofErr w:type="spellEnd"/>
      <w:r>
        <w:t>. vätska som ska ges.</w:t>
      </w:r>
    </w:p>
    <w:p w14:paraId="070ED9C6" w14:textId="77777777" w:rsidR="00644329" w:rsidRPr="00C7394A" w:rsidRDefault="00644329" w:rsidP="00644329">
      <w:pPr>
        <w:pStyle w:val="Heading3"/>
        <w:ind w:left="284" w:right="424"/>
      </w:pPr>
      <w:r w:rsidRPr="00C7394A">
        <w:t>Motorik</w:t>
      </w:r>
      <w:r>
        <w:t>/M</w:t>
      </w:r>
      <w:r w:rsidRPr="00C7394A">
        <w:t>obilisering</w:t>
      </w:r>
    </w:p>
    <w:p w14:paraId="4176834B" w14:textId="77777777" w:rsidR="007C6F63" w:rsidRDefault="007C6F63" w:rsidP="007C6F63">
      <w:pPr>
        <w:spacing w:after="40"/>
        <w:ind w:left="284" w:right="424"/>
      </w:pPr>
      <w:r>
        <w:t>Vid eftermiddagsrond, fråga kärlkirurg om ok. att höja huvudända något.</w:t>
      </w:r>
    </w:p>
    <w:p w14:paraId="296D22FE" w14:textId="77777777" w:rsidR="007C6F63" w:rsidRDefault="007C6F63" w:rsidP="007C6F63">
      <w:pPr>
        <w:spacing w:after="0"/>
        <w:ind w:left="284" w:right="424"/>
      </w:pPr>
      <w:r>
        <w:t xml:space="preserve">Dagen efter op. </w:t>
      </w:r>
      <w:r w:rsidRPr="00B7101A">
        <w:t>Mobiliser</w:t>
      </w:r>
      <w:r>
        <w:t>ing</w:t>
      </w:r>
      <w:r w:rsidRPr="00B7101A">
        <w:t xml:space="preserve"> enligt läkarordination.</w:t>
      </w:r>
    </w:p>
    <w:p w14:paraId="5AE4326E" w14:textId="77777777" w:rsidR="00644329" w:rsidRPr="00B7101A" w:rsidRDefault="00644329" w:rsidP="00644329">
      <w:pPr>
        <w:pStyle w:val="Heading2"/>
        <w:ind w:left="284" w:right="424"/>
      </w:pPr>
      <w:r w:rsidRPr="00B7101A">
        <w:t>Övrigt</w:t>
      </w:r>
      <w:r>
        <w:t>/Utskrivning</w:t>
      </w:r>
    </w:p>
    <w:p w14:paraId="7F6F7CB9" w14:textId="7596FD53" w:rsidR="002042B2" w:rsidRPr="00B7101A" w:rsidRDefault="002042B2" w:rsidP="002042B2">
      <w:pPr>
        <w:spacing w:after="40"/>
        <w:ind w:left="284" w:right="0"/>
      </w:pPr>
      <w:bookmarkStart w:id="3" w:name="_Hlk115776885"/>
      <w:r>
        <w:t xml:space="preserve">Kärlkirurg kommer och </w:t>
      </w:r>
      <w:proofErr w:type="spellStart"/>
      <w:r>
        <w:t>rondar</w:t>
      </w:r>
      <w:proofErr w:type="spellEnd"/>
      <w:r>
        <w:t xml:space="preserve"> patienten på </w:t>
      </w:r>
      <w:proofErr w:type="spellStart"/>
      <w:r>
        <w:t>Postop</w:t>
      </w:r>
      <w:proofErr w:type="spellEnd"/>
      <w:r>
        <w:t xml:space="preserve"> </w:t>
      </w:r>
      <w:r w:rsidRPr="00B7101A">
        <w:t>morgonen</w:t>
      </w:r>
      <w:r>
        <w:t xml:space="preserve"> efter operation innan denne skrivs ut till vårdavdelning</w:t>
      </w:r>
      <w:r w:rsidRPr="00B7101A">
        <w:t>.</w:t>
      </w:r>
    </w:p>
    <w:p w14:paraId="7310D272" w14:textId="77777777" w:rsidR="002042B2" w:rsidRDefault="002042B2" w:rsidP="002042B2">
      <w:pPr>
        <w:spacing w:after="0"/>
        <w:ind w:left="284" w:right="424"/>
      </w:pPr>
      <w:r w:rsidRPr="00B7101A">
        <w:t>Patienten skall ha kvar sin urinkateter.</w:t>
      </w:r>
      <w:bookmarkEnd w:id="3"/>
    </w:p>
    <w:p w14:paraId="67664863" w14:textId="77777777" w:rsidR="002042B2" w:rsidRPr="00B7101A" w:rsidRDefault="002042B2" w:rsidP="002042B2">
      <w:pPr>
        <w:spacing w:after="0"/>
        <w:ind w:left="284" w:right="424"/>
      </w:pPr>
      <w:r>
        <w:t xml:space="preserve">Om </w:t>
      </w:r>
      <w:proofErr w:type="spellStart"/>
      <w:r>
        <w:t>timdiures</w:t>
      </w:r>
      <w:proofErr w:type="spellEnd"/>
      <w:r>
        <w:t xml:space="preserve">-set – Byt till </w:t>
      </w:r>
      <w:proofErr w:type="spellStart"/>
      <w:r>
        <w:t>uribag</w:t>
      </w:r>
      <w:proofErr w:type="spellEnd"/>
      <w:r>
        <w:t xml:space="preserve"> innan avfärd till avdelning.</w:t>
      </w:r>
    </w:p>
    <w:p w14:paraId="76B9F95B" w14:textId="24513497" w:rsidR="00536A5A" w:rsidRDefault="00536A5A" w:rsidP="00C7394A">
      <w:pPr>
        <w:spacing w:after="0" w:line="240" w:lineRule="auto"/>
        <w:ind w:left="284" w:right="424"/>
      </w:pPr>
    </w:p>
    <w:p w14:paraId="01090B3B" w14:textId="7D0A6B76" w:rsidR="00ED7F31" w:rsidRDefault="00ED7F31" w:rsidP="00ED7F31">
      <w:pPr>
        <w:pStyle w:val="Heading2"/>
        <w:ind w:left="284" w:right="424"/>
      </w:pPr>
      <w:r>
        <w:t>Granskad av</w:t>
      </w:r>
    </w:p>
    <w:p w14:paraId="2401DE35" w14:textId="77777777" w:rsidR="00762711" w:rsidRDefault="00762711" w:rsidP="00762711">
      <w:pPr>
        <w:ind w:left="284"/>
      </w:pPr>
      <w:r>
        <w:t xml:space="preserve">Lars Brühne (larbr6), </w:t>
      </w:r>
      <w:proofErr w:type="spellStart"/>
      <w:r>
        <w:t>VeÖL</w:t>
      </w:r>
      <w:proofErr w:type="spellEnd"/>
      <w:r>
        <w:t xml:space="preserve"> </w:t>
      </w:r>
      <w:proofErr w:type="spellStart"/>
      <w:r>
        <w:t>Postop</w:t>
      </w:r>
      <w:proofErr w:type="spellEnd"/>
      <w:r>
        <w:t xml:space="preserve"> NÄL</w:t>
      </w:r>
    </w:p>
    <w:p w14:paraId="76B666AD" w14:textId="77777777" w:rsidR="00762711" w:rsidRDefault="00762711" w:rsidP="00762711">
      <w:pPr>
        <w:ind w:left="284"/>
      </w:pPr>
      <w:r>
        <w:t xml:space="preserve">Mats Junhav (matan1), Överläkare </w:t>
      </w:r>
      <w:proofErr w:type="spellStart"/>
      <w:r>
        <w:t>Anopiva</w:t>
      </w:r>
      <w:proofErr w:type="spellEnd"/>
    </w:p>
    <w:p w14:paraId="4E8DE95E" w14:textId="77777777" w:rsidR="00762711" w:rsidRPr="00ED7F31" w:rsidRDefault="00762711" w:rsidP="00762711">
      <w:pPr>
        <w:ind w:left="284"/>
      </w:pPr>
      <w:r>
        <w:t>Stefan Mellander (</w:t>
      </w:r>
      <w:proofErr w:type="spellStart"/>
      <w:r>
        <w:t>steme</w:t>
      </w:r>
      <w:proofErr w:type="spellEnd"/>
      <w:r>
        <w:t>), Överläkare Kirurgkliniken</w:t>
      </w:r>
    </w:p>
    <w:p w14:paraId="58AAB7FF" w14:textId="48F617F5" w:rsidR="00F733B5" w:rsidRPr="00ED7F31" w:rsidRDefault="00F733B5" w:rsidP="00762711">
      <w:pPr>
        <w:ind w:left="284"/>
      </w:pPr>
    </w:p>
    <w:sectPr w:rsidR="00F733B5" w:rsidRPr="00ED7F31" w:rsidSect="0038118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6737E" w14:textId="77777777" w:rsidR="00C2238B" w:rsidRDefault="00C2238B">
      <w:r>
        <w:separator/>
      </w:r>
    </w:p>
  </w:endnote>
  <w:endnote w:type="continuationSeparator" w:id="0">
    <w:p w14:paraId="12ECDD34" w14:textId="77777777" w:rsidR="00C2238B" w:rsidRDefault="00C2238B">
      <w:r>
        <w:continuationSeparator/>
      </w:r>
    </w:p>
  </w:endnote>
  <w:endnote w:type="continuationNotice" w:id="1">
    <w:p w14:paraId="1999FBE0" w14:textId="77777777" w:rsidR="00C2238B" w:rsidRDefault="00C223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1" name="Bildobjekt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68558" w14:textId="77777777" w:rsidR="00C2238B" w:rsidRDefault="00C2238B"/>
  </w:footnote>
  <w:footnote w:type="continuationSeparator" w:id="0">
    <w:p w14:paraId="458C4EC3" w14:textId="77777777" w:rsidR="00C2238B" w:rsidRDefault="00C2238B">
      <w:r>
        <w:continuationSeparator/>
      </w:r>
    </w:p>
  </w:footnote>
  <w:footnote w:type="continuationNotice" w:id="1">
    <w:p w14:paraId="1D84053D" w14:textId="77777777" w:rsidR="00C2238B" w:rsidRDefault="00C223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85305"/>
    <w:multiLevelType w:val="hybridMultilevel"/>
    <w:tmpl w:val="269CAC72"/>
    <w:lvl w:ilvl="0" w:tplc="8F2AD3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72013447">
    <w:abstractNumId w:val="19"/>
  </w:num>
  <w:num w:numId="2" w16cid:durableId="281503347">
    <w:abstractNumId w:val="16"/>
  </w:num>
  <w:num w:numId="3" w16cid:durableId="241179367">
    <w:abstractNumId w:val="0"/>
  </w:num>
  <w:num w:numId="4" w16cid:durableId="597836285">
    <w:abstractNumId w:val="7"/>
  </w:num>
  <w:num w:numId="5" w16cid:durableId="524750801">
    <w:abstractNumId w:val="17"/>
  </w:num>
  <w:num w:numId="6" w16cid:durableId="40440928">
    <w:abstractNumId w:val="2"/>
  </w:num>
  <w:num w:numId="7" w16cid:durableId="1220166047">
    <w:abstractNumId w:val="12"/>
  </w:num>
  <w:num w:numId="8" w16cid:durableId="697312728">
    <w:abstractNumId w:val="9"/>
  </w:num>
  <w:num w:numId="9" w16cid:durableId="568617442">
    <w:abstractNumId w:val="1"/>
  </w:num>
  <w:num w:numId="10" w16cid:durableId="1226722846">
    <w:abstractNumId w:val="1"/>
  </w:num>
  <w:num w:numId="11" w16cid:durableId="644773449">
    <w:abstractNumId w:val="3"/>
  </w:num>
  <w:num w:numId="12" w16cid:durableId="258760449">
    <w:abstractNumId w:val="4"/>
  </w:num>
  <w:num w:numId="13" w16cid:durableId="231046422">
    <w:abstractNumId w:val="15"/>
  </w:num>
  <w:num w:numId="14" w16cid:durableId="1610232317">
    <w:abstractNumId w:val="10"/>
  </w:num>
  <w:num w:numId="15" w16cid:durableId="1868525880">
    <w:abstractNumId w:val="8"/>
  </w:num>
  <w:num w:numId="16" w16cid:durableId="1303923967">
    <w:abstractNumId w:val="14"/>
  </w:num>
  <w:num w:numId="17" w16cid:durableId="1307320706">
    <w:abstractNumId w:val="5"/>
  </w:num>
  <w:num w:numId="18" w16cid:durableId="248464559">
    <w:abstractNumId w:val="11"/>
  </w:num>
  <w:num w:numId="19" w16cid:durableId="1914199198">
    <w:abstractNumId w:val="18"/>
  </w:num>
  <w:num w:numId="20" w16cid:durableId="2146195720">
    <w:abstractNumId w:val="6"/>
  </w:num>
  <w:num w:numId="21" w16cid:durableId="8557766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2EC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76B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5A9C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0617"/>
    <w:rsid w:val="00181FDC"/>
    <w:rsid w:val="001860B9"/>
    <w:rsid w:val="00186F2B"/>
    <w:rsid w:val="001874D6"/>
    <w:rsid w:val="0019632A"/>
    <w:rsid w:val="001A4E7C"/>
    <w:rsid w:val="001B762C"/>
    <w:rsid w:val="001C2C7E"/>
    <w:rsid w:val="001C4D0A"/>
    <w:rsid w:val="001C5FEF"/>
    <w:rsid w:val="001F1F12"/>
    <w:rsid w:val="002042B2"/>
    <w:rsid w:val="00211487"/>
    <w:rsid w:val="00211D91"/>
    <w:rsid w:val="00217DEC"/>
    <w:rsid w:val="00235B57"/>
    <w:rsid w:val="00250F24"/>
    <w:rsid w:val="002523C5"/>
    <w:rsid w:val="00252C80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B49"/>
    <w:rsid w:val="002B0B30"/>
    <w:rsid w:val="002B0C78"/>
    <w:rsid w:val="002C0C02"/>
    <w:rsid w:val="002C1277"/>
    <w:rsid w:val="002C22E9"/>
    <w:rsid w:val="002C60AD"/>
    <w:rsid w:val="002D0E0E"/>
    <w:rsid w:val="002D6023"/>
    <w:rsid w:val="002E263F"/>
    <w:rsid w:val="002E6F81"/>
    <w:rsid w:val="002F08BA"/>
    <w:rsid w:val="002F2CFF"/>
    <w:rsid w:val="002F2E85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11E1"/>
    <w:rsid w:val="0035300A"/>
    <w:rsid w:val="00360E0D"/>
    <w:rsid w:val="003618D6"/>
    <w:rsid w:val="0036357D"/>
    <w:rsid w:val="00363B23"/>
    <w:rsid w:val="0036594C"/>
    <w:rsid w:val="00367D19"/>
    <w:rsid w:val="00371BED"/>
    <w:rsid w:val="00381185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2385"/>
    <w:rsid w:val="00465651"/>
    <w:rsid w:val="00470CE7"/>
    <w:rsid w:val="00470F4F"/>
    <w:rsid w:val="00472482"/>
    <w:rsid w:val="004805BB"/>
    <w:rsid w:val="00480DC7"/>
    <w:rsid w:val="004876F6"/>
    <w:rsid w:val="0049170B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1220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0473"/>
    <w:rsid w:val="005C0045"/>
    <w:rsid w:val="005C084E"/>
    <w:rsid w:val="005C4606"/>
    <w:rsid w:val="005D0B0C"/>
    <w:rsid w:val="005D6BAE"/>
    <w:rsid w:val="005D7D11"/>
    <w:rsid w:val="005E02B3"/>
    <w:rsid w:val="005E067F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329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51DF"/>
    <w:rsid w:val="006D7535"/>
    <w:rsid w:val="006E450B"/>
    <w:rsid w:val="006F0D7E"/>
    <w:rsid w:val="006F3FA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79A"/>
    <w:rsid w:val="00762711"/>
    <w:rsid w:val="00762EE0"/>
    <w:rsid w:val="00765C41"/>
    <w:rsid w:val="00771100"/>
    <w:rsid w:val="00772DF4"/>
    <w:rsid w:val="007759DD"/>
    <w:rsid w:val="0078609F"/>
    <w:rsid w:val="007917BA"/>
    <w:rsid w:val="007A5C6F"/>
    <w:rsid w:val="007C287E"/>
    <w:rsid w:val="007C6F63"/>
    <w:rsid w:val="007D4241"/>
    <w:rsid w:val="007D4317"/>
    <w:rsid w:val="007D4EA3"/>
    <w:rsid w:val="007E2102"/>
    <w:rsid w:val="007E5779"/>
    <w:rsid w:val="007F1CFF"/>
    <w:rsid w:val="007F5DD5"/>
    <w:rsid w:val="0080708D"/>
    <w:rsid w:val="00821A1B"/>
    <w:rsid w:val="008262E9"/>
    <w:rsid w:val="00827E69"/>
    <w:rsid w:val="00835C4D"/>
    <w:rsid w:val="00843F48"/>
    <w:rsid w:val="00851423"/>
    <w:rsid w:val="00857848"/>
    <w:rsid w:val="008646AE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4EA8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7990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3B4"/>
    <w:rsid w:val="00A264BE"/>
    <w:rsid w:val="00A272CA"/>
    <w:rsid w:val="00A33051"/>
    <w:rsid w:val="00A407AD"/>
    <w:rsid w:val="00A40923"/>
    <w:rsid w:val="00A41C05"/>
    <w:rsid w:val="00A42426"/>
    <w:rsid w:val="00A42EE4"/>
    <w:rsid w:val="00A514B7"/>
    <w:rsid w:val="00A54A0B"/>
    <w:rsid w:val="00A65FD4"/>
    <w:rsid w:val="00A778FD"/>
    <w:rsid w:val="00A81198"/>
    <w:rsid w:val="00A81E48"/>
    <w:rsid w:val="00A82035"/>
    <w:rsid w:val="00A841EE"/>
    <w:rsid w:val="00A90D77"/>
    <w:rsid w:val="00A92E07"/>
    <w:rsid w:val="00AA0B3A"/>
    <w:rsid w:val="00AA6EB4"/>
    <w:rsid w:val="00AA767D"/>
    <w:rsid w:val="00AB0CC9"/>
    <w:rsid w:val="00AC3FF6"/>
    <w:rsid w:val="00AC5C98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3928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D33"/>
    <w:rsid w:val="00BB69DB"/>
    <w:rsid w:val="00BC322E"/>
    <w:rsid w:val="00BC44CD"/>
    <w:rsid w:val="00BC48A6"/>
    <w:rsid w:val="00BE7978"/>
    <w:rsid w:val="00C07DDB"/>
    <w:rsid w:val="00C2238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807"/>
    <w:rsid w:val="00C7394A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77F"/>
    <w:rsid w:val="00CC167C"/>
    <w:rsid w:val="00CC52D9"/>
    <w:rsid w:val="00CD41AB"/>
    <w:rsid w:val="00CD6647"/>
    <w:rsid w:val="00CE4B73"/>
    <w:rsid w:val="00CE686F"/>
    <w:rsid w:val="00CF70BB"/>
    <w:rsid w:val="00CF711C"/>
    <w:rsid w:val="00D074DB"/>
    <w:rsid w:val="00D139CF"/>
    <w:rsid w:val="00D14A96"/>
    <w:rsid w:val="00D37E7F"/>
    <w:rsid w:val="00D47AD7"/>
    <w:rsid w:val="00D51529"/>
    <w:rsid w:val="00D85218"/>
    <w:rsid w:val="00D915B1"/>
    <w:rsid w:val="00DA299D"/>
    <w:rsid w:val="00DA65C4"/>
    <w:rsid w:val="00DB023E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1AEE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2349"/>
    <w:rsid w:val="00EC5006"/>
    <w:rsid w:val="00ED49C3"/>
    <w:rsid w:val="00ED6CE8"/>
    <w:rsid w:val="00ED7AA6"/>
    <w:rsid w:val="00ED7F31"/>
    <w:rsid w:val="00EE2A56"/>
    <w:rsid w:val="00EE3818"/>
    <w:rsid w:val="00EF3695"/>
    <w:rsid w:val="00F22264"/>
    <w:rsid w:val="00F2564D"/>
    <w:rsid w:val="00F35B05"/>
    <w:rsid w:val="00F370C2"/>
    <w:rsid w:val="00F413D9"/>
    <w:rsid w:val="00F5135F"/>
    <w:rsid w:val="00F51F78"/>
    <w:rsid w:val="00F733B5"/>
    <w:rsid w:val="00F86F47"/>
    <w:rsid w:val="00F90B64"/>
    <w:rsid w:val="00F93D8B"/>
    <w:rsid w:val="00FB2F0F"/>
    <w:rsid w:val="00FB4541"/>
    <w:rsid w:val="00FB5086"/>
    <w:rsid w:val="00FB5411"/>
    <w:rsid w:val="00FB6392"/>
    <w:rsid w:val="00FC3840"/>
    <w:rsid w:val="00FD3C70"/>
    <w:rsid w:val="00FD6820"/>
    <w:rsid w:val="00FE12D8"/>
    <w:rsid w:val="00FF7C02"/>
    <w:rsid w:val="024801E3"/>
    <w:rsid w:val="05A711A6"/>
    <w:rsid w:val="0C4C90AC"/>
    <w:rsid w:val="181BCD5B"/>
    <w:rsid w:val="2157E3E1"/>
    <w:rsid w:val="360967C9"/>
    <w:rsid w:val="5872E7D4"/>
    <w:rsid w:val="647B2B65"/>
    <w:rsid w:val="66C1B571"/>
    <w:rsid w:val="682A759A"/>
    <w:rsid w:val="6A206A7E"/>
    <w:rsid w:val="6B2CF8ED"/>
    <w:rsid w:val="6F319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D578BF11-DF73-41C1-A24A-E86D6467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658</Words>
  <Characters>3755</Characters>
  <Application>Microsoft Office Word</Application>
  <DocSecurity>4</DocSecurity>
  <Lines>31</Lines>
  <Paragraphs>8</Paragraphs>
  <ScaleCrop>false</ScaleCrop>
  <Manager/>
  <Company/>
  <LinksUpToDate>false</LinksUpToDate>
  <CharactersWithSpaces>4405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EVAR - postoperativ vård</dc:title>
  <dc:subject/>
  <dc:creator>patrik.jens.johansson@vgregion.se</dc:creator>
  <keywords/>
  <lastModifiedBy>Caroline Edvardsson</lastModifiedBy>
  <revision>33</revision>
  <lastPrinted>2016-03-31T19:56:00.0000000Z</lastPrinted>
  <dcterms:created xsi:type="dcterms:W3CDTF">2022-05-23T16:22:00.0000000Z</dcterms:created>
  <dcterms:modified xsi:type="dcterms:W3CDTF">2026-07-09T08:51:00.0000000Z</dcterms:modified>
</coreProperties>
</file>