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5C438" w14:textId="77777777" w:rsidR="00F010E5" w:rsidRDefault="00F010E5" w:rsidP="00EF645A">
      <w:pPr>
        <w:pStyle w:val="Rubrik2"/>
        <w:sectPr w:rsidR="00F010E5" w:rsidSect="00F010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1CDC2B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29375270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4A624D0E" w14:textId="77777777" w:rsidR="00F010E5" w:rsidRPr="00F010E5" w:rsidRDefault="00F010E5" w:rsidP="00EF645A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ab/>
      </w:r>
    </w:p>
    <w:p w14:paraId="3832FF08" w14:textId="0331BADD" w:rsidR="00F010E5" w:rsidRPr="00F010E5" w:rsidRDefault="00F010E5" w:rsidP="00EF645A">
      <w:pPr>
        <w:spacing w:after="0" w:line="240" w:lineRule="auto"/>
        <w:ind w:right="-568"/>
        <w:rPr>
          <w:szCs w:val="20"/>
        </w:rPr>
      </w:pPr>
      <w:r w:rsidRPr="00F010E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CC0F2" wp14:editId="440B5E6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2C3FA" w14:textId="77777777" w:rsidR="00F010E5" w:rsidRPr="003D37FD" w:rsidRDefault="00F010E5" w:rsidP="00F010E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26423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ACC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072C3FA" w14:textId="77777777" w:rsidR="00F010E5" w:rsidRPr="003D37FD" w:rsidRDefault="00F010E5" w:rsidP="00F010E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26423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010E5" w:rsidRPr="00F010E5" w14:paraId="0CF43D14" w14:textId="77777777" w:rsidTr="009C6FE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76EB3CB" w14:textId="77777777" w:rsidR="00F010E5" w:rsidRPr="00F010E5" w:rsidRDefault="00F010E5" w:rsidP="00EF645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F010E5">
              <w:t xml:space="preserve">Distala radiusfrakturer vuxna och barn. Post-op vård   </w:t>
            </w:r>
          </w:p>
        </w:tc>
      </w:tr>
    </w:tbl>
    <w:p w14:paraId="10D7E2F0" w14:textId="77777777" w:rsidR="00F010E5" w:rsidRPr="00F010E5" w:rsidRDefault="00F010E5" w:rsidP="00EF645A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4529CD48" w14:textId="77777777" w:rsidR="00F010E5" w:rsidRPr="00F010E5" w:rsidRDefault="00F010E5" w:rsidP="00EF645A">
      <w:pPr>
        <w:pStyle w:val="Rubrik2"/>
      </w:pPr>
      <w:r w:rsidRPr="00F010E5">
        <w:t>Revidering i denna version:</w:t>
      </w:r>
    </w:p>
    <w:p w14:paraId="6FB5108E" w14:textId="12E61186" w:rsidR="00F010E5" w:rsidRPr="00F010E5" w:rsidRDefault="00CC03AC" w:rsidP="00EF645A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Reviderad under rubrik: Hud, Smärta samt Läkemedel. </w:t>
      </w:r>
    </w:p>
    <w:p w14:paraId="104909C8" w14:textId="77777777" w:rsidR="00F010E5" w:rsidRPr="00EF645A" w:rsidRDefault="00F010E5" w:rsidP="00EF645A">
      <w:pPr>
        <w:pStyle w:val="Rubrik2"/>
      </w:pPr>
      <w:r w:rsidRPr="00EF645A">
        <w:t xml:space="preserve">Bakgrund </w:t>
      </w:r>
    </w:p>
    <w:p w14:paraId="5D08EA3D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Hos vuxna och barn är distal radiusfraktur en av de vanligast förekommande skelettskadorna. Trots att felställningen inte alltid kan hävas helt medför sällan denna fraktur svåra besvär.</w:t>
      </w:r>
    </w:p>
    <w:p w14:paraId="6CEFECA0" w14:textId="77777777" w:rsidR="00F010E5" w:rsidRPr="00EF645A" w:rsidRDefault="00F010E5" w:rsidP="00EF645A">
      <w:pPr>
        <w:pStyle w:val="Rubrik2"/>
      </w:pPr>
      <w:r w:rsidRPr="00EF645A">
        <w:t xml:space="preserve">Sammanfattning/syfte </w:t>
      </w:r>
    </w:p>
    <w:p w14:paraId="4B55AE9C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Att ge patienter som opererats för distala radiusfrakturer en god och säker vård postoperativt.</w:t>
      </w:r>
    </w:p>
    <w:p w14:paraId="28D3265C" w14:textId="77777777" w:rsidR="00F010E5" w:rsidRPr="00EF645A" w:rsidRDefault="00F010E5" w:rsidP="00EF645A">
      <w:pPr>
        <w:pStyle w:val="Rubrik2"/>
      </w:pPr>
      <w:r w:rsidRPr="00EF645A">
        <w:t xml:space="preserve">Vilka berörs </w:t>
      </w:r>
    </w:p>
    <w:p w14:paraId="47734E45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All personal som arbetar postoperativt med patienter som opererats för distala radiusfrakturer.</w:t>
      </w:r>
    </w:p>
    <w:p w14:paraId="4FA0C68A" w14:textId="77777777" w:rsidR="00F010E5" w:rsidRPr="00EF645A" w:rsidRDefault="00F010E5" w:rsidP="00EF645A">
      <w:pPr>
        <w:pStyle w:val="Rubrik2"/>
      </w:pPr>
      <w:r w:rsidRPr="00EF645A">
        <w:t xml:space="preserve">Åtgärder </w:t>
      </w:r>
    </w:p>
    <w:p w14:paraId="65ED7B37" w14:textId="77777777" w:rsidR="00F010E5" w:rsidRPr="00F010E5" w:rsidRDefault="00F010E5" w:rsidP="00EF645A">
      <w:pPr>
        <w:pStyle w:val="Rubrik3"/>
        <w:rPr>
          <w:rFonts w:ascii="Arial" w:hAnsi="Arial" w:cs="Arial"/>
          <w:b/>
          <w:szCs w:val="20"/>
        </w:rPr>
      </w:pPr>
      <w:r w:rsidRPr="00EF645A">
        <w:t>Anestesiform</w:t>
      </w:r>
    </w:p>
    <w:p w14:paraId="3666F6BA" w14:textId="77777777" w:rsidR="00F010E5" w:rsidRPr="00EF645A" w:rsidRDefault="00F010E5" w:rsidP="00EF645A">
      <w:pPr>
        <w:pStyle w:val="Rubrik3"/>
      </w:pPr>
      <w:r w:rsidRPr="00EF645A">
        <w:t>Vuxna</w:t>
      </w:r>
    </w:p>
    <w:p w14:paraId="2713FFA9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Premedicinering:</w:t>
      </w:r>
    </w:p>
    <w:p w14:paraId="4543B1D0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proofErr w:type="spellStart"/>
      <w:r w:rsidRPr="00F010E5">
        <w:rPr>
          <w:szCs w:val="20"/>
        </w:rPr>
        <w:t>Paracetamol</w:t>
      </w:r>
      <w:proofErr w:type="spellEnd"/>
      <w:r w:rsidRPr="00F010E5">
        <w:rPr>
          <w:szCs w:val="20"/>
        </w:rPr>
        <w:t xml:space="preserve"> </w:t>
      </w:r>
      <w:proofErr w:type="spellStart"/>
      <w:r w:rsidRPr="00F010E5">
        <w:rPr>
          <w:szCs w:val="20"/>
        </w:rPr>
        <w:t>po</w:t>
      </w:r>
      <w:proofErr w:type="spellEnd"/>
      <w:r w:rsidRPr="00F010E5">
        <w:rPr>
          <w:szCs w:val="20"/>
        </w:rPr>
        <w:t xml:space="preserve">, NSAID </w:t>
      </w:r>
      <w:proofErr w:type="spellStart"/>
      <w:r w:rsidRPr="00F010E5">
        <w:rPr>
          <w:szCs w:val="20"/>
        </w:rPr>
        <w:t>po</w:t>
      </w:r>
      <w:proofErr w:type="spellEnd"/>
      <w:r w:rsidRPr="00F010E5">
        <w:rPr>
          <w:szCs w:val="20"/>
        </w:rPr>
        <w:t xml:space="preserve">, </w:t>
      </w:r>
      <w:proofErr w:type="spellStart"/>
      <w:r w:rsidRPr="00F010E5">
        <w:rPr>
          <w:szCs w:val="20"/>
        </w:rPr>
        <w:t>opioid</w:t>
      </w:r>
      <w:proofErr w:type="spellEnd"/>
      <w:r w:rsidRPr="00F010E5">
        <w:rPr>
          <w:szCs w:val="20"/>
        </w:rPr>
        <w:t xml:space="preserve"> </w:t>
      </w:r>
      <w:proofErr w:type="spellStart"/>
      <w:r w:rsidRPr="00F010E5">
        <w:rPr>
          <w:szCs w:val="20"/>
        </w:rPr>
        <w:t>po</w:t>
      </w:r>
      <w:proofErr w:type="spellEnd"/>
      <w:r w:rsidRPr="00F010E5">
        <w:rPr>
          <w:szCs w:val="20"/>
        </w:rPr>
        <w:t xml:space="preserve"> (</w:t>
      </w:r>
      <w:proofErr w:type="spellStart"/>
      <w:r w:rsidRPr="00F010E5">
        <w:rPr>
          <w:szCs w:val="20"/>
        </w:rPr>
        <w:t>Oxicodon</w:t>
      </w:r>
      <w:proofErr w:type="spellEnd"/>
      <w:r w:rsidRPr="00F010E5">
        <w:rPr>
          <w:szCs w:val="20"/>
        </w:rPr>
        <w:t xml:space="preserve">), samt </w:t>
      </w:r>
      <w:proofErr w:type="spellStart"/>
      <w:r w:rsidRPr="00F010E5">
        <w:rPr>
          <w:szCs w:val="20"/>
        </w:rPr>
        <w:t>antiemetika</w:t>
      </w:r>
      <w:proofErr w:type="spellEnd"/>
      <w:r w:rsidRPr="00F010E5">
        <w:rPr>
          <w:szCs w:val="20"/>
        </w:rPr>
        <w:t xml:space="preserve"> </w:t>
      </w:r>
    </w:p>
    <w:p w14:paraId="510953F9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6DE7685F" w14:textId="77777777" w:rsidR="00F010E5" w:rsidRPr="00F010E5" w:rsidRDefault="00F010E5" w:rsidP="00EF645A">
      <w:pPr>
        <w:numPr>
          <w:ilvl w:val="0"/>
          <w:numId w:val="21"/>
        </w:numPr>
        <w:spacing w:after="0" w:line="240" w:lineRule="auto"/>
        <w:ind w:left="1276" w:right="0"/>
        <w:rPr>
          <w:szCs w:val="20"/>
        </w:rPr>
      </w:pPr>
      <w:r w:rsidRPr="00F010E5">
        <w:rPr>
          <w:szCs w:val="20"/>
        </w:rPr>
        <w:lastRenderedPageBreak/>
        <w:t>Generell anestesi med LM. Lokalbedövning i form av handledsblockad som ges av operatör peroperativt</w:t>
      </w:r>
    </w:p>
    <w:p w14:paraId="619BFA72" w14:textId="77777777" w:rsidR="00F010E5" w:rsidRPr="00F010E5" w:rsidRDefault="00F010E5" w:rsidP="00EF645A">
      <w:pPr>
        <w:numPr>
          <w:ilvl w:val="0"/>
          <w:numId w:val="21"/>
        </w:numPr>
        <w:spacing w:after="0" w:line="240" w:lineRule="auto"/>
        <w:ind w:left="1276" w:right="0"/>
        <w:rPr>
          <w:szCs w:val="20"/>
        </w:rPr>
      </w:pPr>
      <w:proofErr w:type="spellStart"/>
      <w:r w:rsidRPr="00F010E5">
        <w:rPr>
          <w:szCs w:val="20"/>
        </w:rPr>
        <w:t>Infraclavikulär</w:t>
      </w:r>
      <w:proofErr w:type="spellEnd"/>
      <w:r w:rsidRPr="00F010E5">
        <w:rPr>
          <w:szCs w:val="20"/>
        </w:rPr>
        <w:t>/</w:t>
      </w:r>
      <w:proofErr w:type="spellStart"/>
      <w:r w:rsidRPr="00F010E5">
        <w:rPr>
          <w:szCs w:val="20"/>
        </w:rPr>
        <w:t>supraklavikulär</w:t>
      </w:r>
      <w:proofErr w:type="spellEnd"/>
      <w:r w:rsidRPr="00F010E5">
        <w:rPr>
          <w:szCs w:val="20"/>
        </w:rPr>
        <w:t xml:space="preserve"> </w:t>
      </w:r>
      <w:proofErr w:type="spellStart"/>
      <w:r w:rsidRPr="00F010E5">
        <w:rPr>
          <w:szCs w:val="20"/>
        </w:rPr>
        <w:t>plexusblockad</w:t>
      </w:r>
      <w:proofErr w:type="spellEnd"/>
      <w:r w:rsidRPr="00F010E5">
        <w:rPr>
          <w:szCs w:val="20"/>
        </w:rPr>
        <w:t xml:space="preserve"> och </w:t>
      </w:r>
      <w:proofErr w:type="spellStart"/>
      <w:r w:rsidRPr="00F010E5">
        <w:rPr>
          <w:szCs w:val="20"/>
        </w:rPr>
        <w:t>sedering</w:t>
      </w:r>
      <w:proofErr w:type="spellEnd"/>
      <w:r w:rsidRPr="00F010E5">
        <w:rPr>
          <w:szCs w:val="20"/>
        </w:rPr>
        <w:br/>
        <w:t xml:space="preserve">Om kortverkande plexusblockad ges kan operatör, i samråd med narkosläkare, förse patienten med en handledsblockad i slutet av ingreppet. Dosen får då justeras med hänsyn till </w:t>
      </w:r>
      <w:proofErr w:type="spellStart"/>
      <w:r w:rsidRPr="00F010E5">
        <w:rPr>
          <w:szCs w:val="20"/>
        </w:rPr>
        <w:t>plexusblockaden</w:t>
      </w:r>
      <w:proofErr w:type="spellEnd"/>
      <w:r w:rsidRPr="00F010E5">
        <w:rPr>
          <w:szCs w:val="20"/>
        </w:rPr>
        <w:t xml:space="preserve">. </w:t>
      </w:r>
    </w:p>
    <w:p w14:paraId="37E3E405" w14:textId="77777777" w:rsidR="00F010E5" w:rsidRPr="00F010E5" w:rsidRDefault="00F010E5" w:rsidP="00EF645A">
      <w:pPr>
        <w:spacing w:after="0" w:line="240" w:lineRule="auto"/>
        <w:ind w:left="1276" w:right="0"/>
        <w:rPr>
          <w:szCs w:val="20"/>
        </w:rPr>
      </w:pPr>
    </w:p>
    <w:p w14:paraId="3CAF7047" w14:textId="77777777" w:rsidR="00F010E5" w:rsidRPr="00F010E5" w:rsidRDefault="00F010E5" w:rsidP="00EF645A">
      <w:pPr>
        <w:spacing w:after="0" w:line="240" w:lineRule="auto"/>
        <w:ind w:left="1276" w:right="0"/>
        <w:rPr>
          <w:szCs w:val="20"/>
        </w:rPr>
      </w:pPr>
      <w:r w:rsidRPr="00F010E5">
        <w:rPr>
          <w:szCs w:val="20"/>
        </w:rPr>
        <w:t>Antibiotikaprofylax:</w:t>
      </w:r>
    </w:p>
    <w:p w14:paraId="3173332E" w14:textId="3EDC02A8" w:rsidR="00F010E5" w:rsidRPr="00F010E5" w:rsidRDefault="00F010E5" w:rsidP="00EF645A">
      <w:pPr>
        <w:spacing w:after="0" w:line="240" w:lineRule="auto"/>
        <w:ind w:left="1276" w:right="0"/>
        <w:rPr>
          <w:szCs w:val="20"/>
        </w:rPr>
      </w:pPr>
      <w:r w:rsidRPr="00F010E5">
        <w:rPr>
          <w:szCs w:val="20"/>
        </w:rPr>
        <w:t xml:space="preserve">Ges som rutin till alla vuxna som ska stift- eller plattfixeras </w:t>
      </w:r>
      <w:r w:rsidR="00C24F6B" w:rsidRPr="00F010E5">
        <w:rPr>
          <w:szCs w:val="20"/>
        </w:rPr>
        <w:t>30–45</w:t>
      </w:r>
      <w:r w:rsidRPr="00F010E5">
        <w:rPr>
          <w:szCs w:val="20"/>
        </w:rPr>
        <w:t xml:space="preserve"> min innan operationsstart. I första hand ges </w:t>
      </w:r>
      <w:proofErr w:type="spellStart"/>
      <w:r w:rsidRPr="00F010E5">
        <w:rPr>
          <w:szCs w:val="20"/>
        </w:rPr>
        <w:t>inj.Cloxacillin</w:t>
      </w:r>
      <w:proofErr w:type="spellEnd"/>
      <w:r w:rsidRPr="00F010E5">
        <w:rPr>
          <w:szCs w:val="20"/>
        </w:rPr>
        <w:t xml:space="preserve"> 2 g iv .</w:t>
      </w:r>
    </w:p>
    <w:p w14:paraId="2B7F27F4" w14:textId="77777777" w:rsidR="00F010E5" w:rsidRPr="00F010E5" w:rsidRDefault="00F010E5" w:rsidP="00EF645A">
      <w:pPr>
        <w:spacing w:after="0" w:line="240" w:lineRule="auto"/>
        <w:ind w:left="1276" w:right="0"/>
        <w:rPr>
          <w:szCs w:val="20"/>
        </w:rPr>
      </w:pPr>
      <w:r w:rsidRPr="00F010E5">
        <w:rPr>
          <w:szCs w:val="20"/>
        </w:rPr>
        <w:t xml:space="preserve">Vid konstaterad penicillinallergi ges </w:t>
      </w:r>
      <w:proofErr w:type="spellStart"/>
      <w:r w:rsidRPr="00F010E5">
        <w:rPr>
          <w:szCs w:val="20"/>
        </w:rPr>
        <w:t>inj</w:t>
      </w:r>
      <w:proofErr w:type="spellEnd"/>
      <w:r w:rsidRPr="00F010E5">
        <w:rPr>
          <w:szCs w:val="20"/>
        </w:rPr>
        <w:t xml:space="preserve"> </w:t>
      </w:r>
      <w:proofErr w:type="spellStart"/>
      <w:r w:rsidRPr="00F010E5">
        <w:rPr>
          <w:szCs w:val="20"/>
        </w:rPr>
        <w:t>Dalacin</w:t>
      </w:r>
      <w:proofErr w:type="spellEnd"/>
      <w:r w:rsidRPr="00F010E5">
        <w:rPr>
          <w:szCs w:val="20"/>
        </w:rPr>
        <w:t xml:space="preserve"> 600 mg iv.</w:t>
      </w:r>
    </w:p>
    <w:p w14:paraId="4E2B8322" w14:textId="77777777" w:rsidR="00F010E5" w:rsidRPr="00EF645A" w:rsidRDefault="00F010E5" w:rsidP="00EF645A">
      <w:pPr>
        <w:pStyle w:val="Rubrik2"/>
      </w:pPr>
      <w:r w:rsidRPr="00EF645A">
        <w:t xml:space="preserve">Barn </w:t>
      </w:r>
    </w:p>
    <w:p w14:paraId="76528870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Premedicinering enl. ordination:</w:t>
      </w:r>
    </w:p>
    <w:p w14:paraId="57492FC4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proofErr w:type="spellStart"/>
      <w:r w:rsidRPr="00F010E5">
        <w:rPr>
          <w:szCs w:val="20"/>
        </w:rPr>
        <w:t>Paracetamol</w:t>
      </w:r>
      <w:proofErr w:type="spellEnd"/>
      <w:r w:rsidRPr="00F010E5">
        <w:rPr>
          <w:szCs w:val="20"/>
        </w:rPr>
        <w:t xml:space="preserve"> </w:t>
      </w:r>
      <w:proofErr w:type="spellStart"/>
      <w:r w:rsidRPr="00F010E5">
        <w:rPr>
          <w:szCs w:val="20"/>
        </w:rPr>
        <w:t>po</w:t>
      </w:r>
      <w:proofErr w:type="spellEnd"/>
      <w:r w:rsidRPr="00F010E5">
        <w:rPr>
          <w:szCs w:val="20"/>
        </w:rPr>
        <w:t xml:space="preserve">, NSAID </w:t>
      </w:r>
      <w:proofErr w:type="spellStart"/>
      <w:r w:rsidRPr="00F010E5">
        <w:rPr>
          <w:szCs w:val="20"/>
        </w:rPr>
        <w:t>po</w:t>
      </w:r>
      <w:proofErr w:type="spellEnd"/>
      <w:r w:rsidRPr="00F010E5">
        <w:rPr>
          <w:szCs w:val="20"/>
        </w:rPr>
        <w:t xml:space="preserve"> (alt NSAID iv/rektalt perop)</w:t>
      </w:r>
    </w:p>
    <w:p w14:paraId="2DBA4E71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5F600F87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Generell anestesi LM Sevo/Fentanyl. Lokalbedövning.</w:t>
      </w:r>
    </w:p>
    <w:p w14:paraId="03409D04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proofErr w:type="spellStart"/>
      <w:r w:rsidRPr="00F010E5">
        <w:rPr>
          <w:szCs w:val="20"/>
        </w:rPr>
        <w:t>Clonidin</w:t>
      </w:r>
      <w:proofErr w:type="spellEnd"/>
      <w:r w:rsidRPr="00F010E5">
        <w:rPr>
          <w:szCs w:val="20"/>
        </w:rPr>
        <w:t xml:space="preserve"> kan med fördel ges iv </w:t>
      </w:r>
      <w:proofErr w:type="spellStart"/>
      <w:r w:rsidRPr="00F010E5">
        <w:rPr>
          <w:szCs w:val="20"/>
        </w:rPr>
        <w:t>perop</w:t>
      </w:r>
      <w:proofErr w:type="spellEnd"/>
      <w:r w:rsidRPr="00F010E5">
        <w:rPr>
          <w:szCs w:val="20"/>
        </w:rPr>
        <w:t xml:space="preserve"> (</w:t>
      </w:r>
      <w:proofErr w:type="spellStart"/>
      <w:r w:rsidRPr="00F010E5">
        <w:rPr>
          <w:szCs w:val="20"/>
        </w:rPr>
        <w:t>Catapressan</w:t>
      </w:r>
      <w:proofErr w:type="spellEnd"/>
      <w:r w:rsidRPr="00F010E5">
        <w:rPr>
          <w:szCs w:val="20"/>
        </w:rPr>
        <w:t xml:space="preserve"> 15 mg/ml, ca 1 ml/10 kg kroppsvikt).</w:t>
      </w:r>
    </w:p>
    <w:p w14:paraId="60D4564D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4CFFBC7D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Antibiotikaprofylax:</w:t>
      </w:r>
    </w:p>
    <w:p w14:paraId="09EEE333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Ges om ordinerat av operatör. </w:t>
      </w:r>
    </w:p>
    <w:p w14:paraId="2551C720" w14:textId="77777777" w:rsidR="00F010E5" w:rsidRPr="00EF645A" w:rsidRDefault="00F010E5" w:rsidP="00EF645A">
      <w:pPr>
        <w:pStyle w:val="Rubrik2"/>
      </w:pPr>
      <w:r w:rsidRPr="00EF645A">
        <w:t>Operationsmetod</w:t>
      </w:r>
    </w:p>
    <w:p w14:paraId="4D50D38B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Beroende på patientens ålder, frakturens utseende och lokalisation.</w:t>
      </w:r>
    </w:p>
    <w:p w14:paraId="30D05453" w14:textId="77777777" w:rsidR="00F010E5" w:rsidRPr="00F010E5" w:rsidRDefault="00F010E5" w:rsidP="00EF645A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Sluten reposition, med eller utan stiftning.</w:t>
      </w:r>
    </w:p>
    <w:p w14:paraId="433FC79F" w14:textId="77777777" w:rsidR="00F010E5" w:rsidRPr="00F010E5" w:rsidRDefault="00F010E5" w:rsidP="00EF645A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Öppen reposition med fixering med stift, skruv och/eller platta.</w:t>
      </w:r>
    </w:p>
    <w:p w14:paraId="00DA05F1" w14:textId="77777777" w:rsidR="00F010E5" w:rsidRPr="00F010E5" w:rsidRDefault="00F010E5" w:rsidP="00EF645A">
      <w:pPr>
        <w:numPr>
          <w:ilvl w:val="0"/>
          <w:numId w:val="20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Extern fixation.</w:t>
      </w:r>
    </w:p>
    <w:p w14:paraId="4722A699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Vuxna opereras i blodigt eller blodtomt fält, beroende på fraktur och/eller operatörens preferens.  </w:t>
      </w:r>
    </w:p>
    <w:p w14:paraId="0EA5362B" w14:textId="77777777" w:rsidR="00F010E5" w:rsidRPr="00EF645A" w:rsidRDefault="00F010E5" w:rsidP="00EF645A">
      <w:pPr>
        <w:pStyle w:val="Rubrik2"/>
      </w:pPr>
      <w:r w:rsidRPr="00EF645A">
        <w:t>Övervakning</w:t>
      </w:r>
    </w:p>
    <w:p w14:paraId="731BC651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Basal övervakning enligt uppvakningsavdelningens rutiner och riktlinjer. Målrelaterade ordinationer.</w:t>
      </w:r>
    </w:p>
    <w:p w14:paraId="4824F9E0" w14:textId="77777777" w:rsidR="00F010E5" w:rsidRPr="00EF645A" w:rsidRDefault="00F010E5" w:rsidP="00EF645A">
      <w:pPr>
        <w:pStyle w:val="Rubrik2"/>
      </w:pPr>
      <w:r w:rsidRPr="00EF645A">
        <w:t>Nutrition</w:t>
      </w:r>
    </w:p>
    <w:p w14:paraId="4D92EBAD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proofErr w:type="spellStart"/>
      <w:r w:rsidRPr="00F010E5">
        <w:rPr>
          <w:szCs w:val="20"/>
        </w:rPr>
        <w:t>Iv</w:t>
      </w:r>
      <w:proofErr w:type="spellEnd"/>
      <w:r w:rsidRPr="00F010E5">
        <w:rPr>
          <w:szCs w:val="20"/>
        </w:rPr>
        <w:t xml:space="preserve"> vätska samt per os. enl. ordination. OBS! Operatör ordinerar om patienten får dricka före den postoperativa röntgen.</w:t>
      </w:r>
    </w:p>
    <w:p w14:paraId="71CD7C53" w14:textId="77777777" w:rsidR="00F010E5" w:rsidRPr="00EF645A" w:rsidRDefault="00F010E5" w:rsidP="00EF645A">
      <w:pPr>
        <w:pStyle w:val="Rubrik2"/>
      </w:pPr>
      <w:r w:rsidRPr="00EF645A">
        <w:t>Elimination.</w:t>
      </w:r>
    </w:p>
    <w:p w14:paraId="732783B2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Har oftast ingen KAD, därför bör </w:t>
      </w:r>
      <w:proofErr w:type="spellStart"/>
      <w:r w:rsidRPr="00F010E5">
        <w:rPr>
          <w:szCs w:val="20"/>
        </w:rPr>
        <w:t>Bladderscan</w:t>
      </w:r>
      <w:proofErr w:type="spellEnd"/>
      <w:r w:rsidRPr="00F010E5">
        <w:rPr>
          <w:szCs w:val="20"/>
        </w:rPr>
        <w:t xml:space="preserve"> göras vid ankomst UVA. (Var god se separat Rutin; - </w:t>
      </w:r>
      <w:r w:rsidRPr="00F010E5">
        <w:rPr>
          <w:i/>
          <w:szCs w:val="20"/>
        </w:rPr>
        <w:t>Blåskontroller på AnOpIVA</w:t>
      </w:r>
      <w:r w:rsidRPr="00F010E5">
        <w:rPr>
          <w:szCs w:val="20"/>
        </w:rPr>
        <w:t>)</w:t>
      </w:r>
    </w:p>
    <w:p w14:paraId="4DF43422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2C80C88E" w14:textId="77777777" w:rsidR="00F010E5" w:rsidRPr="00EF645A" w:rsidRDefault="00F010E5" w:rsidP="00EF645A">
      <w:pPr>
        <w:pStyle w:val="Rubrik2"/>
      </w:pPr>
      <w:r w:rsidRPr="00EF645A">
        <w:lastRenderedPageBreak/>
        <w:t>Hud</w:t>
      </w:r>
    </w:p>
    <w:p w14:paraId="639ABF02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Patienten förses i första hand med gipsskena. I vissa fall förekommer även cirkulärgips. Kontrollera svullnad och distalstatus (cirkulation, motorik och sensorik). </w:t>
      </w:r>
    </w:p>
    <w:p w14:paraId="429E9E3F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Ha armen i högläge. När patienten ligger på brits finns för vuxna en speciell högläges kudde. Har patienten fått en plexusbedövning, sätt fast armen i höglägeskudden med en blå slynga, skicka sedan med patienten slyngan hem, att använda tills bedövningen släppt.</w:t>
      </w:r>
    </w:p>
    <w:p w14:paraId="5A29ADA7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Känn så att inte gipset ser ut att klämma vid fingrar och vid armbågen, eller att det ligger och trycker emot något hårt i sängen eller på britsen innan det har torkat.</w:t>
      </w:r>
    </w:p>
    <w:p w14:paraId="0BF7C68C" w14:textId="0AD2C565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Dokumentera i Uppvakningsjournal i trendkurva samt i Omvårdnadsstatus.</w:t>
      </w:r>
    </w:p>
    <w:p w14:paraId="5F290BB0" w14:textId="77777777" w:rsidR="00F010E5" w:rsidRPr="00EF645A" w:rsidRDefault="00F010E5" w:rsidP="00EF645A">
      <w:pPr>
        <w:pStyle w:val="Rubrik2"/>
      </w:pPr>
      <w:r w:rsidRPr="00EF645A">
        <w:t>Smärta</w:t>
      </w:r>
    </w:p>
    <w:p w14:paraId="44B25001" w14:textId="5F612DFD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Premedicinering </w:t>
      </w:r>
      <w:r w:rsidR="00C074F1">
        <w:rPr>
          <w:szCs w:val="20"/>
        </w:rPr>
        <w:t xml:space="preserve">är </w:t>
      </w:r>
      <w:r w:rsidRPr="00F010E5">
        <w:rPr>
          <w:szCs w:val="20"/>
        </w:rPr>
        <w:t>viktig.</w:t>
      </w:r>
    </w:p>
    <w:p w14:paraId="07B413E1" w14:textId="3B03388F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Har patienten fått en väl fungerande plexusbedövning, eller en handledsblockad så kommer den att sitta i </w:t>
      </w:r>
      <w:r w:rsidR="00C074F1" w:rsidRPr="00F010E5">
        <w:rPr>
          <w:szCs w:val="20"/>
        </w:rPr>
        <w:t>12–14</w:t>
      </w:r>
      <w:r w:rsidRPr="00F010E5">
        <w:rPr>
          <w:szCs w:val="20"/>
        </w:rPr>
        <w:t xml:space="preserve"> respektive </w:t>
      </w:r>
      <w:r w:rsidR="00C074F1" w:rsidRPr="00F010E5">
        <w:rPr>
          <w:szCs w:val="20"/>
        </w:rPr>
        <w:t>6–7</w:t>
      </w:r>
      <w:r w:rsidRPr="00F010E5">
        <w:rPr>
          <w:szCs w:val="20"/>
        </w:rPr>
        <w:t xml:space="preserve"> timmar.</w:t>
      </w:r>
    </w:p>
    <w:p w14:paraId="226B463A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Även om patienten har fått en blockad är den pre- och postoperativa smärtlindringen viktig och att patienten skall ta de ordinerade läkemedlen, trots att bedövningen fortfarande sitter i.</w:t>
      </w:r>
    </w:p>
    <w:p w14:paraId="15D1868E" w14:textId="77777777" w:rsidR="00F010E5" w:rsidRPr="00EF645A" w:rsidRDefault="00F010E5" w:rsidP="00EF645A">
      <w:pPr>
        <w:pStyle w:val="Rubrik2"/>
      </w:pPr>
      <w:r w:rsidRPr="00EF645A">
        <w:t>Postoperativ smärtlindring enligt ordination</w:t>
      </w:r>
    </w:p>
    <w:p w14:paraId="2223AE3C" w14:textId="77777777" w:rsidR="00F010E5" w:rsidRPr="00EF645A" w:rsidRDefault="00F010E5" w:rsidP="00EF645A">
      <w:pPr>
        <w:pStyle w:val="Rubrik3"/>
      </w:pPr>
      <w:r w:rsidRPr="00EF645A">
        <w:t>Vuxna</w:t>
      </w:r>
    </w:p>
    <w:p w14:paraId="4DDFF38F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Paracetamol, NSAID, </w:t>
      </w:r>
      <w:proofErr w:type="spellStart"/>
      <w:r w:rsidRPr="00F010E5">
        <w:rPr>
          <w:szCs w:val="20"/>
        </w:rPr>
        <w:t>opioid</w:t>
      </w:r>
      <w:proofErr w:type="spellEnd"/>
      <w:r w:rsidRPr="00F010E5">
        <w:rPr>
          <w:szCs w:val="20"/>
        </w:rPr>
        <w:t xml:space="preserve"> (</w:t>
      </w:r>
      <w:proofErr w:type="spellStart"/>
      <w:r w:rsidRPr="00F010E5">
        <w:rPr>
          <w:szCs w:val="20"/>
        </w:rPr>
        <w:t>Oxicodon</w:t>
      </w:r>
      <w:proofErr w:type="spellEnd"/>
      <w:r w:rsidRPr="00F010E5">
        <w:rPr>
          <w:szCs w:val="20"/>
        </w:rPr>
        <w:t>)</w:t>
      </w:r>
    </w:p>
    <w:p w14:paraId="238FA4E5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58B5A6E7" w14:textId="77777777" w:rsidR="00F010E5" w:rsidRPr="00EF645A" w:rsidRDefault="00F010E5" w:rsidP="00EF645A">
      <w:pPr>
        <w:pStyle w:val="Rubrik3"/>
      </w:pPr>
      <w:r w:rsidRPr="00EF645A">
        <w:t>Barn</w:t>
      </w:r>
    </w:p>
    <w:p w14:paraId="4BD0D138" w14:textId="77777777" w:rsidR="00F010E5" w:rsidRPr="00F010E5" w:rsidRDefault="00F010E5" w:rsidP="00EF645A">
      <w:pPr>
        <w:spacing w:after="0" w:line="240" w:lineRule="auto"/>
        <w:ind w:right="0"/>
        <w:rPr>
          <w:szCs w:val="20"/>
          <w:lang w:val="en-US"/>
        </w:rPr>
      </w:pPr>
      <w:r w:rsidRPr="00F010E5">
        <w:rPr>
          <w:szCs w:val="20"/>
          <w:lang w:val="en-US"/>
        </w:rPr>
        <w:t>Paracetamol, NSAID, Morfin iv v b.</w:t>
      </w:r>
    </w:p>
    <w:p w14:paraId="3C935577" w14:textId="77777777" w:rsidR="00F010E5" w:rsidRPr="00EF645A" w:rsidRDefault="00F010E5" w:rsidP="00EF645A">
      <w:pPr>
        <w:pStyle w:val="Rubrik3"/>
      </w:pPr>
      <w:r w:rsidRPr="00EF645A">
        <w:t>Läkemedel</w:t>
      </w:r>
    </w:p>
    <w:p w14:paraId="7B429769" w14:textId="36240F4F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Operatör ordinerar i </w:t>
      </w:r>
      <w:r w:rsidR="00C074F1">
        <w:rPr>
          <w:szCs w:val="20"/>
        </w:rPr>
        <w:t>Uppvakningsjournal</w:t>
      </w:r>
      <w:r w:rsidRPr="00F010E5">
        <w:rPr>
          <w:szCs w:val="20"/>
        </w:rPr>
        <w:t xml:space="preserve"> alternativt direkt i besöksinformationen på polikliniska patienter respektive i Melior på inneliggande patienter</w:t>
      </w:r>
    </w:p>
    <w:p w14:paraId="4FD77E4A" w14:textId="77777777" w:rsidR="00F010E5" w:rsidRPr="00EF645A" w:rsidRDefault="00F010E5" w:rsidP="00EF645A">
      <w:pPr>
        <w:pStyle w:val="Rubrik2"/>
      </w:pPr>
      <w:r w:rsidRPr="00EF645A">
        <w:t>Övrigt/ praktiska råd</w:t>
      </w:r>
    </w:p>
    <w:p w14:paraId="1914CFD3" w14:textId="77777777" w:rsidR="00F010E5" w:rsidRPr="00F010E5" w:rsidRDefault="00F010E5" w:rsidP="00EF645A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F010E5">
        <w:t xml:space="preserve">Röntgen – sker antingen peroperativt direkt på operationssalen eller postoperativt via röntgenavdelningen </w:t>
      </w:r>
    </w:p>
    <w:p w14:paraId="4E759D8E" w14:textId="77777777" w:rsidR="00F010E5" w:rsidRPr="00F010E5" w:rsidRDefault="00F010E5" w:rsidP="00EF645A">
      <w:pPr>
        <w:numPr>
          <w:ilvl w:val="0"/>
          <w:numId w:val="22"/>
        </w:numPr>
        <w:spacing w:after="0" w:line="240" w:lineRule="auto"/>
        <w:ind w:left="1418" w:right="0"/>
        <w:rPr>
          <w:b/>
          <w:szCs w:val="20"/>
        </w:rPr>
      </w:pPr>
      <w:r w:rsidRPr="00F010E5">
        <w:rPr>
          <w:b/>
        </w:rPr>
        <w:t>OBS! Arbetsterapin kontaktas för hjälp med tidig mobilisering (endast dagtid)</w:t>
      </w:r>
    </w:p>
    <w:p w14:paraId="112A2A81" w14:textId="77777777" w:rsidR="00F010E5" w:rsidRPr="00F010E5" w:rsidRDefault="00F010E5" w:rsidP="00EF645A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Postoperativt samtal av operatör</w:t>
      </w:r>
    </w:p>
    <w:p w14:paraId="19AD4925" w14:textId="77777777" w:rsidR="00F010E5" w:rsidRPr="00F010E5" w:rsidRDefault="00F010E5" w:rsidP="00EF645A">
      <w:pPr>
        <w:numPr>
          <w:ilvl w:val="0"/>
          <w:numId w:val="22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Övrig postoperativ smärtlindring, ordineras inför hemgång av operatör.</w:t>
      </w:r>
    </w:p>
    <w:p w14:paraId="27DBBF59" w14:textId="77777777" w:rsidR="00F010E5" w:rsidRPr="00F010E5" w:rsidRDefault="00F010E5" w:rsidP="00EF645A">
      <w:pPr>
        <w:spacing w:after="0" w:line="240" w:lineRule="auto"/>
        <w:ind w:right="0"/>
        <w:rPr>
          <w:b/>
          <w:szCs w:val="20"/>
        </w:rPr>
      </w:pPr>
    </w:p>
    <w:p w14:paraId="344887EF" w14:textId="77777777" w:rsidR="00F010E5" w:rsidRPr="00EF645A" w:rsidRDefault="00F010E5" w:rsidP="00EF645A">
      <w:pPr>
        <w:pStyle w:val="Rubrik3"/>
      </w:pPr>
      <w:r w:rsidRPr="00EF645A">
        <w:lastRenderedPageBreak/>
        <w:t>Skicka med patienten hem</w:t>
      </w:r>
    </w:p>
    <w:p w14:paraId="5D93A40E" w14:textId="77777777" w:rsidR="00F010E5" w:rsidRPr="00F010E5" w:rsidRDefault="00F010E5" w:rsidP="00EF645A">
      <w:pPr>
        <w:numPr>
          <w:ilvl w:val="0"/>
          <w:numId w:val="23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Informationsbroschyr om radiusfrakturer och rörelseträning.</w:t>
      </w:r>
    </w:p>
    <w:p w14:paraId="04098AD3" w14:textId="77777777" w:rsidR="00F010E5" w:rsidRPr="00F010E5" w:rsidRDefault="00F010E5" w:rsidP="00EF645A">
      <w:pPr>
        <w:numPr>
          <w:ilvl w:val="0"/>
          <w:numId w:val="23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Gipsföreskrifter</w:t>
      </w:r>
    </w:p>
    <w:p w14:paraId="7D1F7D0B" w14:textId="77777777" w:rsidR="00F010E5" w:rsidRPr="00F010E5" w:rsidRDefault="00F010E5" w:rsidP="00EF645A">
      <w:pPr>
        <w:numPr>
          <w:ilvl w:val="0"/>
          <w:numId w:val="23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Besöksmeddelande från operatör.</w:t>
      </w:r>
    </w:p>
    <w:p w14:paraId="3C0CF845" w14:textId="77777777" w:rsidR="00F010E5" w:rsidRPr="00F010E5" w:rsidRDefault="00F010E5" w:rsidP="00EF645A">
      <w:pPr>
        <w:numPr>
          <w:ilvl w:val="0"/>
          <w:numId w:val="23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Av operatör ordinerade läkemedel samt infoblad för resp. läkemedel.</w:t>
      </w:r>
    </w:p>
    <w:p w14:paraId="589D50D9" w14:textId="77777777" w:rsidR="00F010E5" w:rsidRPr="00F010E5" w:rsidRDefault="00F010E5" w:rsidP="00EF645A">
      <w:pPr>
        <w:numPr>
          <w:ilvl w:val="0"/>
          <w:numId w:val="23"/>
        </w:num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Om erhållen plexusblockad: blå slynga, uppmanas att använda den tills bedövningen i armen släppt och patienten har full kontroll på armen,</w:t>
      </w:r>
    </w:p>
    <w:p w14:paraId="2633703F" w14:textId="77777777" w:rsidR="00F010E5" w:rsidRPr="00F010E5" w:rsidRDefault="00F010E5" w:rsidP="00EF645A">
      <w:pPr>
        <w:spacing w:after="0" w:line="240" w:lineRule="auto"/>
        <w:ind w:left="1418" w:right="0"/>
        <w:rPr>
          <w:szCs w:val="20"/>
        </w:rPr>
      </w:pPr>
      <w:r w:rsidRPr="00F010E5">
        <w:rPr>
          <w:szCs w:val="20"/>
        </w:rPr>
        <w:t>samt patientinformation gällande plexusblockad</w:t>
      </w:r>
    </w:p>
    <w:p w14:paraId="1E65EB71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 </w:t>
      </w:r>
    </w:p>
    <w:p w14:paraId="47061DA0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De flesta patienter med plexusbedövning behöver hjälp med påklädning.</w:t>
      </w:r>
    </w:p>
    <w:p w14:paraId="50AB5938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588A87DE" w14:textId="77777777" w:rsidR="00F010E5" w:rsidRPr="00EF645A" w:rsidRDefault="00F010E5" w:rsidP="00EF645A">
      <w:pPr>
        <w:pStyle w:val="Rubrik3"/>
      </w:pPr>
      <w:r w:rsidRPr="00EF645A">
        <w:t>Hemgång</w:t>
      </w:r>
    </w:p>
    <w:p w14:paraId="558B3746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Vuxna - oftast polikliniskt opererade.</w:t>
      </w:r>
    </w:p>
    <w:p w14:paraId="58D45A49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 xml:space="preserve">Barn - oftast inneliggande. </w:t>
      </w:r>
    </w:p>
    <w:p w14:paraId="659884E6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</w:p>
    <w:p w14:paraId="272F585A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Patienterna går hem eller till vårdavdelning/barnmottagning efter att uppvakningsavdelningens utskrivningskriterier är uppfyllda.</w:t>
      </w:r>
    </w:p>
    <w:p w14:paraId="5E5D44A4" w14:textId="77777777" w:rsidR="00F010E5" w:rsidRPr="00F010E5" w:rsidRDefault="00F010E5" w:rsidP="00EF645A">
      <w:pPr>
        <w:spacing w:after="0" w:line="240" w:lineRule="auto"/>
        <w:ind w:right="0"/>
        <w:rPr>
          <w:szCs w:val="20"/>
        </w:rPr>
      </w:pPr>
      <w:r w:rsidRPr="00F010E5">
        <w:rPr>
          <w:szCs w:val="20"/>
        </w:rPr>
        <w:t>Om blockad är lagd kan patient gå till vårdavdelning eller hem innan bedövningen har släppt.</w:t>
      </w:r>
    </w:p>
    <w:bookmarkEnd w:id="0"/>
    <w:p w14:paraId="76B9F95B" w14:textId="24513497" w:rsidR="00536A5A" w:rsidRPr="00536A5A" w:rsidRDefault="00536A5A" w:rsidP="00EF645A">
      <w:pPr>
        <w:spacing w:after="0" w:line="240" w:lineRule="auto"/>
        <w:ind w:right="0"/>
      </w:pPr>
    </w:p>
    <w:sectPr w:rsidR="00536A5A" w:rsidRPr="00536A5A" w:rsidSect="00F010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D9B33" w14:textId="77777777" w:rsidR="006D126F" w:rsidRDefault="006D126F">
      <w:r>
        <w:separator/>
      </w:r>
    </w:p>
  </w:endnote>
  <w:endnote w:type="continuationSeparator" w:id="0">
    <w:p w14:paraId="61CA09FD" w14:textId="77777777" w:rsidR="006D126F" w:rsidRDefault="006D126F">
      <w:r>
        <w:continuationSeparator/>
      </w:r>
    </w:p>
  </w:endnote>
  <w:endnote w:type="continuationNotice" w:id="1">
    <w:p w14:paraId="2CB8A096" w14:textId="77777777" w:rsidR="006D126F" w:rsidRDefault="006D12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6279" w14:textId="77777777" w:rsidR="006D126F" w:rsidRDefault="006D126F"/>
  </w:footnote>
  <w:footnote w:type="continuationSeparator" w:id="0">
    <w:p w14:paraId="293E31E7" w14:textId="77777777" w:rsidR="006D126F" w:rsidRDefault="006D126F">
      <w:r>
        <w:continuationSeparator/>
      </w:r>
    </w:p>
  </w:footnote>
  <w:footnote w:type="continuationNotice" w:id="1">
    <w:p w14:paraId="5E144630" w14:textId="77777777" w:rsidR="006D126F" w:rsidRDefault="006D12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3400A4"/>
    <w:multiLevelType w:val="hybridMultilevel"/>
    <w:tmpl w:val="FCA27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10F1950"/>
    <w:multiLevelType w:val="hybridMultilevel"/>
    <w:tmpl w:val="0698561E"/>
    <w:lvl w:ilvl="0" w:tplc="FFFFFFFF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DBB74A4"/>
    <w:multiLevelType w:val="hybridMultilevel"/>
    <w:tmpl w:val="474A6C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93711D7"/>
    <w:multiLevelType w:val="hybridMultilevel"/>
    <w:tmpl w:val="2E20E9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97826560">
    <w:abstractNumId w:val="21"/>
  </w:num>
  <w:num w:numId="2" w16cid:durableId="1928733476">
    <w:abstractNumId w:val="16"/>
  </w:num>
  <w:num w:numId="3" w16cid:durableId="867258800">
    <w:abstractNumId w:val="0"/>
  </w:num>
  <w:num w:numId="4" w16cid:durableId="913003885">
    <w:abstractNumId w:val="6"/>
  </w:num>
  <w:num w:numId="5" w16cid:durableId="664477765">
    <w:abstractNumId w:val="18"/>
  </w:num>
  <w:num w:numId="6" w16cid:durableId="1648701517">
    <w:abstractNumId w:val="2"/>
  </w:num>
  <w:num w:numId="7" w16cid:durableId="1205874299">
    <w:abstractNumId w:val="13"/>
  </w:num>
  <w:num w:numId="8" w16cid:durableId="414399387">
    <w:abstractNumId w:val="9"/>
  </w:num>
  <w:num w:numId="9" w16cid:durableId="748960898">
    <w:abstractNumId w:val="1"/>
  </w:num>
  <w:num w:numId="10" w16cid:durableId="1163937049">
    <w:abstractNumId w:val="1"/>
  </w:num>
  <w:num w:numId="11" w16cid:durableId="564342950">
    <w:abstractNumId w:val="3"/>
  </w:num>
  <w:num w:numId="12" w16cid:durableId="799542515">
    <w:abstractNumId w:val="4"/>
  </w:num>
  <w:num w:numId="13" w16cid:durableId="721371024">
    <w:abstractNumId w:val="15"/>
  </w:num>
  <w:num w:numId="14" w16cid:durableId="972832804">
    <w:abstractNumId w:val="10"/>
  </w:num>
  <w:num w:numId="15" w16cid:durableId="1631127607">
    <w:abstractNumId w:val="7"/>
  </w:num>
  <w:num w:numId="16" w16cid:durableId="2141917348">
    <w:abstractNumId w:val="14"/>
  </w:num>
  <w:num w:numId="17" w16cid:durableId="2022245654">
    <w:abstractNumId w:val="5"/>
  </w:num>
  <w:num w:numId="18" w16cid:durableId="840512207">
    <w:abstractNumId w:val="11"/>
  </w:num>
  <w:num w:numId="19" w16cid:durableId="924534586">
    <w:abstractNumId w:val="20"/>
  </w:num>
  <w:num w:numId="20" w16cid:durableId="1709841003">
    <w:abstractNumId w:val="12"/>
  </w:num>
  <w:num w:numId="21" w16cid:durableId="32662049">
    <w:abstractNumId w:val="8"/>
  </w:num>
  <w:num w:numId="22" w16cid:durableId="553389258">
    <w:abstractNumId w:val="17"/>
  </w:num>
  <w:num w:numId="23" w16cid:durableId="2744866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B85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26F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FD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AAA"/>
    <w:rsid w:val="009B1F6B"/>
    <w:rsid w:val="009C0D12"/>
    <w:rsid w:val="009C192E"/>
    <w:rsid w:val="009D049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4F1"/>
    <w:rsid w:val="00C07DDB"/>
    <w:rsid w:val="00C24F6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3AC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645A"/>
    <w:rsid w:val="00F010E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4</Pages>
  <Words>620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Distala radiusfrakturer vuxna och barn. Post op vård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2022-05-23T07:21:00.0000000Z</dcterms:created>
  <dcterms:modified xsi:type="dcterms:W3CDTF">2026-07-09T13:24:00.0000000Z</dcterms:modified>
</coreProperties>
</file>