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403F8" w14:textId="77777777" w:rsidR="007B6B1A" w:rsidRDefault="007B6B1A" w:rsidP="003D2284">
      <w:pPr>
        <w:pStyle w:val="Rubrik2"/>
        <w:sectPr w:rsidR="007B6B1A" w:rsidSect="007B6B1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EB83DC0" w14:textId="77777777" w:rsidR="007B6B1A" w:rsidRPr="007B6B1A" w:rsidRDefault="007B6B1A" w:rsidP="003D2284">
      <w:pPr>
        <w:spacing w:after="0" w:line="240" w:lineRule="auto"/>
        <w:ind w:right="0"/>
        <w:rPr>
          <w:szCs w:val="20"/>
        </w:rPr>
      </w:pPr>
    </w:p>
    <w:p w14:paraId="2D25E9C9" w14:textId="77777777" w:rsidR="007B6B1A" w:rsidRPr="007B6B1A" w:rsidRDefault="007B6B1A" w:rsidP="003D2284">
      <w:pPr>
        <w:spacing w:after="0" w:line="240" w:lineRule="auto"/>
        <w:ind w:right="0"/>
        <w:rPr>
          <w:szCs w:val="20"/>
        </w:rPr>
      </w:pPr>
    </w:p>
    <w:p w14:paraId="22868163" w14:textId="77777777" w:rsidR="007B6B1A" w:rsidRPr="007B6B1A" w:rsidRDefault="007B6B1A" w:rsidP="003D2284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7B6B1A">
        <w:rPr>
          <w:szCs w:val="20"/>
        </w:rPr>
        <w:tab/>
      </w:r>
    </w:p>
    <w:p w14:paraId="1D1E83BD" w14:textId="75DDE2C6" w:rsidR="007B6B1A" w:rsidRPr="007B6B1A" w:rsidRDefault="007B6B1A" w:rsidP="003D2284">
      <w:pPr>
        <w:spacing w:after="0" w:line="240" w:lineRule="auto"/>
        <w:ind w:right="-568"/>
        <w:rPr>
          <w:szCs w:val="20"/>
        </w:rPr>
      </w:pPr>
      <w:r w:rsidRPr="007B6B1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EDE79" wp14:editId="6F2191A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98C11" w14:textId="77777777" w:rsidR="007B6B1A" w:rsidRPr="003D37FD" w:rsidRDefault="007B6B1A" w:rsidP="007B6B1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33614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8EDE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9F98C11" w14:textId="77777777" w:rsidR="007B6B1A" w:rsidRPr="003D37FD" w:rsidRDefault="007B6B1A" w:rsidP="007B6B1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33614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B6B1A" w:rsidRPr="007B6B1A" w14:paraId="352F23D9" w14:textId="77777777" w:rsidTr="006611C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6B0BC28" w14:textId="77777777" w:rsidR="007B6B1A" w:rsidRPr="007B6B1A" w:rsidRDefault="007B6B1A" w:rsidP="003D2284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proofErr w:type="spellStart"/>
            <w:r w:rsidRPr="007B6B1A">
              <w:t>Botoxbehandling</w:t>
            </w:r>
            <w:proofErr w:type="spellEnd"/>
            <w:r w:rsidRPr="007B6B1A">
              <w:t xml:space="preserve"> Uddevalla sjukhus  </w:t>
            </w:r>
          </w:p>
        </w:tc>
      </w:tr>
    </w:tbl>
    <w:p w14:paraId="6C7F0316" w14:textId="77777777" w:rsidR="007B6B1A" w:rsidRPr="007B6B1A" w:rsidRDefault="007B6B1A" w:rsidP="003D2284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5FA6593A" w14:textId="77777777" w:rsidR="007B6B1A" w:rsidRPr="007B6B1A" w:rsidRDefault="007B6B1A" w:rsidP="003D2284">
      <w:pPr>
        <w:pStyle w:val="Rubrik2"/>
      </w:pPr>
      <w:r w:rsidRPr="007B6B1A">
        <w:t>Revidering i denna version</w:t>
      </w:r>
    </w:p>
    <w:p w14:paraId="0BB9F831" w14:textId="314BD27B" w:rsidR="007B6B1A" w:rsidRPr="007B6B1A" w:rsidRDefault="007B6B1A" w:rsidP="003D2284">
      <w:pPr>
        <w:spacing w:after="0" w:line="240" w:lineRule="auto"/>
        <w:ind w:right="0"/>
        <w:rPr>
          <w:szCs w:val="20"/>
        </w:rPr>
      </w:pPr>
      <w:r w:rsidRPr="007B6B1A">
        <w:rPr>
          <w:szCs w:val="20"/>
        </w:rPr>
        <w:t xml:space="preserve">Ingen revidering. </w:t>
      </w:r>
    </w:p>
    <w:p w14:paraId="78731569" w14:textId="77777777" w:rsidR="007B6B1A" w:rsidRPr="007B6B1A" w:rsidRDefault="007B6B1A" w:rsidP="003D2284">
      <w:pPr>
        <w:spacing w:after="0" w:line="240" w:lineRule="auto"/>
        <w:ind w:right="0"/>
        <w:rPr>
          <w:szCs w:val="20"/>
        </w:rPr>
      </w:pPr>
    </w:p>
    <w:p w14:paraId="72096463" w14:textId="77777777" w:rsidR="007B6B1A" w:rsidRPr="007B6B1A" w:rsidRDefault="007B6B1A" w:rsidP="003D2284">
      <w:pPr>
        <w:spacing w:after="0" w:line="240" w:lineRule="auto"/>
        <w:ind w:right="0"/>
        <w:rPr>
          <w:rFonts w:ascii="Arial" w:hAnsi="Arial" w:cs="Arial"/>
          <w:b/>
          <w:sz w:val="26"/>
          <w:szCs w:val="26"/>
        </w:rPr>
      </w:pPr>
      <w:r w:rsidRPr="003D2284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Syfte</w:t>
      </w:r>
    </w:p>
    <w:p w14:paraId="6D5D24EB" w14:textId="77777777" w:rsidR="007B6B1A" w:rsidRPr="007B6B1A" w:rsidRDefault="007B6B1A" w:rsidP="003D2284">
      <w:pPr>
        <w:spacing w:after="0" w:line="240" w:lineRule="auto"/>
        <w:ind w:right="0"/>
      </w:pPr>
      <w:r w:rsidRPr="007B6B1A">
        <w:t xml:space="preserve">Att underlätta omhändertagandet av patienter med </w:t>
      </w:r>
      <w:proofErr w:type="spellStart"/>
      <w:r w:rsidRPr="007B6B1A">
        <w:t>Hyperhidros</w:t>
      </w:r>
      <w:proofErr w:type="spellEnd"/>
      <w:r w:rsidRPr="007B6B1A">
        <w:t xml:space="preserve">, och som behandlas med </w:t>
      </w:r>
      <w:proofErr w:type="spellStart"/>
      <w:r w:rsidRPr="007B6B1A">
        <w:t>botoxinjektioner</w:t>
      </w:r>
      <w:proofErr w:type="spellEnd"/>
      <w:r w:rsidRPr="007B6B1A">
        <w:t>.</w:t>
      </w:r>
    </w:p>
    <w:p w14:paraId="295E4E6C" w14:textId="77777777" w:rsidR="007B6B1A" w:rsidRPr="007B6B1A" w:rsidRDefault="007B6B1A" w:rsidP="003D2284">
      <w:pPr>
        <w:spacing w:after="0" w:line="240" w:lineRule="auto"/>
        <w:ind w:right="0"/>
      </w:pPr>
    </w:p>
    <w:p w14:paraId="21F3533D" w14:textId="77777777" w:rsidR="007B6B1A" w:rsidRPr="003D2284" w:rsidRDefault="007B6B1A" w:rsidP="003D2284">
      <w:pPr>
        <w:pStyle w:val="Rubrik2"/>
      </w:pPr>
      <w:r w:rsidRPr="003D2284">
        <w:t>Vilka berörs</w:t>
      </w:r>
    </w:p>
    <w:p w14:paraId="0ECD0203" w14:textId="77777777" w:rsidR="007B6B1A" w:rsidRPr="007B6B1A" w:rsidRDefault="007B6B1A" w:rsidP="003D2284">
      <w:pPr>
        <w:spacing w:after="0" w:line="240" w:lineRule="auto"/>
        <w:ind w:right="0"/>
      </w:pPr>
      <w:r w:rsidRPr="007B6B1A">
        <w:t xml:space="preserve">All personal som har hand om patienter som får </w:t>
      </w:r>
      <w:proofErr w:type="spellStart"/>
      <w:r w:rsidRPr="007B6B1A">
        <w:t>botoxbehandling</w:t>
      </w:r>
      <w:proofErr w:type="spellEnd"/>
      <w:r w:rsidRPr="007B6B1A">
        <w:t>.</w:t>
      </w:r>
    </w:p>
    <w:p w14:paraId="69D2DF11" w14:textId="77777777" w:rsidR="007B6B1A" w:rsidRPr="007B6B1A" w:rsidRDefault="007B6B1A" w:rsidP="003D2284">
      <w:pPr>
        <w:spacing w:after="0" w:line="240" w:lineRule="auto"/>
        <w:ind w:right="0"/>
      </w:pPr>
    </w:p>
    <w:p w14:paraId="59C46EEF" w14:textId="77777777" w:rsidR="007B6B1A" w:rsidRPr="003D2284" w:rsidRDefault="007B6B1A" w:rsidP="003D2284">
      <w:pPr>
        <w:pStyle w:val="Rubrik2"/>
      </w:pPr>
      <w:r w:rsidRPr="003D2284">
        <w:t>Organisation</w:t>
      </w:r>
    </w:p>
    <w:p w14:paraId="5FE0A5E8" w14:textId="77777777" w:rsidR="007B6B1A" w:rsidRPr="007B6B1A" w:rsidRDefault="007B6B1A" w:rsidP="003D2284">
      <w:pPr>
        <w:spacing w:after="0" w:line="240" w:lineRule="auto"/>
        <w:ind w:right="0"/>
      </w:pPr>
      <w:r w:rsidRPr="007B6B1A">
        <w:t>Patienterna kallas polikliniskt av Hud-mottagningen, jämn vecka på tisdagar.</w:t>
      </w:r>
    </w:p>
    <w:p w14:paraId="4849A260" w14:textId="77777777" w:rsidR="007B6B1A" w:rsidRPr="007B6B1A" w:rsidRDefault="007B6B1A" w:rsidP="003D2284">
      <w:pPr>
        <w:spacing w:after="0" w:line="240" w:lineRule="auto"/>
        <w:ind w:right="0"/>
      </w:pPr>
      <w:r w:rsidRPr="007B6B1A">
        <w:t xml:space="preserve">Första patient kommer ca; 09.00. Antal är </w:t>
      </w:r>
      <w:proofErr w:type="gramStart"/>
      <w:r w:rsidRPr="007B6B1A">
        <w:t>1-4</w:t>
      </w:r>
      <w:proofErr w:type="gramEnd"/>
      <w:r w:rsidRPr="007B6B1A">
        <w:t xml:space="preserve"> st /gång.</w:t>
      </w:r>
    </w:p>
    <w:p w14:paraId="4BE728B2" w14:textId="77777777" w:rsidR="007B6B1A" w:rsidRPr="007B6B1A" w:rsidRDefault="007B6B1A" w:rsidP="003D2284">
      <w:pPr>
        <w:spacing w:after="0" w:line="240" w:lineRule="auto"/>
        <w:ind w:right="0"/>
      </w:pPr>
      <w:r w:rsidRPr="007B6B1A">
        <w:t>Anmäler sig i Centralkassan och går sedan och sätter sig i Uppvakningsavdelningens väntrum på plan 3.</w:t>
      </w:r>
    </w:p>
    <w:p w14:paraId="7E111D1C" w14:textId="77777777" w:rsidR="007B6B1A" w:rsidRPr="007B6B1A" w:rsidRDefault="007B6B1A" w:rsidP="003D2284">
      <w:pPr>
        <w:spacing w:after="0" w:line="240" w:lineRule="auto"/>
        <w:ind w:right="0"/>
      </w:pPr>
      <w:r w:rsidRPr="007B6B1A">
        <w:t xml:space="preserve">Behandlingen utförs i akutrummet på Uppvakningsavdelningen, av hudläkare, </w:t>
      </w:r>
      <w:proofErr w:type="gramStart"/>
      <w:r w:rsidRPr="007B6B1A">
        <w:t>hud- sjuksköterska</w:t>
      </w:r>
      <w:proofErr w:type="gramEnd"/>
      <w:r w:rsidRPr="007B6B1A">
        <w:t xml:space="preserve"> och med assistans av 2 st narkos- sjuksköterskor.</w:t>
      </w:r>
    </w:p>
    <w:p w14:paraId="7196C350" w14:textId="77777777" w:rsidR="007B6B1A" w:rsidRPr="007B6B1A" w:rsidRDefault="007B6B1A" w:rsidP="003D2284">
      <w:pPr>
        <w:spacing w:after="0" w:line="240" w:lineRule="auto"/>
        <w:ind w:right="0"/>
      </w:pPr>
      <w:r w:rsidRPr="007B6B1A">
        <w:t>Varje behandling tar, med förberedelser och behandling ca 30 min.</w:t>
      </w:r>
    </w:p>
    <w:p w14:paraId="3FCFD5EA" w14:textId="77777777" w:rsidR="007B6B1A" w:rsidRPr="007B6B1A" w:rsidRDefault="007B6B1A" w:rsidP="003D2284">
      <w:pPr>
        <w:spacing w:after="0" w:line="240" w:lineRule="auto"/>
        <w:ind w:right="0"/>
      </w:pPr>
    </w:p>
    <w:p w14:paraId="234E439B" w14:textId="6D791517" w:rsidR="007B6B1A" w:rsidRPr="003D2284" w:rsidRDefault="007B6B1A" w:rsidP="003D2284">
      <w:pPr>
        <w:pStyle w:val="Rubrik2"/>
      </w:pPr>
      <w:r w:rsidRPr="003D2284">
        <w:t>Anestesipersonalens</w:t>
      </w:r>
      <w:r w:rsidRPr="007B6B1A">
        <w:rPr>
          <w:rFonts w:ascii="Arial" w:hAnsi="Arial" w:cs="Arial"/>
          <w:b/>
        </w:rPr>
        <w:t xml:space="preserve"> </w:t>
      </w:r>
      <w:r w:rsidRPr="003D2284">
        <w:t>ansvar</w:t>
      </w:r>
    </w:p>
    <w:p w14:paraId="0C8463BC" w14:textId="77777777" w:rsidR="007B6B1A" w:rsidRPr="007B6B1A" w:rsidRDefault="007B6B1A" w:rsidP="003D2284">
      <w:pPr>
        <w:numPr>
          <w:ilvl w:val="0"/>
          <w:numId w:val="20"/>
        </w:numPr>
        <w:spacing w:after="0" w:line="240" w:lineRule="auto"/>
        <w:ind w:left="1418" w:right="0"/>
      </w:pPr>
      <w:r w:rsidRPr="007B6B1A">
        <w:t>Tar in patienten till akutrummet.</w:t>
      </w:r>
    </w:p>
    <w:p w14:paraId="4DF2CF47" w14:textId="77777777" w:rsidR="007B6B1A" w:rsidRPr="007B6B1A" w:rsidRDefault="007B6B1A" w:rsidP="003D2284">
      <w:pPr>
        <w:numPr>
          <w:ilvl w:val="0"/>
          <w:numId w:val="20"/>
        </w:numPr>
        <w:spacing w:after="0" w:line="240" w:lineRule="auto"/>
        <w:ind w:left="1418" w:right="0"/>
      </w:pPr>
      <w:r w:rsidRPr="007B6B1A">
        <w:t>Patienten tar av sig på överkroppen, och får på en nattskjorta.</w:t>
      </w:r>
    </w:p>
    <w:p w14:paraId="7706C888" w14:textId="77777777" w:rsidR="007B6B1A" w:rsidRPr="007B6B1A" w:rsidRDefault="007B6B1A" w:rsidP="003D2284">
      <w:pPr>
        <w:numPr>
          <w:ilvl w:val="0"/>
          <w:numId w:val="20"/>
        </w:numPr>
        <w:spacing w:after="0" w:line="240" w:lineRule="auto"/>
        <w:ind w:left="1418" w:right="0"/>
      </w:pPr>
      <w:r w:rsidRPr="007B6B1A">
        <w:t>Nål sätts.</w:t>
      </w:r>
    </w:p>
    <w:p w14:paraId="5A47FF44" w14:textId="77777777" w:rsidR="007B6B1A" w:rsidRPr="007B6B1A" w:rsidRDefault="007B6B1A" w:rsidP="003D2284">
      <w:pPr>
        <w:numPr>
          <w:ilvl w:val="0"/>
          <w:numId w:val="20"/>
        </w:numPr>
        <w:spacing w:after="0" w:line="240" w:lineRule="auto"/>
        <w:ind w:left="1418" w:right="0"/>
      </w:pPr>
      <w:r w:rsidRPr="007B6B1A">
        <w:lastRenderedPageBreak/>
        <w:t>Patientens värdesaker läggs i en värdesakspåse. Läggs under britsen ihop med kläderna.</w:t>
      </w:r>
    </w:p>
    <w:p w14:paraId="1718C945" w14:textId="77777777" w:rsidR="007B6B1A" w:rsidRPr="007B6B1A" w:rsidRDefault="007B6B1A" w:rsidP="003D2284">
      <w:pPr>
        <w:numPr>
          <w:ilvl w:val="0"/>
          <w:numId w:val="20"/>
        </w:numPr>
        <w:spacing w:after="0" w:line="240" w:lineRule="auto"/>
        <w:ind w:left="1418" w:right="0"/>
      </w:pPr>
      <w:r w:rsidRPr="007B6B1A">
        <w:t>Patienten skall vara fastande.</w:t>
      </w:r>
    </w:p>
    <w:p w14:paraId="2CEE0F52" w14:textId="77777777" w:rsidR="007B6B1A" w:rsidRPr="007B6B1A" w:rsidRDefault="007B6B1A" w:rsidP="003D2284">
      <w:pPr>
        <w:numPr>
          <w:ilvl w:val="0"/>
          <w:numId w:val="20"/>
        </w:numPr>
        <w:spacing w:after="0" w:line="240" w:lineRule="auto"/>
        <w:ind w:left="1418" w:right="0"/>
      </w:pPr>
      <w:r w:rsidRPr="007B6B1A">
        <w:t>Narkos under behandlingen.</w:t>
      </w:r>
    </w:p>
    <w:p w14:paraId="43CE798E" w14:textId="77777777" w:rsidR="007B6B1A" w:rsidRPr="007B6B1A" w:rsidRDefault="007B6B1A" w:rsidP="003D2284">
      <w:pPr>
        <w:numPr>
          <w:ilvl w:val="0"/>
          <w:numId w:val="20"/>
        </w:numPr>
        <w:spacing w:after="0" w:line="240" w:lineRule="auto"/>
        <w:ind w:left="1418" w:right="0"/>
      </w:pPr>
      <w:proofErr w:type="spellStart"/>
      <w:r w:rsidRPr="007B6B1A">
        <w:t>Premed</w:t>
      </w:r>
      <w:proofErr w:type="spellEnd"/>
      <w:r w:rsidRPr="007B6B1A">
        <w:t xml:space="preserve"> med Alvedon och ev </w:t>
      </w:r>
      <w:proofErr w:type="spellStart"/>
      <w:r w:rsidRPr="007B6B1A">
        <w:t>Postafen</w:t>
      </w:r>
      <w:proofErr w:type="spellEnd"/>
      <w:r w:rsidRPr="007B6B1A">
        <w:t>.</w:t>
      </w:r>
    </w:p>
    <w:p w14:paraId="631A2256" w14:textId="77777777" w:rsidR="007B6B1A" w:rsidRPr="007B6B1A" w:rsidRDefault="007B6B1A" w:rsidP="003D2284">
      <w:pPr>
        <w:numPr>
          <w:ilvl w:val="0"/>
          <w:numId w:val="20"/>
        </w:numPr>
        <w:spacing w:after="0" w:line="240" w:lineRule="auto"/>
        <w:ind w:left="1418" w:right="0"/>
      </w:pPr>
      <w:r w:rsidRPr="007B6B1A">
        <w:t>Efter behandling, iordningställande av akutrummet.</w:t>
      </w:r>
    </w:p>
    <w:p w14:paraId="7CA430B4" w14:textId="77777777" w:rsidR="007B6B1A" w:rsidRPr="007B6B1A" w:rsidRDefault="007B6B1A" w:rsidP="003D2284">
      <w:pPr>
        <w:spacing w:after="0" w:line="240" w:lineRule="auto"/>
        <w:ind w:right="0"/>
      </w:pPr>
    </w:p>
    <w:p w14:paraId="41ED6612" w14:textId="614349F5" w:rsidR="007B6B1A" w:rsidRPr="003D2284" w:rsidRDefault="007B6B1A" w:rsidP="003D2284">
      <w:pPr>
        <w:pStyle w:val="Rubrik2"/>
      </w:pPr>
      <w:r w:rsidRPr="003D2284">
        <w:t>Uppvakningspersonalens</w:t>
      </w:r>
      <w:r w:rsidRPr="007B6B1A">
        <w:rPr>
          <w:rFonts w:ascii="Arial" w:hAnsi="Arial" w:cs="Arial"/>
          <w:b/>
        </w:rPr>
        <w:t xml:space="preserve"> </w:t>
      </w:r>
      <w:r w:rsidRPr="003D2284">
        <w:t>ansvar</w:t>
      </w:r>
    </w:p>
    <w:p w14:paraId="4B71A3F8" w14:textId="77777777" w:rsidR="007B6B1A" w:rsidRPr="007B6B1A" w:rsidRDefault="007B6B1A" w:rsidP="003D2284">
      <w:pPr>
        <w:numPr>
          <w:ilvl w:val="0"/>
          <w:numId w:val="22"/>
        </w:numPr>
        <w:spacing w:after="0" w:line="240" w:lineRule="auto"/>
        <w:ind w:left="1418" w:right="0"/>
      </w:pPr>
      <w:r w:rsidRPr="007B6B1A">
        <w:t>Se till att det finns britsar, till det antal patienter som kommer.</w:t>
      </w:r>
    </w:p>
    <w:p w14:paraId="61AC3C5B" w14:textId="77777777" w:rsidR="007B6B1A" w:rsidRPr="007B6B1A" w:rsidRDefault="007B6B1A" w:rsidP="003D2284">
      <w:pPr>
        <w:numPr>
          <w:ilvl w:val="0"/>
          <w:numId w:val="21"/>
        </w:numPr>
        <w:spacing w:after="0" w:line="240" w:lineRule="auto"/>
        <w:ind w:left="1418" w:right="0"/>
      </w:pPr>
      <w:r w:rsidRPr="007B6B1A">
        <w:t xml:space="preserve">Övervakning </w:t>
      </w:r>
      <w:proofErr w:type="gramStart"/>
      <w:r w:rsidRPr="007B6B1A">
        <w:t>30-45</w:t>
      </w:r>
      <w:proofErr w:type="gramEnd"/>
      <w:r w:rsidRPr="007B6B1A">
        <w:t xml:space="preserve"> min.</w:t>
      </w:r>
    </w:p>
    <w:p w14:paraId="2794520A" w14:textId="77777777" w:rsidR="007B6B1A" w:rsidRPr="007B6B1A" w:rsidRDefault="007B6B1A" w:rsidP="003D2284">
      <w:pPr>
        <w:numPr>
          <w:ilvl w:val="0"/>
          <w:numId w:val="21"/>
        </w:numPr>
        <w:spacing w:after="0" w:line="240" w:lineRule="auto"/>
        <w:ind w:left="1418" w:right="0"/>
      </w:pPr>
      <w:r w:rsidRPr="007B6B1A">
        <w:t>Fika</w:t>
      </w:r>
    </w:p>
    <w:p w14:paraId="001C2174" w14:textId="77777777" w:rsidR="007B6B1A" w:rsidRPr="007B6B1A" w:rsidRDefault="007B6B1A" w:rsidP="003D2284">
      <w:pPr>
        <w:numPr>
          <w:ilvl w:val="0"/>
          <w:numId w:val="21"/>
        </w:numPr>
        <w:spacing w:after="0" w:line="240" w:lineRule="auto"/>
        <w:ind w:left="1418" w:right="0"/>
      </w:pPr>
      <w:r w:rsidRPr="007B6B1A">
        <w:t>Nål ut innan hemgång.</w:t>
      </w:r>
    </w:p>
    <w:p w14:paraId="523C0E1F" w14:textId="77777777" w:rsidR="007B6B1A" w:rsidRPr="007B6B1A" w:rsidRDefault="007B6B1A" w:rsidP="003D2284">
      <w:pPr>
        <w:numPr>
          <w:ilvl w:val="0"/>
          <w:numId w:val="21"/>
        </w:numPr>
        <w:spacing w:after="0" w:line="240" w:lineRule="auto"/>
        <w:ind w:left="1418" w:right="0"/>
      </w:pPr>
      <w:r w:rsidRPr="007B6B1A">
        <w:t xml:space="preserve">Postop-samtal med Hudläkare. </w:t>
      </w:r>
    </w:p>
    <w:p w14:paraId="64F690D4" w14:textId="77777777" w:rsidR="007B6B1A" w:rsidRPr="007B6B1A" w:rsidRDefault="007B6B1A" w:rsidP="003D2284">
      <w:pPr>
        <w:numPr>
          <w:ilvl w:val="0"/>
          <w:numId w:val="21"/>
        </w:numPr>
        <w:spacing w:after="0" w:line="240" w:lineRule="auto"/>
        <w:ind w:left="1418" w:right="0"/>
      </w:pPr>
      <w:r w:rsidRPr="007B6B1A">
        <w:t>Barn åter till barnmottagningen</w:t>
      </w:r>
    </w:p>
    <w:p w14:paraId="621F0DE0" w14:textId="77777777" w:rsidR="007B6B1A" w:rsidRPr="007B6B1A" w:rsidRDefault="007B6B1A" w:rsidP="003D2284">
      <w:pPr>
        <w:spacing w:after="0" w:line="240" w:lineRule="auto"/>
        <w:ind w:left="1418" w:right="0"/>
      </w:pPr>
      <w:r w:rsidRPr="007B6B1A">
        <w:t xml:space="preserve">  </w:t>
      </w:r>
    </w:p>
    <w:p w14:paraId="5C6423B0" w14:textId="77777777" w:rsidR="007B6B1A" w:rsidRPr="007B6B1A" w:rsidRDefault="007B6B1A" w:rsidP="003D2284">
      <w:pPr>
        <w:spacing w:after="0" w:line="240" w:lineRule="auto"/>
        <w:ind w:left="1418" w:right="0"/>
      </w:pPr>
      <w:r w:rsidRPr="007B6B1A">
        <w:t>Dokumentation sker i ORBIT.</w:t>
      </w:r>
    </w:p>
    <w:p w14:paraId="08BA0490" w14:textId="77777777" w:rsidR="007B6B1A" w:rsidRPr="007B6B1A" w:rsidRDefault="007B6B1A" w:rsidP="003D2284">
      <w:pPr>
        <w:spacing w:after="0" w:line="240" w:lineRule="auto"/>
        <w:ind w:right="0"/>
        <w:rPr>
          <w:szCs w:val="20"/>
        </w:rPr>
      </w:pPr>
    </w:p>
    <w:bookmarkEnd w:id="0"/>
    <w:p w14:paraId="76B9F95B" w14:textId="24513497" w:rsidR="00536A5A" w:rsidRPr="00536A5A" w:rsidRDefault="00536A5A" w:rsidP="003D2284">
      <w:pPr>
        <w:spacing w:after="0" w:line="240" w:lineRule="auto"/>
        <w:ind w:right="0"/>
      </w:pPr>
    </w:p>
    <w:sectPr w:rsidR="00536A5A" w:rsidRPr="00536A5A" w:rsidSect="007B6B1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18C73" w14:textId="77777777" w:rsidR="003A27C4" w:rsidRDefault="003A27C4">
      <w:r>
        <w:separator/>
      </w:r>
    </w:p>
  </w:endnote>
  <w:endnote w:type="continuationSeparator" w:id="0">
    <w:p w14:paraId="46DFFC71" w14:textId="77777777" w:rsidR="003A27C4" w:rsidRDefault="003A27C4">
      <w:r>
        <w:continuationSeparator/>
      </w:r>
    </w:p>
  </w:endnote>
  <w:endnote w:type="continuationNotice" w:id="1">
    <w:p w14:paraId="663DB025" w14:textId="77777777" w:rsidR="003A27C4" w:rsidRDefault="003A27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B9B61" w14:textId="77777777" w:rsidR="003A27C4" w:rsidRDefault="003A27C4"/>
  </w:footnote>
  <w:footnote w:type="continuationSeparator" w:id="0">
    <w:p w14:paraId="58E2D847" w14:textId="77777777" w:rsidR="003A27C4" w:rsidRDefault="003A27C4">
      <w:r>
        <w:continuationSeparator/>
      </w:r>
    </w:p>
  </w:footnote>
  <w:footnote w:type="continuationNotice" w:id="1">
    <w:p w14:paraId="5BF44C55" w14:textId="77777777" w:rsidR="003A27C4" w:rsidRDefault="003A27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2B0867"/>
    <w:multiLevelType w:val="hybridMultilevel"/>
    <w:tmpl w:val="03ECCC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EA05A36"/>
    <w:multiLevelType w:val="hybridMultilevel"/>
    <w:tmpl w:val="13C0223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457DB"/>
    <w:multiLevelType w:val="hybridMultilevel"/>
    <w:tmpl w:val="822083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91177839">
    <w:abstractNumId w:val="20"/>
  </w:num>
  <w:num w:numId="2" w16cid:durableId="191115061">
    <w:abstractNumId w:val="15"/>
  </w:num>
  <w:num w:numId="3" w16cid:durableId="1141532130">
    <w:abstractNumId w:val="0"/>
  </w:num>
  <w:num w:numId="4" w16cid:durableId="1281376406">
    <w:abstractNumId w:val="7"/>
  </w:num>
  <w:num w:numId="5" w16cid:durableId="555312471">
    <w:abstractNumId w:val="18"/>
  </w:num>
  <w:num w:numId="6" w16cid:durableId="895043772">
    <w:abstractNumId w:val="2"/>
  </w:num>
  <w:num w:numId="7" w16cid:durableId="402027883">
    <w:abstractNumId w:val="12"/>
  </w:num>
  <w:num w:numId="8" w16cid:durableId="1395928474">
    <w:abstractNumId w:val="9"/>
  </w:num>
  <w:num w:numId="9" w16cid:durableId="1277374201">
    <w:abstractNumId w:val="1"/>
  </w:num>
  <w:num w:numId="10" w16cid:durableId="1910001035">
    <w:abstractNumId w:val="1"/>
  </w:num>
  <w:num w:numId="11" w16cid:durableId="179856044">
    <w:abstractNumId w:val="3"/>
  </w:num>
  <w:num w:numId="12" w16cid:durableId="601686599">
    <w:abstractNumId w:val="5"/>
  </w:num>
  <w:num w:numId="13" w16cid:durableId="2054651390">
    <w:abstractNumId w:val="14"/>
  </w:num>
  <w:num w:numId="14" w16cid:durableId="1171483452">
    <w:abstractNumId w:val="10"/>
  </w:num>
  <w:num w:numId="15" w16cid:durableId="1402406362">
    <w:abstractNumId w:val="8"/>
  </w:num>
  <w:num w:numId="16" w16cid:durableId="705644241">
    <w:abstractNumId w:val="13"/>
  </w:num>
  <w:num w:numId="17" w16cid:durableId="1986927125">
    <w:abstractNumId w:val="6"/>
  </w:num>
  <w:num w:numId="18" w16cid:durableId="2112311382">
    <w:abstractNumId w:val="11"/>
  </w:num>
  <w:num w:numId="19" w16cid:durableId="194579711">
    <w:abstractNumId w:val="19"/>
  </w:num>
  <w:num w:numId="20" w16cid:durableId="1722166216">
    <w:abstractNumId w:val="4"/>
  </w:num>
  <w:num w:numId="21" w16cid:durableId="1110079271">
    <w:abstractNumId w:val="16"/>
  </w:num>
  <w:num w:numId="22" w16cid:durableId="19476161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27C4"/>
    <w:rsid w:val="003B2A4B"/>
    <w:rsid w:val="003D099E"/>
    <w:rsid w:val="003D21A2"/>
    <w:rsid w:val="003D2284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6B1A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214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Botoxbehandling Uddevalla sjukhus</dc:title>
  <dc:subject/>
  <dc:creator>patrik.jens.johansson@vgregion.se</dc:creator>
  <keywords/>
  <lastModifiedBy>Carina Roos</lastModifiedBy>
  <revision>3</revision>
  <lastPrinted>2016-03-31T10:56:00.0000000Z</lastPrinted>
  <dcterms:created xsi:type="dcterms:W3CDTF">2022-05-23T07:21:00.0000000Z</dcterms:created>
  <dcterms:modified xsi:type="dcterms:W3CDTF">2023-05-03T11:44:00.0000000Z</dcterms:modified>
</coreProperties>
</file>