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4408C" w14:textId="77777777" w:rsidR="005A394D" w:rsidRDefault="005A394D" w:rsidP="005A394D">
      <w:pPr>
        <w:tabs>
          <w:tab w:val="left" w:pos="4590"/>
        </w:tabs>
        <w:spacing w:after="0"/>
        <w:ind w:right="424"/>
      </w:pPr>
    </w:p>
    <w:p w14:paraId="43DD1CA4" w14:textId="77777777" w:rsidR="005A394D" w:rsidRDefault="005A394D" w:rsidP="005A394D">
      <w:pPr>
        <w:spacing w:after="0"/>
        <w:ind w:right="4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6F5E3F" wp14:editId="6B7F512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EDE4EE" w14:textId="77777777" w:rsidR="005A394D" w:rsidRPr="003D37FD" w:rsidRDefault="005A394D" w:rsidP="005A394D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14796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6F5E3F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0EDE4EE" w14:textId="77777777" w:rsidR="005A394D" w:rsidRPr="003D37FD" w:rsidRDefault="005A394D" w:rsidP="005A394D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14796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5A394D" w14:paraId="7066CCD3" w14:textId="77777777" w:rsidTr="00D0357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7427BB7D" w14:textId="77777777" w:rsidR="005A394D" w:rsidRDefault="005A394D" w:rsidP="002F08FB">
            <w:pPr>
              <w:pStyle w:val="Rubrik1"/>
              <w:spacing w:after="0"/>
              <w:ind w:left="0" w:right="424"/>
            </w:pPr>
            <w:bookmarkStart w:id="0" w:name="_1314629194"/>
            <w:bookmarkStart w:id="1" w:name="Rubrik"/>
            <w:bookmarkEnd w:id="0"/>
            <w:bookmarkEnd w:id="1"/>
          </w:p>
          <w:p w14:paraId="3888BC8A" w14:textId="77777777" w:rsidR="005A394D" w:rsidRDefault="005A394D" w:rsidP="00D0357B">
            <w:pPr>
              <w:pStyle w:val="Rubrik1"/>
              <w:spacing w:after="0"/>
              <w:ind w:right="424"/>
            </w:pPr>
          </w:p>
          <w:p w14:paraId="091EF9D1" w14:textId="77777777" w:rsidR="005A394D" w:rsidRDefault="005A394D" w:rsidP="00D0357B">
            <w:pPr>
              <w:pStyle w:val="Rubrik1"/>
              <w:spacing w:after="0"/>
              <w:ind w:right="424"/>
            </w:pPr>
          </w:p>
          <w:p w14:paraId="14A09AFE" w14:textId="70B5CA4E" w:rsidR="005A394D" w:rsidRDefault="005A394D" w:rsidP="00D0357B">
            <w:pPr>
              <w:pStyle w:val="Rubrik1"/>
              <w:spacing w:after="0"/>
              <w:ind w:right="424"/>
              <w:rPr>
                <w:sz w:val="32"/>
              </w:rPr>
            </w:pPr>
            <w:proofErr w:type="spellStart"/>
            <w:r>
              <w:t>AV-fistel</w:t>
            </w:r>
            <w:proofErr w:type="spellEnd"/>
            <w:r w:rsidRPr="00A16A01">
              <w:t xml:space="preserve"> </w:t>
            </w:r>
            <w:r>
              <w:t>– Postoperativ vård</w:t>
            </w:r>
          </w:p>
        </w:tc>
      </w:tr>
    </w:tbl>
    <w:p w14:paraId="32CCB097" w14:textId="77777777" w:rsidR="005A394D" w:rsidRDefault="005A394D" w:rsidP="005A394D">
      <w:pPr>
        <w:spacing w:after="0"/>
      </w:pPr>
    </w:p>
    <w:p w14:paraId="719F6718" w14:textId="77777777" w:rsidR="005A394D" w:rsidRPr="00DB603E" w:rsidRDefault="005A394D" w:rsidP="005A394D">
      <w:pPr>
        <w:pStyle w:val="Rubrik2"/>
        <w:spacing w:before="0"/>
        <w:ind w:right="424"/>
        <w:rPr>
          <w:rFonts w:ascii="Calibri" w:hAnsi="Calibri" w:cs="Calibri"/>
        </w:rPr>
      </w:pPr>
      <w:r w:rsidRPr="00DB603E">
        <w:t xml:space="preserve">Revidering i denna </w:t>
      </w:r>
      <w:r w:rsidRPr="00B810A6">
        <w:t>version</w:t>
      </w:r>
    </w:p>
    <w:p w14:paraId="0B43068C" w14:textId="77777777" w:rsidR="005A394D" w:rsidRDefault="005A394D" w:rsidP="005A394D">
      <w:pPr>
        <w:spacing w:after="0" w:line="240" w:lineRule="auto"/>
        <w:ind w:right="142"/>
      </w:pPr>
      <w:r>
        <w:t xml:space="preserve">Förändringar i denna version: </w:t>
      </w:r>
      <w:r w:rsidRPr="008D59D9">
        <w:t xml:space="preserve">Mindre språklig korrigering vid flertalet </w:t>
      </w:r>
      <w:r>
        <w:t>under</w:t>
      </w:r>
      <w:r w:rsidRPr="008D59D9">
        <w:t>rubrike</w:t>
      </w:r>
      <w:r>
        <w:t>r.</w:t>
      </w:r>
    </w:p>
    <w:p w14:paraId="255EE208" w14:textId="77777777" w:rsidR="005A394D" w:rsidRPr="00DB603E" w:rsidRDefault="005A394D" w:rsidP="005A394D">
      <w:pPr>
        <w:spacing w:after="0"/>
        <w:ind w:right="424"/>
      </w:pPr>
    </w:p>
    <w:p w14:paraId="44121716" w14:textId="77777777" w:rsidR="005A394D" w:rsidRPr="00112517" w:rsidRDefault="005A394D" w:rsidP="005A394D">
      <w:pPr>
        <w:pStyle w:val="Rubrik2"/>
        <w:spacing w:before="0"/>
        <w:ind w:right="424"/>
      </w:pPr>
      <w:r w:rsidRPr="00112517">
        <w:t>Bakgrund</w:t>
      </w:r>
    </w:p>
    <w:p w14:paraId="050C7A17" w14:textId="77777777" w:rsidR="005A394D" w:rsidRDefault="005A394D" w:rsidP="005A394D">
      <w:pPr>
        <w:ind w:right="142"/>
        <w:rPr>
          <w:bCs/>
        </w:rPr>
      </w:pPr>
      <w:r w:rsidRPr="00112517">
        <w:rPr>
          <w:bCs/>
        </w:rPr>
        <w:t xml:space="preserve">Patienter med njursjukdom som kräver dialys får </w:t>
      </w:r>
      <w:proofErr w:type="spellStart"/>
      <w:r w:rsidRPr="00112517">
        <w:rPr>
          <w:bCs/>
        </w:rPr>
        <w:t>AV-fistel</w:t>
      </w:r>
      <w:proofErr w:type="spellEnd"/>
      <w:r w:rsidRPr="00112517">
        <w:rPr>
          <w:bCs/>
        </w:rPr>
        <w:t xml:space="preserve"> (</w:t>
      </w:r>
      <w:proofErr w:type="spellStart"/>
      <w:r w:rsidRPr="00112517">
        <w:rPr>
          <w:bCs/>
        </w:rPr>
        <w:t>arterio</w:t>
      </w:r>
      <w:proofErr w:type="spellEnd"/>
      <w:r w:rsidRPr="00112517">
        <w:rPr>
          <w:bCs/>
        </w:rPr>
        <w:t>-venös fistel) för att ha kärl att sticka i på längre sikt</w:t>
      </w:r>
      <w:r>
        <w:rPr>
          <w:bCs/>
        </w:rPr>
        <w:t xml:space="preserve"> och kunna genomföra </w:t>
      </w:r>
      <w:proofErr w:type="spellStart"/>
      <w:r>
        <w:rPr>
          <w:bCs/>
        </w:rPr>
        <w:t>hemodialys</w:t>
      </w:r>
      <w:proofErr w:type="spellEnd"/>
      <w:r>
        <w:rPr>
          <w:bCs/>
        </w:rPr>
        <w:t xml:space="preserve"> via säker access</w:t>
      </w:r>
      <w:r w:rsidRPr="00112517">
        <w:rPr>
          <w:bCs/>
        </w:rPr>
        <w:t>.</w:t>
      </w:r>
    </w:p>
    <w:p w14:paraId="4AB488B1" w14:textId="77777777" w:rsidR="005A394D" w:rsidRDefault="005A394D" w:rsidP="005A394D">
      <w:pPr>
        <w:pStyle w:val="Rubrik2"/>
        <w:spacing w:before="0"/>
        <w:ind w:right="424"/>
      </w:pPr>
      <w:r>
        <w:t>Syfte</w:t>
      </w:r>
    </w:p>
    <w:p w14:paraId="0AECBAF5" w14:textId="77777777" w:rsidR="005A394D" w:rsidRDefault="005A394D" w:rsidP="005A394D">
      <w:pPr>
        <w:ind w:right="142"/>
      </w:pPr>
      <w:r w:rsidRPr="00112517">
        <w:t xml:space="preserve">Att patienter som lägger in en </w:t>
      </w:r>
      <w:proofErr w:type="spellStart"/>
      <w:r w:rsidRPr="00112517">
        <w:t>AV-fistel</w:t>
      </w:r>
      <w:proofErr w:type="spellEnd"/>
      <w:r w:rsidRPr="00112517">
        <w:t xml:space="preserve"> skall få en god och säker postoperativ</w:t>
      </w:r>
      <w:r>
        <w:t xml:space="preserve"> vård</w:t>
      </w:r>
      <w:r w:rsidRPr="00112517">
        <w:t>.</w:t>
      </w:r>
    </w:p>
    <w:p w14:paraId="36CCF583" w14:textId="77777777" w:rsidR="005A394D" w:rsidRPr="00112517" w:rsidRDefault="005A394D" w:rsidP="005A394D">
      <w:pPr>
        <w:pStyle w:val="Rubrik2"/>
        <w:spacing w:before="0"/>
        <w:ind w:right="424"/>
      </w:pPr>
      <w:r>
        <w:t>Vilka berörs</w:t>
      </w:r>
    </w:p>
    <w:p w14:paraId="6FF37861" w14:textId="77777777" w:rsidR="005A394D" w:rsidRDefault="005A394D" w:rsidP="005A394D">
      <w:pPr>
        <w:tabs>
          <w:tab w:val="left" w:pos="6795"/>
        </w:tabs>
        <w:ind w:right="142"/>
      </w:pPr>
      <w:r w:rsidRPr="00112517">
        <w:t xml:space="preserve">Undersköterskor, sjuksköterskor och läkare som </w:t>
      </w:r>
      <w:r>
        <w:t xml:space="preserve">postoperativt </w:t>
      </w:r>
      <w:r w:rsidRPr="00112517">
        <w:t xml:space="preserve">möter patienter som </w:t>
      </w:r>
      <w:r>
        <w:t>erhållit en</w:t>
      </w:r>
      <w:r w:rsidRPr="00112517">
        <w:t xml:space="preserve"> </w:t>
      </w:r>
      <w:proofErr w:type="spellStart"/>
      <w:r w:rsidRPr="00112517">
        <w:t>AV-fistel</w:t>
      </w:r>
      <w:proofErr w:type="spellEnd"/>
      <w:r>
        <w:t>.</w:t>
      </w:r>
    </w:p>
    <w:p w14:paraId="6A5E209D" w14:textId="77777777" w:rsidR="005A394D" w:rsidRDefault="005A394D" w:rsidP="005A394D">
      <w:pPr>
        <w:pStyle w:val="Rubrik2"/>
        <w:spacing w:before="0" w:after="120"/>
        <w:ind w:right="424"/>
      </w:pPr>
      <w:r w:rsidRPr="00112517">
        <w:t>Innehåll och Metodbeskrivning</w:t>
      </w:r>
    </w:p>
    <w:p w14:paraId="38161F25" w14:textId="77777777" w:rsidR="005A394D" w:rsidRDefault="005A394D" w:rsidP="005A394D">
      <w:pPr>
        <w:pStyle w:val="Rubrik3"/>
        <w:spacing w:before="0"/>
        <w:ind w:right="424"/>
      </w:pPr>
      <w:r w:rsidRPr="00B810A6">
        <w:t>Tillvägagångsätt</w:t>
      </w:r>
    </w:p>
    <w:p w14:paraId="43B5AECD" w14:textId="77777777" w:rsidR="005A394D" w:rsidRPr="00112517" w:rsidRDefault="005A394D" w:rsidP="005A394D">
      <w:pPr>
        <w:ind w:right="142"/>
        <w:rPr>
          <w:bCs/>
        </w:rPr>
      </w:pPr>
      <w:r w:rsidRPr="00112517">
        <w:rPr>
          <w:bCs/>
        </w:rPr>
        <w:t xml:space="preserve">Man gör en koppling mellan artär och ven på armen. Oftast används Gore-Tex </w:t>
      </w:r>
      <w:proofErr w:type="spellStart"/>
      <w:r w:rsidRPr="00112517">
        <w:rPr>
          <w:bCs/>
        </w:rPr>
        <w:t>graft</w:t>
      </w:r>
      <w:proofErr w:type="spellEnd"/>
      <w:r w:rsidRPr="00112517">
        <w:rPr>
          <w:bCs/>
        </w:rPr>
        <w:t>.</w:t>
      </w:r>
    </w:p>
    <w:p w14:paraId="2BFFB894" w14:textId="77777777" w:rsidR="005A394D" w:rsidRPr="00112517" w:rsidRDefault="005A394D" w:rsidP="005A394D">
      <w:pPr>
        <w:pStyle w:val="Rubrik3"/>
        <w:spacing w:before="0"/>
        <w:ind w:right="424"/>
      </w:pPr>
      <w:r w:rsidRPr="00112517">
        <w:t>Anestesi</w:t>
      </w:r>
    </w:p>
    <w:p w14:paraId="0C58D1E5" w14:textId="77777777" w:rsidR="005A394D" w:rsidRPr="00112517" w:rsidRDefault="005A394D" w:rsidP="005A394D">
      <w:pPr>
        <w:spacing w:after="0"/>
        <w:ind w:right="424"/>
      </w:pPr>
      <w:proofErr w:type="spellStart"/>
      <w:r>
        <w:t>Plexusb</w:t>
      </w:r>
      <w:r w:rsidRPr="00112517">
        <w:t>lockad</w:t>
      </w:r>
      <w:proofErr w:type="spellEnd"/>
      <w:r>
        <w:t>. Ev. tillägg av sedering.</w:t>
      </w:r>
    </w:p>
    <w:p w14:paraId="467906A6" w14:textId="77777777" w:rsidR="005A394D" w:rsidRPr="00112517" w:rsidRDefault="005A394D" w:rsidP="005A394D">
      <w:pPr>
        <w:ind w:right="424"/>
      </w:pPr>
      <w:r w:rsidRPr="00112517">
        <w:t>Generell anestesi.</w:t>
      </w:r>
    </w:p>
    <w:p w14:paraId="2C00DA95" w14:textId="77777777" w:rsidR="005A394D" w:rsidRDefault="005A394D" w:rsidP="005A394D">
      <w:pPr>
        <w:pStyle w:val="Rubrik3"/>
        <w:spacing w:before="0"/>
        <w:ind w:right="424"/>
      </w:pPr>
      <w:r w:rsidRPr="00112517">
        <w:t>Speciell omvårdnad/Observationer</w:t>
      </w:r>
    </w:p>
    <w:p w14:paraId="37CE5C86" w14:textId="77777777" w:rsidR="005A394D" w:rsidRDefault="005A394D" w:rsidP="005A394D">
      <w:pPr>
        <w:ind w:right="142"/>
      </w:pPr>
      <w:r>
        <w:t xml:space="preserve">Sedvanlig </w:t>
      </w:r>
      <w:proofErr w:type="spellStart"/>
      <w:r>
        <w:t>cirkulatorisk</w:t>
      </w:r>
      <w:proofErr w:type="spellEnd"/>
      <w:r>
        <w:t>- och respiratorisk postoperativ övervakning utifrån anestesiform.</w:t>
      </w:r>
    </w:p>
    <w:p w14:paraId="02C044B8" w14:textId="77777777" w:rsidR="005A394D" w:rsidRDefault="005A394D" w:rsidP="005A394D">
      <w:pPr>
        <w:pStyle w:val="Rubrik3"/>
        <w:spacing w:before="0"/>
        <w:ind w:right="424"/>
      </w:pPr>
      <w:r w:rsidRPr="00B810A6">
        <w:lastRenderedPageBreak/>
        <w:t>Cirkulation</w:t>
      </w:r>
    </w:p>
    <w:p w14:paraId="2518F7A0" w14:textId="77777777" w:rsidR="005A394D" w:rsidRPr="00112517" w:rsidRDefault="005A394D" w:rsidP="005A394D">
      <w:pPr>
        <w:spacing w:after="40"/>
        <w:ind w:right="424"/>
      </w:pPr>
      <w:r>
        <w:t>Blodtryck får ej kontrolleras</w:t>
      </w:r>
      <w:r w:rsidRPr="00112517">
        <w:t xml:space="preserve"> i den arm</w:t>
      </w:r>
      <w:r>
        <w:t xml:space="preserve"> där </w:t>
      </w:r>
      <w:proofErr w:type="spellStart"/>
      <w:r>
        <w:t>AV-fisteln</w:t>
      </w:r>
      <w:proofErr w:type="spellEnd"/>
      <w:r>
        <w:t xml:space="preserve"> lagts in</w:t>
      </w:r>
      <w:r w:rsidRPr="00112517">
        <w:t>.</w:t>
      </w:r>
    </w:p>
    <w:p w14:paraId="49E0721E" w14:textId="77777777" w:rsidR="005A394D" w:rsidRDefault="005A394D" w:rsidP="005A394D">
      <w:pPr>
        <w:spacing w:after="40"/>
        <w:ind w:right="142"/>
      </w:pPr>
      <w:r w:rsidRPr="00112517">
        <w:t>Kontroller att det finns flöde i fisteln</w:t>
      </w:r>
      <w:r>
        <w:t xml:space="preserve">. Detta görs </w:t>
      </w:r>
      <w:r w:rsidRPr="00112517">
        <w:t xml:space="preserve">genom att lyssna </w:t>
      </w:r>
      <w:r>
        <w:t>efter ”</w:t>
      </w:r>
      <w:proofErr w:type="spellStart"/>
      <w:r>
        <w:t>swirl</w:t>
      </w:r>
      <w:proofErr w:type="spellEnd"/>
      <w:r>
        <w:t xml:space="preserve">” </w:t>
      </w:r>
      <w:r w:rsidRPr="00112517">
        <w:t>med dopple</w:t>
      </w:r>
      <w:r>
        <w:t>r eller</w:t>
      </w:r>
      <w:r w:rsidRPr="00112517">
        <w:t xml:space="preserve"> stetos</w:t>
      </w:r>
      <w:r>
        <w:t xml:space="preserve">kop, alternativt </w:t>
      </w:r>
      <w:r w:rsidRPr="00112517">
        <w:t>känn försiktigt</w:t>
      </w:r>
      <w:r>
        <w:t xml:space="preserve"> över fisteln</w:t>
      </w:r>
      <w:r w:rsidRPr="00112517">
        <w:t>.</w:t>
      </w:r>
    </w:p>
    <w:p w14:paraId="4286D432" w14:textId="77777777" w:rsidR="005A394D" w:rsidRDefault="005A394D" w:rsidP="005A394D">
      <w:pPr>
        <w:spacing w:after="40"/>
        <w:ind w:right="424"/>
      </w:pPr>
      <w:r w:rsidRPr="00112517">
        <w:t xml:space="preserve">Kontrollera att fingrarna är varma </w:t>
      </w:r>
      <w:r>
        <w:t xml:space="preserve">distalt om </w:t>
      </w:r>
      <w:proofErr w:type="spellStart"/>
      <w:r>
        <w:t>AV-fisteln</w:t>
      </w:r>
      <w:proofErr w:type="spellEnd"/>
      <w:r>
        <w:t>.</w:t>
      </w:r>
    </w:p>
    <w:p w14:paraId="49876033" w14:textId="77777777" w:rsidR="005A394D" w:rsidRPr="00112517" w:rsidRDefault="005A394D" w:rsidP="005A394D">
      <w:pPr>
        <w:ind w:right="424"/>
      </w:pPr>
      <w:r>
        <w:t xml:space="preserve">Har patienten inte erhållit blockad – Kontrollera att </w:t>
      </w:r>
      <w:r w:rsidRPr="00112517">
        <w:t>patienten har normal känsel</w:t>
      </w:r>
      <w:r>
        <w:t xml:space="preserve"> distalt om </w:t>
      </w:r>
      <w:proofErr w:type="spellStart"/>
      <w:r>
        <w:t>AV-fisteln</w:t>
      </w:r>
      <w:proofErr w:type="spellEnd"/>
      <w:r w:rsidRPr="00112517">
        <w:t>.</w:t>
      </w:r>
    </w:p>
    <w:p w14:paraId="69825CCA" w14:textId="77777777" w:rsidR="005A394D" w:rsidRDefault="005A394D" w:rsidP="005A394D">
      <w:pPr>
        <w:pStyle w:val="Rubrik3"/>
        <w:spacing w:before="0"/>
        <w:ind w:right="424"/>
      </w:pPr>
      <w:r w:rsidRPr="00B810A6">
        <w:t>Aktivitet</w:t>
      </w:r>
    </w:p>
    <w:p w14:paraId="492EB089" w14:textId="77777777" w:rsidR="005A394D" w:rsidRPr="00112517" w:rsidRDefault="005A394D" w:rsidP="005A394D">
      <w:pPr>
        <w:spacing w:after="40"/>
        <w:ind w:right="424"/>
      </w:pPr>
      <w:r w:rsidRPr="00112517">
        <w:t xml:space="preserve">Armen skall </w:t>
      </w:r>
      <w:r>
        <w:t>håll</w:t>
      </w:r>
      <w:r w:rsidRPr="00112517">
        <w:t>a</w:t>
      </w:r>
      <w:r>
        <w:t>s</w:t>
      </w:r>
      <w:r w:rsidRPr="00112517">
        <w:t xml:space="preserve"> rak, får ej böjas.</w:t>
      </w:r>
    </w:p>
    <w:p w14:paraId="1F375AFA" w14:textId="77777777" w:rsidR="005A394D" w:rsidRDefault="005A394D" w:rsidP="005A394D">
      <w:pPr>
        <w:spacing w:after="40"/>
        <w:ind w:right="424"/>
      </w:pPr>
      <w:r w:rsidRPr="00112517">
        <w:t xml:space="preserve">Patienten får röra på armen men bör vara försiktig </w:t>
      </w:r>
      <w:r>
        <w:t>med den då</w:t>
      </w:r>
      <w:r w:rsidRPr="00112517">
        <w:t xml:space="preserve"> armen kan vara ostadig </w:t>
      </w:r>
      <w:r>
        <w:t xml:space="preserve">pga. erhållen </w:t>
      </w:r>
      <w:r w:rsidRPr="00112517">
        <w:t>blockad.</w:t>
      </w:r>
    </w:p>
    <w:p w14:paraId="29A9EF2E" w14:textId="77777777" w:rsidR="005A394D" w:rsidRPr="00112517" w:rsidRDefault="005A394D" w:rsidP="005A394D">
      <w:pPr>
        <w:ind w:right="424"/>
      </w:pPr>
      <w:r w:rsidRPr="00112517">
        <w:t xml:space="preserve">Blockaden </w:t>
      </w:r>
      <w:r>
        <w:t>har effekt i upp till 24 timmar.</w:t>
      </w:r>
    </w:p>
    <w:p w14:paraId="774980B0" w14:textId="77777777" w:rsidR="005A394D" w:rsidRDefault="005A394D" w:rsidP="005A394D">
      <w:pPr>
        <w:pStyle w:val="Rubrik3"/>
        <w:spacing w:before="0"/>
        <w:ind w:right="424"/>
      </w:pPr>
      <w:r w:rsidRPr="00B810A6">
        <w:t>Dokumentation</w:t>
      </w:r>
    </w:p>
    <w:p w14:paraId="59DADCFE" w14:textId="77777777" w:rsidR="005A394D" w:rsidRDefault="005A394D" w:rsidP="005A394D">
      <w:pPr>
        <w:spacing w:after="40"/>
        <w:ind w:right="424"/>
      </w:pPr>
      <w:r w:rsidRPr="00112517">
        <w:t xml:space="preserve">Dokumentera på övervakningskurvan </w:t>
      </w:r>
      <w:r>
        <w:t xml:space="preserve">i </w:t>
      </w:r>
      <w:proofErr w:type="spellStart"/>
      <w:r>
        <w:t>Orbit</w:t>
      </w:r>
      <w:proofErr w:type="spellEnd"/>
      <w:r>
        <w:t xml:space="preserve">/CHA </w:t>
      </w:r>
      <w:r w:rsidRPr="00112517">
        <w:t>att cirkulationskontroller</w:t>
      </w:r>
      <w:r>
        <w:t xml:space="preserve"> utförts</w:t>
      </w:r>
      <w:r w:rsidRPr="00112517">
        <w:t>.</w:t>
      </w:r>
    </w:p>
    <w:p w14:paraId="3C5CDC42" w14:textId="77777777" w:rsidR="005A394D" w:rsidRDefault="005A394D" w:rsidP="005A394D">
      <w:pPr>
        <w:ind w:right="142"/>
      </w:pPr>
      <w:r>
        <w:t xml:space="preserve">Dokumentera även detta under ”Sammansatt status </w:t>
      </w:r>
      <w:proofErr w:type="spellStart"/>
      <w:r>
        <w:t>postop</w:t>
      </w:r>
      <w:proofErr w:type="spellEnd"/>
      <w:r>
        <w:t xml:space="preserve">” innan patienten skrivs ut från </w:t>
      </w:r>
      <w:proofErr w:type="spellStart"/>
      <w:r>
        <w:t>Postop</w:t>
      </w:r>
      <w:proofErr w:type="spellEnd"/>
      <w:r>
        <w:t>.</w:t>
      </w:r>
    </w:p>
    <w:p w14:paraId="517A9D9A" w14:textId="77777777" w:rsidR="005A394D" w:rsidRDefault="005A394D" w:rsidP="005A394D">
      <w:pPr>
        <w:pStyle w:val="Rubrik3"/>
        <w:spacing w:before="0"/>
        <w:ind w:right="424"/>
      </w:pPr>
      <w:r w:rsidRPr="00B810A6">
        <w:t>Utskrivningskriterier</w:t>
      </w:r>
    </w:p>
    <w:p w14:paraId="67FCFDAD" w14:textId="77777777" w:rsidR="005A394D" w:rsidRDefault="005A394D" w:rsidP="005A394D">
      <w:pPr>
        <w:spacing w:after="40"/>
        <w:ind w:right="424"/>
      </w:pPr>
      <w:r w:rsidRPr="00112517">
        <w:t>Patientgruppen är oftast inneliggande.</w:t>
      </w:r>
      <w:r>
        <w:t xml:space="preserve"> Sedvanliga utskrivningskriterier från </w:t>
      </w:r>
      <w:proofErr w:type="spellStart"/>
      <w:r>
        <w:t>Postop</w:t>
      </w:r>
      <w:proofErr w:type="spellEnd"/>
      <w:r>
        <w:t xml:space="preserve"> gäller.</w:t>
      </w:r>
    </w:p>
    <w:p w14:paraId="6F9CC2CA" w14:textId="77777777" w:rsidR="005A394D" w:rsidRDefault="005A394D" w:rsidP="005A394D">
      <w:pPr>
        <w:spacing w:after="40"/>
        <w:ind w:right="424"/>
      </w:pPr>
      <w:r w:rsidRPr="00112517">
        <w:t>Blockade</w:t>
      </w:r>
      <w:r>
        <w:t>n</w:t>
      </w:r>
      <w:r w:rsidRPr="00112517">
        <w:t xml:space="preserve"> behöver ej ha släppt innan pat</w:t>
      </w:r>
      <w:r>
        <w:t xml:space="preserve">ienten lämnar </w:t>
      </w:r>
      <w:proofErr w:type="spellStart"/>
      <w:r>
        <w:t>Postop</w:t>
      </w:r>
      <w:proofErr w:type="spellEnd"/>
      <w:r>
        <w:t>.</w:t>
      </w:r>
    </w:p>
    <w:p w14:paraId="6BE9C3A1" w14:textId="77777777" w:rsidR="005A394D" w:rsidRDefault="005A394D" w:rsidP="005A394D">
      <w:pPr>
        <w:spacing w:after="0"/>
        <w:ind w:right="424"/>
      </w:pPr>
      <w:r>
        <w:t>Ge gärna patienten skriftlig informations-broschyr gällande kvarstående effekt av nervblockad.</w:t>
      </w:r>
    </w:p>
    <w:p w14:paraId="0202E842" w14:textId="77777777" w:rsidR="005A394D" w:rsidRDefault="005A394D" w:rsidP="005A394D">
      <w:pPr>
        <w:spacing w:after="0"/>
        <w:ind w:right="424"/>
      </w:pPr>
    </w:p>
    <w:p w14:paraId="4494EDB0" w14:textId="77777777" w:rsidR="005A394D" w:rsidRDefault="005A394D" w:rsidP="005A394D">
      <w:pPr>
        <w:spacing w:after="0"/>
        <w:ind w:right="424"/>
      </w:pPr>
    </w:p>
    <w:p w14:paraId="76B9F95B" w14:textId="24513497" w:rsidR="00536A5A" w:rsidRPr="005A394D" w:rsidRDefault="00536A5A" w:rsidP="005A394D"/>
    <w:sectPr w:rsidR="00536A5A" w:rsidRPr="005A394D" w:rsidSect="00CE347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AAE97" w14:textId="77777777" w:rsidR="00083947" w:rsidRDefault="00083947">
      <w:r>
        <w:separator/>
      </w:r>
    </w:p>
  </w:endnote>
  <w:endnote w:type="continuationSeparator" w:id="0">
    <w:p w14:paraId="12E51760" w14:textId="77777777" w:rsidR="00083947" w:rsidRDefault="00083947">
      <w:r>
        <w:continuationSeparator/>
      </w:r>
    </w:p>
  </w:endnote>
  <w:endnote w:type="continuationNotice" w:id="1">
    <w:p w14:paraId="1BFAF0C2" w14:textId="77777777" w:rsidR="00083947" w:rsidRDefault="000839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B2BE0" w14:textId="77777777" w:rsidR="00083947" w:rsidRDefault="00083947"/>
  </w:footnote>
  <w:footnote w:type="continuationSeparator" w:id="0">
    <w:p w14:paraId="1F407260" w14:textId="77777777" w:rsidR="00083947" w:rsidRDefault="00083947">
      <w:r>
        <w:continuationSeparator/>
      </w:r>
    </w:p>
  </w:footnote>
  <w:footnote w:type="continuationNotice" w:id="1">
    <w:p w14:paraId="25ED2360" w14:textId="77777777" w:rsidR="00083947" w:rsidRDefault="000839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7692862">
    <w:abstractNumId w:val="18"/>
  </w:num>
  <w:num w:numId="2" w16cid:durableId="2000451577">
    <w:abstractNumId w:val="15"/>
  </w:num>
  <w:num w:numId="3" w16cid:durableId="734746130">
    <w:abstractNumId w:val="0"/>
  </w:num>
  <w:num w:numId="4" w16cid:durableId="1051807758">
    <w:abstractNumId w:val="7"/>
  </w:num>
  <w:num w:numId="5" w16cid:durableId="1205752150">
    <w:abstractNumId w:val="16"/>
  </w:num>
  <w:num w:numId="6" w16cid:durableId="1922368697">
    <w:abstractNumId w:val="2"/>
  </w:num>
  <w:num w:numId="7" w16cid:durableId="484205784">
    <w:abstractNumId w:val="12"/>
  </w:num>
  <w:num w:numId="8" w16cid:durableId="1938558813">
    <w:abstractNumId w:val="9"/>
  </w:num>
  <w:num w:numId="9" w16cid:durableId="429549674">
    <w:abstractNumId w:val="1"/>
  </w:num>
  <w:num w:numId="10" w16cid:durableId="2134666705">
    <w:abstractNumId w:val="1"/>
  </w:num>
  <w:num w:numId="11" w16cid:durableId="1737046083">
    <w:abstractNumId w:val="3"/>
  </w:num>
  <w:num w:numId="12" w16cid:durableId="1459183362">
    <w:abstractNumId w:val="4"/>
  </w:num>
  <w:num w:numId="13" w16cid:durableId="328483961">
    <w:abstractNumId w:val="14"/>
  </w:num>
  <w:num w:numId="14" w16cid:durableId="665288053">
    <w:abstractNumId w:val="10"/>
  </w:num>
  <w:num w:numId="15" w16cid:durableId="1339768739">
    <w:abstractNumId w:val="8"/>
  </w:num>
  <w:num w:numId="16" w16cid:durableId="574123514">
    <w:abstractNumId w:val="13"/>
  </w:num>
  <w:num w:numId="17" w16cid:durableId="1158955580">
    <w:abstractNumId w:val="5"/>
  </w:num>
  <w:num w:numId="18" w16cid:durableId="613244277">
    <w:abstractNumId w:val="11"/>
  </w:num>
  <w:num w:numId="19" w16cid:durableId="956641724">
    <w:abstractNumId w:val="17"/>
  </w:num>
  <w:num w:numId="20" w16cid:durableId="535120785">
    <w:abstractNumId w:val="6"/>
  </w:num>
  <w:num w:numId="21" w16cid:durableId="952967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3947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09ED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08FB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394D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10A6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3475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305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1921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 fistel Postoperativ vård</dc:title>
  <dc:subject/>
  <dc:creator>patrik.jens.johansson@vgregion.se</dc:creator>
  <keywords/>
  <lastModifiedBy>Caroline Edvardsson</lastModifiedBy>
  <revision>5</revision>
  <lastPrinted>2016-03-31T10:56:00.0000000Z</lastPrinted>
  <dcterms:created xsi:type="dcterms:W3CDTF">2022-05-23T07:21:00.0000000Z</dcterms:created>
  <dcterms:modified xsi:type="dcterms:W3CDTF">2026-08-12T09:04:00.0000000Z</dcterms:modified>
</coreProperties>
</file>