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011B" w14:textId="77777777" w:rsidR="002B3C81" w:rsidRDefault="002B3C81" w:rsidP="002B3C81">
      <w:pPr>
        <w:ind w:right="140"/>
      </w:pPr>
    </w:p>
    <w:p w14:paraId="2238232E" w14:textId="77777777" w:rsidR="002B3C81" w:rsidRDefault="002B3C81" w:rsidP="002B3C81">
      <w:pPr>
        <w:ind w:right="140"/>
      </w:pPr>
    </w:p>
    <w:p w14:paraId="5EAA624B" w14:textId="77777777" w:rsidR="002B3C81" w:rsidRDefault="002B3C81" w:rsidP="002B3C81">
      <w:pPr>
        <w:tabs>
          <w:tab w:val="left" w:pos="4590"/>
        </w:tabs>
        <w:ind w:right="140"/>
      </w:pPr>
      <w:r>
        <w:tab/>
      </w:r>
    </w:p>
    <w:p w14:paraId="4989B522" w14:textId="64130B01" w:rsidR="002B3C81" w:rsidRDefault="002B3C81" w:rsidP="002B3C81">
      <w:pPr>
        <w:ind w:right="1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4FE3D" wp14:editId="7CBFC5C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A5708" w14:textId="77777777" w:rsidR="002B3C81" w:rsidRPr="003D37FD" w:rsidRDefault="002B3C81" w:rsidP="002B3C8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14862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34FE3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10A5708" w14:textId="77777777" w:rsidR="002B3C81" w:rsidRPr="003D37FD" w:rsidRDefault="002B3C81" w:rsidP="002B3C8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14862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B3C81" w14:paraId="0AF22B3F" w14:textId="77777777" w:rsidTr="00BC605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85383C2" w14:textId="77777777" w:rsidR="002B3C81" w:rsidRDefault="002B3C81" w:rsidP="002B3C81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  <w:bookmarkStart w:id="0" w:name="_1314629194"/>
            <w:bookmarkStart w:id="1" w:name="Rubrik"/>
            <w:bookmarkEnd w:id="0"/>
            <w:bookmarkEnd w:id="1"/>
          </w:p>
          <w:p w14:paraId="4F685A53" w14:textId="77777777" w:rsidR="002B3C81" w:rsidRDefault="002B3C81" w:rsidP="002B3C81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</w:p>
          <w:p w14:paraId="3C799DE1" w14:textId="77777777" w:rsidR="002B3C81" w:rsidRDefault="002B3C81" w:rsidP="002B3C81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</w:p>
          <w:p w14:paraId="4A720307" w14:textId="77777777" w:rsidR="002B3C81" w:rsidRDefault="002B3C81" w:rsidP="002B3C81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</w:p>
          <w:p w14:paraId="42F6A3AE" w14:textId="20AA9064" w:rsidR="002B3C81" w:rsidRDefault="002B3C81" w:rsidP="002B3C81">
            <w:pPr>
              <w:pStyle w:val="Rubrik1"/>
              <w:ind w:right="140"/>
              <w:rPr>
                <w:sz w:val="32"/>
              </w:rPr>
            </w:pPr>
            <w:r>
              <w:t>Läkemedelslån UVA, NÄL</w:t>
            </w:r>
          </w:p>
        </w:tc>
      </w:tr>
    </w:tbl>
    <w:p w14:paraId="0771CBFC" w14:textId="77777777" w:rsidR="002B3C81" w:rsidRDefault="002B3C81" w:rsidP="002B3C81">
      <w:pPr>
        <w:pStyle w:val="Rubrik1"/>
        <w:ind w:right="140"/>
      </w:pPr>
    </w:p>
    <w:p w14:paraId="33AB2996" w14:textId="77777777" w:rsidR="002B3C81" w:rsidRDefault="002B3C81" w:rsidP="002B3C81">
      <w:pPr>
        <w:pStyle w:val="Rubrik2"/>
        <w:ind w:right="140"/>
      </w:pPr>
      <w:r>
        <w:t>Revidering i denna version</w:t>
      </w:r>
    </w:p>
    <w:p w14:paraId="3DAD10E1" w14:textId="77777777" w:rsidR="00E356ED" w:rsidRPr="00E356ED" w:rsidRDefault="00E356ED" w:rsidP="002B3C81">
      <w:pPr>
        <w:ind w:right="140"/>
        <w:rPr>
          <w:sz w:val="2"/>
          <w:szCs w:val="2"/>
        </w:rPr>
      </w:pPr>
    </w:p>
    <w:p w14:paraId="48672B52" w14:textId="53E2C504" w:rsidR="002B3C81" w:rsidRPr="00844D3F" w:rsidRDefault="002B3C81" w:rsidP="002B3C81">
      <w:pPr>
        <w:ind w:right="140"/>
      </w:pPr>
      <w:r>
        <w:t>Ändring i titeln.</w:t>
      </w:r>
    </w:p>
    <w:p w14:paraId="38F5BBBC" w14:textId="77777777" w:rsidR="002B3C81" w:rsidRDefault="002B3C81" w:rsidP="002B3C81">
      <w:pPr>
        <w:pStyle w:val="Rubrik2"/>
        <w:ind w:right="140"/>
      </w:pPr>
      <w:r>
        <w:t>Syfte</w:t>
      </w:r>
    </w:p>
    <w:p w14:paraId="66AE9DA6" w14:textId="77777777" w:rsidR="00E356ED" w:rsidRPr="00E356ED" w:rsidRDefault="00E356ED" w:rsidP="002B3C81">
      <w:pPr>
        <w:tabs>
          <w:tab w:val="left" w:pos="5520"/>
        </w:tabs>
        <w:ind w:right="140"/>
        <w:rPr>
          <w:sz w:val="2"/>
          <w:szCs w:val="2"/>
        </w:rPr>
      </w:pPr>
    </w:p>
    <w:p w14:paraId="394C2C58" w14:textId="25BD3533" w:rsidR="002B3C81" w:rsidRPr="00D2526C" w:rsidRDefault="002B3C81" w:rsidP="002B3C81">
      <w:pPr>
        <w:tabs>
          <w:tab w:val="left" w:pos="5520"/>
        </w:tabs>
        <w:ind w:right="140"/>
      </w:pPr>
      <w:r w:rsidRPr="00D2526C">
        <w:t xml:space="preserve">Skapa en säker hantering vid lån av kontrolläkemedel. </w:t>
      </w:r>
      <w:r w:rsidRPr="00D2526C">
        <w:tab/>
      </w:r>
    </w:p>
    <w:p w14:paraId="3A4DFE17" w14:textId="77777777" w:rsidR="002B3C81" w:rsidRPr="00991983" w:rsidRDefault="002B3C81" w:rsidP="002B3C81">
      <w:pPr>
        <w:ind w:right="140"/>
      </w:pPr>
    </w:p>
    <w:p w14:paraId="5D199531" w14:textId="77777777" w:rsidR="002B3C81" w:rsidRDefault="002B3C81" w:rsidP="002B3C81">
      <w:pPr>
        <w:pStyle w:val="Rubrik2"/>
        <w:ind w:right="140"/>
      </w:pPr>
      <w:r>
        <w:t>Vilka berörs</w:t>
      </w:r>
    </w:p>
    <w:p w14:paraId="42A3ECB8" w14:textId="77777777" w:rsidR="00E356ED" w:rsidRPr="00E356ED" w:rsidRDefault="00E356ED" w:rsidP="002B3C81">
      <w:pPr>
        <w:ind w:right="140"/>
        <w:rPr>
          <w:sz w:val="2"/>
          <w:szCs w:val="2"/>
        </w:rPr>
      </w:pPr>
    </w:p>
    <w:p w14:paraId="1825CBC3" w14:textId="42DA0FFB" w:rsidR="002B3C81" w:rsidRDefault="002B3C81" w:rsidP="002B3C81">
      <w:pPr>
        <w:ind w:right="140"/>
      </w:pPr>
      <w:r w:rsidRPr="00D2526C">
        <w:t>Alla sjuksköterskor på UVA, NÄL</w:t>
      </w:r>
      <w:r>
        <w:t xml:space="preserve"> samt UVA, Uddevalla</w:t>
      </w:r>
      <w:r w:rsidRPr="00D2526C">
        <w:t>.</w:t>
      </w:r>
    </w:p>
    <w:p w14:paraId="04686E48" w14:textId="77777777" w:rsidR="002B3C81" w:rsidRPr="00D2526C" w:rsidRDefault="002B3C81" w:rsidP="002B3C81">
      <w:pPr>
        <w:ind w:right="140"/>
      </w:pPr>
    </w:p>
    <w:p w14:paraId="355B79A1" w14:textId="77777777" w:rsidR="002B3C81" w:rsidRPr="002B3C81" w:rsidRDefault="002B3C81" w:rsidP="002B3C81">
      <w:pPr>
        <w:pStyle w:val="Rubrik2"/>
        <w:ind w:right="140"/>
      </w:pPr>
      <w:r w:rsidRPr="002B3C81">
        <w:t>Hantering</w:t>
      </w:r>
    </w:p>
    <w:p w14:paraId="6B875BCF" w14:textId="77777777" w:rsidR="00E356ED" w:rsidRPr="00E356ED" w:rsidRDefault="00E356ED" w:rsidP="002B3C81">
      <w:pPr>
        <w:ind w:right="140"/>
        <w:rPr>
          <w:sz w:val="2"/>
          <w:szCs w:val="2"/>
        </w:rPr>
      </w:pPr>
    </w:p>
    <w:p w14:paraId="24E00853" w14:textId="1C7C66FB" w:rsidR="002B3C81" w:rsidRPr="00D2526C" w:rsidRDefault="002B3C81" w:rsidP="002B3C81">
      <w:pPr>
        <w:ind w:right="140"/>
      </w:pPr>
      <w:r w:rsidRPr="00D2526C">
        <w:t xml:space="preserve">Vid läkemedelslån av kontrolläkemedel skall identitet kontrolleras för att säkerställa behörig personal. </w:t>
      </w:r>
    </w:p>
    <w:p w14:paraId="41AC1DFC" w14:textId="77777777" w:rsidR="002B3C81" w:rsidRPr="00D2526C" w:rsidRDefault="002B3C81" w:rsidP="002B3C81">
      <w:pPr>
        <w:ind w:right="140"/>
      </w:pPr>
      <w:r w:rsidRPr="00D2526C">
        <w:t xml:space="preserve">Uttag journalförs som tillförsel/ uttag i förbrukningsjournal på båda enheter och kontrasigneras av behörig personal. </w:t>
      </w:r>
    </w:p>
    <w:p w14:paraId="76B9F95B" w14:textId="364E28B1" w:rsidR="00536A5A" w:rsidRPr="002B3C81" w:rsidRDefault="002B3C81" w:rsidP="002B3C81">
      <w:pPr>
        <w:ind w:right="140"/>
      </w:pPr>
      <w:r w:rsidRPr="00D2526C">
        <w:t>Uttagna kontrolläkemedel från annan enhet ska ej återlämnas.</w:t>
      </w:r>
    </w:p>
    <w:sectPr w:rsidR="00536A5A" w:rsidRPr="002B3C81" w:rsidSect="006C7CD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D7A7" w14:textId="77777777" w:rsidR="00BD6856" w:rsidRDefault="00BD6856">
      <w:r>
        <w:separator/>
      </w:r>
    </w:p>
  </w:endnote>
  <w:endnote w:type="continuationSeparator" w:id="0">
    <w:p w14:paraId="52F072D4" w14:textId="77777777" w:rsidR="00BD6856" w:rsidRDefault="00BD6856">
      <w:r>
        <w:continuationSeparator/>
      </w:r>
    </w:p>
  </w:endnote>
  <w:endnote w:type="continuationNotice" w:id="1">
    <w:p w14:paraId="4B6E63DC" w14:textId="77777777" w:rsidR="00BD6856" w:rsidRDefault="00BD6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BCDA6" w14:textId="77777777" w:rsidR="00BD6856" w:rsidRDefault="00BD6856"/>
  </w:footnote>
  <w:footnote w:type="continuationSeparator" w:id="0">
    <w:p w14:paraId="515BB8DE" w14:textId="77777777" w:rsidR="00BD6856" w:rsidRDefault="00BD6856">
      <w:r>
        <w:continuationSeparator/>
      </w:r>
    </w:p>
  </w:footnote>
  <w:footnote w:type="continuationNotice" w:id="1">
    <w:p w14:paraId="319D7D30" w14:textId="77777777" w:rsidR="00BD6856" w:rsidRDefault="00BD6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2726663">
    <w:abstractNumId w:val="17"/>
  </w:num>
  <w:num w:numId="2" w16cid:durableId="1327785283">
    <w:abstractNumId w:val="14"/>
  </w:num>
  <w:num w:numId="3" w16cid:durableId="540747322">
    <w:abstractNumId w:val="0"/>
  </w:num>
  <w:num w:numId="4" w16cid:durableId="123431606">
    <w:abstractNumId w:val="6"/>
  </w:num>
  <w:num w:numId="5" w16cid:durableId="487944422">
    <w:abstractNumId w:val="15"/>
  </w:num>
  <w:num w:numId="6" w16cid:durableId="1816098157">
    <w:abstractNumId w:val="2"/>
  </w:num>
  <w:num w:numId="7" w16cid:durableId="689450296">
    <w:abstractNumId w:val="11"/>
  </w:num>
  <w:num w:numId="8" w16cid:durableId="637490341">
    <w:abstractNumId w:val="8"/>
  </w:num>
  <w:num w:numId="9" w16cid:durableId="830484476">
    <w:abstractNumId w:val="1"/>
  </w:num>
  <w:num w:numId="10" w16cid:durableId="1018431807">
    <w:abstractNumId w:val="1"/>
  </w:num>
  <w:num w:numId="11" w16cid:durableId="900478557">
    <w:abstractNumId w:val="3"/>
  </w:num>
  <w:num w:numId="12" w16cid:durableId="181628922">
    <w:abstractNumId w:val="4"/>
  </w:num>
  <w:num w:numId="13" w16cid:durableId="572156322">
    <w:abstractNumId w:val="13"/>
  </w:num>
  <w:num w:numId="14" w16cid:durableId="1515414293">
    <w:abstractNumId w:val="9"/>
  </w:num>
  <w:num w:numId="15" w16cid:durableId="668367066">
    <w:abstractNumId w:val="7"/>
  </w:num>
  <w:num w:numId="16" w16cid:durableId="257061480">
    <w:abstractNumId w:val="12"/>
  </w:num>
  <w:num w:numId="17" w16cid:durableId="1005934365">
    <w:abstractNumId w:val="5"/>
  </w:num>
  <w:num w:numId="18" w16cid:durableId="1735421737">
    <w:abstractNumId w:val="10"/>
  </w:num>
  <w:num w:numId="19" w16cid:durableId="19863527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3C81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C7CD7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85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6E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Läkemedelslån UVA, NÄL</dc:title>
  <dc:subject/>
  <dc:creator>patrik.jens.johansson@vgregion.se</dc:creator>
  <keywords/>
  <lastModifiedBy>Carina Turesson Roos</lastModifiedBy>
  <revision>4</revision>
  <lastPrinted>2016-03-31T10:56:00.0000000Z</lastPrinted>
  <dcterms:created xsi:type="dcterms:W3CDTF">2022-05-23T07:20:00.0000000Z</dcterms:created>
  <dcterms:modified xsi:type="dcterms:W3CDTF">2024-05-13T11:24:00.0000000Z</dcterms:modified>
</coreProperties>
</file>