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8968" w14:textId="77777777" w:rsidR="00704EA6" w:rsidRDefault="00704EA6" w:rsidP="00704EA6"/>
    <w:p w14:paraId="29DE00FF" w14:textId="77777777" w:rsidR="00704EA6" w:rsidRDefault="00704EA6" w:rsidP="00704EA6"/>
    <w:p w14:paraId="44D9028A" w14:textId="77777777" w:rsidR="00704EA6" w:rsidRDefault="00704EA6" w:rsidP="00704EA6">
      <w:pPr>
        <w:tabs>
          <w:tab w:val="left" w:pos="4590"/>
        </w:tabs>
      </w:pPr>
      <w:r>
        <w:tab/>
      </w:r>
    </w:p>
    <w:p w14:paraId="5443420C" w14:textId="4E34EBF6" w:rsidR="00704EA6" w:rsidRDefault="00704EA6" w:rsidP="00DF0E20">
      <w:pPr>
        <w:pStyle w:val="Rubri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73B62" wp14:editId="505E56C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E02DC" w14:textId="77777777" w:rsidR="00704EA6" w:rsidRPr="003D37FD" w:rsidRDefault="00704EA6" w:rsidP="00704E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14861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973B6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02CE02DC" w14:textId="77777777" w:rsidR="00704EA6" w:rsidRPr="003D37FD" w:rsidRDefault="00704EA6" w:rsidP="00704E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14861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04EA6" w14:paraId="2A659845" w14:textId="77777777" w:rsidTr="00BC605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06932DD" w14:textId="77777777" w:rsidR="00DF0E20" w:rsidRDefault="00DF0E20" w:rsidP="00DF0E20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</w:p>
          <w:p w14:paraId="695EA88D" w14:textId="77777777" w:rsidR="00DF0E20" w:rsidRDefault="00DF0E20" w:rsidP="00DF0E20">
            <w:pPr>
              <w:pStyle w:val="Rubrik1"/>
            </w:pPr>
          </w:p>
          <w:p w14:paraId="33499F00" w14:textId="6ED12AAA" w:rsidR="00704EA6" w:rsidRDefault="00704EA6" w:rsidP="00DF0E20">
            <w:pPr>
              <w:pStyle w:val="Rubrik1"/>
            </w:pPr>
            <w:r>
              <w:t>Läkemedel - Mottagningshantering UVA, NÄL</w:t>
            </w:r>
          </w:p>
        </w:tc>
      </w:tr>
    </w:tbl>
    <w:p w14:paraId="168F5DAB" w14:textId="77777777" w:rsidR="00704EA6" w:rsidRDefault="00704EA6" w:rsidP="00DF0E20">
      <w:pPr>
        <w:pStyle w:val="Rubrik2"/>
      </w:pPr>
    </w:p>
    <w:p w14:paraId="1509315B" w14:textId="77777777" w:rsidR="00704EA6" w:rsidRDefault="00704EA6" w:rsidP="00DF0E20">
      <w:pPr>
        <w:pStyle w:val="Rubrik2"/>
      </w:pPr>
      <w:r>
        <w:t>Revidering i denna version</w:t>
      </w:r>
    </w:p>
    <w:p w14:paraId="1CB7276F" w14:textId="77777777" w:rsidR="00704EA6" w:rsidRPr="008A21F9" w:rsidRDefault="00704EA6" w:rsidP="00704EA6">
      <w:r>
        <w:t>Ändring i titeln, revidering under rubrik: Hantering</w:t>
      </w:r>
    </w:p>
    <w:p w14:paraId="397089B8" w14:textId="77777777" w:rsidR="00704EA6" w:rsidRPr="00DF0E20" w:rsidRDefault="00704EA6" w:rsidP="00DF0E20">
      <w:pPr>
        <w:pStyle w:val="Rubrik2"/>
      </w:pPr>
      <w:r>
        <w:t>Syfte</w:t>
      </w:r>
    </w:p>
    <w:p w14:paraId="2D601AC2" w14:textId="77777777" w:rsidR="00704EA6" w:rsidRDefault="00704EA6" w:rsidP="00704EA6">
      <w:pPr>
        <w:ind w:right="-1135"/>
      </w:pPr>
      <w:r w:rsidRPr="00813F66">
        <w:t xml:space="preserve">Att skapa en säker hantering för mottagning av läkemedelslådan från apoteket. </w:t>
      </w:r>
    </w:p>
    <w:p w14:paraId="27702FBC" w14:textId="77777777" w:rsidR="00704EA6" w:rsidRDefault="00704EA6" w:rsidP="00DF0E20">
      <w:pPr>
        <w:pStyle w:val="Rubrik2"/>
      </w:pPr>
      <w:r>
        <w:t>Vilka berörs</w:t>
      </w:r>
    </w:p>
    <w:p w14:paraId="15E40DF9" w14:textId="77777777" w:rsidR="00704EA6" w:rsidRDefault="00704EA6" w:rsidP="00704EA6">
      <w:pPr>
        <w:ind w:right="1161"/>
      </w:pPr>
      <w:r w:rsidRPr="00813F66">
        <w:t>Alla sjuksköterskor på UVA, NU-sjukvården.</w:t>
      </w:r>
    </w:p>
    <w:p w14:paraId="67B36312" w14:textId="77777777" w:rsidR="00704EA6" w:rsidRPr="00DF0E20" w:rsidRDefault="00704EA6" w:rsidP="00DF0E20">
      <w:pPr>
        <w:pStyle w:val="Rubrik2"/>
      </w:pPr>
      <w:r w:rsidRPr="00DF0E20">
        <w:t>Hantering</w:t>
      </w:r>
    </w:p>
    <w:p w14:paraId="67EC8F4A" w14:textId="77777777" w:rsidR="00704EA6" w:rsidRPr="00813F66" w:rsidRDefault="00704EA6" w:rsidP="00704EA6">
      <w:pPr>
        <w:ind w:right="-1561"/>
      </w:pPr>
    </w:p>
    <w:p w14:paraId="7941FD58" w14:textId="77777777" w:rsidR="00704EA6" w:rsidRDefault="00704EA6" w:rsidP="00704EA6">
      <w:pPr>
        <w:ind w:right="-1561"/>
      </w:pPr>
      <w:r w:rsidRPr="00813F66">
        <w:t xml:space="preserve">Mottagaren är endast sjuksköterskor som signerar </w:t>
      </w:r>
      <w:r>
        <w:t>mottagande med hjälp av sitt VGR-id</w:t>
      </w:r>
      <w:r w:rsidRPr="00813F66">
        <w:t xml:space="preserve"> som avl</w:t>
      </w:r>
      <w:r>
        <w:t>ämnande medarbetare på transportservic</w:t>
      </w:r>
      <w:r w:rsidRPr="00813F66">
        <w:t xml:space="preserve">e </w:t>
      </w:r>
      <w:r>
        <w:t>skannar/skriver</w:t>
      </w:r>
      <w:r w:rsidRPr="00813F66">
        <w:t>.</w:t>
      </w:r>
    </w:p>
    <w:p w14:paraId="05C864BD" w14:textId="77777777" w:rsidR="00704EA6" w:rsidRPr="00813F66" w:rsidRDefault="00704EA6" w:rsidP="00704EA6">
      <w:pPr>
        <w:ind w:right="-1561"/>
      </w:pPr>
      <w:r>
        <w:t>Ansvarig sjuksköterska gör inleverans i Hamlet av läkemedelsleverans.</w:t>
      </w:r>
    </w:p>
    <w:p w14:paraId="28413FCD" w14:textId="77777777" w:rsidR="00704EA6" w:rsidRDefault="00704EA6" w:rsidP="00704EA6">
      <w:pPr>
        <w:ind w:right="-1561"/>
      </w:pPr>
      <w:r w:rsidRPr="00813F66">
        <w:t>UVA-personal</w:t>
      </w:r>
      <w:r>
        <w:t xml:space="preserve"> </w:t>
      </w:r>
      <w:r w:rsidRPr="00813F66">
        <w:t xml:space="preserve">packar upp läkemedel som är beställda. Det vill säga varor som anländer </w:t>
      </w:r>
      <w:r>
        <w:t>till UVA på måndagar.</w:t>
      </w:r>
    </w:p>
    <w:p w14:paraId="38705A15" w14:textId="77777777" w:rsidR="00704EA6" w:rsidRPr="00813F66" w:rsidRDefault="00704EA6" w:rsidP="00704EA6">
      <w:pPr>
        <w:ind w:right="-1561"/>
      </w:pPr>
      <w:r w:rsidRPr="00813F66">
        <w:t xml:space="preserve">Bocka av på listan som medföljer lådan, sätt listan i pärmen </w:t>
      </w:r>
      <w:r w:rsidRPr="00DF0E20">
        <w:t>följesedlar.</w:t>
      </w:r>
    </w:p>
    <w:p w14:paraId="76B9F95B" w14:textId="7B96A7B2" w:rsidR="00536A5A" w:rsidRPr="00704EA6" w:rsidRDefault="00704EA6" w:rsidP="00DF0E20">
      <w:pPr>
        <w:ind w:right="-1561"/>
      </w:pPr>
      <w:r w:rsidRPr="00813F66">
        <w:t>Infusionsvagn</w:t>
      </w:r>
      <w:r>
        <w:t>en byts</w:t>
      </w:r>
      <w:r w:rsidRPr="00813F66">
        <w:t xml:space="preserve"> </w:t>
      </w:r>
      <w:r>
        <w:t xml:space="preserve">av transportservice </w:t>
      </w:r>
      <w:r w:rsidRPr="00813F66">
        <w:t>på</w:t>
      </w:r>
      <w:r>
        <w:t xml:space="preserve"> torsdagar</w:t>
      </w:r>
      <w:r w:rsidRPr="00813F66">
        <w:t>.</w:t>
      </w:r>
    </w:p>
    <w:sectPr w:rsidR="00536A5A" w:rsidRPr="00704EA6" w:rsidSect="0050287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23741299">
    <w:abstractNumId w:val="17"/>
  </w:num>
  <w:num w:numId="2" w16cid:durableId="656343262">
    <w:abstractNumId w:val="14"/>
  </w:num>
  <w:num w:numId="3" w16cid:durableId="1931084361">
    <w:abstractNumId w:val="0"/>
  </w:num>
  <w:num w:numId="4" w16cid:durableId="1326595419">
    <w:abstractNumId w:val="6"/>
  </w:num>
  <w:num w:numId="5" w16cid:durableId="705643715">
    <w:abstractNumId w:val="15"/>
  </w:num>
  <w:num w:numId="6" w16cid:durableId="331419892">
    <w:abstractNumId w:val="2"/>
  </w:num>
  <w:num w:numId="7" w16cid:durableId="1856383237">
    <w:abstractNumId w:val="11"/>
  </w:num>
  <w:num w:numId="8" w16cid:durableId="815031321">
    <w:abstractNumId w:val="8"/>
  </w:num>
  <w:num w:numId="9" w16cid:durableId="1430202007">
    <w:abstractNumId w:val="1"/>
  </w:num>
  <w:num w:numId="10" w16cid:durableId="186724707">
    <w:abstractNumId w:val="1"/>
  </w:num>
  <w:num w:numId="11" w16cid:durableId="583615582">
    <w:abstractNumId w:val="3"/>
  </w:num>
  <w:num w:numId="12" w16cid:durableId="2091198952">
    <w:abstractNumId w:val="4"/>
  </w:num>
  <w:num w:numId="13" w16cid:durableId="1666085900">
    <w:abstractNumId w:val="13"/>
  </w:num>
  <w:num w:numId="14" w16cid:durableId="526213219">
    <w:abstractNumId w:val="9"/>
  </w:num>
  <w:num w:numId="15" w16cid:durableId="765536050">
    <w:abstractNumId w:val="7"/>
  </w:num>
  <w:num w:numId="16" w16cid:durableId="1561407797">
    <w:abstractNumId w:val="12"/>
  </w:num>
  <w:num w:numId="17" w16cid:durableId="2107264276">
    <w:abstractNumId w:val="5"/>
  </w:num>
  <w:num w:numId="18" w16cid:durableId="406728298">
    <w:abstractNumId w:val="10"/>
  </w:num>
  <w:num w:numId="19" w16cid:durableId="9373746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287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EA6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0E20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97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- Mottagningshantering UVA, NÄL </dc:title>
  <dc:subject/>
  <dc:creator>patrik.jens.johansson@vgregion.se</dc:creator>
  <keywords/>
  <lastModifiedBy>Carina Turesson Roos</lastModifiedBy>
  <revision>4</revision>
  <lastPrinted>2016-03-31T10:56:00.0000000Z</lastPrinted>
  <dcterms:created xsi:type="dcterms:W3CDTF">2022-05-23T07:20:00.0000000Z</dcterms:created>
  <dcterms:modified xsi:type="dcterms:W3CDTF">2024-05-13T11:12:00.0000000Z</dcterms:modified>
</coreProperties>
</file>