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BB0F83" w14:textId="77777777" w:rsidR="001228E9" w:rsidRDefault="001228E9" w:rsidP="00F35B05">
      <w:pPr>
        <w:pStyle w:val="Rubrik2"/>
        <w:sectPr w:rsidR="001228E9" w:rsidSect="001228E9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1E45F209" w14:textId="77777777" w:rsidR="001228E9" w:rsidRPr="001228E9" w:rsidRDefault="001228E9" w:rsidP="001228E9">
      <w:pPr>
        <w:spacing w:after="0" w:line="240" w:lineRule="auto"/>
        <w:ind w:left="0" w:right="0"/>
        <w:rPr>
          <w:szCs w:val="20"/>
        </w:rPr>
      </w:pPr>
    </w:p>
    <w:p w14:paraId="7C6305F4" w14:textId="77777777" w:rsidR="001228E9" w:rsidRPr="001228E9" w:rsidRDefault="001228E9" w:rsidP="001228E9">
      <w:pPr>
        <w:spacing w:after="0" w:line="240" w:lineRule="auto"/>
        <w:ind w:left="0" w:right="0"/>
        <w:rPr>
          <w:szCs w:val="20"/>
        </w:rPr>
      </w:pP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DE62D4" w14:paraId="356285E2" w14:textId="77777777" w:rsidTr="004C3D1E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6DCEF6F7" w14:textId="77777777" w:rsidR="006E3DF9" w:rsidRDefault="006E3DF9" w:rsidP="004C3D1E">
            <w:pPr>
              <w:pStyle w:val="Sidhuvud"/>
              <w:rPr>
                <w:rFonts w:ascii="Arial" w:hAnsi="Arial" w:cs="Arial"/>
                <w:sz w:val="36"/>
                <w:szCs w:val="36"/>
              </w:rPr>
            </w:pPr>
          </w:p>
          <w:p w14:paraId="7241C9BA" w14:textId="77777777" w:rsidR="006E3DF9" w:rsidRDefault="006E3DF9" w:rsidP="004C3D1E">
            <w:pPr>
              <w:pStyle w:val="Sidhuvud"/>
              <w:rPr>
                <w:rFonts w:ascii="Arial" w:hAnsi="Arial" w:cs="Arial"/>
                <w:sz w:val="36"/>
                <w:szCs w:val="36"/>
              </w:rPr>
            </w:pPr>
          </w:p>
          <w:p w14:paraId="55B2548D" w14:textId="37E54982" w:rsidR="00DE62D4" w:rsidRDefault="001228E9" w:rsidP="004C3D1E">
            <w:pPr>
              <w:pStyle w:val="Sidhuvud"/>
              <w:rPr>
                <w:rFonts w:ascii="Arial" w:hAnsi="Arial" w:cs="Arial"/>
                <w:bCs/>
                <w:sz w:val="32"/>
              </w:rPr>
            </w:pPr>
            <w:r w:rsidRPr="001228E9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CCC994A" wp14:editId="05BFD6B4">
                      <wp:simplePos x="0" y="0"/>
                      <wp:positionH relativeFrom="column">
                        <wp:posOffset>6518275</wp:posOffset>
                      </wp:positionH>
                      <wp:positionV relativeFrom="paragraph">
                        <wp:posOffset>78740</wp:posOffset>
                      </wp:positionV>
                      <wp:extent cx="1244600" cy="222885"/>
                      <wp:effectExtent l="0" t="3810" r="0" b="1905"/>
                      <wp:wrapNone/>
                      <wp:docPr id="1" name="Text Box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44600" cy="2228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0218340" w14:textId="77777777" w:rsidR="001228E9" w:rsidRPr="003D37FD" w:rsidRDefault="001228E9" w:rsidP="001228E9">
                                  <w:pPr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</w:pP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 xml:space="preserve">Dok.ID: </w: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begin"/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instrText xml:space="preserve"> DOCPROPERTY  PubID  \* MERGEFORMAT </w:instrTex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separate"/>
                                  </w:r>
                                  <w:proofErr w:type="gramStart"/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>14860</w:t>
                                  </w:r>
                                  <w:proofErr w:type="gramEnd"/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2CCC994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left:0;text-align:left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      <v:textbox style="mso-fit-shape-to-text:t">
                        <w:txbxContent>
                          <w:p w14:paraId="40218340" w14:textId="77777777" w:rsidR="001228E9" w:rsidRPr="003D37FD" w:rsidRDefault="001228E9" w:rsidP="001228E9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14860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bookmarkStart w:id="1" w:name="_1314629194"/>
            <w:bookmarkStart w:id="2" w:name="Rubrik"/>
            <w:bookmarkEnd w:id="1"/>
            <w:bookmarkEnd w:id="2"/>
            <w:r w:rsidR="00DE62D4">
              <w:rPr>
                <w:rFonts w:ascii="Arial" w:hAnsi="Arial" w:cs="Arial"/>
                <w:sz w:val="36"/>
                <w:szCs w:val="36"/>
              </w:rPr>
              <w:t>Läkemedelsavfallshantering UVA, NÄL</w:t>
            </w:r>
          </w:p>
        </w:tc>
      </w:tr>
    </w:tbl>
    <w:p w14:paraId="47F0C47D" w14:textId="77777777" w:rsidR="00DE62D4" w:rsidRDefault="00DE62D4" w:rsidP="00DE62D4">
      <w:pPr>
        <w:pStyle w:val="Rubrik2"/>
        <w:ind w:right="1161"/>
      </w:pPr>
      <w:r>
        <w:t>Revidering i denna version</w:t>
      </w:r>
    </w:p>
    <w:p w14:paraId="7AAEB95C" w14:textId="77777777" w:rsidR="00DE62D4" w:rsidRPr="008D2C5D" w:rsidRDefault="00DE62D4" w:rsidP="00DE62D4">
      <w:r>
        <w:t>Ändring under rubrik: Hantering</w:t>
      </w:r>
    </w:p>
    <w:p w14:paraId="1C0A0957" w14:textId="77777777" w:rsidR="00DE62D4" w:rsidRDefault="00DE62D4" w:rsidP="00DE62D4">
      <w:pPr>
        <w:pStyle w:val="Rubrik2"/>
        <w:ind w:right="1161"/>
      </w:pPr>
      <w:r>
        <w:t>Syfte</w:t>
      </w:r>
    </w:p>
    <w:p w14:paraId="48151F74" w14:textId="77777777" w:rsidR="00DE62D4" w:rsidRPr="003B1C44" w:rsidRDefault="00DE62D4" w:rsidP="00DE62D4">
      <w:pPr>
        <w:spacing w:before="120"/>
      </w:pPr>
      <w:r>
        <w:t xml:space="preserve">Skapa en säker hantering för läkemedelsavfall. </w:t>
      </w:r>
    </w:p>
    <w:p w14:paraId="4359D581" w14:textId="77777777" w:rsidR="00DE62D4" w:rsidRDefault="00DE62D4" w:rsidP="00DE62D4">
      <w:pPr>
        <w:pStyle w:val="Rubrik2"/>
        <w:ind w:right="1161"/>
      </w:pPr>
      <w:r>
        <w:t xml:space="preserve">Vilka berörs </w:t>
      </w:r>
    </w:p>
    <w:p w14:paraId="68607D91" w14:textId="77777777" w:rsidR="00DE62D4" w:rsidRPr="00360F30" w:rsidRDefault="00DE62D4" w:rsidP="00DE62D4">
      <w:pPr>
        <w:spacing w:before="120"/>
        <w:ind w:right="1162"/>
      </w:pPr>
      <w:r w:rsidRPr="00360F30">
        <w:t>Alla sjuksköterskor på UVA, NU-sjukvården.</w:t>
      </w:r>
    </w:p>
    <w:p w14:paraId="10792BAA" w14:textId="77777777" w:rsidR="00DE62D4" w:rsidRPr="00360F30" w:rsidRDefault="00DE62D4" w:rsidP="0056640A">
      <w:pPr>
        <w:pStyle w:val="Rubrik2"/>
        <w:ind w:right="-2"/>
      </w:pPr>
      <w:r w:rsidRPr="00360F30">
        <w:t>Hantering</w:t>
      </w:r>
    </w:p>
    <w:p w14:paraId="138CD90D" w14:textId="77777777" w:rsidR="00DE62D4" w:rsidRPr="00360F30" w:rsidRDefault="00DE62D4" w:rsidP="0056640A">
      <w:pPr>
        <w:numPr>
          <w:ilvl w:val="0"/>
          <w:numId w:val="20"/>
        </w:numPr>
        <w:tabs>
          <w:tab w:val="clear" w:pos="360"/>
        </w:tabs>
        <w:spacing w:before="120" w:after="0" w:line="240" w:lineRule="auto"/>
        <w:ind w:left="1276" w:right="-2" w:hanging="284"/>
      </w:pPr>
      <w:r w:rsidRPr="00360F30">
        <w:rPr>
          <w:b/>
        </w:rPr>
        <w:t xml:space="preserve">Tabletter, </w:t>
      </w:r>
      <w:r>
        <w:rPr>
          <w:b/>
        </w:rPr>
        <w:t>S</w:t>
      </w:r>
      <w:r w:rsidRPr="00360F30">
        <w:rPr>
          <w:b/>
        </w:rPr>
        <w:t>uppositorier</w:t>
      </w:r>
      <w:r w:rsidRPr="00360F30">
        <w:t xml:space="preserve"> läggs i </w:t>
      </w:r>
      <w:r>
        <w:t>svart behållare märkt</w:t>
      </w:r>
      <w:r w:rsidRPr="00360F30">
        <w:t xml:space="preserve"> läkemedel</w:t>
      </w:r>
      <w:r>
        <w:t>savfall</w:t>
      </w:r>
      <w:r w:rsidRPr="00360F30">
        <w:t xml:space="preserve"> som f</w:t>
      </w:r>
      <w:r>
        <w:t>inns</w:t>
      </w:r>
      <w:r w:rsidRPr="00360F30">
        <w:t xml:space="preserve"> </w:t>
      </w:r>
      <w:r>
        <w:t xml:space="preserve">vid Navet på Inneliggande och Polikliniska sidan samt </w:t>
      </w:r>
      <w:r w:rsidRPr="00360F30">
        <w:t>i beredningsrummet.</w:t>
      </w:r>
    </w:p>
    <w:p w14:paraId="1D6F755B" w14:textId="77777777" w:rsidR="00DE62D4" w:rsidRDefault="00DE62D4" w:rsidP="0056640A">
      <w:pPr>
        <w:numPr>
          <w:ilvl w:val="0"/>
          <w:numId w:val="20"/>
        </w:numPr>
        <w:tabs>
          <w:tab w:val="clear" w:pos="360"/>
        </w:tabs>
        <w:spacing w:before="120" w:after="0" w:line="240" w:lineRule="auto"/>
        <w:ind w:left="1276" w:right="-2" w:hanging="284"/>
        <w:rPr>
          <w:b/>
        </w:rPr>
      </w:pPr>
      <w:r w:rsidRPr="00360F30">
        <w:rPr>
          <w:b/>
        </w:rPr>
        <w:t>Infusionspåsar</w:t>
      </w:r>
      <w:r>
        <w:rPr>
          <w:b/>
        </w:rPr>
        <w:t>, flaskor</w:t>
      </w:r>
      <w:r w:rsidRPr="00360F30">
        <w:rPr>
          <w:b/>
        </w:rPr>
        <w:t xml:space="preserve"> </w:t>
      </w:r>
      <w:r>
        <w:rPr>
          <w:b/>
        </w:rPr>
        <w:t>och</w:t>
      </w:r>
      <w:r w:rsidRPr="00360F30">
        <w:rPr>
          <w:b/>
        </w:rPr>
        <w:t xml:space="preserve"> sprutor</w:t>
      </w:r>
      <w:r>
        <w:rPr>
          <w:b/>
        </w:rPr>
        <w:t>, ink. aggregat, som innehåller eller innehållit f</w:t>
      </w:r>
      <w:r w:rsidRPr="00686BBC">
        <w:rPr>
          <w:b/>
        </w:rPr>
        <w:t>lytande läkemedel</w:t>
      </w:r>
      <w:r w:rsidRPr="00A2568F">
        <w:t xml:space="preserve"> ska alltid kasseras i </w:t>
      </w:r>
      <w:r>
        <w:t>svart</w:t>
      </w:r>
      <w:r w:rsidRPr="00A2568F">
        <w:t xml:space="preserve"> behållare märkt läkemedelsavfall som finns </w:t>
      </w:r>
      <w:r>
        <w:t xml:space="preserve">vid Navet på Inneliggande och Polikliniska sidan samt </w:t>
      </w:r>
      <w:r w:rsidRPr="00A2568F">
        <w:t>i beredningsrummet.</w:t>
      </w:r>
    </w:p>
    <w:p w14:paraId="57F5EF49" w14:textId="77777777" w:rsidR="00DE62D4" w:rsidRDefault="00DE62D4" w:rsidP="0056640A">
      <w:pPr>
        <w:numPr>
          <w:ilvl w:val="0"/>
          <w:numId w:val="20"/>
        </w:numPr>
        <w:tabs>
          <w:tab w:val="clear" w:pos="360"/>
        </w:tabs>
        <w:spacing w:before="120" w:after="0" w:line="240" w:lineRule="auto"/>
        <w:ind w:left="1276" w:right="-2" w:hanging="284"/>
      </w:pPr>
      <w:r w:rsidRPr="00360F30">
        <w:rPr>
          <w:b/>
        </w:rPr>
        <w:t xml:space="preserve">Narkotika läggs bland annat läkemedelsavfall. </w:t>
      </w:r>
      <w:r w:rsidRPr="00360F30">
        <w:t xml:space="preserve">Flytande narkotika i sprutor </w:t>
      </w:r>
      <w:r>
        <w:t xml:space="preserve">eller kassetter </w:t>
      </w:r>
      <w:r w:rsidRPr="00983B1B">
        <w:rPr>
          <w:u w:val="single"/>
        </w:rPr>
        <w:t>avidentifieras från personuppgifter och innehåll</w:t>
      </w:r>
      <w:r w:rsidRPr="00360F30">
        <w:t xml:space="preserve"> </w:t>
      </w:r>
      <w:r>
        <w:t>samt</w:t>
      </w:r>
      <w:r w:rsidRPr="00360F30">
        <w:t xml:space="preserve"> ”proppas”</w:t>
      </w:r>
      <w:r>
        <w:t>.</w:t>
      </w:r>
    </w:p>
    <w:p w14:paraId="10E9AB73" w14:textId="77777777" w:rsidR="00DE62D4" w:rsidRPr="00983B1B" w:rsidRDefault="00DE62D4" w:rsidP="0056640A">
      <w:pPr>
        <w:numPr>
          <w:ilvl w:val="0"/>
          <w:numId w:val="20"/>
        </w:numPr>
        <w:tabs>
          <w:tab w:val="clear" w:pos="360"/>
        </w:tabs>
        <w:spacing w:before="120" w:after="0" w:line="240" w:lineRule="auto"/>
        <w:ind w:left="1276" w:right="-2" w:hanging="284"/>
      </w:pPr>
      <w:r>
        <w:rPr>
          <w:b/>
        </w:rPr>
        <w:t xml:space="preserve">Flaskor </w:t>
      </w:r>
      <w:r w:rsidRPr="00A2568F">
        <w:t>som har innehållit NaCl eller sterilt vatten kastas i glasåter</w:t>
      </w:r>
      <w:r>
        <w:t>vinningen.</w:t>
      </w:r>
    </w:p>
    <w:p w14:paraId="6F630BC7" w14:textId="3CDA79BB" w:rsidR="006E3DF9" w:rsidRDefault="00DE62D4" w:rsidP="0056640A">
      <w:pPr>
        <w:numPr>
          <w:ilvl w:val="0"/>
          <w:numId w:val="20"/>
        </w:numPr>
        <w:tabs>
          <w:tab w:val="clear" w:pos="360"/>
        </w:tabs>
        <w:spacing w:before="120" w:after="0" w:line="240" w:lineRule="auto"/>
        <w:ind w:left="1276" w:right="-2" w:hanging="284"/>
      </w:pPr>
      <w:r w:rsidRPr="00360F30">
        <w:rPr>
          <w:b/>
        </w:rPr>
        <w:t xml:space="preserve">Rena närings- och saltlösningar, </w:t>
      </w:r>
      <w:r w:rsidRPr="00360F30">
        <w:t xml:space="preserve">ex. glukos, fetter, vitaminer och spårämnen töms i </w:t>
      </w:r>
      <w:proofErr w:type="spellStart"/>
      <w:r w:rsidRPr="00360F30">
        <w:t>spol</w:t>
      </w:r>
      <w:r>
        <w:t>o</w:t>
      </w:r>
      <w:r w:rsidRPr="00360F30">
        <w:t>n</w:t>
      </w:r>
      <w:proofErr w:type="spellEnd"/>
      <w:r w:rsidRPr="00360F30">
        <w:t>.</w:t>
      </w:r>
    </w:p>
    <w:p w14:paraId="247CC723" w14:textId="77777777" w:rsidR="006E3DF9" w:rsidRDefault="006E3DF9">
      <w:pPr>
        <w:spacing w:after="0" w:line="240" w:lineRule="auto"/>
        <w:ind w:left="0" w:right="0"/>
      </w:pPr>
      <w:r>
        <w:br w:type="page"/>
      </w:r>
    </w:p>
    <w:p w14:paraId="4940250F" w14:textId="77777777" w:rsidR="00DE62D4" w:rsidRPr="00360F30" w:rsidRDefault="00DE62D4" w:rsidP="006E3DF9">
      <w:pPr>
        <w:spacing w:before="120" w:after="0" w:line="240" w:lineRule="auto"/>
        <w:ind w:left="1276" w:right="-2"/>
      </w:pPr>
    </w:p>
    <w:p w14:paraId="1EBFA059" w14:textId="28F274ED" w:rsidR="006E3DF9" w:rsidRDefault="00DE62D4" w:rsidP="006E3DF9">
      <w:pPr>
        <w:numPr>
          <w:ilvl w:val="0"/>
          <w:numId w:val="20"/>
        </w:numPr>
        <w:tabs>
          <w:tab w:val="clear" w:pos="360"/>
        </w:tabs>
        <w:spacing w:before="120" w:after="0" w:line="240" w:lineRule="auto"/>
        <w:ind w:left="1276" w:right="0" w:hanging="284"/>
      </w:pPr>
      <w:r w:rsidRPr="006E3DF9">
        <w:rPr>
          <w:b/>
        </w:rPr>
        <w:t xml:space="preserve">Alla rena infusionsvätskor </w:t>
      </w:r>
      <w:r>
        <w:t>töms</w:t>
      </w:r>
      <w:r w:rsidRPr="00360F30">
        <w:t xml:space="preserve"> ut i </w:t>
      </w:r>
      <w:proofErr w:type="spellStart"/>
      <w:r>
        <w:t>spolon</w:t>
      </w:r>
      <w:proofErr w:type="spellEnd"/>
      <w:r>
        <w:t xml:space="preserve"> alt. diskhon</w:t>
      </w:r>
      <w:r w:rsidRPr="00360F30">
        <w:t>.</w:t>
      </w:r>
    </w:p>
    <w:p w14:paraId="6167D3D2" w14:textId="77777777" w:rsidR="00DE62D4" w:rsidRDefault="00DE62D4" w:rsidP="006E3DF9">
      <w:pPr>
        <w:spacing w:before="120" w:after="0" w:line="240" w:lineRule="auto"/>
        <w:ind w:left="1276" w:right="-2"/>
      </w:pPr>
    </w:p>
    <w:p w14:paraId="1C8C1498" w14:textId="77777777" w:rsidR="00DE62D4" w:rsidRPr="00360F30" w:rsidRDefault="00DE62D4" w:rsidP="0056640A">
      <w:pPr>
        <w:numPr>
          <w:ilvl w:val="0"/>
          <w:numId w:val="20"/>
        </w:numPr>
        <w:tabs>
          <w:tab w:val="clear" w:pos="360"/>
        </w:tabs>
        <w:spacing w:before="120" w:after="0" w:line="240" w:lineRule="auto"/>
        <w:ind w:left="1276" w:right="-2" w:hanging="284"/>
      </w:pPr>
      <w:r w:rsidRPr="00360F30">
        <w:t xml:space="preserve">Alla sprutor eller påsar med läkemedel </w:t>
      </w:r>
      <w:r w:rsidRPr="00686BBC">
        <w:rPr>
          <w:b/>
          <w:bCs/>
        </w:rPr>
        <w:t>avidentifieras från personuppgifter</w:t>
      </w:r>
      <w:r w:rsidRPr="00360F30">
        <w:t>.</w:t>
      </w:r>
      <w:r>
        <w:br/>
      </w:r>
    </w:p>
    <w:p w14:paraId="2CEAAE6F" w14:textId="76DE4B92" w:rsidR="001228E9" w:rsidRPr="001228E9" w:rsidRDefault="00DE62D4" w:rsidP="0056640A">
      <w:pPr>
        <w:spacing w:before="120"/>
        <w:ind w:left="1276" w:right="-2"/>
        <w:rPr>
          <w:b/>
          <w:bCs/>
          <w:iCs/>
        </w:rPr>
      </w:pPr>
      <w:r>
        <w:t>Behållare för läkemedelsavfall ställs i beredningsrummet för hämtning av transportservice.</w:t>
      </w:r>
      <w:r w:rsidR="001228E9" w:rsidRPr="001228E9">
        <w:rPr>
          <w:b/>
          <w:szCs w:val="20"/>
        </w:rPr>
        <w:br/>
      </w: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1228E9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91CB8D" w14:textId="77777777" w:rsidR="00657396" w:rsidRDefault="00657396">
      <w:r>
        <w:separator/>
      </w:r>
    </w:p>
  </w:endnote>
  <w:endnote w:type="continuationSeparator" w:id="0">
    <w:p w14:paraId="5B2B39A7" w14:textId="77777777" w:rsidR="00657396" w:rsidRDefault="00657396">
      <w:r>
        <w:continuationSeparator/>
      </w:r>
    </w:p>
  </w:endnote>
  <w:endnote w:type="continuationNotice" w:id="1">
    <w:p w14:paraId="1F046CEC" w14:textId="77777777" w:rsidR="00657396" w:rsidRDefault="0065739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1" name="Bildobjekt 1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83B1A8" w14:textId="77777777" w:rsidR="00657396" w:rsidRDefault="00657396"/>
  </w:footnote>
  <w:footnote w:type="continuationSeparator" w:id="0">
    <w:p w14:paraId="6A66AF35" w14:textId="77777777" w:rsidR="00657396" w:rsidRDefault="00657396">
      <w:r>
        <w:continuationSeparator/>
      </w:r>
    </w:p>
  </w:footnote>
  <w:footnote w:type="continuationNotice" w:id="1">
    <w:p w14:paraId="76BA2089" w14:textId="77777777" w:rsidR="00657396" w:rsidRDefault="0065739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8" name="Bildobjekt 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CC50DA3"/>
    <w:multiLevelType w:val="singleLevel"/>
    <w:tmpl w:val="041D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196118064">
    <w:abstractNumId w:val="18"/>
  </w:num>
  <w:num w:numId="2" w16cid:durableId="2020157702">
    <w:abstractNumId w:val="14"/>
  </w:num>
  <w:num w:numId="3" w16cid:durableId="1673147721">
    <w:abstractNumId w:val="0"/>
  </w:num>
  <w:num w:numId="4" w16cid:durableId="1182091280">
    <w:abstractNumId w:val="6"/>
  </w:num>
  <w:num w:numId="5" w16cid:durableId="1172990836">
    <w:abstractNumId w:val="16"/>
  </w:num>
  <w:num w:numId="6" w16cid:durableId="874004216">
    <w:abstractNumId w:val="2"/>
  </w:num>
  <w:num w:numId="7" w16cid:durableId="1949240400">
    <w:abstractNumId w:val="11"/>
  </w:num>
  <w:num w:numId="8" w16cid:durableId="1422990032">
    <w:abstractNumId w:val="8"/>
  </w:num>
  <w:num w:numId="9" w16cid:durableId="1589925026">
    <w:abstractNumId w:val="1"/>
  </w:num>
  <w:num w:numId="10" w16cid:durableId="1950382911">
    <w:abstractNumId w:val="1"/>
  </w:num>
  <w:num w:numId="11" w16cid:durableId="424543866">
    <w:abstractNumId w:val="3"/>
  </w:num>
  <w:num w:numId="12" w16cid:durableId="432674361">
    <w:abstractNumId w:val="4"/>
  </w:num>
  <w:num w:numId="13" w16cid:durableId="1557279991">
    <w:abstractNumId w:val="13"/>
  </w:num>
  <w:num w:numId="14" w16cid:durableId="1895581666">
    <w:abstractNumId w:val="9"/>
  </w:num>
  <w:num w:numId="15" w16cid:durableId="873614174">
    <w:abstractNumId w:val="7"/>
  </w:num>
  <w:num w:numId="16" w16cid:durableId="790897773">
    <w:abstractNumId w:val="12"/>
  </w:num>
  <w:num w:numId="17" w16cid:durableId="216010779">
    <w:abstractNumId w:val="5"/>
  </w:num>
  <w:num w:numId="18" w16cid:durableId="1372345635">
    <w:abstractNumId w:val="10"/>
  </w:num>
  <w:num w:numId="19" w16cid:durableId="1701123983">
    <w:abstractNumId w:val="17"/>
  </w:num>
  <w:num w:numId="20" w16cid:durableId="34498443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2EE2"/>
    <w:rsid w:val="000E463B"/>
    <w:rsid w:val="000E5A7E"/>
    <w:rsid w:val="000F43A3"/>
    <w:rsid w:val="000F7681"/>
    <w:rsid w:val="00103031"/>
    <w:rsid w:val="001044FE"/>
    <w:rsid w:val="001139D4"/>
    <w:rsid w:val="001228E9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640A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7396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3DF9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E62D4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3</TotalTime>
  <Pages>2</Pages>
  <Words>188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1186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Läkemedelsavfallshantering UVA, NÄL</dc:title>
  <dc:subject/>
  <dc:creator>patrik.jens.johansson@vgregion.se</dc:creator>
  <keywords/>
  <lastModifiedBy>Carina Turesson Roos</lastModifiedBy>
  <revision>6</revision>
  <lastPrinted>2016-03-31T10:56:00.0000000Z</lastPrinted>
  <dcterms:created xsi:type="dcterms:W3CDTF">2022-05-23T07:20:00.0000000Z</dcterms:created>
  <dcterms:modified xsi:type="dcterms:W3CDTF">2024-05-13T09:45:00.0000000Z</dcterms:modified>
</coreProperties>
</file>