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0FA4" w:rsidP="0012025D" w:rsidRDefault="00FA0FA4" w14:paraId="1F4FB427" w14:textId="77777777">
      <w:pPr>
        <w:pStyle w:val="Rubrik2"/>
        <w:sectPr w:rsidR="00FA0FA4" w:rsidSect="00FA0FA4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FA0FA4" w:rsidR="00FA0FA4" w:rsidP="0012025D" w:rsidRDefault="00FA0FA4" w14:paraId="7E5AFE41" w14:textId="77777777">
      <w:pPr>
        <w:spacing w:after="0" w:line="240" w:lineRule="auto"/>
        <w:ind w:right="0"/>
        <w:rPr>
          <w:szCs w:val="20"/>
        </w:rPr>
      </w:pP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Pr="00FA0FA4" w:rsidR="00FA0FA4" w:rsidTr="004E1679" w14:paraId="3535548A" w14:textId="77777777">
        <w:trPr>
          <w:cantSplit/>
          <w:trHeight w:val="570"/>
        </w:trPr>
        <w:tc>
          <w:tcPr>
            <w:tcW w:w="9039" w:type="dxa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bottom"/>
          </w:tcPr>
          <w:p w:rsidRPr="00FA0FA4" w:rsidR="00FA0FA4" w:rsidP="0012025D" w:rsidRDefault="00FA0FA4" w14:paraId="03D8F4D5" w14:textId="77777777">
            <w:pPr>
              <w:pStyle w:val="Rubrik1"/>
              <w:rPr>
                <w:noProof/>
                <w:sz w:val="32"/>
                <w:szCs w:val="20"/>
              </w:rPr>
            </w:pPr>
            <w:r w:rsidRPr="00FA0FA4">
              <w:rPr>
                <w:noProof/>
              </w:rPr>
              <w:t>Gynekologiska laparoskopier</w:t>
            </w:r>
          </w:p>
        </w:tc>
      </w:tr>
    </w:tbl>
    <w:p w:rsidRPr="00FA0FA4" w:rsidR="00FA0FA4" w:rsidP="0012025D" w:rsidRDefault="00FA0FA4" w14:paraId="59F8FEB5" w14:textId="77777777">
      <w:pPr>
        <w:keepNext/>
        <w:spacing w:after="0" w:line="240" w:lineRule="auto"/>
        <w:ind w:right="0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p w:rsidR="00F07610" w:rsidP="0012025D" w:rsidRDefault="00F07610" w14:paraId="04F73256" w14:textId="77777777">
      <w:pPr>
        <w:spacing w:after="0" w:line="240" w:lineRule="auto"/>
        <w:ind w:right="0"/>
        <w:rPr>
          <w:rFonts w:ascii="Arial" w:hAnsi="Arial" w:cs="Arial"/>
          <w:b/>
          <w:sz w:val="28"/>
          <w:szCs w:val="28"/>
        </w:rPr>
      </w:pPr>
    </w:p>
    <w:p w:rsidRPr="00FA0FA4" w:rsidR="007747DB" w:rsidP="0012025D" w:rsidRDefault="007747DB" w14:paraId="28E63ACA" w14:textId="0B819329">
      <w:pPr>
        <w:pStyle w:val="Rubrik2"/>
        <w:rPr>
          <w:szCs w:val="20"/>
        </w:rPr>
      </w:pPr>
      <w:r w:rsidR="007747DB">
        <w:rPr/>
        <w:t>Revidering i denna version:</w:t>
      </w:r>
      <w:r w:rsidR="007747DB">
        <w:rPr/>
        <w:t xml:space="preserve"> </w:t>
      </w:r>
    </w:p>
    <w:bookmarkEnd w:id="0"/>
    <w:p w:rsidR="00FF6081" w:rsidP="5F59750B" w:rsidRDefault="00FF6081" w14:paraId="1EDF57E7" w14:textId="791ADCB1">
      <w:pPr>
        <w:pStyle w:val="Normal"/>
        <w:suppressLineNumbers w:val="0"/>
        <w:bidi w:val="0"/>
        <w:spacing w:before="0" w:beforeAutospacing="off" w:after="120" w:afterAutospacing="off" w:line="288" w:lineRule="auto"/>
        <w:ind w:left="992" w:right="868"/>
        <w:jc w:val="left"/>
      </w:pPr>
      <w:r w:rsidR="00FF6081">
        <w:rPr/>
        <w:t>Reviderad under premedicinering.</w:t>
      </w:r>
    </w:p>
    <w:p w:rsidR="0012025D" w:rsidP="0012025D" w:rsidRDefault="0012025D" w14:paraId="4406EC7B" w14:textId="77777777">
      <w:pPr>
        <w:pStyle w:val="Rubrik2"/>
        <w:ind w:right="1161"/>
      </w:pPr>
      <w:r>
        <w:t>Syfte</w:t>
      </w:r>
    </w:p>
    <w:p w:rsidR="0012025D" w:rsidP="0012025D" w:rsidRDefault="0012025D" w14:paraId="58AB0FFC" w14:textId="77777777">
      <w:r>
        <w:t xml:space="preserve">Rutinen har som syfte att vara vägledande och användbar till alla gynekologiska laparoskopier.   </w:t>
      </w:r>
    </w:p>
    <w:p w:rsidR="0012025D" w:rsidP="0012025D" w:rsidRDefault="0012025D" w14:paraId="35912691" w14:textId="77777777">
      <w:pPr>
        <w:pStyle w:val="Rubrik2"/>
        <w:ind w:right="1161"/>
      </w:pPr>
      <w:r>
        <w:t>Vilka berörs</w:t>
      </w:r>
    </w:p>
    <w:p w:rsidR="0012025D" w:rsidP="0012025D" w:rsidRDefault="0012025D" w14:paraId="1C81515C" w14:textId="77777777">
      <w:r>
        <w:t>Anestesi- och operationssjuksköterskor, anestesiläkare och undersköterskor</w:t>
      </w:r>
    </w:p>
    <w:p w:rsidR="0012025D" w:rsidP="0012025D" w:rsidRDefault="0012025D" w14:paraId="281AF13E" w14:textId="77777777">
      <w:r>
        <w:t>på Operation, samt läkare på KK, NÄL.</w:t>
      </w:r>
    </w:p>
    <w:p w:rsidR="0012025D" w:rsidP="0012025D" w:rsidRDefault="0012025D" w14:paraId="2CA5A18E" w14:textId="77777777">
      <w:pPr>
        <w:pStyle w:val="Rubrik2"/>
        <w:ind w:right="1161"/>
      </w:pPr>
      <w:r>
        <w:t>Bakgrund</w:t>
      </w:r>
    </w:p>
    <w:p w:rsidRPr="005C7FA5" w:rsidR="0012025D" w:rsidP="0012025D" w:rsidRDefault="0012025D" w14:paraId="693389BE" w14:textId="77777777">
      <w:r>
        <w:t xml:space="preserve">Rutinen avser gynekologiska laparoskopier </w:t>
      </w:r>
      <w:proofErr w:type="spellStart"/>
      <w:r>
        <w:t>inkl</w:t>
      </w:r>
      <w:proofErr w:type="spellEnd"/>
      <w:r>
        <w:t xml:space="preserve"> sterilisering och LAVH (laparoskopisk assisterad vaginal </w:t>
      </w:r>
      <w:proofErr w:type="spellStart"/>
      <w:r>
        <w:t>hysterektomi</w:t>
      </w:r>
      <w:proofErr w:type="spellEnd"/>
      <w:r>
        <w:t xml:space="preserve">). Dessa ingrepp utförs ofta dagkirurgiskt. </w:t>
      </w:r>
      <w:hyperlink r:id="rId17">
        <w:r w:rsidRPr="7F8DBB4C">
          <w:rPr>
            <w:rStyle w:val="Hyperlnk"/>
          </w:rPr>
          <w:t>En separat rutin finns för TLH</w:t>
        </w:r>
      </w:hyperlink>
      <w:r>
        <w:t xml:space="preserve"> (total laparoskopisk </w:t>
      </w:r>
      <w:proofErr w:type="spellStart"/>
      <w:r>
        <w:t>hysterektomi</w:t>
      </w:r>
      <w:proofErr w:type="spellEnd"/>
      <w:r>
        <w:t xml:space="preserve">) och </w:t>
      </w:r>
      <w:proofErr w:type="spellStart"/>
      <w:r>
        <w:t>Sakropexi</w:t>
      </w:r>
      <w:proofErr w:type="spellEnd"/>
      <w:r>
        <w:t xml:space="preserve"> som kan innebära inneliggande vård. Gynekologen kan önska ’TLH-spåret’ även för ’vanliga’ laparoskopier, om ingreppet förväntas vara tekniskt svårt eller ta längre tid. Detta ska anmälas i operationsanmälan i Orbit. </w:t>
      </w:r>
    </w:p>
    <w:p w:rsidR="0012025D" w:rsidP="0012025D" w:rsidRDefault="0012025D" w14:paraId="793830F6" w14:textId="77777777">
      <w:pPr>
        <w:pStyle w:val="Rubrik2"/>
        <w:ind w:right="1161"/>
      </w:pPr>
      <w:r>
        <w:t>Premedicinering</w:t>
      </w:r>
    </w:p>
    <w:p w:rsidR="0012025D" w:rsidP="0012025D" w:rsidRDefault="0012025D" w14:paraId="7BBB3FA1" w14:textId="77777777">
      <w:r w:rsidR="0012025D">
        <w:rPr/>
        <w:t>T Alvedon</w:t>
      </w:r>
      <w:bookmarkStart w:name="_Hlk27476112" w:id="1"/>
      <w:r w:rsidR="0012025D">
        <w:rPr/>
        <w:t>®</w:t>
      </w:r>
      <w:bookmarkEnd w:id="1"/>
      <w:r w:rsidR="0012025D">
        <w:rPr/>
        <w:t xml:space="preserve"> (</w:t>
      </w:r>
      <w:proofErr w:type="spellStart"/>
      <w:r w:rsidR="0012025D">
        <w:rPr/>
        <w:t>paracetamol</w:t>
      </w:r>
      <w:proofErr w:type="spellEnd"/>
      <w:r w:rsidR="0012025D">
        <w:rPr/>
        <w:t xml:space="preserve">) 1 g. </w:t>
      </w:r>
    </w:p>
    <w:p w:rsidR="48B4B8CE" w:rsidP="5F59750B" w:rsidRDefault="48B4B8CE" w14:paraId="187C3F83" w14:textId="46CA0404">
      <w:pPr>
        <w:pStyle w:val="Normal"/>
        <w:rPr>
          <w:rFonts w:ascii="Times New Roman" w:hAnsi="Times New Roman" w:eastAsia="Times New Roman" w:cs="Times New Roman"/>
          <w:noProof w:val="0"/>
          <w:color w:val="000000" w:themeColor="text2" w:themeTint="FF" w:themeShade="FF"/>
          <w:sz w:val="24"/>
          <w:szCs w:val="24"/>
          <w:lang w:val="sv-SE"/>
        </w:rPr>
      </w:pPr>
      <w:r w:rsidRPr="5F59750B" w:rsidR="48B4B8CE">
        <w:rPr>
          <w:rFonts w:ascii="Times New Roman" w:hAnsi="Times New Roman" w:eastAsia="Times New Roman" w:cs="Times New Roman"/>
          <w:noProof w:val="0"/>
          <w:color w:val="000000" w:themeColor="text2" w:themeTint="FF" w:themeShade="FF"/>
          <w:sz w:val="24"/>
          <w:szCs w:val="24"/>
          <w:lang w:val="sv-SE"/>
        </w:rPr>
        <w:t>T Targiniq® 5-10 mg beroende av ålder, vikt och ingreppets art.</w:t>
      </w:r>
    </w:p>
    <w:p w:rsidR="0012025D" w:rsidP="0012025D" w:rsidRDefault="0012025D" w14:paraId="5EF12ECA" w14:textId="77777777">
      <w:r>
        <w:t>T Arcoxia® (</w:t>
      </w:r>
      <w:proofErr w:type="spellStart"/>
      <w:r>
        <w:t>etoricoxib</w:t>
      </w:r>
      <w:proofErr w:type="spellEnd"/>
      <w:r>
        <w:t xml:space="preserve">), 120 mg  </w:t>
      </w:r>
      <w:hyperlink w:history="1" r:id="rId18">
        <w:proofErr w:type="spellStart"/>
        <w:r>
          <w:rPr>
            <w:rStyle w:val="Hyperlnk"/>
          </w:rPr>
          <w:t>Vg</w:t>
        </w:r>
        <w:proofErr w:type="spellEnd"/>
        <w:r>
          <w:rPr>
            <w:rStyle w:val="Hyperlnk"/>
          </w:rPr>
          <w:t xml:space="preserve"> se rutin för Arcoxia (Etoricoxib)</w:t>
        </w:r>
      </w:hyperlink>
    </w:p>
    <w:p w:rsidR="0012025D" w:rsidP="0012025D" w:rsidRDefault="0012025D" w14:paraId="659CD37F" w14:textId="77777777"/>
    <w:p w:rsidR="0012025D" w:rsidP="0012025D" w:rsidRDefault="0012025D" w14:paraId="4C6AA05A" w14:textId="77777777">
      <w:pPr>
        <w:pStyle w:val="Rubrik2"/>
        <w:ind w:right="1161"/>
      </w:pPr>
      <w:r>
        <w:t>Anestesiförslag</w:t>
      </w:r>
    </w:p>
    <w:p w:rsidR="0012025D" w:rsidP="0012025D" w:rsidRDefault="0012025D" w14:paraId="31968825" w14:textId="77777777">
      <w:r>
        <w:t xml:space="preserve">Intubation. Underhållsanestesi med TIVA/TCI- </w:t>
      </w:r>
      <w:proofErr w:type="spellStart"/>
      <w:r>
        <w:t>Ultiva</w:t>
      </w:r>
      <w:bookmarkStart w:name="_Hlk27483901" w:id="3"/>
      <w:proofErr w:type="spellEnd"/>
      <w:r>
        <w:t>®</w:t>
      </w:r>
      <w:bookmarkEnd w:id="3"/>
      <w:r>
        <w:t xml:space="preserve"> (</w:t>
      </w:r>
      <w:proofErr w:type="spellStart"/>
      <w:r>
        <w:t>remifentanil</w:t>
      </w:r>
      <w:proofErr w:type="spellEnd"/>
      <w:r>
        <w:t xml:space="preserve">) och Propofol. </w:t>
      </w:r>
    </w:p>
    <w:p w:rsidR="0012025D" w:rsidP="0012025D" w:rsidRDefault="0012025D" w14:paraId="76F1B90C" w14:textId="77777777">
      <w:r>
        <w:t xml:space="preserve">RSI, (rapid </w:t>
      </w:r>
      <w:proofErr w:type="spellStart"/>
      <w:r>
        <w:t>sequense</w:t>
      </w:r>
      <w:proofErr w:type="spellEnd"/>
      <w:r>
        <w:t xml:space="preserve"> </w:t>
      </w:r>
      <w:proofErr w:type="spellStart"/>
      <w:r>
        <w:t>induction</w:t>
      </w:r>
      <w:proofErr w:type="spellEnd"/>
      <w:r>
        <w:t xml:space="preserve"> </w:t>
      </w:r>
      <w:proofErr w:type="gramStart"/>
      <w:r>
        <w:t>and intubation</w:t>
      </w:r>
      <w:proofErr w:type="gramEnd"/>
      <w:r>
        <w:t xml:space="preserve">) ska användas vid akuta laparoskopier. </w:t>
      </w:r>
    </w:p>
    <w:p w:rsidR="0012025D" w:rsidP="0012025D" w:rsidRDefault="0012025D" w14:paraId="3254F7BF" w14:textId="77777777">
      <w:proofErr w:type="spellStart"/>
      <w:r>
        <w:t>Inj</w:t>
      </w:r>
      <w:proofErr w:type="spellEnd"/>
      <w:r>
        <w:t xml:space="preserve"> </w:t>
      </w:r>
      <w:proofErr w:type="spellStart"/>
      <w:r>
        <w:t>Catapresan</w:t>
      </w:r>
      <w:proofErr w:type="spellEnd"/>
      <w:r>
        <w:t>® (</w:t>
      </w:r>
      <w:proofErr w:type="spellStart"/>
      <w:r>
        <w:t>klonidin</w:t>
      </w:r>
      <w:proofErr w:type="spellEnd"/>
      <w:r>
        <w:t xml:space="preserve">) kan tillämpas </w:t>
      </w:r>
      <w:proofErr w:type="spellStart"/>
      <w:r>
        <w:t>vb</w:t>
      </w:r>
      <w:proofErr w:type="spellEnd"/>
      <w:r>
        <w:t>.</w:t>
      </w:r>
    </w:p>
    <w:p w:rsidR="0012025D" w:rsidP="0012025D" w:rsidRDefault="0012025D" w14:paraId="00B133EE" w14:textId="77777777">
      <w:r w:rsidRPr="0030635E">
        <w:t xml:space="preserve">PONV-profylax med </w:t>
      </w:r>
      <w:proofErr w:type="spellStart"/>
      <w:r w:rsidRPr="0030635E">
        <w:t>inj</w:t>
      </w:r>
      <w:proofErr w:type="spellEnd"/>
      <w:r w:rsidRPr="0030635E">
        <w:t xml:space="preserve"> Betapred® (betametason) och </w:t>
      </w:r>
      <w:proofErr w:type="spellStart"/>
      <w:r w:rsidRPr="0030635E">
        <w:t>inj</w:t>
      </w:r>
      <w:proofErr w:type="spellEnd"/>
      <w:r w:rsidRPr="0030635E">
        <w:t xml:space="preserve"> </w:t>
      </w:r>
      <w:proofErr w:type="spellStart"/>
      <w:r w:rsidRPr="0030635E">
        <w:t>ondansetron</w:t>
      </w:r>
      <w:proofErr w:type="spellEnd"/>
      <w:r>
        <w:t>®</w:t>
      </w:r>
      <w:r w:rsidRPr="0030635E">
        <w:t xml:space="preserve"> </w:t>
      </w:r>
    </w:p>
    <w:p w:rsidR="0012025D" w:rsidP="0012025D" w:rsidRDefault="0012025D" w14:paraId="2921E743" w14:textId="77777777">
      <w:pPr>
        <w:pStyle w:val="Rubrik2"/>
        <w:ind w:right="1161"/>
      </w:pPr>
      <w:r>
        <w:t>Övervakning/Utrustning</w:t>
      </w:r>
    </w:p>
    <w:p w:rsidR="0012025D" w:rsidP="0012025D" w:rsidRDefault="0012025D" w14:paraId="14B1B8DB" w14:textId="77777777">
      <w:pPr>
        <w:numPr>
          <w:ilvl w:val="0"/>
          <w:numId w:val="21"/>
        </w:numPr>
        <w:spacing w:after="0" w:line="240" w:lineRule="auto"/>
        <w:ind w:left="1418" w:right="0"/>
      </w:pPr>
      <w:r>
        <w:t>Standard (</w:t>
      </w:r>
      <w:proofErr w:type="spellStart"/>
      <w:r>
        <w:t>noninvasivt</w:t>
      </w:r>
      <w:proofErr w:type="spellEnd"/>
      <w:r>
        <w:t xml:space="preserve"> BT, EKG, </w:t>
      </w:r>
      <w:proofErr w:type="spellStart"/>
      <w:r>
        <w:t>pulsoxymetri</w:t>
      </w:r>
      <w:proofErr w:type="spellEnd"/>
      <w:r>
        <w:t xml:space="preserve">, etCO2, gasmätning, </w:t>
      </w:r>
      <w:proofErr w:type="spellStart"/>
      <w:r>
        <w:t>örontemp</w:t>
      </w:r>
      <w:proofErr w:type="spellEnd"/>
      <w:r>
        <w:t>, NMT).</w:t>
      </w:r>
    </w:p>
    <w:p w:rsidR="0012025D" w:rsidP="0012025D" w:rsidRDefault="0012025D" w14:paraId="010D5B6D" w14:textId="77777777">
      <w:pPr>
        <w:numPr>
          <w:ilvl w:val="0"/>
          <w:numId w:val="21"/>
        </w:numPr>
        <w:spacing w:after="0" w:line="240" w:lineRule="auto"/>
        <w:ind w:left="1418" w:right="0"/>
      </w:pPr>
      <w:r>
        <w:t>BIS vid användning av TIVA/TCI.</w:t>
      </w:r>
    </w:p>
    <w:p w:rsidR="0012025D" w:rsidP="0012025D" w:rsidRDefault="0012025D" w14:paraId="787926B8" w14:textId="77777777">
      <w:pPr>
        <w:numPr>
          <w:ilvl w:val="0"/>
          <w:numId w:val="21"/>
        </w:numPr>
        <w:spacing w:after="0" w:line="240" w:lineRule="auto"/>
        <w:ind w:left="1418" w:right="0"/>
      </w:pPr>
      <w:r>
        <w:t>OBS: V-sond till alla patienter innan operationsstart och under hela ingreppet!</w:t>
      </w:r>
    </w:p>
    <w:p w:rsidR="0012025D" w:rsidP="0012025D" w:rsidRDefault="0012025D" w14:paraId="5ACF594A" w14:textId="77777777">
      <w:pPr>
        <w:numPr>
          <w:ilvl w:val="0"/>
          <w:numId w:val="21"/>
        </w:numPr>
        <w:spacing w:after="0" w:line="240" w:lineRule="auto"/>
        <w:ind w:left="1418" w:right="0"/>
      </w:pPr>
      <w:r>
        <w:t xml:space="preserve">KAD sätts inför operationen och tas vanligtvis bort innan väckning. Vid sterilisering sätts som regel ingen KAD. </w:t>
      </w:r>
    </w:p>
    <w:p w:rsidR="0012025D" w:rsidP="0012025D" w:rsidRDefault="0012025D" w14:paraId="5FA163FE" w14:textId="77777777">
      <w:pPr>
        <w:pStyle w:val="Rubrik2"/>
        <w:ind w:right="1161"/>
      </w:pPr>
      <w:r>
        <w:t>Blodgruppering/</w:t>
      </w:r>
      <w:proofErr w:type="spellStart"/>
      <w:r>
        <w:t>bastest</w:t>
      </w:r>
      <w:proofErr w:type="spellEnd"/>
    </w:p>
    <w:p w:rsidR="0012025D" w:rsidP="0012025D" w:rsidRDefault="0012025D" w14:paraId="4D85E7A1" w14:textId="77777777">
      <w:r>
        <w:t>Ja/nej.</w:t>
      </w:r>
    </w:p>
    <w:p w:rsidR="0012025D" w:rsidP="0012025D" w:rsidRDefault="0012025D" w14:paraId="2513FBF5" w14:textId="77777777">
      <w:proofErr w:type="spellStart"/>
      <w:r>
        <w:t>Bastest</w:t>
      </w:r>
      <w:proofErr w:type="spellEnd"/>
      <w:r>
        <w:t xml:space="preserve"> behövs dock på patienter med misstänkt extrauteringraviditet och lågt Hb samt vid laparoskopiassisterad vaginal </w:t>
      </w:r>
      <w:proofErr w:type="spellStart"/>
      <w:r>
        <w:t>hysterektomi</w:t>
      </w:r>
      <w:proofErr w:type="spellEnd"/>
      <w:r>
        <w:t xml:space="preserve"> (LAVH). </w:t>
      </w:r>
    </w:p>
    <w:p w:rsidR="0012025D" w:rsidP="0012025D" w:rsidRDefault="0012025D" w14:paraId="0AB5B222" w14:textId="77777777">
      <w:pPr>
        <w:pStyle w:val="Rubrik2"/>
        <w:ind w:right="1161"/>
      </w:pPr>
      <w:r>
        <w:t>Operationsbord/läge</w:t>
      </w:r>
    </w:p>
    <w:p w:rsidR="0012025D" w:rsidP="0012025D" w:rsidRDefault="0012025D" w14:paraId="777F8ACE" w14:textId="77777777">
      <w:pPr>
        <w:numPr>
          <w:ilvl w:val="0"/>
          <w:numId w:val="20"/>
        </w:numPr>
        <w:spacing w:after="0" w:line="240" w:lineRule="auto"/>
        <w:ind w:left="1418" w:right="0"/>
      </w:pPr>
      <w:proofErr w:type="spellStart"/>
      <w:r>
        <w:t>Unibord</w:t>
      </w:r>
      <w:proofErr w:type="spellEnd"/>
      <w:r>
        <w:t xml:space="preserve"> med benplattor. </w:t>
      </w:r>
    </w:p>
    <w:p w:rsidR="0012025D" w:rsidP="0012025D" w:rsidRDefault="0012025D" w14:paraId="72FCF379" w14:textId="77777777">
      <w:pPr>
        <w:numPr>
          <w:ilvl w:val="0"/>
          <w:numId w:val="20"/>
        </w:numPr>
        <w:spacing w:after="0" w:line="240" w:lineRule="auto"/>
        <w:ind w:left="1418" w:right="0"/>
      </w:pPr>
      <w:r>
        <w:t xml:space="preserve">Vid LAVH: Bootsbord, med benen i boots. </w:t>
      </w:r>
      <w:r w:rsidRPr="100A5276">
        <w:rPr>
          <w:color w:val="000000" w:themeColor="text1"/>
        </w:rPr>
        <w:t>Axelstöd för att undvika glidning. Observera risk för tryckskada.</w:t>
      </w:r>
    </w:p>
    <w:p w:rsidRPr="00991983" w:rsidR="0012025D" w:rsidP="0012025D" w:rsidRDefault="0012025D" w14:paraId="6D1565DC" w14:textId="77777777">
      <w:pPr>
        <w:numPr>
          <w:ilvl w:val="0"/>
          <w:numId w:val="20"/>
        </w:numPr>
        <w:spacing w:after="0" w:line="240" w:lineRule="auto"/>
        <w:ind w:left="1418" w:right="0"/>
      </w:pPr>
      <w:r>
        <w:t xml:space="preserve">Höger arm ligger ut på armbord. Vänster arm ligger utmed kroppen. Armen och handen ska ligga bra utan risk för klämskada.   </w:t>
      </w:r>
    </w:p>
    <w:p w:rsidR="0012025D" w:rsidP="0012025D" w:rsidRDefault="0012025D" w14:paraId="68F1A154" w14:textId="77777777">
      <w:pPr>
        <w:pStyle w:val="Rubrik2"/>
        <w:ind w:right="1161"/>
      </w:pPr>
      <w:r>
        <w:t>Praktiska råd</w:t>
      </w:r>
    </w:p>
    <w:p w:rsidR="0012025D" w:rsidP="0012025D" w:rsidRDefault="0012025D" w14:paraId="18C70FD3" w14:textId="77777777">
      <w:r>
        <w:t>Vid sterilisering – kontrollera att patienten skrivit under steriliseringsbekräftelse.</w:t>
      </w:r>
    </w:p>
    <w:p w:rsidR="0012025D" w:rsidP="0012025D" w:rsidRDefault="0012025D" w14:paraId="27B6D23E" w14:textId="77777777">
      <w:pPr>
        <w:rPr>
          <w:color w:val="000000" w:themeColor="text1"/>
        </w:rPr>
      </w:pPr>
      <w:r w:rsidRPr="100A5276">
        <w:rPr>
          <w:color w:val="000000" w:themeColor="text1"/>
        </w:rPr>
        <w:t xml:space="preserve">Tejpa ögonen. </w:t>
      </w:r>
    </w:p>
    <w:p w:rsidRPr="00536A5A" w:rsidR="00536A5A" w:rsidP="0012025D" w:rsidRDefault="0012025D" w14:paraId="76B9F95B" w14:textId="38FED7EF">
      <w:r w:rsidRPr="100A5276">
        <w:rPr>
          <w:color w:val="000000" w:themeColor="text1"/>
        </w:rPr>
        <w:t>Narkosbåge placerad lågt och långt bak mot huvudet.</w:t>
      </w:r>
    </w:p>
    <w:sectPr w:rsidRPr="00536A5A" w:rsidR="00536A5A" w:rsidSect="00FA0FA4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516B2" w:rsidRDefault="001516B2" w14:paraId="72D3B0BA" w14:textId="77777777">
      <w:r>
        <w:separator/>
      </w:r>
    </w:p>
  </w:endnote>
  <w:endnote w:type="continuationSeparator" w:id="0">
    <w:p w:rsidR="001516B2" w:rsidRDefault="001516B2" w14:paraId="4B794E4B" w14:textId="77777777">
      <w:r>
        <w:continuationSeparator/>
      </w:r>
    </w:p>
  </w:endnote>
  <w:endnote w:type="continuationNotice" w:id="1">
    <w:p w:rsidR="001516B2" w:rsidRDefault="001516B2" w14:paraId="0AD7C21B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516B2" w:rsidRDefault="001516B2" w14:paraId="5DF3787F" w14:textId="77777777"/>
  </w:footnote>
  <w:footnote w:type="continuationSeparator" w:id="0">
    <w:p w:rsidR="001516B2" w:rsidRDefault="001516B2" w14:paraId="3CE59DE1" w14:textId="77777777">
      <w:r>
        <w:continuationSeparator/>
      </w:r>
    </w:p>
  </w:footnote>
  <w:footnote w:type="continuationNotice" w:id="1">
    <w:p w:rsidR="001516B2" w:rsidRDefault="001516B2" w14:paraId="5E8DFCE0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A11DA2"/>
    <w:multiLevelType w:val="hybridMultilevel"/>
    <w:tmpl w:val="0BE47824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8" w15:restartNumberingAfterBreak="0">
    <w:nsid w:val="7D1F65FE"/>
    <w:multiLevelType w:val="hybridMultilevel"/>
    <w:tmpl w:val="2E224FF6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939416614">
    <w:abstractNumId w:val="19"/>
  </w:num>
  <w:num w:numId="2" w16cid:durableId="1522402944">
    <w:abstractNumId w:val="15"/>
  </w:num>
  <w:num w:numId="3" w16cid:durableId="110320021">
    <w:abstractNumId w:val="0"/>
  </w:num>
  <w:num w:numId="4" w16cid:durableId="561479481">
    <w:abstractNumId w:val="7"/>
  </w:num>
  <w:num w:numId="5" w16cid:durableId="967777490">
    <w:abstractNumId w:val="16"/>
  </w:num>
  <w:num w:numId="6" w16cid:durableId="1167745576">
    <w:abstractNumId w:val="3"/>
  </w:num>
  <w:num w:numId="7" w16cid:durableId="2089570540">
    <w:abstractNumId w:val="12"/>
  </w:num>
  <w:num w:numId="8" w16cid:durableId="1833834966">
    <w:abstractNumId w:val="9"/>
  </w:num>
  <w:num w:numId="9" w16cid:durableId="1999527665">
    <w:abstractNumId w:val="1"/>
  </w:num>
  <w:num w:numId="10" w16cid:durableId="966738241">
    <w:abstractNumId w:val="1"/>
  </w:num>
  <w:num w:numId="11" w16cid:durableId="1122502858">
    <w:abstractNumId w:val="4"/>
  </w:num>
  <w:num w:numId="12" w16cid:durableId="257760974">
    <w:abstractNumId w:val="5"/>
  </w:num>
  <w:num w:numId="13" w16cid:durableId="1291667402">
    <w:abstractNumId w:val="14"/>
  </w:num>
  <w:num w:numId="14" w16cid:durableId="1062682435">
    <w:abstractNumId w:val="10"/>
  </w:num>
  <w:num w:numId="15" w16cid:durableId="1580871958">
    <w:abstractNumId w:val="8"/>
  </w:num>
  <w:num w:numId="16" w16cid:durableId="1208835591">
    <w:abstractNumId w:val="13"/>
  </w:num>
  <w:num w:numId="17" w16cid:durableId="1548107576">
    <w:abstractNumId w:val="6"/>
  </w:num>
  <w:num w:numId="18" w16cid:durableId="1518615963">
    <w:abstractNumId w:val="11"/>
  </w:num>
  <w:num w:numId="19" w16cid:durableId="528101557">
    <w:abstractNumId w:val="17"/>
  </w:num>
  <w:num w:numId="20" w16cid:durableId="330647519">
    <w:abstractNumId w:val="18"/>
  </w:num>
  <w:num w:numId="21" w16cid:durableId="211273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dirty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2025D"/>
    <w:rsid w:val="00131B08"/>
    <w:rsid w:val="00132A59"/>
    <w:rsid w:val="00133337"/>
    <w:rsid w:val="00133A0F"/>
    <w:rsid w:val="0013580F"/>
    <w:rsid w:val="00137B6D"/>
    <w:rsid w:val="0014070B"/>
    <w:rsid w:val="001422C1"/>
    <w:rsid w:val="001516B2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37A06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7DB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5E11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07610"/>
    <w:rsid w:val="00F22264"/>
    <w:rsid w:val="00F2564D"/>
    <w:rsid w:val="00F35B05"/>
    <w:rsid w:val="00F413D9"/>
    <w:rsid w:val="00F5135F"/>
    <w:rsid w:val="00F51F78"/>
    <w:rsid w:val="00F86F47"/>
    <w:rsid w:val="00F90B64"/>
    <w:rsid w:val="00FA0FA4"/>
    <w:rsid w:val="00FB2F0F"/>
    <w:rsid w:val="00FB5086"/>
    <w:rsid w:val="00FB5411"/>
    <w:rsid w:val="00FB6392"/>
    <w:rsid w:val="00FD3C70"/>
    <w:rsid w:val="00FD6820"/>
    <w:rsid w:val="00FE12D8"/>
    <w:rsid w:val="00FF6081"/>
    <w:rsid w:val="00FF7C02"/>
    <w:rsid w:val="024801E3"/>
    <w:rsid w:val="3CA1D7DC"/>
    <w:rsid w:val="48B4B8CE"/>
    <w:rsid w:val="5F59750B"/>
    <w:rsid w:val="647B2B65"/>
    <w:rsid w:val="6B2CF8ED"/>
    <w:rsid w:val="6C7B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093-1252922689-123/surrogate" TargetMode="Externa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93-1252922689-69/surrogate/TLH%20(total%20laparoskopisk%20hysterektomi).pdf" TargetMode="External" Id="rId17" /><Relationship Type="http://schemas.openxmlformats.org/officeDocument/2006/relationships/footer" Target="footer3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Gynekologiska laparoskopier</dc:title>
  <dc:subject/>
  <dc:creator>patrik.jens.johansson@vgregion.se</dc:creator>
  <keywords/>
  <lastModifiedBy>Caroline Edvardsson</lastModifiedBy>
  <revision>8</revision>
  <lastPrinted>2016-03-31T10:56:00.0000000Z</lastPrinted>
  <dcterms:created xsi:type="dcterms:W3CDTF">2022-05-23T03:21:00.0000000Z</dcterms:created>
  <dcterms:modified xsi:type="dcterms:W3CDTF">2026-04-24T09:10:03.0000000Z</dcterms:modified>
</coreProperties>
</file>