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2221E9" w:rsidP="00BD0046" w:rsidRDefault="002221E9" w14:paraId="35A05F39" w14:textId="77777777">
      <w:pPr>
        <w:pStyle w:val="Rubrik2"/>
        <w:ind w:left="1560" w:right="140"/>
        <w:sectPr w:rsidR="002221E9" w:rsidSect="002221E9">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2221E9" w:rsidR="002221E9" w:rsidP="00BD0046" w:rsidRDefault="002221E9" w14:paraId="4D6C82DC" w14:textId="5A083A05">
      <w:pPr>
        <w:spacing w:after="0" w:line="240" w:lineRule="auto"/>
        <w:ind w:left="1560" w:right="140"/>
      </w:pPr>
    </w:p>
    <w:p w:rsidRPr="002221E9" w:rsidR="002221E9" w:rsidP="00BD0046" w:rsidRDefault="002221E9" w14:paraId="56E5168D" w14:textId="77777777">
      <w:pPr>
        <w:tabs>
          <w:tab w:val="left" w:pos="4590"/>
        </w:tabs>
        <w:spacing w:after="0" w:line="240" w:lineRule="auto"/>
        <w:ind w:left="1560" w:right="140"/>
      </w:pPr>
      <w:r w:rsidRPr="002221E9">
        <w:rPr>
          <w:szCs w:val="20"/>
        </w:rPr>
        <w:tab/>
      </w:r>
    </w:p>
    <w:p w:rsidRPr="002221E9" w:rsidR="002221E9" w:rsidP="00BD0046" w:rsidRDefault="002221E9" w14:paraId="2D9EF6E4" w14:textId="57458483">
      <w:pPr>
        <w:spacing w:after="0" w:line="240" w:lineRule="auto"/>
        <w:ind w:left="1560" w:right="140"/>
      </w:pPr>
      <w:r w:rsidRPr="002221E9">
        <w:rPr>
          <w:noProof/>
          <w:szCs w:val="20"/>
        </w:rPr>
        <mc:AlternateContent>
          <mc:Choice Requires="wps">
            <w:drawing>
              <wp:anchor distT="0" distB="0" distL="114300" distR="114300" simplePos="0" relativeHeight="251659264" behindDoc="0" locked="0" layoutInCell="1" allowOverlap="1" wp14:anchorId="01737009" wp14:editId="5984D0A7">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2221E9" w:rsidP="002221E9" w:rsidRDefault="002221E9" w14:paraId="449DB374"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27432</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1E4F46DF">
              <v:shapetype id="_x0000_t202" coordsize="21600,21600" o:spt="202" path="m,l,21600r21600,l21600,xe" w14:anchorId="01737009">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">
                <v:textbox style="mso-fit-shape-to-text:t">
                  <w:txbxContent>
                    <w:p w:rsidRPr="003D37FD" w:rsidR="002221E9" w:rsidP="002221E9" w:rsidRDefault="002221E9" w14:paraId="1ED3A982"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27432</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2221E9" w:rsidR="002221E9" w:rsidTr="00E27084" w14:paraId="2A7CEB9C" w14:textId="77777777">
        <w:trPr>
          <w:cantSplit/>
          <w:trHeight w:val="570"/>
        </w:trPr>
        <w:tc>
          <w:tcPr>
            <w:tcW w:w="9039" w:type="dxa"/>
            <w:tcBorders>
              <w:bottom w:val="single" w:color="auto" w:sz="8" w:space="0"/>
            </w:tcBorders>
            <w:tcMar>
              <w:left w:w="0" w:type="dxa"/>
              <w:right w:w="0" w:type="dxa"/>
            </w:tcMar>
            <w:vAlign w:val="bottom"/>
          </w:tcPr>
          <w:p w:rsidRPr="002221E9" w:rsidR="002221E9" w:rsidP="00BD0046" w:rsidRDefault="002221E9" w14:paraId="4672503C" w14:textId="77777777">
            <w:pPr>
              <w:pStyle w:val="Rubrik1"/>
              <w:ind w:left="1560" w:right="140"/>
            </w:pPr>
            <w:bookmarkStart w:name="_1314629194" w:id="1"/>
            <w:bookmarkStart w:name="Rubrik" w:id="2"/>
            <w:bookmarkEnd w:id="1"/>
            <w:bookmarkEnd w:id="2"/>
            <w:r w:rsidRPr="002221E9">
              <w:t xml:space="preserve">Colorektal kirurgi – Postop vård av ERAS patienter </w:t>
            </w:r>
          </w:p>
        </w:tc>
      </w:tr>
    </w:tbl>
    <w:p w:rsidRPr="002221E9" w:rsidR="002221E9" w:rsidP="00BD0046" w:rsidRDefault="002221E9" w14:paraId="15678309" w14:textId="0E402F8A">
      <w:pPr>
        <w:keepNext w:val="1"/>
        <w:spacing w:after="0" w:line="240" w:lineRule="auto"/>
        <w:ind w:left="1560" w:right="140"/>
        <w:outlineLvl w:val="0"/>
        <w:rPr>
          <w:rFonts w:ascii="Arial Fet" w:hAnsi="Arial Fet" w:cs="Arial"/>
          <w:b w:val="1"/>
          <w:bCs w:val="1"/>
          <w:kern w:val="32"/>
          <w:sz w:val="32"/>
          <w:szCs w:val="32"/>
        </w:rPr>
      </w:pPr>
    </w:p>
    <w:p w:rsidR="16350F12" w:rsidP="6781353A" w:rsidRDefault="16350F12" w14:paraId="3CE728F1" w14:textId="785C5D63">
      <w:pPr>
        <w:pStyle w:val="Rubrik2"/>
        <w:spacing w:before="240" w:beforeAutospacing="off" w:after="40" w:afterAutospacing="off"/>
        <w:ind w:left="992" w:right="140"/>
      </w:pPr>
      <w:r w:rsidRPr="6781353A" w:rsidR="16350F12">
        <w:rPr>
          <w:rFonts w:ascii="Calibri" w:hAnsi="Calibri" w:eastAsia="Calibri" w:cs="Calibri"/>
          <w:b w:val="0"/>
          <w:bCs w:val="0"/>
          <w:noProof w:val="0"/>
          <w:color w:val="000000" w:themeColor="text2" w:themeTint="FF" w:themeShade="FF"/>
          <w:sz w:val="40"/>
          <w:szCs w:val="40"/>
          <w:lang w:val="sv-SE"/>
        </w:rPr>
        <w:t>Revidering i denna version</w:t>
      </w:r>
    </w:p>
    <w:p w:rsidR="16350F12" w:rsidP="6781353A" w:rsidRDefault="16350F12" w14:paraId="418E4120" w14:textId="40FFCCAD">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Revidering under rubrik: Syfte; Övervakning; Smärta; PONV; Nutrition/Vätskebehandling. Ny rubrik: Elimination och glukoskontroll.</w:t>
      </w:r>
    </w:p>
    <w:p w:rsidR="16350F12" w:rsidP="6781353A" w:rsidRDefault="16350F12" w14:paraId="5B468A6A" w14:textId="19BF4488">
      <w:pPr>
        <w:spacing w:before="0" w:beforeAutospacing="off" w:after="0" w:afterAutospacing="off"/>
        <w:ind w:left="1560" w:right="140"/>
      </w:pPr>
      <w:r w:rsidRPr="6781353A" w:rsidR="16350F12">
        <w:rPr>
          <w:rFonts w:ascii="Times New Roman" w:hAnsi="Times New Roman" w:eastAsia="Times New Roman" w:cs="Times New Roman"/>
          <w:noProof w:val="0"/>
          <w:sz w:val="24"/>
          <w:szCs w:val="24"/>
          <w:lang w:val="sv-SE"/>
        </w:rPr>
        <w:t xml:space="preserve"> </w:t>
      </w:r>
    </w:p>
    <w:p w:rsidR="16350F12" w:rsidP="6781353A" w:rsidRDefault="16350F12" w14:paraId="4402AF88" w14:textId="2EFB0BCA">
      <w:pPr>
        <w:pStyle w:val="Rubrik2"/>
        <w:spacing w:before="240" w:beforeAutospacing="off" w:after="40" w:afterAutospacing="off"/>
        <w:ind w:left="992" w:right="140"/>
      </w:pPr>
      <w:r w:rsidRPr="6781353A" w:rsidR="16350F12">
        <w:rPr>
          <w:rFonts w:ascii="Calibri" w:hAnsi="Calibri" w:eastAsia="Calibri" w:cs="Calibri"/>
          <w:b w:val="0"/>
          <w:bCs w:val="0"/>
          <w:noProof w:val="0"/>
          <w:color w:val="000000" w:themeColor="text2" w:themeTint="FF" w:themeShade="FF"/>
          <w:sz w:val="40"/>
          <w:szCs w:val="40"/>
          <w:lang w:val="sv-SE"/>
        </w:rPr>
        <w:t xml:space="preserve">Bakgrund </w:t>
      </w:r>
    </w:p>
    <w:p w:rsidR="16350F12" w:rsidP="6781353A" w:rsidRDefault="16350F12" w14:paraId="69EC9D5F" w14:textId="53C8C513">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 xml:space="preserve">Samtliga elektivt opererade tarmresektioner ingår i ERAS som är ett vårdprogram med syfte att minska komplikationsfrekvensen och som innefattar både pre- per och postoperativa åtgärder.  </w:t>
      </w:r>
    </w:p>
    <w:p w:rsidR="16350F12" w:rsidP="6781353A" w:rsidRDefault="16350F12" w14:paraId="776F0AB4" w14:textId="608B0EC9">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 xml:space="preserve"> </w:t>
      </w:r>
    </w:p>
    <w:p w:rsidR="16350F12" w:rsidP="6781353A" w:rsidRDefault="16350F12" w14:paraId="044CD29E" w14:textId="32E37312">
      <w:pPr>
        <w:pStyle w:val="Rubrik2"/>
        <w:spacing w:before="240" w:beforeAutospacing="off" w:after="40" w:afterAutospacing="off"/>
        <w:ind w:left="992" w:right="140"/>
      </w:pPr>
      <w:r w:rsidRPr="6781353A" w:rsidR="16350F12">
        <w:rPr>
          <w:rFonts w:ascii="Calibri" w:hAnsi="Calibri" w:eastAsia="Calibri" w:cs="Calibri"/>
          <w:b w:val="0"/>
          <w:bCs w:val="0"/>
          <w:noProof w:val="0"/>
          <w:color w:val="000000" w:themeColor="text2" w:themeTint="FF" w:themeShade="FF"/>
          <w:sz w:val="40"/>
          <w:szCs w:val="40"/>
          <w:lang w:val="sv-SE"/>
        </w:rPr>
        <w:t xml:space="preserve">Sammanfattning/syfte </w:t>
      </w:r>
    </w:p>
    <w:p w:rsidR="16350F12" w:rsidP="6781353A" w:rsidRDefault="16350F12" w14:paraId="75CB11D7" w14:textId="61A6A78D">
      <w:pPr>
        <w:spacing w:before="0" w:beforeAutospacing="off" w:after="0" w:afterAutospacing="off"/>
        <w:ind w:left="992" w:right="-2"/>
      </w:pPr>
      <w:r w:rsidRPr="6781353A" w:rsidR="16350F12">
        <w:rPr>
          <w:rFonts w:ascii="Times New Roman" w:hAnsi="Times New Roman" w:eastAsia="Times New Roman" w:cs="Times New Roman"/>
          <w:noProof w:val="0"/>
          <w:sz w:val="24"/>
          <w:szCs w:val="24"/>
          <w:lang w:val="sv-SE"/>
        </w:rPr>
        <w:t>Att patienter som genomgår ovanstående kirurgi skall få en god och säker vård postoperativt.</w:t>
      </w:r>
    </w:p>
    <w:p w:rsidR="16350F12" w:rsidP="6781353A" w:rsidRDefault="16350F12" w14:paraId="2925361D" w14:textId="1B3EFC61">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 xml:space="preserve"> </w:t>
      </w:r>
    </w:p>
    <w:p w:rsidR="16350F12" w:rsidP="6781353A" w:rsidRDefault="16350F12" w14:paraId="7F2189D6" w14:textId="49931F75">
      <w:pPr>
        <w:pStyle w:val="Rubrik2"/>
        <w:spacing w:before="240" w:beforeAutospacing="off" w:after="40" w:afterAutospacing="off"/>
        <w:ind w:left="992" w:right="140"/>
      </w:pPr>
      <w:r w:rsidRPr="6781353A" w:rsidR="16350F12">
        <w:rPr>
          <w:rFonts w:ascii="Calibri" w:hAnsi="Calibri" w:eastAsia="Calibri" w:cs="Calibri"/>
          <w:b w:val="0"/>
          <w:bCs w:val="0"/>
          <w:noProof w:val="0"/>
          <w:color w:val="000000" w:themeColor="text2" w:themeTint="FF" w:themeShade="FF"/>
          <w:sz w:val="40"/>
          <w:szCs w:val="40"/>
          <w:lang w:val="sv-SE"/>
        </w:rPr>
        <w:t>Vilka berörs</w:t>
      </w:r>
    </w:p>
    <w:p w:rsidR="16350F12" w:rsidP="6781353A" w:rsidRDefault="16350F12" w14:paraId="7B5C520B" w14:textId="7FF34A10">
      <w:pPr>
        <w:spacing w:before="0" w:beforeAutospacing="off" w:after="0" w:afterAutospacing="off"/>
        <w:ind w:left="992" w:right="-2"/>
      </w:pPr>
      <w:r w:rsidRPr="6781353A" w:rsidR="16350F12">
        <w:rPr>
          <w:rFonts w:ascii="Times New Roman" w:hAnsi="Times New Roman" w:eastAsia="Times New Roman" w:cs="Times New Roman"/>
          <w:noProof w:val="0"/>
          <w:sz w:val="24"/>
          <w:szCs w:val="24"/>
          <w:lang w:val="sv-SE"/>
        </w:rPr>
        <w:t>Undersköterskor, sjuksköterskor och läkare som postoperativt möter patienter som genomgått colorektal kirurgi.</w:t>
      </w:r>
    </w:p>
    <w:p w:rsidR="16350F12" w:rsidP="6781353A" w:rsidRDefault="16350F12" w14:paraId="05C4D4F2" w14:textId="12CE5975">
      <w:pPr>
        <w:spacing w:before="0" w:beforeAutospacing="off" w:after="0" w:afterAutospacing="off"/>
        <w:ind w:left="992" w:right="-2"/>
      </w:pPr>
      <w:r w:rsidRPr="6781353A" w:rsidR="16350F12">
        <w:rPr>
          <w:rFonts w:ascii="Times New Roman" w:hAnsi="Times New Roman" w:eastAsia="Times New Roman" w:cs="Times New Roman"/>
          <w:noProof w:val="0"/>
          <w:sz w:val="24"/>
          <w:szCs w:val="24"/>
          <w:lang w:val="sv-SE"/>
        </w:rPr>
        <w:t xml:space="preserve"> </w:t>
      </w:r>
    </w:p>
    <w:p w:rsidR="16350F12" w:rsidP="6781353A" w:rsidRDefault="16350F12" w14:paraId="4B447BF7" w14:textId="586FE4EC">
      <w:pPr>
        <w:pStyle w:val="Rubrik2"/>
        <w:spacing w:before="240" w:beforeAutospacing="off" w:after="40" w:afterAutospacing="off"/>
        <w:ind w:left="992" w:right="140"/>
      </w:pPr>
      <w:r w:rsidRPr="6781353A" w:rsidR="16350F12">
        <w:rPr>
          <w:rFonts w:ascii="Calibri" w:hAnsi="Calibri" w:eastAsia="Calibri" w:cs="Calibri"/>
          <w:b w:val="0"/>
          <w:bCs w:val="0"/>
          <w:noProof w:val="0"/>
          <w:color w:val="000000" w:themeColor="text2" w:themeTint="FF" w:themeShade="FF"/>
          <w:sz w:val="40"/>
          <w:szCs w:val="40"/>
          <w:lang w:val="sv-SE"/>
        </w:rPr>
        <w:t>Åtgärder</w:t>
      </w:r>
    </w:p>
    <w:p w:rsidR="16350F12" w:rsidP="6781353A" w:rsidRDefault="16350F12" w14:paraId="0BDE950E" w14:textId="47DB7F82">
      <w:pPr>
        <w:pStyle w:val="Rubrik3"/>
        <w:spacing w:before="240" w:beforeAutospacing="off" w:after="40" w:afterAutospacing="off"/>
        <w:ind w:left="992" w:right="140"/>
      </w:pPr>
      <w:r w:rsidRPr="6781353A" w:rsidR="16350F12">
        <w:rPr>
          <w:rFonts w:ascii="Calibri" w:hAnsi="Calibri" w:eastAsia="Calibri" w:cs="Calibri"/>
          <w:b w:val="0"/>
          <w:bCs w:val="0"/>
          <w:noProof w:val="0"/>
          <w:color w:val="000000" w:themeColor="text2" w:themeTint="FF" w:themeShade="FF"/>
          <w:sz w:val="36"/>
          <w:szCs w:val="36"/>
          <w:lang w:val="sv-SE"/>
        </w:rPr>
        <w:t>Anestesiform</w:t>
      </w:r>
    </w:p>
    <w:p w:rsidR="16350F12" w:rsidP="6781353A" w:rsidRDefault="16350F12" w14:paraId="771BB8A2" w14:textId="24972EFF">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 xml:space="preserve">Intubationsnarkos ibland kombinerat med TEDA. Rektumamputationer får morfinspinal. Patienter som ej får ryggbedövning får peroperativt Dynastat (se kontrainfikationer under rubriken smärta), Klonidin och Oxynorm innan väckning. </w:t>
      </w:r>
    </w:p>
    <w:p w:rsidR="16350F12" w:rsidP="6781353A" w:rsidRDefault="16350F12" w14:paraId="2698AB79" w14:textId="4BA94753">
      <w:pPr>
        <w:pStyle w:val="Rubrik3"/>
        <w:spacing w:before="240" w:beforeAutospacing="off" w:after="40" w:afterAutospacing="off"/>
        <w:ind w:left="992" w:right="140"/>
      </w:pPr>
      <w:r w:rsidRPr="6781353A" w:rsidR="16350F12">
        <w:rPr>
          <w:rFonts w:ascii="Calibri" w:hAnsi="Calibri" w:eastAsia="Calibri" w:cs="Calibri"/>
          <w:b w:val="0"/>
          <w:bCs w:val="0"/>
          <w:noProof w:val="0"/>
          <w:color w:val="000000" w:themeColor="text2" w:themeTint="FF" w:themeShade="FF"/>
          <w:sz w:val="36"/>
          <w:szCs w:val="36"/>
          <w:lang w:val="sv-SE"/>
        </w:rPr>
        <w:t>Medicinsk behandling och omvårdnadsåtgärder</w:t>
      </w:r>
    </w:p>
    <w:p w:rsidR="16350F12" w:rsidP="6781353A" w:rsidRDefault="16350F12" w14:paraId="696B8D7C" w14:textId="3749F634">
      <w:pPr>
        <w:pStyle w:val="Rubrik3"/>
        <w:spacing w:before="240" w:beforeAutospacing="off" w:after="40" w:afterAutospacing="off"/>
        <w:ind w:left="992" w:right="140"/>
      </w:pPr>
      <w:r w:rsidRPr="6781353A" w:rsidR="16350F12">
        <w:rPr>
          <w:rFonts w:ascii="Calibri" w:hAnsi="Calibri" w:eastAsia="Calibri" w:cs="Calibri"/>
          <w:b w:val="0"/>
          <w:bCs w:val="0"/>
          <w:noProof w:val="0"/>
          <w:color w:val="000000" w:themeColor="text2" w:themeTint="FF" w:themeShade="FF"/>
          <w:sz w:val="36"/>
          <w:szCs w:val="36"/>
          <w:lang w:val="sv-SE"/>
        </w:rPr>
        <w:t>Övervakning</w:t>
      </w:r>
    </w:p>
    <w:p w:rsidR="16350F12" w:rsidP="6781353A" w:rsidRDefault="16350F12" w14:paraId="48F360B7" w14:textId="62EE0443">
      <w:pPr>
        <w:spacing w:before="0" w:beforeAutospacing="off" w:after="0" w:afterAutospacing="off"/>
        <w:ind w:left="992" w:right="142"/>
      </w:pPr>
      <w:r w:rsidRPr="6781353A" w:rsidR="16350F12">
        <w:rPr>
          <w:rFonts w:ascii="Times New Roman" w:hAnsi="Times New Roman" w:eastAsia="Times New Roman" w:cs="Times New Roman"/>
          <w:noProof w:val="0"/>
          <w:sz w:val="24"/>
          <w:szCs w:val="24"/>
          <w:lang w:val="sv-SE"/>
        </w:rPr>
        <w:t>Sedvanlig cirkulatorisk- &amp; respiratorisk övervakning av patienten enl. rutin på UVA.</w:t>
      </w:r>
    </w:p>
    <w:p w:rsidR="16350F12" w:rsidP="6781353A" w:rsidRDefault="16350F12" w14:paraId="7495531B" w14:textId="11648F3E">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Kontrollera förband, ev. dränage och bukstatus regelbundet.</w:t>
      </w:r>
    </w:p>
    <w:p w:rsidR="16350F12" w:rsidP="6781353A" w:rsidRDefault="16350F12" w14:paraId="540F0705" w14:textId="2D44A387">
      <w:pPr>
        <w:spacing w:before="0" w:beforeAutospacing="off" w:after="80" w:afterAutospacing="off"/>
        <w:ind w:left="992" w:right="140"/>
      </w:pPr>
      <w:r w:rsidRPr="6781353A" w:rsidR="16350F12">
        <w:rPr>
          <w:rFonts w:ascii="Times New Roman" w:hAnsi="Times New Roman" w:eastAsia="Times New Roman" w:cs="Times New Roman"/>
          <w:noProof w:val="0"/>
          <w:sz w:val="24"/>
          <w:szCs w:val="24"/>
          <w:lang w:val="sv-SE"/>
        </w:rPr>
        <w:t>Blodtryck och diures skall vara målordinerat i Orbit/CHA.</w:t>
      </w:r>
    </w:p>
    <w:p w:rsidR="16350F12" w:rsidP="6781353A" w:rsidRDefault="16350F12" w14:paraId="02632495" w14:textId="39984C3D">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Blodgas vid ankomst till UVA.</w:t>
      </w:r>
    </w:p>
    <w:p w:rsidR="16350F12" w:rsidP="6781353A" w:rsidRDefault="16350F12" w14:paraId="5895C8DA" w14:textId="3F9FCACB">
      <w:pPr>
        <w:spacing w:before="0" w:beforeAutospacing="off" w:after="80" w:afterAutospacing="off"/>
        <w:ind w:left="992" w:right="140"/>
      </w:pPr>
      <w:r w:rsidRPr="6781353A" w:rsidR="16350F12">
        <w:rPr>
          <w:rFonts w:ascii="Times New Roman" w:hAnsi="Times New Roman" w:eastAsia="Times New Roman" w:cs="Times New Roman"/>
          <w:noProof w:val="0"/>
          <w:sz w:val="24"/>
          <w:szCs w:val="24"/>
          <w:lang w:val="sv-SE"/>
        </w:rPr>
        <w:t>Litet IVA-status på morgon op-dag 1 om patienten är kvar på UVA över natten.</w:t>
      </w:r>
    </w:p>
    <w:p w:rsidR="16350F12" w:rsidP="6781353A" w:rsidRDefault="16350F12" w14:paraId="3BE3C3AD" w14:textId="56F16C0E">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Patienter som genomgår rektumamputation kvarstannar på UVA första postoperativa natten. De rondas av colorektalkirurg på UVA innan utskrivning till vårdavdelning postop dag 1.</w:t>
      </w:r>
    </w:p>
    <w:p w:rsidR="16350F12" w:rsidP="6781353A" w:rsidRDefault="16350F12" w14:paraId="1F52577F" w14:textId="1348EF79">
      <w:pPr>
        <w:pStyle w:val="Rubrik3"/>
        <w:spacing w:before="240" w:beforeAutospacing="off" w:after="40" w:afterAutospacing="off"/>
        <w:ind w:left="992" w:right="140"/>
      </w:pPr>
      <w:r w:rsidRPr="6781353A" w:rsidR="16350F12">
        <w:rPr>
          <w:rFonts w:ascii="Calibri" w:hAnsi="Calibri" w:eastAsia="Calibri" w:cs="Calibri"/>
          <w:b w:val="0"/>
          <w:bCs w:val="0"/>
          <w:noProof w:val="0"/>
          <w:color w:val="000000" w:themeColor="text2" w:themeTint="FF" w:themeShade="FF"/>
          <w:sz w:val="36"/>
          <w:szCs w:val="36"/>
          <w:lang w:val="sv-SE"/>
        </w:rPr>
        <w:t>Andning</w:t>
      </w:r>
    </w:p>
    <w:p w:rsidR="16350F12" w:rsidP="6781353A" w:rsidRDefault="16350F12" w14:paraId="77100098" w14:textId="38A7DC4D">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Det eftersträvas en för patienten normal saturation, syrgas vb.</w:t>
      </w:r>
    </w:p>
    <w:p w:rsidR="16350F12" w:rsidP="6781353A" w:rsidRDefault="16350F12" w14:paraId="30DBE708" w14:textId="3D070174">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Profylaktisk andningsgymnastik, djupandning och träning med utandningsmotstånd t.ex. PEEP ventil ca 1 gång per timme.</w:t>
      </w:r>
    </w:p>
    <w:p w:rsidR="16350F12" w:rsidP="6781353A" w:rsidRDefault="16350F12" w14:paraId="08C5AF3B" w14:textId="5AC6DFE3">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 xml:space="preserve"> </w:t>
      </w:r>
    </w:p>
    <w:p w:rsidR="16350F12" w:rsidP="6781353A" w:rsidRDefault="16350F12" w14:paraId="457E6B99" w14:textId="40BC1335">
      <w:pPr>
        <w:pStyle w:val="Rubrik3"/>
        <w:spacing w:before="240" w:beforeAutospacing="off" w:after="40" w:afterAutospacing="off"/>
        <w:ind w:left="992" w:right="140"/>
      </w:pPr>
      <w:r w:rsidRPr="6781353A" w:rsidR="16350F12">
        <w:rPr>
          <w:rFonts w:ascii="Calibri" w:hAnsi="Calibri" w:eastAsia="Calibri" w:cs="Calibri"/>
          <w:b w:val="0"/>
          <w:bCs w:val="0"/>
          <w:noProof w:val="0"/>
          <w:color w:val="000000" w:themeColor="text2" w:themeTint="FF" w:themeShade="FF"/>
          <w:sz w:val="36"/>
          <w:szCs w:val="36"/>
          <w:lang w:val="sv-SE"/>
        </w:rPr>
        <w:t>Smärtbehandling</w:t>
      </w:r>
    </w:p>
    <w:p w:rsidR="16350F12" w:rsidP="6781353A" w:rsidRDefault="16350F12" w14:paraId="25B1C170" w14:textId="20630F42">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Laparaskopiska ingrepp kräver oftast ingen TEDA men det anläggs vid hög konverteringsrisk eller sigmoideumresektion pga divertikulit. Multimodal smärtlindringsregim och standard är alvedon, klonidin, dynastat och oxynorm. Dock ska dynastat ej ges till till patienter som fått en rektalanastomos då det anses kunna öka risken för anastomosläckage. Övriga patienter får dynastat om inga kontraindikationer föreligger, ex IBD. Opioidbesparande strategi eftersträvas då tarmmotoriken påverkas negativt av opioider.</w:t>
      </w:r>
    </w:p>
    <w:p w:rsidR="6781353A" w:rsidRDefault="6781353A" w14:paraId="2C68AF11" w14:textId="371F56AA"/>
    <w:p w:rsidR="16350F12" w:rsidP="6781353A" w:rsidRDefault="16350F12" w14:paraId="34385714" w14:textId="55B5C6D8">
      <w:pPr>
        <w:spacing w:before="0" w:beforeAutospacing="off" w:after="0" w:afterAutospacing="off"/>
      </w:pPr>
      <w:r w:rsidRPr="6781353A" w:rsidR="16350F12">
        <w:rPr>
          <w:rFonts w:ascii="Times New Roman" w:hAnsi="Times New Roman" w:eastAsia="Times New Roman" w:cs="Times New Roman"/>
          <w:noProof w:val="0"/>
          <w:sz w:val="24"/>
          <w:szCs w:val="24"/>
          <w:lang w:val="sv-SE"/>
        </w:rPr>
        <w:t xml:space="preserve"> </w:t>
      </w:r>
    </w:p>
    <w:p w:rsidR="16350F12" w:rsidP="6781353A" w:rsidRDefault="16350F12" w14:paraId="03CBF583" w14:textId="4DB5063C">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VAS/NRS registreras.</w:t>
      </w:r>
    </w:p>
    <w:p w:rsidR="16350F12" w:rsidP="6781353A" w:rsidRDefault="16350F12" w14:paraId="305BE921" w14:textId="507B1156">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 xml:space="preserve"> </w:t>
      </w:r>
    </w:p>
    <w:p w:rsidR="16350F12" w:rsidP="6781353A" w:rsidRDefault="16350F12" w14:paraId="3E48F387" w14:textId="47FC8CCB">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Om patienten har TEDA startas infusion med standardblandning peroperativt. Postoperativt skall infusionshastighet anpassas till patientens behov. Lägsta effektiva dos eftersträvas, dock skall patienten kunna mobiliseras och redan operationsdagen stå vid sängkant. Utvärdera effekten av TEDA behandlingen tidigt.</w:t>
      </w:r>
    </w:p>
    <w:p w:rsidR="16350F12" w:rsidP="6781353A" w:rsidRDefault="16350F12" w14:paraId="0CAF3000" w14:textId="155972EC">
      <w:pPr>
        <w:spacing w:before="0" w:beforeAutospacing="off" w:after="80" w:afterAutospacing="off"/>
        <w:ind w:left="992" w:right="140"/>
      </w:pPr>
      <w:r w:rsidRPr="6781353A" w:rsidR="16350F12">
        <w:rPr>
          <w:rFonts w:ascii="Times New Roman" w:hAnsi="Times New Roman" w:eastAsia="Times New Roman" w:cs="Times New Roman"/>
          <w:noProof w:val="0"/>
          <w:sz w:val="24"/>
          <w:szCs w:val="24"/>
          <w:lang w:val="sv-SE"/>
        </w:rPr>
        <w:t>Vid otillräcklig analgesi skall ansvarig anestesiolog kontaktas för utvärdering om EDA katetern behöver läggas om.</w:t>
      </w:r>
    </w:p>
    <w:p w:rsidR="16350F12" w:rsidP="6781353A" w:rsidRDefault="16350F12" w14:paraId="6FB67943" w14:textId="384EE8B9">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Patienter som genomgår rektumamputation får morfinspinal före sövning. De sätts dessutom in på kapsel Gabapentin 300 mg som ges i premedicinering och ytterligare en dos operationsdagens kväll. Därefter 300 mg 1 x 3.</w:t>
      </w:r>
    </w:p>
    <w:p w:rsidR="16350F12" w:rsidP="6781353A" w:rsidRDefault="16350F12" w14:paraId="5E8E51CC" w14:textId="02DEB71C">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 xml:space="preserve">Om spinalt morfin är givet skall kontroller ske enl. separat rutin, </w:t>
      </w:r>
      <w:hyperlink r:id="Rce1dea5807e841af">
        <w:r w:rsidRPr="6781353A" w:rsidR="16350F12">
          <w:rPr>
            <w:rStyle w:val="Hyperlnk"/>
            <w:rFonts w:ascii="Times New Roman" w:hAnsi="Times New Roman" w:eastAsia="Times New Roman" w:cs="Times New Roman"/>
            <w:noProof w:val="0"/>
            <w:color w:val="0000FF"/>
            <w:sz w:val="24"/>
            <w:szCs w:val="24"/>
            <w:lang w:val="sv-SE"/>
          </w:rPr>
          <w:t>Intrathecala(spinala)opioider</w:t>
        </w:r>
      </w:hyperlink>
      <w:r w:rsidRPr="6781353A" w:rsidR="16350F12">
        <w:rPr>
          <w:rFonts w:ascii="Times New Roman" w:hAnsi="Times New Roman" w:eastAsia="Times New Roman" w:cs="Times New Roman"/>
          <w:noProof w:val="0"/>
          <w:sz w:val="24"/>
          <w:szCs w:val="24"/>
          <w:lang w:val="sv-SE"/>
        </w:rPr>
        <w:t xml:space="preserve"> och dokumenteras.</w:t>
      </w:r>
    </w:p>
    <w:p w:rsidR="16350F12" w:rsidP="6781353A" w:rsidRDefault="16350F12" w14:paraId="24C4B984" w14:textId="354EA64F">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Övervakningsprotokoll ”postoperativ smärtbehandling med intrathecalt morfin eller fentanyl” behöver ej fyllas i om patienten är kvar på UVA mer än 12 timmar från att intrathekalt Morfin administrerats.</w:t>
      </w:r>
    </w:p>
    <w:p w:rsidR="16350F12" w:rsidP="6781353A" w:rsidRDefault="16350F12" w14:paraId="3458943F" w14:textId="14859DB8">
      <w:pPr>
        <w:pStyle w:val="Rubrik3"/>
        <w:spacing w:before="240" w:beforeAutospacing="off" w:after="40" w:afterAutospacing="off"/>
        <w:ind w:left="992" w:right="140"/>
      </w:pPr>
      <w:r w:rsidRPr="6781353A" w:rsidR="16350F12">
        <w:rPr>
          <w:rFonts w:ascii="Calibri" w:hAnsi="Calibri" w:eastAsia="Calibri" w:cs="Calibri"/>
          <w:b w:val="0"/>
          <w:bCs w:val="0"/>
          <w:noProof w:val="0"/>
          <w:color w:val="000000" w:themeColor="text2" w:themeTint="FF" w:themeShade="FF"/>
          <w:sz w:val="36"/>
          <w:szCs w:val="36"/>
          <w:lang w:val="sv-SE"/>
        </w:rPr>
        <w:t>PONV</w:t>
      </w:r>
    </w:p>
    <w:p w:rsidR="16350F12" w:rsidP="6781353A" w:rsidRDefault="16350F12" w14:paraId="6D030BB1" w14:textId="4A1095C3">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Frikostighet med behandling av illamående.</w:t>
      </w:r>
    </w:p>
    <w:p w:rsidR="16350F12" w:rsidP="6781353A" w:rsidRDefault="16350F12" w14:paraId="0D3DD439" w14:textId="06E5FDFA">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Registrera grad av illamående på Checklista för OP/UVA ERAS innan utskrivning till avd.</w:t>
      </w:r>
    </w:p>
    <w:p w:rsidR="16350F12" w:rsidP="6781353A" w:rsidRDefault="16350F12" w14:paraId="39CA2899" w14:textId="4F140253">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 xml:space="preserve"> </w:t>
      </w:r>
    </w:p>
    <w:p w:rsidR="16350F12" w:rsidP="6781353A" w:rsidRDefault="16350F12" w14:paraId="6B4B6261" w14:textId="32A30F8E">
      <w:pPr>
        <w:pStyle w:val="Rubrik3"/>
        <w:spacing w:before="240" w:beforeAutospacing="off" w:after="40" w:afterAutospacing="off"/>
        <w:ind w:left="992" w:right="868"/>
      </w:pPr>
      <w:r w:rsidRPr="6781353A" w:rsidR="16350F12">
        <w:rPr>
          <w:rFonts w:ascii="Calibri" w:hAnsi="Calibri" w:eastAsia="Calibri" w:cs="Calibri"/>
          <w:b w:val="0"/>
          <w:bCs w:val="0"/>
          <w:noProof w:val="0"/>
          <w:color w:val="000000" w:themeColor="text2" w:themeTint="FF" w:themeShade="FF"/>
          <w:sz w:val="36"/>
          <w:szCs w:val="36"/>
          <w:lang w:val="sv-SE"/>
        </w:rPr>
        <w:t>Elimination</w:t>
      </w:r>
    </w:p>
    <w:p w:rsidR="16350F12" w:rsidP="6781353A" w:rsidRDefault="16350F12" w14:paraId="601E93A6" w14:textId="10E452E9">
      <w:pPr>
        <w:spacing w:before="0" w:beforeAutospacing="off" w:after="0" w:afterAutospacing="off"/>
        <w:ind w:left="992" w:right="-2"/>
      </w:pPr>
      <w:r w:rsidRPr="6781353A" w:rsidR="16350F12">
        <w:rPr>
          <w:rFonts w:ascii="Times New Roman" w:hAnsi="Times New Roman" w:eastAsia="Times New Roman" w:cs="Times New Roman"/>
          <w:noProof w:val="0"/>
          <w:sz w:val="24"/>
          <w:szCs w:val="24"/>
          <w:lang w:val="sv-SE"/>
        </w:rPr>
        <w:t>Alla patienter har KAD under operation. Ingrepp och operatör avgör om den tas bort innan avfärd till UVA.</w:t>
      </w:r>
    </w:p>
    <w:p w:rsidR="16350F12" w:rsidP="6781353A" w:rsidRDefault="16350F12" w14:paraId="0373F195" w14:textId="219C21BD">
      <w:pPr>
        <w:spacing w:before="0" w:beforeAutospacing="off" w:after="0" w:afterAutospacing="off"/>
        <w:ind w:left="992" w:right="-2"/>
      </w:pPr>
      <w:r w:rsidRPr="6781353A" w:rsidR="16350F12">
        <w:rPr>
          <w:rFonts w:ascii="Times New Roman" w:hAnsi="Times New Roman" w:eastAsia="Times New Roman" w:cs="Times New Roman"/>
          <w:noProof w:val="0"/>
          <w:sz w:val="24"/>
          <w:szCs w:val="24"/>
          <w:lang w:val="sv-SE"/>
        </w:rPr>
        <w:t>Om patienten ej har KAD - Övervakning av blåsfunktion postoperativt utifrån gällande blåskontrollsrutin för Anopiva.</w:t>
      </w:r>
    </w:p>
    <w:p w:rsidR="16350F12" w:rsidP="6781353A" w:rsidRDefault="16350F12" w14:paraId="2ED6270D" w14:textId="2D114C9E">
      <w:pPr>
        <w:spacing w:before="0" w:beforeAutospacing="off" w:after="0" w:afterAutospacing="off"/>
        <w:ind w:left="992" w:right="-2"/>
      </w:pPr>
      <w:r w:rsidRPr="6781353A" w:rsidR="16350F12">
        <w:rPr>
          <w:rFonts w:ascii="Times New Roman" w:hAnsi="Times New Roman" w:eastAsia="Times New Roman" w:cs="Times New Roman"/>
          <w:noProof w:val="0"/>
          <w:sz w:val="24"/>
          <w:szCs w:val="24"/>
          <w:lang w:val="sv-SE"/>
        </w:rPr>
        <w:t>Alla patienter som har EDA ska ha kvar sin KAD enl. gällande rutin för EDA-behandling.</w:t>
      </w:r>
    </w:p>
    <w:p w:rsidR="16350F12" w:rsidP="6781353A" w:rsidRDefault="16350F12" w14:paraId="51F20FBC" w14:textId="2C0751DD">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 xml:space="preserve"> </w:t>
      </w:r>
    </w:p>
    <w:p w:rsidR="16350F12" w:rsidP="6781353A" w:rsidRDefault="16350F12" w14:paraId="6E064DD7" w14:textId="618039C8">
      <w:pPr>
        <w:pStyle w:val="Rubrik3"/>
        <w:spacing w:before="240" w:beforeAutospacing="off" w:after="40" w:afterAutospacing="off"/>
        <w:ind w:left="992" w:right="140"/>
      </w:pPr>
      <w:r w:rsidRPr="6781353A" w:rsidR="16350F12">
        <w:rPr>
          <w:rFonts w:ascii="Calibri" w:hAnsi="Calibri" w:eastAsia="Calibri" w:cs="Calibri"/>
          <w:b w:val="0"/>
          <w:bCs w:val="0"/>
          <w:noProof w:val="0"/>
          <w:color w:val="000000" w:themeColor="text2" w:themeTint="FF" w:themeShade="FF"/>
          <w:sz w:val="36"/>
          <w:szCs w:val="36"/>
          <w:lang w:val="sv-SE"/>
        </w:rPr>
        <w:t xml:space="preserve">Nutrition/Vätskebehandling </w:t>
      </w:r>
    </w:p>
    <w:p w:rsidR="16350F12" w:rsidP="6781353A" w:rsidRDefault="16350F12" w14:paraId="1BFA8BD7" w14:textId="37AEDA57">
      <w:pPr>
        <w:spacing w:before="0" w:beforeAutospacing="off" w:after="80" w:afterAutospacing="off"/>
        <w:ind w:left="992" w:right="140"/>
      </w:pPr>
      <w:r w:rsidRPr="6781353A" w:rsidR="16350F12">
        <w:rPr>
          <w:rFonts w:ascii="Times New Roman" w:hAnsi="Times New Roman" w:eastAsia="Times New Roman" w:cs="Times New Roman"/>
          <w:noProof w:val="0"/>
          <w:sz w:val="24"/>
          <w:szCs w:val="24"/>
          <w:lang w:val="sv-SE"/>
        </w:rPr>
        <w:t>Dricka fritt redan på UVA inkl näringsdryck. Får äta fritt efter 4 timmar, om operatör inte ordinerat annat.</w:t>
      </w:r>
    </w:p>
    <w:p w:rsidR="16350F12" w:rsidP="6781353A" w:rsidRDefault="16350F12" w14:paraId="21C3D45E" w14:textId="02ABA7E7">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Restriktivitet gällande i.v. vätska, men de patienter som efter utvärdering bedöms som hypovolema skall förstås få volym. Ge bolusdoser- omvärdera.</w:t>
      </w:r>
    </w:p>
    <w:p w:rsidR="16350F12" w:rsidP="6781353A" w:rsidRDefault="16350F12" w14:paraId="3A9CDD1F" w14:textId="203EB862">
      <w:pPr>
        <w:spacing w:before="0" w:beforeAutospacing="off" w:after="80" w:afterAutospacing="off"/>
        <w:ind w:left="992" w:right="140"/>
      </w:pPr>
      <w:r w:rsidRPr="6781353A" w:rsidR="16350F12">
        <w:rPr>
          <w:rFonts w:ascii="Times New Roman" w:hAnsi="Times New Roman" w:eastAsia="Times New Roman" w:cs="Times New Roman"/>
          <w:noProof w:val="0"/>
          <w:sz w:val="24"/>
          <w:szCs w:val="24"/>
          <w:lang w:val="sv-SE"/>
        </w:rPr>
        <w:t>Om ej bedömd hypovolem och kvarstående behov av noradrenalininfusion - Kvarstanna på UVA med fortsatt infusion. Stressa inte ut Noradrenalin-infusion.</w:t>
      </w:r>
    </w:p>
    <w:p w:rsidR="16350F12" w:rsidP="6781353A" w:rsidRDefault="16350F12" w14:paraId="6AD57BA1" w14:textId="6883EBD2">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Viktigt att registrera sammantagen volym given på UVA- intravenöst respektive peroralt. Dokumentera på Checklista för OP/UVA ERAS innan utskrivning till avd.</w:t>
      </w:r>
    </w:p>
    <w:p w:rsidR="16350F12" w:rsidP="6781353A" w:rsidRDefault="16350F12" w14:paraId="2DA84C41" w14:textId="6647835D">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Avveckla droppet när patient går till avdelning, oavsett hur mycket som är kvar. Kryssa i detta på Checklista för OP/UVA ERAS innan utskrivning till avd.</w:t>
      </w:r>
    </w:p>
    <w:p w:rsidR="16350F12" w:rsidP="6781353A" w:rsidRDefault="16350F12" w14:paraId="7D943C57" w14:textId="2961D3EF">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 xml:space="preserve"> </w:t>
      </w:r>
    </w:p>
    <w:p w:rsidR="16350F12" w:rsidP="6781353A" w:rsidRDefault="16350F12" w14:paraId="631B4B15" w14:textId="4FA37501">
      <w:pPr>
        <w:spacing w:before="0" w:beforeAutospacing="off" w:after="0" w:afterAutospacing="off"/>
        <w:ind w:left="992" w:right="140"/>
      </w:pPr>
      <w:r w:rsidRPr="6781353A" w:rsidR="16350F12">
        <w:rPr>
          <w:rFonts w:ascii="Calibri" w:hAnsi="Calibri" w:eastAsia="Calibri" w:cs="Calibri"/>
          <w:noProof w:val="0"/>
          <w:sz w:val="36"/>
          <w:szCs w:val="36"/>
          <w:lang w:val="sv-SE"/>
        </w:rPr>
        <w:t>Glukoskontroll</w:t>
      </w:r>
    </w:p>
    <w:p w:rsidR="16350F12" w:rsidP="6781353A" w:rsidRDefault="16350F12" w14:paraId="477078F0" w14:textId="6D42C0E7">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 xml:space="preserve">Viktigt med glukoskontroll och B-glukos ska ligga mellan 5-10 mmol/l. Snabbverkande insulin ges vid behov. Om patient utan diabetesdiagnos erhållit insulin under operationen eller på UVA ska detta rapporteras till avdelningen för fortsatt glukosmonitorering. </w:t>
      </w:r>
    </w:p>
    <w:p w:rsidR="16350F12" w:rsidP="6781353A" w:rsidRDefault="16350F12" w14:paraId="6F3FFA28" w14:textId="1F8B55D5">
      <w:pPr>
        <w:pStyle w:val="Rubrik3"/>
        <w:spacing w:before="240" w:beforeAutospacing="off" w:after="40" w:afterAutospacing="off"/>
        <w:ind w:left="992" w:right="140"/>
      </w:pPr>
      <w:r w:rsidRPr="6781353A" w:rsidR="16350F12">
        <w:rPr>
          <w:rFonts w:ascii="Calibri" w:hAnsi="Calibri" w:eastAsia="Calibri" w:cs="Calibri"/>
          <w:b w:val="0"/>
          <w:bCs w:val="0"/>
          <w:noProof w:val="0"/>
          <w:color w:val="000000" w:themeColor="text2" w:themeTint="FF" w:themeShade="FF"/>
          <w:sz w:val="36"/>
          <w:szCs w:val="36"/>
          <w:lang w:val="sv-SE"/>
        </w:rPr>
        <w:t>Övrigt</w:t>
      </w:r>
    </w:p>
    <w:p w:rsidR="16350F12" w:rsidP="6781353A" w:rsidRDefault="16350F12" w14:paraId="47F10A2C" w14:textId="2C291CE2">
      <w:pPr>
        <w:spacing w:before="0" w:beforeAutospacing="off" w:after="0" w:afterAutospacing="off"/>
        <w:ind w:left="992" w:right="140"/>
      </w:pPr>
      <w:r w:rsidRPr="6781353A" w:rsidR="16350F12">
        <w:rPr>
          <w:rFonts w:ascii="Times New Roman" w:hAnsi="Times New Roman" w:eastAsia="Times New Roman" w:cs="Times New Roman"/>
          <w:noProof w:val="0"/>
          <w:sz w:val="24"/>
          <w:szCs w:val="24"/>
          <w:lang w:val="sv-SE"/>
        </w:rPr>
        <w:t>Alla ovanstående patienter, utom de som fått loopileostomi, skall stå på T Emgesan 250 mg 4 x 2, med första dos operationsdagens kväll.</w:t>
      </w:r>
    </w:p>
    <w:p w:rsidR="6781353A" w:rsidRDefault="6781353A" w14:paraId="0F63AD20" w14:textId="39780F97"/>
    <w:p w:rsidR="16350F12" w:rsidP="6781353A" w:rsidRDefault="16350F12" w14:paraId="4DD2AACF" w14:textId="3E83D2C1">
      <w:pPr>
        <w:pStyle w:val="Rubrik2"/>
        <w:spacing w:before="240" w:beforeAutospacing="off" w:after="40" w:afterAutospacing="off"/>
        <w:ind w:left="0" w:right="140"/>
      </w:pPr>
      <w:r w:rsidRPr="6781353A" w:rsidR="16350F12">
        <w:rPr>
          <w:rFonts w:ascii="Calibri" w:hAnsi="Calibri" w:eastAsia="Calibri" w:cs="Calibri"/>
          <w:b w:val="0"/>
          <w:bCs w:val="0"/>
          <w:noProof w:val="0"/>
          <w:color w:val="000000" w:themeColor="text2" w:themeTint="FF" w:themeShade="FF"/>
          <w:sz w:val="40"/>
          <w:szCs w:val="40"/>
          <w:lang w:val="sv-SE"/>
        </w:rPr>
        <w:t>Bilaga 1</w:t>
      </w:r>
      <w:r>
        <w:tab/>
      </w:r>
      <w:r w:rsidRPr="6781353A" w:rsidR="16350F12">
        <w:rPr>
          <w:rFonts w:ascii="Calibri" w:hAnsi="Calibri" w:eastAsia="Calibri" w:cs="Calibri"/>
          <w:b w:val="0"/>
          <w:bCs w:val="0"/>
          <w:noProof w:val="0"/>
          <w:color w:val="000000" w:themeColor="text2" w:themeTint="FF" w:themeShade="FF"/>
          <w:sz w:val="40"/>
          <w:szCs w:val="40"/>
          <w:lang w:val="sv-SE"/>
        </w:rPr>
        <w:t xml:space="preserve"> Ingreppsförteckning</w:t>
      </w:r>
    </w:p>
    <w:p w:rsidR="16350F12" w:rsidP="6781353A" w:rsidRDefault="16350F12" w14:paraId="04D47E6A" w14:textId="0C42E59E">
      <w:pPr>
        <w:spacing w:before="0" w:beforeAutospacing="off" w:after="0" w:afterAutospacing="off"/>
        <w:ind w:left="1560" w:right="140"/>
      </w:pPr>
      <w:r w:rsidRPr="6781353A" w:rsidR="16350F12">
        <w:rPr>
          <w:rFonts w:ascii="Times New Roman" w:hAnsi="Times New Roman" w:eastAsia="Times New Roman" w:cs="Times New Roman"/>
          <w:noProof w:val="0"/>
          <w:sz w:val="24"/>
          <w:szCs w:val="24"/>
          <w:lang w:val="sv-SE"/>
        </w:rPr>
        <w:t xml:space="preserve"> </w:t>
      </w:r>
    </w:p>
    <w:p w:rsidR="16350F12" w:rsidP="6781353A" w:rsidRDefault="16350F12" w14:paraId="3657A9C8" w14:textId="41FCAB5A">
      <w:pPr>
        <w:spacing w:before="0" w:beforeAutospacing="off" w:after="0" w:afterAutospacing="off"/>
        <w:ind w:left="4111" w:right="140"/>
      </w:pPr>
      <w:r w:rsidRPr="6781353A" w:rsidR="16350F12">
        <w:rPr>
          <w:rFonts w:ascii="Arial" w:hAnsi="Arial" w:eastAsia="Arial" w:cs="Arial"/>
          <w:b w:val="1"/>
          <w:bCs w:val="1"/>
          <w:noProof w:val="0"/>
          <w:sz w:val="24"/>
          <w:szCs w:val="24"/>
          <w:lang w:val="sv-SE"/>
        </w:rPr>
        <w:t>Laparaskopisk eller öppen teknik</w:t>
      </w:r>
    </w:p>
    <w:p w:rsidR="16350F12" w:rsidP="6781353A" w:rsidRDefault="16350F12" w14:paraId="09C17941" w14:textId="7EE739C5">
      <w:pPr>
        <w:spacing w:before="0" w:beforeAutospacing="off" w:after="0" w:afterAutospacing="off"/>
        <w:ind w:left="4111" w:right="140"/>
      </w:pPr>
      <w:r w:rsidRPr="6781353A" w:rsidR="16350F12">
        <w:rPr>
          <w:rFonts w:ascii="Arial" w:hAnsi="Arial" w:eastAsia="Arial" w:cs="Arial"/>
          <w:b w:val="1"/>
          <w:bCs w:val="1"/>
          <w:noProof w:val="0"/>
          <w:sz w:val="24"/>
          <w:szCs w:val="24"/>
          <w:lang w:val="sv-SE"/>
        </w:rPr>
        <w:t xml:space="preserve"> </w:t>
      </w:r>
    </w:p>
    <w:p w:rsidR="16350F12" w:rsidP="6781353A" w:rsidRDefault="16350F12" w14:paraId="1E48AFD7" w14:textId="60CBC68D">
      <w:pPr>
        <w:spacing w:before="0" w:beforeAutospacing="off" w:after="0" w:afterAutospacing="off"/>
        <w:ind w:left="4111" w:right="140" w:hanging="3828"/>
      </w:pPr>
      <w:r w:rsidRPr="6781353A" w:rsidR="16350F12">
        <w:rPr>
          <w:rFonts w:ascii="Arial" w:hAnsi="Arial" w:eastAsia="Arial" w:cs="Arial"/>
          <w:noProof w:val="0"/>
          <w:sz w:val="24"/>
          <w:szCs w:val="24"/>
          <w:lang w:val="sv-SE"/>
        </w:rPr>
        <w:t>Högersidig hemikolektomi</w:t>
      </w:r>
      <w:r>
        <w:tab/>
      </w:r>
      <w:r w:rsidRPr="6781353A" w:rsidR="16350F12">
        <w:rPr>
          <w:rFonts w:ascii="Times New Roman" w:hAnsi="Times New Roman" w:eastAsia="Times New Roman" w:cs="Times New Roman"/>
          <w:noProof w:val="0"/>
          <w:sz w:val="24"/>
          <w:szCs w:val="24"/>
          <w:lang w:val="sv-SE"/>
        </w:rPr>
        <w:t>Tarm tas bort från övergången mellan tunn-tjocktarm till hela eller halva colon transversum.</w:t>
      </w:r>
    </w:p>
    <w:p w:rsidR="16350F12" w:rsidP="6781353A" w:rsidRDefault="16350F12" w14:paraId="283AB55C" w14:textId="4E77B35B">
      <w:pPr>
        <w:spacing w:before="120" w:beforeAutospacing="off" w:after="0" w:afterAutospacing="off"/>
        <w:ind w:left="4111" w:right="140" w:hanging="3828"/>
      </w:pPr>
      <w:r w:rsidRPr="6781353A" w:rsidR="16350F12">
        <w:rPr>
          <w:rFonts w:ascii="Arial" w:hAnsi="Arial" w:eastAsia="Arial" w:cs="Arial"/>
          <w:noProof w:val="0"/>
          <w:sz w:val="24"/>
          <w:szCs w:val="24"/>
          <w:lang w:val="sv-SE"/>
        </w:rPr>
        <w:t xml:space="preserve">Vänstersidig hemikolektomi </w:t>
      </w:r>
      <w:r>
        <w:tab/>
      </w:r>
      <w:r w:rsidRPr="6781353A" w:rsidR="16350F12">
        <w:rPr>
          <w:rFonts w:ascii="Times New Roman" w:hAnsi="Times New Roman" w:eastAsia="Times New Roman" w:cs="Times New Roman"/>
          <w:noProof w:val="0"/>
          <w:sz w:val="24"/>
          <w:szCs w:val="24"/>
          <w:lang w:val="sv-SE"/>
        </w:rPr>
        <w:t>Tarm tas bort från colon transversum, hela colon descendens och halva sigmoideum. Ofta görs end- to end anastomos. Ingreppet är operationstekniskt svårare än högersidig hemikolektomi, ca 1 timme längre operationstid.</w:t>
      </w:r>
    </w:p>
    <w:p w:rsidR="16350F12" w:rsidP="6781353A" w:rsidRDefault="16350F12" w14:paraId="21C8D14B" w14:textId="25C8D455">
      <w:pPr>
        <w:spacing w:before="120" w:beforeAutospacing="off" w:after="0" w:afterAutospacing="off"/>
        <w:ind w:left="4111" w:right="140" w:hanging="3828"/>
        <w:rPr>
          <w:rFonts w:ascii="Arial" w:hAnsi="Arial" w:eastAsia="Arial" w:cs="Arial"/>
          <w:noProof w:val="0"/>
          <w:sz w:val="24"/>
          <w:szCs w:val="24"/>
          <w:lang w:val="sv-SE"/>
        </w:rPr>
      </w:pPr>
      <w:r w:rsidRPr="6781353A" w:rsidR="16350F12">
        <w:rPr>
          <w:rFonts w:ascii="Arial" w:hAnsi="Arial" w:eastAsia="Arial" w:cs="Arial"/>
          <w:noProof w:val="0"/>
          <w:sz w:val="24"/>
          <w:szCs w:val="24"/>
          <w:lang w:val="sv-SE"/>
        </w:rPr>
        <w:t>Sigmoideumresektion</w:t>
      </w:r>
      <w:r>
        <w:tab/>
      </w:r>
    </w:p>
    <w:p w:rsidR="16350F12" w:rsidP="6781353A" w:rsidRDefault="16350F12" w14:paraId="3B300460" w14:textId="7991503A">
      <w:pPr>
        <w:spacing w:before="0" w:beforeAutospacing="off" w:after="0" w:afterAutospacing="off"/>
        <w:ind w:left="4111" w:right="140" w:hanging="3828"/>
      </w:pPr>
      <w:r w:rsidRPr="6781353A" w:rsidR="16350F12">
        <w:rPr>
          <w:rFonts w:ascii="Arial" w:hAnsi="Arial" w:eastAsia="Arial" w:cs="Arial"/>
          <w:noProof w:val="0"/>
          <w:sz w:val="24"/>
          <w:szCs w:val="24"/>
          <w:lang w:val="sv-SE"/>
        </w:rPr>
        <w:t xml:space="preserve">kan vara enligt Hartmann </w:t>
      </w:r>
      <w:r>
        <w:tab/>
      </w:r>
      <w:r w:rsidRPr="6781353A" w:rsidR="16350F12">
        <w:rPr>
          <w:rFonts w:ascii="Times New Roman" w:hAnsi="Times New Roman" w:eastAsia="Times New Roman" w:cs="Times New Roman"/>
          <w:noProof w:val="0"/>
          <w:sz w:val="24"/>
          <w:szCs w:val="24"/>
          <w:lang w:val="sv-SE"/>
        </w:rPr>
        <w:t>Sigmoideumresektion utförs, rektum sys ihop och colon descendens läggs fram som en enkelpipig stomi, vil­ken ofta kan läggas ned i ett senare skede. Hartmans´ op innebär att man resecerar förändringen, delar sigmoideum, sparar den distala delen och sluter rektum blint. Sedan anläggs en sigmoideostomi som ofta läggs ned i ett senare skede.</w:t>
      </w:r>
    </w:p>
    <w:p w:rsidR="16350F12" w:rsidP="6781353A" w:rsidRDefault="16350F12" w14:paraId="6F9270FA" w14:textId="32573FEB">
      <w:pPr>
        <w:spacing w:before="120" w:beforeAutospacing="off" w:after="0" w:afterAutospacing="off"/>
        <w:ind w:left="4111" w:right="140" w:hanging="3828"/>
      </w:pPr>
      <w:r w:rsidRPr="6781353A" w:rsidR="16350F12">
        <w:rPr>
          <w:rFonts w:ascii="Arial" w:hAnsi="Arial" w:eastAsia="Arial" w:cs="Arial"/>
          <w:noProof w:val="0"/>
          <w:sz w:val="24"/>
          <w:szCs w:val="24"/>
          <w:lang w:val="sv-SE"/>
        </w:rPr>
        <w:t>Totala kolektomier</w:t>
      </w:r>
      <w:r>
        <w:tab/>
      </w:r>
      <w:r w:rsidRPr="6781353A" w:rsidR="16350F12">
        <w:rPr>
          <w:rFonts w:ascii="Times New Roman" w:hAnsi="Times New Roman" w:eastAsia="Times New Roman" w:cs="Times New Roman"/>
          <w:noProof w:val="0"/>
          <w:sz w:val="24"/>
          <w:szCs w:val="24"/>
          <w:lang w:val="sv-SE"/>
        </w:rPr>
        <w:t>Hela kolon avlägsnas.</w:t>
      </w:r>
      <w:r w:rsidRPr="6781353A" w:rsidR="16350F12">
        <w:rPr>
          <w:rFonts w:ascii="Times New Roman" w:hAnsi="Times New Roman" w:eastAsia="Times New Roman" w:cs="Times New Roman"/>
          <w:b w:val="1"/>
          <w:bCs w:val="1"/>
          <w:noProof w:val="0"/>
          <w:sz w:val="24"/>
          <w:szCs w:val="24"/>
          <w:lang w:val="sv-SE"/>
        </w:rPr>
        <w:t xml:space="preserve"> </w:t>
      </w:r>
      <w:r w:rsidRPr="6781353A" w:rsidR="16350F12">
        <w:rPr>
          <w:rFonts w:ascii="Times New Roman" w:hAnsi="Times New Roman" w:eastAsia="Times New Roman" w:cs="Times New Roman"/>
          <w:noProof w:val="0"/>
          <w:sz w:val="24"/>
          <w:szCs w:val="24"/>
          <w:lang w:val="sv-SE"/>
        </w:rPr>
        <w:t>Ileostomi alternativt ileorektal anastomos anläggs.</w:t>
      </w:r>
    </w:p>
    <w:p w:rsidR="16350F12" w:rsidP="6781353A" w:rsidRDefault="16350F12" w14:paraId="6CCF0949" w14:textId="6B7BFC78">
      <w:pPr>
        <w:tabs>
          <w:tab w:val="left" w:leader="none" w:pos="4704"/>
        </w:tabs>
        <w:spacing w:before="120" w:beforeAutospacing="off" w:after="0" w:afterAutospacing="off"/>
        <w:ind w:left="4111" w:right="140" w:hanging="3828"/>
      </w:pPr>
      <w:r w:rsidRPr="6781353A" w:rsidR="16350F12">
        <w:rPr>
          <w:rFonts w:ascii="Arial" w:hAnsi="Arial" w:eastAsia="Arial" w:cs="Arial"/>
          <w:noProof w:val="0"/>
          <w:sz w:val="24"/>
          <w:szCs w:val="24"/>
          <w:lang w:val="sv-SE"/>
        </w:rPr>
        <w:t>Rektumresektion</w:t>
      </w:r>
      <w:r>
        <w:tab/>
      </w:r>
      <w:r w:rsidRPr="6781353A" w:rsidR="16350F12">
        <w:rPr>
          <w:rFonts w:ascii="Times New Roman" w:hAnsi="Times New Roman" w:eastAsia="Times New Roman" w:cs="Times New Roman"/>
          <w:i w:val="1"/>
          <w:iCs w:val="1"/>
          <w:noProof w:val="0"/>
          <w:sz w:val="24"/>
          <w:szCs w:val="24"/>
          <w:lang w:val="sv-SE"/>
        </w:rPr>
        <w:t>Hög främre resektion</w:t>
      </w:r>
      <w:r w:rsidRPr="6781353A" w:rsidR="16350F12">
        <w:rPr>
          <w:rFonts w:ascii="Times New Roman" w:hAnsi="Times New Roman" w:eastAsia="Times New Roman" w:cs="Times New Roman"/>
          <w:noProof w:val="0"/>
          <w:sz w:val="24"/>
          <w:szCs w:val="24"/>
          <w:lang w:val="sv-SE"/>
        </w:rPr>
        <w:t xml:space="preserve"> (13 – 20 cm), </w:t>
      </w:r>
      <w:r w:rsidRPr="6781353A" w:rsidR="16350F12">
        <w:rPr>
          <w:rFonts w:ascii="Times New Roman" w:hAnsi="Times New Roman" w:eastAsia="Times New Roman" w:cs="Times New Roman"/>
          <w:i w:val="1"/>
          <w:iCs w:val="1"/>
          <w:noProof w:val="0"/>
          <w:sz w:val="24"/>
          <w:szCs w:val="24"/>
          <w:lang w:val="sv-SE"/>
        </w:rPr>
        <w:t>låg främre resektion</w:t>
      </w:r>
      <w:r w:rsidRPr="6781353A" w:rsidR="16350F12">
        <w:rPr>
          <w:rFonts w:ascii="Times New Roman" w:hAnsi="Times New Roman" w:eastAsia="Times New Roman" w:cs="Times New Roman"/>
          <w:noProof w:val="0"/>
          <w:sz w:val="24"/>
          <w:szCs w:val="24"/>
          <w:lang w:val="sv-SE"/>
        </w:rPr>
        <w:t xml:space="preserve"> (5 – 12 cm). Seans 1: Fripreparering av tumören och rektum. Risk för blödning. Patienten ligger i planläge. Seans 2: Görs i gynläge. Rektum staplas av och anastomos sys med suturmaskin. Ofta end- to end anastomos. Ev. överliggare.</w:t>
      </w:r>
    </w:p>
    <w:p w:rsidR="16350F12" w:rsidP="6781353A" w:rsidRDefault="16350F12" w14:paraId="56A73816" w14:textId="510CBD63">
      <w:pPr>
        <w:tabs>
          <w:tab w:val="left" w:leader="none" w:pos="4704"/>
        </w:tabs>
        <w:spacing w:before="120" w:beforeAutospacing="off" w:after="0" w:afterAutospacing="off"/>
        <w:ind w:left="4111" w:right="140" w:hanging="3828"/>
      </w:pPr>
      <w:r w:rsidRPr="6781353A" w:rsidR="16350F12">
        <w:rPr>
          <w:rFonts w:ascii="Arial" w:hAnsi="Arial" w:eastAsia="Arial" w:cs="Arial"/>
          <w:noProof w:val="0"/>
          <w:sz w:val="24"/>
          <w:szCs w:val="24"/>
          <w:lang w:val="sv-SE"/>
        </w:rPr>
        <w:t>Rektumamputation</w:t>
      </w:r>
      <w:r>
        <w:tab/>
      </w:r>
      <w:r w:rsidRPr="6781353A" w:rsidR="16350F12">
        <w:rPr>
          <w:rFonts w:ascii="Times New Roman" w:hAnsi="Times New Roman" w:eastAsia="Times New Roman" w:cs="Times New Roman"/>
          <w:noProof w:val="0"/>
          <w:sz w:val="24"/>
          <w:szCs w:val="24"/>
          <w:lang w:val="sv-SE"/>
        </w:rPr>
        <w:t xml:space="preserve">Seans 1: </w:t>
      </w:r>
      <w:r>
        <w:tab/>
      </w:r>
      <w:r w:rsidRPr="6781353A" w:rsidR="16350F12">
        <w:rPr>
          <w:rFonts w:ascii="Times New Roman" w:hAnsi="Times New Roman" w:eastAsia="Times New Roman" w:cs="Times New Roman"/>
          <w:noProof w:val="0"/>
          <w:sz w:val="24"/>
          <w:szCs w:val="24"/>
          <w:lang w:val="sv-SE"/>
        </w:rPr>
        <w:t>Fripreparering av tumör och rektum. Risk för blödning. Seans 2: Rektum extirperas, perineum försluts och sigmoideostomi anläggs. Överliggare på UVA.</w:t>
      </w:r>
    </w:p>
    <w:p w:rsidR="16350F12" w:rsidP="6781353A" w:rsidRDefault="16350F12" w14:paraId="56212D36" w14:textId="0497B511">
      <w:pPr>
        <w:tabs>
          <w:tab w:val="left" w:leader="none" w:pos="4704"/>
        </w:tabs>
        <w:spacing w:before="120" w:beforeAutospacing="off" w:after="0" w:afterAutospacing="off"/>
        <w:ind w:left="4111" w:right="140" w:hanging="3828"/>
      </w:pPr>
      <w:r w:rsidRPr="6781353A" w:rsidR="16350F12">
        <w:rPr>
          <w:rFonts w:ascii="Arial" w:hAnsi="Arial" w:eastAsia="Arial" w:cs="Arial"/>
          <w:noProof w:val="0"/>
          <w:sz w:val="24"/>
          <w:szCs w:val="24"/>
          <w:lang w:val="sv-SE"/>
        </w:rPr>
        <w:t>Rektopexi</w:t>
      </w:r>
      <w:r>
        <w:tab/>
      </w:r>
      <w:r w:rsidRPr="6781353A" w:rsidR="16350F12">
        <w:rPr>
          <w:rFonts w:ascii="Times New Roman" w:hAnsi="Times New Roman" w:eastAsia="Times New Roman" w:cs="Times New Roman"/>
          <w:noProof w:val="0"/>
          <w:sz w:val="24"/>
          <w:szCs w:val="24"/>
          <w:lang w:val="sv-SE"/>
        </w:rPr>
        <w:t>Operativ uppfästning av ändtarmen mot insidan av os sacrum. Görs ofta laparoskopiskt. Patienten ligger extremt tippad med huvudet nedåt.</w:t>
      </w:r>
    </w:p>
    <w:p w:rsidR="16350F12" w:rsidP="6781353A" w:rsidRDefault="16350F12" w14:paraId="526231D6" w14:textId="046D571F">
      <w:pPr>
        <w:tabs>
          <w:tab w:val="left" w:leader="none" w:pos="4704"/>
        </w:tabs>
        <w:spacing w:before="120" w:beforeAutospacing="off" w:after="0" w:afterAutospacing="off"/>
        <w:ind w:left="4111" w:right="140" w:hanging="3828"/>
      </w:pPr>
      <w:r w:rsidRPr="6781353A" w:rsidR="16350F12">
        <w:rPr>
          <w:rFonts w:ascii="Arial" w:hAnsi="Arial" w:eastAsia="Arial" w:cs="Arial"/>
          <w:noProof w:val="0"/>
          <w:sz w:val="24"/>
          <w:szCs w:val="24"/>
          <w:lang w:val="sv-SE"/>
        </w:rPr>
        <w:t>Stomiuppläggning</w:t>
      </w:r>
      <w:r>
        <w:tab/>
      </w:r>
      <w:r w:rsidRPr="6781353A" w:rsidR="16350F12">
        <w:rPr>
          <w:rFonts w:ascii="Times New Roman" w:hAnsi="Times New Roman" w:eastAsia="Times New Roman" w:cs="Times New Roman"/>
          <w:noProof w:val="0"/>
          <w:sz w:val="24"/>
          <w:szCs w:val="24"/>
          <w:lang w:val="sv-SE"/>
        </w:rPr>
        <w:t>Definitiv eller tillfällig för att avlasta anastomos. Loopileostomi anläggs ofta i samband med rektumresektioner för att avlasta anastomosen. Anläggs också vid postoperativa komplikationer med anastomos-läckage.</w:t>
      </w:r>
    </w:p>
    <w:p w:rsidR="16350F12" w:rsidP="6781353A" w:rsidRDefault="16350F12" w14:paraId="15FB7595" w14:textId="64CFD168">
      <w:pPr>
        <w:tabs>
          <w:tab w:val="left" w:leader="none" w:pos="4704"/>
        </w:tabs>
        <w:spacing w:before="120" w:beforeAutospacing="off" w:after="0" w:afterAutospacing="off"/>
        <w:ind w:left="4111" w:right="140" w:hanging="3828"/>
      </w:pPr>
      <w:r w:rsidRPr="6781353A" w:rsidR="16350F12">
        <w:rPr>
          <w:rFonts w:ascii="Times New Roman" w:hAnsi="Times New Roman" w:eastAsia="Times New Roman" w:cs="Times New Roman"/>
          <w:noProof w:val="0"/>
          <w:sz w:val="24"/>
          <w:szCs w:val="24"/>
          <w:lang w:val="sv-SE"/>
        </w:rPr>
        <w:t xml:space="preserve"> </w:t>
      </w:r>
    </w:p>
    <w:p w:rsidR="16350F12" w:rsidP="6781353A" w:rsidRDefault="16350F12" w14:paraId="1BAD9CB9" w14:textId="3CBBABDE">
      <w:pPr>
        <w:tabs>
          <w:tab w:val="left" w:leader="none" w:pos="4704"/>
        </w:tabs>
        <w:spacing w:before="120" w:beforeAutospacing="off" w:after="0" w:afterAutospacing="off"/>
        <w:ind w:left="4111" w:right="140" w:hanging="3828"/>
      </w:pPr>
      <w:r w:rsidRPr="6781353A" w:rsidR="16350F12">
        <w:rPr>
          <w:rFonts w:ascii="Arial" w:hAnsi="Arial" w:eastAsia="Arial" w:cs="Arial"/>
          <w:noProof w:val="0"/>
          <w:sz w:val="24"/>
          <w:szCs w:val="24"/>
          <w:lang w:val="sv-SE"/>
        </w:rPr>
        <w:t>Stominedläggning</w:t>
      </w:r>
      <w:r>
        <w:tab/>
      </w:r>
      <w:r w:rsidRPr="6781353A" w:rsidR="16350F12">
        <w:rPr>
          <w:rFonts w:ascii="Times New Roman" w:hAnsi="Times New Roman" w:eastAsia="Times New Roman" w:cs="Times New Roman"/>
          <w:noProof w:val="0"/>
          <w:sz w:val="24"/>
          <w:szCs w:val="24"/>
          <w:lang w:val="sv-SE"/>
        </w:rPr>
        <w:t>Patienten rektoskoperas först för inspektion av anastomosen. Mindre än 10% behöver laparatomeras. Det finns ofta inget behov av EDA. OBS! Stominedläggning efter op enligt Hartman, kan vara ett omfattande och komplicerat ingrepp!</w:t>
      </w:r>
    </w:p>
    <w:p w:rsidR="16350F12" w:rsidP="6781353A" w:rsidRDefault="16350F12" w14:paraId="56FBBD74" w14:textId="2D1B6F43">
      <w:pPr>
        <w:tabs>
          <w:tab w:val="left" w:leader="none" w:pos="4704"/>
        </w:tabs>
        <w:spacing w:before="120" w:beforeAutospacing="off" w:after="0" w:afterAutospacing="off"/>
        <w:ind w:left="4111" w:right="140" w:hanging="3828"/>
      </w:pPr>
      <w:r w:rsidRPr="6781353A" w:rsidR="16350F12">
        <w:rPr>
          <w:rFonts w:ascii="Arial" w:hAnsi="Arial" w:eastAsia="Arial" w:cs="Arial"/>
          <w:noProof w:val="0"/>
          <w:sz w:val="24"/>
          <w:szCs w:val="24"/>
          <w:lang w:val="sv-SE"/>
        </w:rPr>
        <w:t>Kolonstentning</w:t>
      </w:r>
      <w:r w:rsidRPr="6781353A" w:rsidR="16350F12">
        <w:rPr>
          <w:rFonts w:ascii="Times New Roman" w:hAnsi="Times New Roman" w:eastAsia="Times New Roman" w:cs="Times New Roman"/>
          <w:b w:val="1"/>
          <w:bCs w:val="1"/>
          <w:noProof w:val="0"/>
          <w:sz w:val="24"/>
          <w:szCs w:val="24"/>
          <w:lang w:val="sv-SE"/>
        </w:rPr>
        <w:t xml:space="preserve"> </w:t>
      </w:r>
      <w:r>
        <w:tab/>
      </w:r>
      <w:r w:rsidRPr="6781353A" w:rsidR="16350F12">
        <w:rPr>
          <w:rFonts w:ascii="Times New Roman" w:hAnsi="Times New Roman" w:eastAsia="Times New Roman" w:cs="Times New Roman"/>
          <w:noProof w:val="0"/>
          <w:sz w:val="24"/>
          <w:szCs w:val="24"/>
          <w:lang w:val="sv-SE"/>
        </w:rPr>
        <w:t>Vid passagehinder i</w:t>
      </w:r>
      <w:r w:rsidRPr="6781353A" w:rsidR="16350F12">
        <w:rPr>
          <w:rFonts w:ascii="Times New Roman" w:hAnsi="Times New Roman" w:eastAsia="Times New Roman" w:cs="Times New Roman"/>
          <w:b w:val="1"/>
          <w:bCs w:val="1"/>
          <w:noProof w:val="0"/>
          <w:sz w:val="24"/>
          <w:szCs w:val="24"/>
          <w:lang w:val="sv-SE"/>
        </w:rPr>
        <w:t xml:space="preserve"> </w:t>
      </w:r>
      <w:r w:rsidRPr="6781353A" w:rsidR="16350F12">
        <w:rPr>
          <w:rFonts w:ascii="Times New Roman" w:hAnsi="Times New Roman" w:eastAsia="Times New Roman" w:cs="Times New Roman"/>
          <w:noProof w:val="0"/>
          <w:sz w:val="24"/>
          <w:szCs w:val="24"/>
          <w:lang w:val="sv-SE"/>
        </w:rPr>
        <w:t>palliativt syfte.</w:t>
      </w:r>
    </w:p>
    <w:p w:rsidR="16350F12" w:rsidP="6781353A" w:rsidRDefault="16350F12" w14:paraId="4D2AF021" w14:textId="5363C5A8">
      <w:pPr>
        <w:tabs>
          <w:tab w:val="left" w:leader="none" w:pos="4704"/>
        </w:tabs>
        <w:spacing w:before="120" w:beforeAutospacing="off" w:after="0" w:afterAutospacing="off"/>
        <w:ind w:left="4111" w:right="140" w:hanging="3828"/>
      </w:pPr>
      <w:r w:rsidRPr="6781353A" w:rsidR="16350F12">
        <w:rPr>
          <w:rFonts w:ascii="Arial" w:hAnsi="Arial" w:eastAsia="Arial" w:cs="Arial"/>
          <w:noProof w:val="0"/>
          <w:sz w:val="24"/>
          <w:szCs w:val="24"/>
          <w:lang w:val="sv-SE"/>
        </w:rPr>
        <w:t>Bäckenreservoar</w:t>
      </w:r>
      <w:r w:rsidRPr="6781353A" w:rsidR="16350F12">
        <w:rPr>
          <w:rFonts w:ascii="Times New Roman" w:hAnsi="Times New Roman" w:eastAsia="Times New Roman" w:cs="Times New Roman"/>
          <w:b w:val="1"/>
          <w:bCs w:val="1"/>
          <w:noProof w:val="0"/>
          <w:sz w:val="24"/>
          <w:szCs w:val="24"/>
          <w:lang w:val="sv-SE"/>
        </w:rPr>
        <w:t xml:space="preserve"> </w:t>
      </w:r>
      <w:r>
        <w:tab/>
      </w:r>
      <w:r w:rsidRPr="6781353A" w:rsidR="16350F12">
        <w:rPr>
          <w:rFonts w:ascii="Times New Roman" w:hAnsi="Times New Roman" w:eastAsia="Times New Roman" w:cs="Times New Roman"/>
          <w:noProof w:val="0"/>
          <w:sz w:val="24"/>
          <w:szCs w:val="24"/>
          <w:lang w:val="sv-SE"/>
        </w:rPr>
        <w:t>Vid ulcerös kolit. Patienten är oftast kolektomerad tidigare. Operationen görs i två seanser. Först löses tunntarm, rektum tas bort och reservoaren sys, vilket görs i planläge. Patienten överflyttas sedan till gynläge och nästa seans innebär att reservoaren kopplas till anus och en loopileostomi anläggs.</w:t>
      </w:r>
    </w:p>
    <w:p w:rsidR="6781353A" w:rsidP="6781353A" w:rsidRDefault="6781353A" w14:paraId="3B3CF5D0" w14:textId="3B9BF719">
      <w:pPr>
        <w:tabs>
          <w:tab w:val="left" w:leader="none" w:pos="4704"/>
        </w:tabs>
        <w:spacing w:before="120" w:after="0" w:line="240" w:lineRule="auto"/>
        <w:ind w:left="4111" w:right="140" w:hanging="3828"/>
      </w:pPr>
    </w:p>
    <w:p w:rsidRPr="002221E9" w:rsidR="002221E9" w:rsidP="754CAFF5" w:rsidRDefault="002221E9" w14:paraId="01F6745A" w14:textId="1FDE81E9">
      <w:pPr>
        <w:spacing w:after="0" w:line="240" w:lineRule="auto"/>
        <w:ind w:left="1560" w:right="140"/>
        <w:rPr>
          <w:rFonts w:ascii="Arial" w:hAnsi="Arial"/>
          <w:b w:val="1"/>
          <w:bCs w:val="1"/>
        </w:rPr>
      </w:pPr>
    </w:p>
    <w:p w:rsidRPr="002221E9" w:rsidR="002221E9" w:rsidP="00BD0046" w:rsidRDefault="002221E9" w14:paraId="66DA6148" w14:textId="6D0F9E17">
      <w:pPr>
        <w:spacing w:after="0" w:line="240" w:lineRule="auto"/>
        <w:ind w:left="1560" w:right="140"/>
      </w:pPr>
    </w:p>
    <w:p w:rsidRPr="002221E9" w:rsidR="002221E9" w:rsidP="754CAFF5" w:rsidRDefault="002221E9" w14:paraId="62D2F706" w14:textId="2FEB2447">
      <w:pPr>
        <w:spacing w:after="0" w:line="240" w:lineRule="auto"/>
        <w:ind w:left="1560" w:right="140"/>
        <w:rPr>
          <w:i w:val="1"/>
          <w:iCs w:val="1"/>
        </w:rPr>
      </w:pPr>
    </w:p>
    <w:p w:rsidRPr="002221E9" w:rsidR="002221E9" w:rsidP="754CAFF5" w:rsidRDefault="002221E9" w14:paraId="525B994A" w14:textId="1BFDDA0E">
      <w:pPr>
        <w:spacing w:after="0" w:line="240" w:lineRule="auto"/>
        <w:ind w:left="1560" w:right="140"/>
        <w:rPr>
          <w:i w:val="1"/>
          <w:iCs w:val="1"/>
        </w:rPr>
      </w:pPr>
    </w:p>
    <w:p w:rsidRPr="002221E9" w:rsidR="002221E9" w:rsidP="754CAFF5" w:rsidRDefault="002221E9" w14:paraId="1F148C3E" w14:textId="0520B73E">
      <w:pPr>
        <w:spacing w:after="0" w:line="240" w:lineRule="auto"/>
        <w:ind w:left="1560" w:right="140" w:hanging="1"/>
        <w:rPr>
          <w:rFonts w:ascii="Arial" w:hAnsi="Arial" w:cs="Arial"/>
          <w:b w:val="1"/>
          <w:bCs w:val="1"/>
          <w:sz w:val="32"/>
          <w:szCs w:val="32"/>
        </w:rPr>
      </w:pPr>
    </w:p>
    <w:p w:rsidRPr="002221E9" w:rsidR="002221E9" w:rsidP="00BD0046" w:rsidRDefault="002221E9" w14:paraId="7254F0A0" w14:textId="72B01F14">
      <w:pPr>
        <w:spacing w:after="0" w:line="240" w:lineRule="auto"/>
        <w:ind w:left="1560" w:right="140" w:hanging="1"/>
      </w:pPr>
    </w:p>
    <w:p w:rsidRPr="002221E9" w:rsidR="002221E9" w:rsidP="00BD0046" w:rsidRDefault="002221E9" w14:paraId="3FA01C9E" w14:textId="5F3B30ED">
      <w:pPr>
        <w:spacing w:after="0" w:line="240" w:lineRule="auto"/>
        <w:ind w:left="1560" w:right="140" w:hanging="1"/>
      </w:pPr>
    </w:p>
    <w:p w:rsidRPr="002221E9" w:rsidR="002221E9" w:rsidP="00BD0046" w:rsidRDefault="002221E9" w14:paraId="7C76A1DA" w14:textId="490F41C9">
      <w:pPr>
        <w:spacing w:after="0" w:line="240" w:lineRule="auto"/>
        <w:ind w:left="1560" w:right="140" w:hanging="1"/>
      </w:pPr>
    </w:p>
    <w:p w:rsidRPr="002221E9" w:rsidR="002221E9" w:rsidP="754CAFF5" w:rsidRDefault="002221E9" w14:paraId="6E2C1AD5" w14:textId="110A0952">
      <w:pPr>
        <w:spacing w:after="0" w:line="240" w:lineRule="auto"/>
        <w:ind w:left="1560" w:right="140" w:hanging="1"/>
        <w:rPr>
          <w:rFonts w:ascii="Arial" w:hAnsi="Arial"/>
          <w:b w:val="1"/>
          <w:bCs w:val="1"/>
          <w:sz w:val="26"/>
          <w:szCs w:val="26"/>
        </w:rPr>
      </w:pPr>
    </w:p>
    <w:p w:rsidRPr="002221E9" w:rsidR="002221E9" w:rsidP="754CAFF5" w:rsidRDefault="002221E9" w14:paraId="2D0E5A49" w14:textId="586B9E23">
      <w:pPr>
        <w:tabs>
          <w:tab w:val="left" w:pos="3686"/>
          <w:tab w:val="left" w:pos="4704"/>
          <w:tab w:val="left" w:pos="7088"/>
        </w:tabs>
        <w:spacing w:before="60" w:after="0" w:line="240" w:lineRule="auto"/>
        <w:ind w:left="1560" w:right="140" w:hanging="3120"/>
        <w:rPr>
          <w:rFonts w:ascii="Times New Roman Fet" w:hAnsi="Times New Roman Fet"/>
          <w:b w:val="1"/>
          <w:bCs w:val="1"/>
          <w:noProof/>
        </w:rPr>
      </w:pPr>
    </w:p>
    <w:p w:rsidRPr="002221E9" w:rsidR="002221E9" w:rsidP="754CAFF5" w:rsidRDefault="002221E9" w14:paraId="1AAA7492" w14:textId="6E7FC662">
      <w:pPr>
        <w:tabs>
          <w:tab w:val="left" w:pos="3686"/>
          <w:tab w:val="left" w:pos="4704"/>
          <w:tab w:val="left" w:pos="7088"/>
        </w:tabs>
        <w:spacing w:before="60" w:after="0" w:line="240" w:lineRule="auto"/>
        <w:ind w:left="3261" w:right="140" w:hanging="3120"/>
        <w:rPr>
          <w:rFonts w:ascii="Times New Roman Fet" w:hAnsi="Times New Roman Fet"/>
          <w:noProof/>
        </w:rPr>
      </w:pPr>
      <w:r w:rsidRPr="002221E9">
        <w:rPr>
          <w:rFonts w:ascii="Times New Roman Fet" w:hAnsi="Times New Roman Fet"/>
          <w:b/>
          <w:noProof/>
        </w:rPr>
        <w:tab/>
      </w:r>
    </w:p>
    <w:p w:rsidRPr="002221E9" w:rsidR="002221E9" w:rsidP="00BD0046" w:rsidRDefault="002221E9" w14:paraId="1846B48C" w14:textId="7301F210">
      <w:pPr>
        <w:spacing w:after="0" w:line="240" w:lineRule="auto"/>
        <w:ind w:left="3828" w:right="140"/>
      </w:pPr>
    </w:p>
    <w:p w:rsidRPr="002221E9" w:rsidR="002221E9" w:rsidP="00BD0046" w:rsidRDefault="002221E9" w14:paraId="6B89187A" w14:textId="77CC0E93">
      <w:pPr>
        <w:spacing w:after="0" w:line="240" w:lineRule="auto"/>
        <w:ind w:left="1560" w:right="140"/>
      </w:pPr>
    </w:p>
    <w:p w:rsidRPr="002221E9" w:rsidR="002221E9" w:rsidP="00BD0046" w:rsidRDefault="002221E9" w14:paraId="057CF450" w14:textId="476B4F9B">
      <w:pPr>
        <w:spacing w:after="0" w:line="240" w:lineRule="auto"/>
        <w:ind w:left="1560" w:right="140"/>
      </w:pPr>
    </w:p>
    <w:p w:rsidRPr="002221E9" w:rsidR="002221E9" w:rsidP="00BD0046" w:rsidRDefault="002221E9" w14:paraId="25B55B6F" w14:textId="7C44F7A5">
      <w:pPr>
        <w:spacing w:after="0" w:line="240" w:lineRule="auto"/>
        <w:ind w:left="1560" w:right="140"/>
      </w:pPr>
      <w:r w:rsidR="002221E9">
        <w:rPr/>
        <w:t xml:space="preserve">                     </w:t>
      </w:r>
    </w:p>
    <w:p w:rsidRPr="002221E9" w:rsidR="002221E9" w:rsidP="00BD0046" w:rsidRDefault="002221E9" w14:paraId="398177E8" w14:textId="128FDC3C">
      <w:pPr>
        <w:spacing w:after="0" w:line="240" w:lineRule="auto"/>
        <w:ind w:left="1560" w:right="140"/>
      </w:pPr>
    </w:p>
    <w:p w:rsidRPr="002221E9" w:rsidR="002221E9" w:rsidP="00BD0046" w:rsidRDefault="002221E9" w14:paraId="36E1DD2B" w14:textId="5FF1CB8D">
      <w:pPr>
        <w:spacing w:after="0" w:line="240" w:lineRule="auto"/>
        <w:ind w:left="1560" w:right="140"/>
      </w:pPr>
    </w:p>
    <w:bookmarkEnd w:id="0"/>
    <w:p w:rsidRPr="00536A5A" w:rsidR="00536A5A" w:rsidP="00BD0046" w:rsidRDefault="00536A5A" w14:paraId="76B9F95B" w14:textId="24513497">
      <w:pPr>
        <w:spacing w:after="0" w:line="240" w:lineRule="auto"/>
        <w:ind w:left="1560" w:right="140"/>
      </w:pPr>
    </w:p>
    <w:sectPr w:rsidRPr="00536A5A" w:rsidR="00536A5A" w:rsidSect="002221E9">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2B05" w:rsidRDefault="00A12B05" w14:paraId="1E947539" w14:textId="77777777">
      <w:r>
        <w:separator/>
      </w:r>
    </w:p>
  </w:endnote>
  <w:endnote w:type="continuationSeparator" w:id="0">
    <w:p w:rsidR="00A12B05" w:rsidRDefault="00A12B05" w14:paraId="030CA770" w14:textId="77777777">
      <w:r>
        <w:continuationSeparator/>
      </w:r>
    </w:p>
  </w:endnote>
  <w:endnote w:type="continuationNotice" w:id="1">
    <w:p w:rsidR="00A12B05" w:rsidRDefault="00A12B05" w14:paraId="293A95A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Times New Roman Fet">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5" name="Bildobjekt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2B05" w:rsidRDefault="00A12B05" w14:paraId="2278983C" w14:textId="77777777"/>
  </w:footnote>
  <w:footnote w:type="continuationSeparator" w:id="0">
    <w:p w:rsidR="00A12B05" w:rsidRDefault="00A12B05" w14:paraId="2D425BCA" w14:textId="77777777">
      <w:r>
        <w:continuationSeparator/>
      </w:r>
    </w:p>
  </w:footnote>
  <w:footnote w:type="continuationNotice" w:id="1">
    <w:p w:rsidR="00A12B05" w:rsidRDefault="00A12B05" w14:paraId="4A71601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03E7147">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F4C1CAB">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4" name="Bildobjekt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360661920">
    <w:abstractNumId w:val="17"/>
  </w:num>
  <w:num w:numId="2" w16cid:durableId="1577785996">
    <w:abstractNumId w:val="14"/>
  </w:num>
  <w:num w:numId="3" w16cid:durableId="1173952067">
    <w:abstractNumId w:val="0"/>
  </w:num>
  <w:num w:numId="4" w16cid:durableId="756370780">
    <w:abstractNumId w:val="6"/>
  </w:num>
  <w:num w:numId="5" w16cid:durableId="692923711">
    <w:abstractNumId w:val="15"/>
  </w:num>
  <w:num w:numId="6" w16cid:durableId="60760141">
    <w:abstractNumId w:val="2"/>
  </w:num>
  <w:num w:numId="7" w16cid:durableId="2135322244">
    <w:abstractNumId w:val="11"/>
  </w:num>
  <w:num w:numId="8" w16cid:durableId="1684475914">
    <w:abstractNumId w:val="8"/>
  </w:num>
  <w:num w:numId="9" w16cid:durableId="2084990535">
    <w:abstractNumId w:val="1"/>
  </w:num>
  <w:num w:numId="10" w16cid:durableId="1694918934">
    <w:abstractNumId w:val="1"/>
  </w:num>
  <w:num w:numId="11" w16cid:durableId="833496621">
    <w:abstractNumId w:val="3"/>
  </w:num>
  <w:num w:numId="12" w16cid:durableId="1582447292">
    <w:abstractNumId w:val="4"/>
  </w:num>
  <w:num w:numId="13" w16cid:durableId="1694647828">
    <w:abstractNumId w:val="13"/>
  </w:num>
  <w:num w:numId="14" w16cid:durableId="408625194">
    <w:abstractNumId w:val="9"/>
  </w:num>
  <w:num w:numId="15" w16cid:durableId="673414266">
    <w:abstractNumId w:val="7"/>
  </w:num>
  <w:num w:numId="16" w16cid:durableId="686639717">
    <w:abstractNumId w:val="12"/>
  </w:num>
  <w:num w:numId="17" w16cid:durableId="552544068">
    <w:abstractNumId w:val="5"/>
  </w:num>
  <w:num w:numId="18" w16cid:durableId="1534148787">
    <w:abstractNumId w:val="10"/>
  </w:num>
  <w:num w:numId="19" w16cid:durableId="1646425275">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347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221E9"/>
    <w:rsid w:val="00235B57"/>
    <w:rsid w:val="00250F24"/>
    <w:rsid w:val="002523C5"/>
    <w:rsid w:val="0025380B"/>
    <w:rsid w:val="0025703A"/>
    <w:rsid w:val="00262F3D"/>
    <w:rsid w:val="00263281"/>
    <w:rsid w:val="0026503B"/>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275E"/>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241A"/>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596E"/>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472F"/>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2B05"/>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0046"/>
    <w:rsid w:val="00BD506E"/>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53B2A"/>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2F45"/>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7133B"/>
    <w:rsid w:val="00F86F47"/>
    <w:rsid w:val="00F90B64"/>
    <w:rsid w:val="00FB2F0F"/>
    <w:rsid w:val="00FB5086"/>
    <w:rsid w:val="00FB5411"/>
    <w:rsid w:val="00FB6392"/>
    <w:rsid w:val="00FD3C70"/>
    <w:rsid w:val="00FD6820"/>
    <w:rsid w:val="00FE12D8"/>
    <w:rsid w:val="00FF7C02"/>
    <w:rsid w:val="024801E3"/>
    <w:rsid w:val="16350F12"/>
    <w:rsid w:val="647B2B65"/>
    <w:rsid w:val="6781353A"/>
    <w:rsid w:val="6B2CF8ED"/>
    <w:rsid w:val="754CAFF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alfresco.vgregion.se/alfresco/service/vgr/storage/node/content/14103?a=false&amp;guest=true" TargetMode="External" Id="Rce1dea5807e841af"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Colorektal kirurgi-Postop vård av ERAS patienter</dc:title>
  <dc:subject/>
  <dc:creator>patrik.jens.johansson@vgregion.se</dc:creator>
  <keywords/>
  <lastModifiedBy>Caroline Edvardsson</lastModifiedBy>
  <revision>15</revision>
  <lastPrinted>2016-03-31T10:56:00.0000000Z</lastPrinted>
  <dcterms:created xsi:type="dcterms:W3CDTF">2022-05-23T07:20:00.0000000Z</dcterms:created>
  <dcterms:modified xsi:type="dcterms:W3CDTF">2026-03-19T13:01:36.0000000Z</dcterms:modified>
</coreProperties>
</file>