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1DDD67" w14:textId="77777777" w:rsidR="00D63F4E" w:rsidRDefault="00D63F4E" w:rsidP="00D63F4E">
      <w:pPr>
        <w:ind w:right="-2"/>
      </w:pPr>
    </w:p>
    <w:p w14:paraId="28C36D3F" w14:textId="77777777" w:rsidR="00D63F4E" w:rsidRDefault="00D63F4E" w:rsidP="00D63F4E">
      <w:pPr>
        <w:ind w:right="-2"/>
      </w:pPr>
    </w:p>
    <w:p w14:paraId="6C42BF88" w14:textId="77777777" w:rsidR="00D63F4E" w:rsidRDefault="00D63F4E" w:rsidP="00D63F4E">
      <w:pPr>
        <w:ind w:right="-2"/>
      </w:pPr>
    </w:p>
    <w:p w14:paraId="57BAC6B5" w14:textId="77777777" w:rsidR="00D63F4E" w:rsidRDefault="00D63F4E" w:rsidP="00D63F4E">
      <w:pPr>
        <w:ind w:right="-2"/>
      </w:pPr>
    </w:p>
    <w:p w14:paraId="3365E2CC" w14:textId="77777777" w:rsidR="00D63F4E" w:rsidRDefault="00D63F4E" w:rsidP="00D63F4E">
      <w:pPr>
        <w:ind w:right="-2"/>
      </w:pPr>
    </w:p>
    <w:p w14:paraId="66BA8C2A" w14:textId="77777777" w:rsidR="00D63F4E" w:rsidRDefault="00D63F4E" w:rsidP="00D63F4E">
      <w:pPr>
        <w:ind w:right="-2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63F4E" w:rsidRPr="0086091D" w14:paraId="234D7498" w14:textId="77777777" w:rsidTr="00BF73A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DA02238" w14:textId="77777777" w:rsidR="00D63F4E" w:rsidRPr="0086091D" w:rsidRDefault="00D63F4E" w:rsidP="00BF73A2">
            <w:pPr>
              <w:pStyle w:val="Rubrik1"/>
              <w:rPr>
                <w:sz w:val="32"/>
                <w:lang w:val="en-US"/>
              </w:rPr>
            </w:pPr>
            <w:proofErr w:type="spellStart"/>
            <w:r w:rsidRPr="0086091D">
              <w:rPr>
                <w:lang w:val="en-US"/>
              </w:rPr>
              <w:t>Öroningrepp</w:t>
            </w:r>
            <w:proofErr w:type="spellEnd"/>
            <w:r w:rsidRPr="0086091D">
              <w:rPr>
                <w:lang w:val="en-US"/>
              </w:rPr>
              <w:t xml:space="preserve">: Myringoplastik, </w:t>
            </w:r>
            <w:proofErr w:type="spellStart"/>
            <w:r w:rsidRPr="0086091D">
              <w:rPr>
                <w:lang w:val="en-US"/>
              </w:rPr>
              <w:t>Stapedektomi</w:t>
            </w:r>
            <w:proofErr w:type="spellEnd"/>
            <w:r w:rsidRPr="0086091D">
              <w:rPr>
                <w:lang w:val="en-US"/>
              </w:rPr>
              <w:t xml:space="preserve">, </w:t>
            </w:r>
            <w:proofErr w:type="spellStart"/>
            <w:r w:rsidRPr="0086091D">
              <w:rPr>
                <w:lang w:val="en-US"/>
              </w:rPr>
              <w:t>Ossikuloplastik</w:t>
            </w:r>
            <w:proofErr w:type="spellEnd"/>
            <w:r w:rsidRPr="0086091D">
              <w:rPr>
                <w:lang w:val="en-US"/>
              </w:rPr>
              <w:t xml:space="preserve"> </w:t>
            </w:r>
            <w:proofErr w:type="spellStart"/>
            <w:r w:rsidRPr="0086091D">
              <w:rPr>
                <w:lang w:val="en-US"/>
              </w:rPr>
              <w:t>och</w:t>
            </w:r>
            <w:proofErr w:type="spellEnd"/>
            <w:r w:rsidRPr="0086091D">
              <w:rPr>
                <w:lang w:val="en-US"/>
              </w:rPr>
              <w:t xml:space="preserve"> </w:t>
            </w:r>
            <w:proofErr w:type="spellStart"/>
            <w:r w:rsidRPr="0086091D">
              <w:rPr>
                <w:lang w:val="en-US"/>
              </w:rPr>
              <w:t>Mastoidektomi</w:t>
            </w:r>
            <w:proofErr w:type="spellEnd"/>
          </w:p>
        </w:tc>
      </w:tr>
    </w:tbl>
    <w:p w14:paraId="6D7EB22C" w14:textId="77777777" w:rsidR="00D63F4E" w:rsidRPr="0086091D" w:rsidRDefault="00D63F4E" w:rsidP="00D63F4E">
      <w:pPr>
        <w:pStyle w:val="Rubrik1"/>
        <w:ind w:right="-2"/>
      </w:pPr>
    </w:p>
    <w:p w14:paraId="308642B6" w14:textId="77777777" w:rsidR="00D63F4E" w:rsidRPr="0086091D" w:rsidRDefault="00D63F4E" w:rsidP="00D63F4E">
      <w:pPr>
        <w:pStyle w:val="Rubrik1"/>
        <w:ind w:right="-2"/>
      </w:pPr>
      <w:r w:rsidRPr="0086091D">
        <w:t>Revidering i denna version</w:t>
      </w:r>
    </w:p>
    <w:p w14:paraId="29BA1C5B" w14:textId="77777777" w:rsidR="00D63F4E" w:rsidRPr="0086091D" w:rsidRDefault="00D63F4E" w:rsidP="00D63F4E">
      <w:pPr>
        <w:ind w:right="-2"/>
        <w:rPr>
          <w:rFonts w:asciiTheme="majorHAnsi" w:eastAsiaTheme="majorEastAsia" w:hAnsiTheme="majorHAnsi" w:cstheme="majorBidi"/>
        </w:rPr>
      </w:pPr>
      <w:bookmarkStart w:id="0" w:name="_Hlk75782568"/>
      <w:r w:rsidRPr="0086091D">
        <w:rPr>
          <w:rFonts w:asciiTheme="majorHAnsi" w:eastAsiaTheme="majorEastAsia" w:hAnsiTheme="majorHAnsi" w:cstheme="majorBidi"/>
        </w:rPr>
        <w:t>Revidering under rubrik: Bakgrund, Anestesiförslag, Praktiska råd, Operationsbord/läge. Ändring i titeln</w:t>
      </w:r>
    </w:p>
    <w:bookmarkEnd w:id="0"/>
    <w:p w14:paraId="63DE9989" w14:textId="77777777" w:rsidR="00D63F4E" w:rsidRPr="0086091D" w:rsidRDefault="00D63F4E" w:rsidP="00D63F4E">
      <w:pPr>
        <w:pStyle w:val="Rubrik2"/>
      </w:pPr>
      <w:r w:rsidRPr="0086091D">
        <w:t>Bakgrund</w:t>
      </w:r>
    </w:p>
    <w:p w14:paraId="6DB50BBC" w14:textId="77777777" w:rsidR="00D63F4E" w:rsidRPr="0086091D" w:rsidRDefault="00D63F4E" w:rsidP="00D63F4E">
      <w:pPr>
        <w:shd w:val="clear" w:color="auto" w:fill="FFFFFF" w:themeFill="background1"/>
        <w:ind w:right="-2"/>
      </w:pPr>
      <w:r w:rsidRPr="0086091D">
        <w:t>Flera olika typer av operationer utförs. Operationstiden kan variera mellan 1 och 3 timmar.</w:t>
      </w:r>
    </w:p>
    <w:p w14:paraId="55902BDF" w14:textId="77777777" w:rsidR="00D63F4E" w:rsidRPr="0086091D" w:rsidRDefault="00D63F4E" w:rsidP="00D63F4E">
      <w:pPr>
        <w:shd w:val="clear" w:color="auto" w:fill="FFFFFF" w:themeFill="background1"/>
        <w:ind w:right="-2"/>
      </w:pPr>
      <w:r w:rsidRPr="0086091D">
        <w:rPr>
          <w:u w:val="single"/>
        </w:rPr>
        <w:t>Myringoplastik</w:t>
      </w:r>
      <w:r w:rsidRPr="0086091D">
        <w:t xml:space="preserve">: Operation där hål i trumhinnan lagas. </w:t>
      </w:r>
      <w:proofErr w:type="spellStart"/>
      <w:r w:rsidRPr="0086091D">
        <w:t>Temporalisfascian</w:t>
      </w:r>
      <w:proofErr w:type="spellEnd"/>
      <w:r w:rsidRPr="0086091D">
        <w:t xml:space="preserve"> tas från området bakom örat och täcker för hålet. </w:t>
      </w:r>
    </w:p>
    <w:p w14:paraId="16EFFE87" w14:textId="77777777" w:rsidR="00D63F4E" w:rsidRPr="0086091D" w:rsidRDefault="00D63F4E" w:rsidP="00D63F4E">
      <w:pPr>
        <w:shd w:val="clear" w:color="auto" w:fill="FFFFFF" w:themeFill="background1"/>
        <w:ind w:right="-2"/>
      </w:pPr>
      <w:proofErr w:type="spellStart"/>
      <w:r w:rsidRPr="0086091D">
        <w:rPr>
          <w:u w:val="single"/>
        </w:rPr>
        <w:t>Stapedektomi</w:t>
      </w:r>
      <w:proofErr w:type="spellEnd"/>
      <w:r w:rsidRPr="0086091D">
        <w:rPr>
          <w:u w:val="single"/>
        </w:rPr>
        <w:t>/</w:t>
      </w:r>
      <w:proofErr w:type="spellStart"/>
      <w:r w:rsidRPr="0086091D">
        <w:rPr>
          <w:u w:val="single"/>
        </w:rPr>
        <w:t>Ossikuloplastik</w:t>
      </w:r>
      <w:proofErr w:type="spellEnd"/>
      <w:r w:rsidRPr="0086091D">
        <w:t xml:space="preserve">: Operation där hörselben lagas. Ibland moduleras patientens eget ben för att få hörselbenskedjan kontinuerlig, ibland används titanproteser. </w:t>
      </w:r>
    </w:p>
    <w:p w14:paraId="100445D5" w14:textId="77777777" w:rsidR="00D63F4E" w:rsidRPr="0086091D" w:rsidRDefault="00D63F4E" w:rsidP="00D63F4E">
      <w:pPr>
        <w:shd w:val="clear" w:color="auto" w:fill="FFFFFF" w:themeFill="background1"/>
        <w:ind w:right="-2"/>
      </w:pPr>
      <w:proofErr w:type="spellStart"/>
      <w:r w:rsidRPr="0086091D">
        <w:rPr>
          <w:u w:val="single"/>
        </w:rPr>
        <w:t>Mastoidektomi</w:t>
      </w:r>
      <w:proofErr w:type="spellEnd"/>
      <w:r w:rsidRPr="0086091D">
        <w:t xml:space="preserve">: Ingrepp vid akut </w:t>
      </w:r>
      <w:proofErr w:type="spellStart"/>
      <w:r w:rsidRPr="0086091D">
        <w:t>mastoidit</w:t>
      </w:r>
      <w:proofErr w:type="spellEnd"/>
      <w:r w:rsidRPr="0086091D">
        <w:t xml:space="preserve">. I sanerande syfte görs en uppborrning av </w:t>
      </w:r>
      <w:proofErr w:type="spellStart"/>
      <w:r w:rsidRPr="0086091D">
        <w:t>mastoidbenet</w:t>
      </w:r>
      <w:proofErr w:type="spellEnd"/>
      <w:r w:rsidRPr="0086091D">
        <w:t xml:space="preserve"> bakom örat.</w:t>
      </w:r>
    </w:p>
    <w:p w14:paraId="0EF7A61E" w14:textId="77777777" w:rsidR="00D63F4E" w:rsidRDefault="00D63F4E" w:rsidP="00D63F4E">
      <w:pPr>
        <w:pStyle w:val="Rubrik2"/>
        <w:ind w:left="0"/>
      </w:pPr>
      <w:r w:rsidRPr="0086091D">
        <w:t xml:space="preserve">           </w:t>
      </w:r>
    </w:p>
    <w:p w14:paraId="4DAC870B" w14:textId="77777777" w:rsidR="00D63F4E" w:rsidRPr="0086091D" w:rsidRDefault="00D63F4E" w:rsidP="00D63F4E">
      <w:pPr>
        <w:pStyle w:val="Rubrik2"/>
        <w:ind w:left="0" w:firstLine="992"/>
      </w:pPr>
      <w:r w:rsidRPr="0086091D">
        <w:t>Syfte</w:t>
      </w:r>
    </w:p>
    <w:p w14:paraId="6EC58909" w14:textId="77777777" w:rsidR="00D63F4E" w:rsidRPr="0086091D" w:rsidRDefault="00D63F4E" w:rsidP="00D63F4E">
      <w:pPr>
        <w:tabs>
          <w:tab w:val="left" w:pos="5520"/>
        </w:tabs>
        <w:ind w:right="-2"/>
      </w:pPr>
      <w:r w:rsidRPr="0086091D">
        <w:t xml:space="preserve">Förbättra omhändertagande av patient vid </w:t>
      </w:r>
      <w:proofErr w:type="spellStart"/>
      <w:r w:rsidRPr="0086091D">
        <w:t>öroningrepp</w:t>
      </w:r>
      <w:proofErr w:type="spellEnd"/>
      <w:r w:rsidRPr="0086091D">
        <w:t>.</w:t>
      </w:r>
    </w:p>
    <w:p w14:paraId="2B270885" w14:textId="77777777" w:rsidR="00D63F4E" w:rsidRPr="0086091D" w:rsidRDefault="00D63F4E" w:rsidP="00D63F4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86091D">
        <w:br w:type="page"/>
      </w:r>
    </w:p>
    <w:p w14:paraId="137E9FAD" w14:textId="77777777" w:rsidR="00D63F4E" w:rsidRPr="0086091D" w:rsidRDefault="00D63F4E" w:rsidP="00D63F4E">
      <w:pPr>
        <w:pStyle w:val="Rubrik2"/>
      </w:pPr>
      <w:r w:rsidRPr="0086091D">
        <w:lastRenderedPageBreak/>
        <w:t xml:space="preserve">Vilka berörs </w:t>
      </w:r>
    </w:p>
    <w:p w14:paraId="7BC05CA7" w14:textId="77777777" w:rsidR="00D63F4E" w:rsidRPr="0086091D" w:rsidRDefault="00D63F4E" w:rsidP="00D63F4E">
      <w:pPr>
        <w:ind w:right="-1277"/>
      </w:pPr>
      <w:r w:rsidRPr="0086091D">
        <w:t>Anestesisjuksköterskor, anestesiläkare och undersköterskor, Operation NU-sjukvården.</w:t>
      </w:r>
    </w:p>
    <w:p w14:paraId="1DAF6456" w14:textId="77777777" w:rsidR="00D63F4E" w:rsidRPr="0086091D" w:rsidRDefault="00D63F4E" w:rsidP="00D63F4E">
      <w:pPr>
        <w:ind w:right="-2"/>
      </w:pPr>
    </w:p>
    <w:p w14:paraId="6CA8FFD8" w14:textId="77777777" w:rsidR="00D63F4E" w:rsidRPr="0086091D" w:rsidRDefault="00D63F4E" w:rsidP="00D63F4E">
      <w:pPr>
        <w:pStyle w:val="Rubrik2"/>
        <w:spacing w:after="0"/>
        <w:rPr>
          <w:rFonts w:ascii="Arial" w:eastAsia="Arial" w:hAnsi="Arial" w:cs="Arial"/>
          <w:sz w:val="24"/>
          <w:szCs w:val="24"/>
        </w:rPr>
      </w:pPr>
      <w:r w:rsidRPr="0086091D">
        <w:t>Anestesiförslag</w:t>
      </w:r>
    </w:p>
    <w:p w14:paraId="2A6C020C" w14:textId="77777777" w:rsidR="00D63F4E" w:rsidRPr="0086091D" w:rsidRDefault="00D63F4E" w:rsidP="00D63F4E">
      <w:pPr>
        <w:spacing w:after="0" w:line="240" w:lineRule="auto"/>
        <w:ind w:left="426" w:right="-1135" w:firstLine="566"/>
      </w:pPr>
      <w:r w:rsidRPr="0086091D">
        <w:rPr>
          <w:color w:val="000000" w:themeColor="text2"/>
        </w:rPr>
        <w:t xml:space="preserve">Premedicinering: se separat rutin </w:t>
      </w:r>
      <w:hyperlink r:id="rId12">
        <w:r w:rsidRPr="0086091D">
          <w:rPr>
            <w:rStyle w:val="Hyperlnk"/>
            <w:color w:val="0000FF"/>
          </w:rPr>
          <w:t xml:space="preserve">"Premedicinering för ÖNH- och </w:t>
        </w:r>
        <w:proofErr w:type="spellStart"/>
        <w:r w:rsidRPr="0086091D">
          <w:rPr>
            <w:rStyle w:val="Hyperlnk"/>
            <w:color w:val="0000FF"/>
          </w:rPr>
          <w:t>käkpatienter</w:t>
        </w:r>
        <w:proofErr w:type="spellEnd"/>
        <w:r w:rsidRPr="0086091D">
          <w:rPr>
            <w:rStyle w:val="Hyperlnk"/>
            <w:color w:val="0000FF"/>
          </w:rPr>
          <w:t>"</w:t>
        </w:r>
      </w:hyperlink>
    </w:p>
    <w:p w14:paraId="0C975483" w14:textId="77777777" w:rsidR="00D63F4E" w:rsidRPr="0086091D" w:rsidRDefault="00D63F4E" w:rsidP="00D63F4E">
      <w:pPr>
        <w:spacing w:after="0" w:line="240" w:lineRule="auto"/>
        <w:ind w:left="426" w:right="-1135" w:firstLine="566"/>
        <w:rPr>
          <w:lang w:val="it-IT"/>
        </w:rPr>
      </w:pPr>
      <w:r w:rsidRPr="0086091D">
        <w:rPr>
          <w:lang w:val="it-IT"/>
        </w:rPr>
        <w:t>Antiemetika rekomenderas vid alla mellanöronoperationer.</w:t>
      </w:r>
    </w:p>
    <w:p w14:paraId="2491EA60" w14:textId="77777777" w:rsidR="00D63F4E" w:rsidRPr="0086091D" w:rsidRDefault="00D63F4E" w:rsidP="00D63F4E"/>
    <w:p w14:paraId="0CD934FA" w14:textId="77777777" w:rsidR="00D63F4E" w:rsidRPr="0086091D" w:rsidRDefault="00D63F4E" w:rsidP="00D63F4E">
      <w:pPr>
        <w:shd w:val="clear" w:color="auto" w:fill="FFFFFF" w:themeFill="background1"/>
        <w:ind w:right="-1135"/>
      </w:pPr>
      <w:r w:rsidRPr="0086091D">
        <w:t xml:space="preserve">Vanlig </w:t>
      </w:r>
      <w:proofErr w:type="spellStart"/>
      <w:r w:rsidRPr="0086091D">
        <w:t>oraltub</w:t>
      </w:r>
      <w:proofErr w:type="spellEnd"/>
      <w:r w:rsidRPr="0086091D">
        <w:t xml:space="preserve"> alt. RAE-tub (Right </w:t>
      </w:r>
      <w:proofErr w:type="spellStart"/>
      <w:r w:rsidRPr="0086091D">
        <w:t>Angle</w:t>
      </w:r>
      <w:proofErr w:type="spellEnd"/>
      <w:r w:rsidRPr="0086091D">
        <w:t xml:space="preserve"> </w:t>
      </w:r>
      <w:proofErr w:type="spellStart"/>
      <w:r w:rsidRPr="0086091D">
        <w:t>Endotracheal</w:t>
      </w:r>
      <w:proofErr w:type="spellEnd"/>
      <w:r w:rsidRPr="0086091D">
        <w:t xml:space="preserve"> </w:t>
      </w:r>
      <w:proofErr w:type="spellStart"/>
      <w:r w:rsidRPr="0086091D">
        <w:t>Tube</w:t>
      </w:r>
      <w:proofErr w:type="spellEnd"/>
      <w:r w:rsidRPr="0086091D">
        <w:t>). F</w:t>
      </w:r>
      <w:r w:rsidRPr="0086091D">
        <w:rPr>
          <w:color w:val="000000" w:themeColor="text2"/>
        </w:rPr>
        <w:t>ixera tuben med häfta i motsatt mungipa mot operationsområdet. Tejpa alla kopplingar noga.</w:t>
      </w:r>
      <w:r w:rsidRPr="0086091D">
        <w:t xml:space="preserve"> </w:t>
      </w:r>
      <w:r w:rsidRPr="0086091D">
        <w:rPr>
          <w:color w:val="000000" w:themeColor="text2"/>
        </w:rPr>
        <w:t>Slangarna dras neråt och fixeras i slanghållare eller i täcket.</w:t>
      </w:r>
      <w:r w:rsidRPr="0086091D">
        <w:t xml:space="preserve"> </w:t>
      </w:r>
    </w:p>
    <w:p w14:paraId="03D214F8" w14:textId="77777777" w:rsidR="00D63F4E" w:rsidRPr="0086091D" w:rsidRDefault="00D63F4E" w:rsidP="00D63F4E">
      <w:pPr>
        <w:shd w:val="clear" w:color="auto" w:fill="FFFFFF" w:themeFill="background1"/>
        <w:spacing w:after="0"/>
        <w:ind w:right="0"/>
      </w:pPr>
    </w:p>
    <w:p w14:paraId="2D7B1FC6" w14:textId="77777777" w:rsidR="00D63F4E" w:rsidRPr="0086091D" w:rsidRDefault="00D63F4E" w:rsidP="00D63F4E">
      <w:pPr>
        <w:shd w:val="clear" w:color="auto" w:fill="FFFFFF" w:themeFill="background1"/>
        <w:spacing w:after="0"/>
        <w:ind w:right="0"/>
      </w:pPr>
    </w:p>
    <w:p w14:paraId="677EB2D0" w14:textId="77777777" w:rsidR="00D63F4E" w:rsidRPr="0086091D" w:rsidRDefault="00D63F4E" w:rsidP="00D63F4E">
      <w:pPr>
        <w:spacing w:after="0"/>
        <w:ind w:right="0"/>
        <w:rPr>
          <w:rFonts w:asciiTheme="majorHAnsi" w:eastAsiaTheme="majorEastAsia" w:hAnsiTheme="majorHAnsi" w:cstheme="majorBidi"/>
          <w:sz w:val="28"/>
          <w:szCs w:val="28"/>
        </w:rPr>
      </w:pPr>
      <w:r w:rsidRPr="0086091D">
        <w:rPr>
          <w:rFonts w:asciiTheme="majorHAnsi" w:eastAsiaTheme="majorEastAsia" w:hAnsiTheme="majorHAnsi" w:cstheme="majorBidi"/>
          <w:sz w:val="28"/>
          <w:szCs w:val="28"/>
        </w:rPr>
        <w:t xml:space="preserve">Anestesikort: </w:t>
      </w:r>
    </w:p>
    <w:p w14:paraId="029EC523" w14:textId="77777777" w:rsidR="00D63F4E" w:rsidRPr="0086091D" w:rsidRDefault="00D63F4E" w:rsidP="00D63F4E">
      <w:pPr>
        <w:pStyle w:val="Rubrik3"/>
        <w:rPr>
          <w:sz w:val="28"/>
          <w:szCs w:val="28"/>
        </w:rPr>
      </w:pPr>
      <w:r w:rsidRPr="0086091D">
        <w:rPr>
          <w:sz w:val="28"/>
          <w:szCs w:val="28"/>
        </w:rPr>
        <w:t>Vuxna – över 16 år</w:t>
      </w:r>
    </w:p>
    <w:p w14:paraId="1FFD6E96" w14:textId="77777777" w:rsidR="00D63F4E" w:rsidRPr="0086091D" w:rsidRDefault="00D63F4E" w:rsidP="00D63F4E">
      <w:pPr>
        <w:spacing w:after="0"/>
        <w:ind w:right="-1135"/>
      </w:pPr>
    </w:p>
    <w:p w14:paraId="5888440A" w14:textId="77777777" w:rsidR="00D63F4E" w:rsidRPr="0086091D" w:rsidRDefault="00D63F4E" w:rsidP="00D63F4E">
      <w:pPr>
        <w:spacing w:after="0"/>
        <w:ind w:right="-1135"/>
      </w:pPr>
      <w:r w:rsidRPr="0086091D">
        <w:t xml:space="preserve">Intubation med TIVA: Propofol (TCI), Remifentanil (TCI) och </w:t>
      </w:r>
      <w:proofErr w:type="spellStart"/>
      <w:r w:rsidRPr="0086091D">
        <w:t>Esmeron</w:t>
      </w:r>
      <w:proofErr w:type="spellEnd"/>
      <w:r w:rsidRPr="0086091D">
        <w:t xml:space="preserve">. </w:t>
      </w:r>
    </w:p>
    <w:p w14:paraId="7EA7126A" w14:textId="77777777" w:rsidR="00D63F4E" w:rsidRPr="0086091D" w:rsidRDefault="00D63F4E" w:rsidP="00D63F4E">
      <w:pPr>
        <w:spacing w:after="0"/>
        <w:ind w:right="-1135"/>
      </w:pPr>
      <w:r w:rsidRPr="0086091D">
        <w:t xml:space="preserve">Alternativt inhalationsanestesi/TCI: Propofol, Remifentanil (TCI), </w:t>
      </w:r>
      <w:proofErr w:type="spellStart"/>
      <w:r w:rsidRPr="0086091D">
        <w:t>Esmeron</w:t>
      </w:r>
      <w:proofErr w:type="spellEnd"/>
      <w:r w:rsidRPr="0086091D">
        <w:t xml:space="preserve"> och Sevo/luft.  </w:t>
      </w:r>
    </w:p>
    <w:p w14:paraId="6A7A6417" w14:textId="77777777" w:rsidR="00D63F4E" w:rsidRPr="0086091D" w:rsidRDefault="00D63F4E" w:rsidP="00D63F4E">
      <w:pPr>
        <w:spacing w:after="0"/>
        <w:ind w:right="0"/>
      </w:pPr>
    </w:p>
    <w:p w14:paraId="745EC2A9" w14:textId="77777777" w:rsidR="00D63F4E" w:rsidRPr="0086091D" w:rsidRDefault="00D63F4E" w:rsidP="00D63F4E">
      <w:pPr>
        <w:spacing w:after="0"/>
        <w:ind w:right="0"/>
        <w:rPr>
          <w:rFonts w:asciiTheme="majorHAnsi" w:eastAsiaTheme="majorEastAsia" w:hAnsiTheme="majorHAnsi" w:cstheme="majorBidi"/>
          <w:sz w:val="28"/>
          <w:szCs w:val="28"/>
        </w:rPr>
      </w:pPr>
      <w:r w:rsidRPr="0086091D">
        <w:rPr>
          <w:rFonts w:asciiTheme="majorHAnsi" w:eastAsiaTheme="majorEastAsia" w:hAnsiTheme="majorHAnsi" w:cstheme="majorBidi"/>
          <w:sz w:val="28"/>
          <w:szCs w:val="28"/>
        </w:rPr>
        <w:t>Barn</w:t>
      </w:r>
    </w:p>
    <w:p w14:paraId="725EB458" w14:textId="77777777" w:rsidR="00D63F4E" w:rsidRPr="0086091D" w:rsidRDefault="00D63F4E" w:rsidP="00D63F4E">
      <w:pPr>
        <w:spacing w:after="0"/>
        <w:ind w:right="0"/>
      </w:pPr>
    </w:p>
    <w:p w14:paraId="363983FD" w14:textId="77777777" w:rsidR="00D63F4E" w:rsidRPr="0086091D" w:rsidRDefault="00D63F4E" w:rsidP="00D63F4E">
      <w:pPr>
        <w:spacing w:after="0"/>
        <w:ind w:right="0"/>
      </w:pPr>
      <w:r w:rsidRPr="0086091D">
        <w:t xml:space="preserve">Intubation med inhalationsanestesi: Propofol, Fentanyl alt. Remifentanil (TIVA). </w:t>
      </w:r>
      <w:proofErr w:type="spellStart"/>
      <w:r w:rsidRPr="0086091D">
        <w:t>Esmeron</w:t>
      </w:r>
      <w:proofErr w:type="spellEnd"/>
      <w:r w:rsidRPr="0086091D">
        <w:t xml:space="preserve"> och Sevo/luft. </w:t>
      </w:r>
    </w:p>
    <w:p w14:paraId="578949AA" w14:textId="77777777" w:rsidR="00D63F4E" w:rsidRPr="0086091D" w:rsidRDefault="00D63F4E" w:rsidP="00D63F4E">
      <w:pPr>
        <w:spacing w:after="0"/>
        <w:ind w:right="0"/>
      </w:pPr>
    </w:p>
    <w:p w14:paraId="48DBE6E8" w14:textId="77777777" w:rsidR="00D63F4E" w:rsidRPr="0086091D" w:rsidRDefault="00D63F4E" w:rsidP="00D63F4E">
      <w:pPr>
        <w:spacing w:after="0"/>
        <w:ind w:right="0"/>
      </w:pPr>
    </w:p>
    <w:p w14:paraId="37363E8E" w14:textId="77777777" w:rsidR="00D63F4E" w:rsidRPr="0086091D" w:rsidRDefault="00D63F4E" w:rsidP="00D63F4E">
      <w:pPr>
        <w:pStyle w:val="Rubrik2"/>
        <w:ind w:left="0" w:firstLine="992"/>
      </w:pPr>
      <w:r w:rsidRPr="0086091D">
        <w:t>Utrustning</w:t>
      </w:r>
    </w:p>
    <w:p w14:paraId="370A931F" w14:textId="77777777" w:rsidR="00D63F4E" w:rsidRPr="0086091D" w:rsidRDefault="00D63F4E" w:rsidP="00D63F4E">
      <w:pPr>
        <w:tabs>
          <w:tab w:val="left" w:pos="1304"/>
          <w:tab w:val="center" w:pos="4536"/>
          <w:tab w:val="right" w:pos="9072"/>
        </w:tabs>
        <w:ind w:right="-2"/>
      </w:pPr>
    </w:p>
    <w:p w14:paraId="2BBAD552" w14:textId="77777777" w:rsidR="00D63F4E" w:rsidRPr="0086091D" w:rsidRDefault="00D63F4E" w:rsidP="00D63F4E">
      <w:pPr>
        <w:tabs>
          <w:tab w:val="left" w:pos="1304"/>
          <w:tab w:val="center" w:pos="4536"/>
          <w:tab w:val="right" w:pos="9072"/>
        </w:tabs>
        <w:ind w:right="-2"/>
      </w:pPr>
      <w:r w:rsidRPr="0086091D">
        <w:t xml:space="preserve">Standard, TOF, BIS vid TIVA, </w:t>
      </w:r>
      <w:proofErr w:type="spellStart"/>
      <w:r w:rsidRPr="0086091D">
        <w:t>Esofagustemp</w:t>
      </w:r>
      <w:proofErr w:type="spellEnd"/>
      <w:r w:rsidRPr="0086091D">
        <w:t xml:space="preserve"> vid lång operationstid.</w:t>
      </w:r>
    </w:p>
    <w:p w14:paraId="39966216" w14:textId="77777777" w:rsidR="00D63F4E" w:rsidRPr="0086091D" w:rsidRDefault="00D63F4E" w:rsidP="00D63F4E">
      <w:pPr>
        <w:spacing w:before="120"/>
        <w:ind w:right="-2"/>
      </w:pPr>
    </w:p>
    <w:p w14:paraId="593DC1C7" w14:textId="77777777" w:rsidR="00D63F4E" w:rsidRPr="0086091D" w:rsidRDefault="00D63F4E" w:rsidP="00D63F4E">
      <w:pPr>
        <w:pStyle w:val="Rubrik2"/>
      </w:pPr>
      <w:r w:rsidRPr="0086091D">
        <w:t>Blodgruppering/</w:t>
      </w:r>
      <w:proofErr w:type="spellStart"/>
      <w:r w:rsidRPr="0086091D">
        <w:t>Bastest</w:t>
      </w:r>
      <w:proofErr w:type="spellEnd"/>
    </w:p>
    <w:p w14:paraId="313FDCB1" w14:textId="77777777" w:rsidR="00D63F4E" w:rsidRPr="0086091D" w:rsidRDefault="00D63F4E" w:rsidP="00D63F4E">
      <w:pPr>
        <w:ind w:right="-2"/>
      </w:pPr>
    </w:p>
    <w:p w14:paraId="7A022D44" w14:textId="77777777" w:rsidR="00D63F4E" w:rsidRPr="0086091D" w:rsidRDefault="00D63F4E" w:rsidP="00D63F4E">
      <w:pPr>
        <w:ind w:right="-2"/>
      </w:pPr>
      <w:r w:rsidRPr="0086091D">
        <w:t>Nej/Nej</w:t>
      </w:r>
    </w:p>
    <w:p w14:paraId="408F8808" w14:textId="77777777" w:rsidR="00D63F4E" w:rsidRPr="0086091D" w:rsidRDefault="00D63F4E" w:rsidP="00D63F4E">
      <w:pPr>
        <w:pStyle w:val="Rubrik2"/>
      </w:pPr>
    </w:p>
    <w:p w14:paraId="5D627E56" w14:textId="77777777" w:rsidR="00D63F4E" w:rsidRPr="0086091D" w:rsidRDefault="00D63F4E" w:rsidP="00D63F4E">
      <w:pPr>
        <w:spacing w:after="0" w:line="240" w:lineRule="auto"/>
        <w:ind w:left="0" w:right="0" w:firstLine="992"/>
        <w:rPr>
          <w:rFonts w:asciiTheme="majorHAnsi" w:eastAsiaTheme="majorEastAsia" w:hAnsiTheme="majorHAnsi" w:cstheme="majorBidi"/>
          <w:sz w:val="40"/>
          <w:szCs w:val="40"/>
        </w:rPr>
      </w:pPr>
      <w:r w:rsidRPr="0086091D">
        <w:rPr>
          <w:rFonts w:asciiTheme="majorHAnsi" w:eastAsiaTheme="majorEastAsia" w:hAnsiTheme="majorHAnsi" w:cstheme="majorBidi"/>
          <w:sz w:val="40"/>
          <w:szCs w:val="40"/>
        </w:rPr>
        <w:t>Praktiska råd</w:t>
      </w:r>
    </w:p>
    <w:p w14:paraId="26958482" w14:textId="77777777" w:rsidR="00D63F4E" w:rsidRPr="0086091D" w:rsidRDefault="00D63F4E" w:rsidP="00D63F4E">
      <w:pPr>
        <w:spacing w:before="120"/>
        <w:ind w:right="-2"/>
      </w:pPr>
    </w:p>
    <w:p w14:paraId="51092BD8" w14:textId="77777777" w:rsidR="00D63F4E" w:rsidRPr="0086091D" w:rsidRDefault="00D63F4E" w:rsidP="00D63F4E">
      <w:pPr>
        <w:ind w:right="0"/>
      </w:pPr>
      <w:r w:rsidRPr="0086091D">
        <w:rPr>
          <w:color w:val="000000" w:themeColor="text2"/>
        </w:rPr>
        <w:t xml:space="preserve">Narkosapparaten </w:t>
      </w:r>
      <w:r w:rsidRPr="0086091D">
        <w:t>placeras på höger sida och dras ner mot fotändan när höger sida opereras. Använd förlängningsslang på infusionsaggregaten.</w:t>
      </w:r>
    </w:p>
    <w:p w14:paraId="67E3D548" w14:textId="77777777" w:rsidR="00D63F4E" w:rsidRPr="0086091D" w:rsidRDefault="00D63F4E" w:rsidP="00D63F4E">
      <w:pPr>
        <w:ind w:right="-2"/>
      </w:pPr>
      <w:r w:rsidRPr="0086091D">
        <w:rPr>
          <w:color w:val="000000" w:themeColor="text2"/>
        </w:rPr>
        <w:t xml:space="preserve">Skydda ögonen med ögontejp. Vid lång operationstid sätt KAD, fråga operatör. Annars </w:t>
      </w:r>
      <w:proofErr w:type="gramStart"/>
      <w:r w:rsidRPr="0086091D">
        <w:rPr>
          <w:color w:val="000000" w:themeColor="text2"/>
        </w:rPr>
        <w:t>bladderscanna</w:t>
      </w:r>
      <w:proofErr w:type="gramEnd"/>
      <w:r w:rsidRPr="0086091D">
        <w:rPr>
          <w:color w:val="000000" w:themeColor="text2"/>
        </w:rPr>
        <w:t xml:space="preserve"> och tappa urinblåsan vid behov, </w:t>
      </w:r>
      <w:hyperlink r:id="rId13">
        <w:r w:rsidRPr="0086091D">
          <w:rPr>
            <w:rStyle w:val="Hyperlnk"/>
            <w:i/>
            <w:iCs/>
          </w:rPr>
          <w:t>se separat rutin för blåstappning</w:t>
        </w:r>
        <w:r w:rsidRPr="0086091D">
          <w:rPr>
            <w:rStyle w:val="Hyperlnk"/>
            <w:color w:val="0000FF"/>
          </w:rPr>
          <w:t>.</w:t>
        </w:r>
      </w:hyperlink>
      <w:r w:rsidRPr="0086091D">
        <w:rPr>
          <w:color w:val="000000" w:themeColor="text2"/>
        </w:rPr>
        <w:t xml:space="preserve"> KAD tas i regel bort före väckning. Stäm av vid utcheckning.</w:t>
      </w:r>
    </w:p>
    <w:p w14:paraId="2A7A26DD" w14:textId="77777777" w:rsidR="00D63F4E" w:rsidRPr="0086091D" w:rsidRDefault="00D63F4E" w:rsidP="00D63F4E">
      <w:pPr>
        <w:ind w:right="-2"/>
        <w:rPr>
          <w:color w:val="000000" w:themeColor="text2"/>
        </w:rPr>
      </w:pPr>
      <w:r w:rsidRPr="0086091D">
        <w:rPr>
          <w:color w:val="000000" w:themeColor="text2"/>
        </w:rPr>
        <w:t xml:space="preserve">Efter 3 h operationstid, pausas operationen för en övergripande genomgång av patienten för att förhindra positioneringsskador. Följ </w:t>
      </w:r>
      <w:hyperlink r:id="rId14">
        <w:r w:rsidRPr="0086091D">
          <w:rPr>
            <w:rStyle w:val="Hyperlnk"/>
          </w:rPr>
          <w:t>Förebyggande åtgärder mot positionsrelaterade tryckskador under operation (vgregion.se)</w:t>
        </w:r>
      </w:hyperlink>
    </w:p>
    <w:p w14:paraId="2B31C1DB" w14:textId="77777777" w:rsidR="00D63F4E" w:rsidRPr="0086091D" w:rsidRDefault="00D63F4E" w:rsidP="00D63F4E">
      <w:pPr>
        <w:ind w:right="-2"/>
        <w:rPr>
          <w:color w:val="000000" w:themeColor="text2"/>
        </w:rPr>
      </w:pPr>
      <w:r w:rsidRPr="0086091D">
        <w:rPr>
          <w:color w:val="000000" w:themeColor="text2"/>
        </w:rPr>
        <w:t>Viktigt att ej röra patient eller operationsbord under pågående operation! Informera operatör före. Annars kan patienten skadas.</w:t>
      </w:r>
    </w:p>
    <w:p w14:paraId="2EE6B2AB" w14:textId="77777777" w:rsidR="00D63F4E" w:rsidRPr="0086091D" w:rsidRDefault="00D63F4E" w:rsidP="00D63F4E">
      <w:pPr>
        <w:ind w:right="-2"/>
        <w:rPr>
          <w:color w:val="0000FF"/>
          <w:u w:val="single"/>
        </w:rPr>
      </w:pPr>
      <w:r w:rsidRPr="0086091D">
        <w:rPr>
          <w:color w:val="000000" w:themeColor="text2"/>
        </w:rPr>
        <w:t xml:space="preserve">Stödstrumpor ordineras </w:t>
      </w:r>
      <w:proofErr w:type="spellStart"/>
      <w:r w:rsidRPr="0086091D">
        <w:rPr>
          <w:color w:val="000000" w:themeColor="text2"/>
        </w:rPr>
        <w:t>v.b</w:t>
      </w:r>
      <w:proofErr w:type="spellEnd"/>
      <w:r w:rsidRPr="0086091D">
        <w:rPr>
          <w:color w:val="000000" w:themeColor="text2"/>
        </w:rPr>
        <w:t xml:space="preserve"> av operatör!</w:t>
      </w:r>
    </w:p>
    <w:p w14:paraId="6361283B" w14:textId="77777777" w:rsidR="00D63F4E" w:rsidRPr="0086091D" w:rsidRDefault="00D63F4E" w:rsidP="00D63F4E">
      <w:pPr>
        <w:ind w:right="-2"/>
        <w:rPr>
          <w:color w:val="000000" w:themeColor="text2"/>
        </w:rPr>
      </w:pPr>
    </w:p>
    <w:p w14:paraId="21513EAB" w14:textId="77777777" w:rsidR="00D63F4E" w:rsidRPr="0086091D" w:rsidRDefault="00D63F4E" w:rsidP="00D63F4E">
      <w:pPr>
        <w:pStyle w:val="Rubrik2"/>
        <w:ind w:left="0"/>
      </w:pPr>
      <w:r w:rsidRPr="0086091D">
        <w:t xml:space="preserve">           Operationsbord/läge</w:t>
      </w:r>
    </w:p>
    <w:p w14:paraId="44DDFACA" w14:textId="77777777" w:rsidR="00D63F4E" w:rsidRPr="0086091D" w:rsidRDefault="00D63F4E" w:rsidP="00D63F4E">
      <w:pPr>
        <w:spacing w:after="0"/>
        <w:ind w:right="0"/>
        <w:rPr>
          <w:sz w:val="20"/>
          <w:szCs w:val="20"/>
        </w:rPr>
      </w:pPr>
    </w:p>
    <w:p w14:paraId="12EAFAF7" w14:textId="77777777" w:rsidR="00D63F4E" w:rsidRPr="0086091D" w:rsidRDefault="00D63F4E" w:rsidP="00D63F4E">
      <w:pPr>
        <w:spacing w:after="0"/>
        <w:ind w:right="0"/>
        <w:rPr>
          <w:color w:val="000000" w:themeColor="text2"/>
        </w:rPr>
      </w:pPr>
      <w:r w:rsidRPr="0086091D">
        <w:rPr>
          <w:color w:val="000000" w:themeColor="text2"/>
        </w:rPr>
        <w:t xml:space="preserve">Standard/Universalbord med avfasad smal huvudplatta. Pinkpad kudde alt. </w:t>
      </w:r>
      <w:proofErr w:type="spellStart"/>
      <w:r w:rsidRPr="0086091D">
        <w:rPr>
          <w:color w:val="000000" w:themeColor="text2"/>
        </w:rPr>
        <w:t>gelring</w:t>
      </w:r>
      <w:proofErr w:type="spellEnd"/>
      <w:r w:rsidRPr="0086091D">
        <w:rPr>
          <w:color w:val="000000" w:themeColor="text2"/>
        </w:rPr>
        <w:t>. Lägg antiglidmatta under pinkpad för att förhindra att huvudet glider i samband med att bordet tiltas, alt fixera med självhäftande linda som lindas runt huvud och huvudplatta. Båda armarna bör ligga utmed sidan med sidostöd/alt armskenor.</w:t>
      </w:r>
    </w:p>
    <w:p w14:paraId="5BAA9891" w14:textId="77777777" w:rsidR="00D63F4E" w:rsidRPr="0086091D" w:rsidRDefault="00D63F4E" w:rsidP="00D63F4E">
      <w:pPr>
        <w:spacing w:after="0"/>
        <w:ind w:right="0"/>
        <w:rPr>
          <w:color w:val="000000" w:themeColor="text2"/>
        </w:rPr>
      </w:pPr>
      <w:r w:rsidRPr="0086091D">
        <w:rPr>
          <w:color w:val="000000" w:themeColor="text2"/>
        </w:rPr>
        <w:t xml:space="preserve">Blodtrycksmanschett sätts helst på motsatt sida mot operationsområdet (för att inte störa operatören). </w:t>
      </w:r>
    </w:p>
    <w:p w14:paraId="3AABCD6A" w14:textId="77777777" w:rsidR="00D63F4E" w:rsidRPr="0086091D" w:rsidRDefault="00D63F4E" w:rsidP="00D63F4E">
      <w:pPr>
        <w:spacing w:after="0"/>
        <w:ind w:right="0"/>
        <w:rPr>
          <w:color w:val="000000" w:themeColor="text2"/>
        </w:rPr>
      </w:pPr>
      <w:r w:rsidRPr="0086091D">
        <w:rPr>
          <w:color w:val="000000" w:themeColor="text2"/>
        </w:rPr>
        <w:t xml:space="preserve">Ibland ligger patienten med huvudet vänt åt sidan. Observera andra örat så att det inte ligger vikt. </w:t>
      </w:r>
    </w:p>
    <w:p w14:paraId="6BF43412" w14:textId="77777777" w:rsidR="00D63F4E" w:rsidRPr="0086091D" w:rsidRDefault="00D63F4E" w:rsidP="00D63F4E">
      <w:pPr>
        <w:spacing w:after="0"/>
        <w:ind w:right="0"/>
        <w:rPr>
          <w:color w:val="000000" w:themeColor="text2"/>
        </w:rPr>
      </w:pPr>
      <w:r w:rsidRPr="0086091D">
        <w:rPr>
          <w:color w:val="000000" w:themeColor="text2"/>
        </w:rPr>
        <w:t>Använd blå avlastningskudde för hälarna vid operationstid mer än 2 timmar.</w:t>
      </w:r>
    </w:p>
    <w:p w14:paraId="127E8B35" w14:textId="77777777" w:rsidR="00D63F4E" w:rsidRPr="0086091D" w:rsidRDefault="00D63F4E" w:rsidP="00D63F4E">
      <w:pPr>
        <w:spacing w:after="0"/>
        <w:ind w:right="0"/>
        <w:rPr>
          <w:color w:val="000000" w:themeColor="text2"/>
        </w:rPr>
      </w:pPr>
      <w:r w:rsidRPr="0086091D">
        <w:rPr>
          <w:color w:val="000000" w:themeColor="text2"/>
        </w:rPr>
        <w:t>Narkosbåge går bra att ha på motsatt sida mot operationsområdet.</w:t>
      </w:r>
    </w:p>
    <w:p w14:paraId="1BAF1CB0" w14:textId="77777777" w:rsidR="00D63F4E" w:rsidRPr="0086091D" w:rsidRDefault="00D63F4E" w:rsidP="00D63F4E">
      <w:pPr>
        <w:spacing w:after="0"/>
        <w:ind w:right="0"/>
      </w:pPr>
      <w:r w:rsidRPr="0086091D">
        <w:t>Fäst en extra säkerhetsrem över bröstkorgen, eftersom patienten ibland tiltas mycket. Använd gärna de vita långa engångsremmarna.</w:t>
      </w:r>
    </w:p>
    <w:p w14:paraId="27EC5AC4" w14:textId="77777777" w:rsidR="00D63F4E" w:rsidRPr="0086091D" w:rsidRDefault="00D63F4E" w:rsidP="00D63F4E">
      <w:pPr>
        <w:spacing w:after="0"/>
        <w:ind w:right="0"/>
      </w:pPr>
    </w:p>
    <w:p w14:paraId="3162C7FA" w14:textId="77777777" w:rsidR="00D63F4E" w:rsidRPr="0086091D" w:rsidRDefault="00D63F4E" w:rsidP="00D63F4E">
      <w:pPr>
        <w:ind w:right="-2"/>
      </w:pPr>
      <w:r w:rsidRPr="0086091D">
        <w:rPr>
          <w:b/>
          <w:bCs/>
        </w:rPr>
        <w:t xml:space="preserve">Kontakta operatören för godkännande av operationsläget! </w:t>
      </w:r>
    </w:p>
    <w:p w14:paraId="359E9332" w14:textId="77777777" w:rsidR="00D63F4E" w:rsidRPr="0086091D" w:rsidRDefault="00D63F4E" w:rsidP="00D63F4E">
      <w:pPr>
        <w:ind w:right="-2"/>
      </w:pPr>
    </w:p>
    <w:p w14:paraId="1F81A2AF" w14:textId="77777777" w:rsidR="00D63F4E" w:rsidRPr="0086091D" w:rsidRDefault="00D63F4E" w:rsidP="00D63F4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86091D">
        <w:br w:type="page"/>
      </w:r>
    </w:p>
    <w:p w14:paraId="4B4ACBEC" w14:textId="77777777" w:rsidR="00D63F4E" w:rsidRPr="0086091D" w:rsidRDefault="00D63F4E" w:rsidP="00D63F4E">
      <w:pPr>
        <w:pStyle w:val="Rubrik2"/>
      </w:pPr>
      <w:r w:rsidRPr="0086091D">
        <w:lastRenderedPageBreak/>
        <w:t>Avslutning/Postoperativt</w:t>
      </w:r>
    </w:p>
    <w:p w14:paraId="0F7DE6FE" w14:textId="77777777" w:rsidR="00D63F4E" w:rsidRPr="0086091D" w:rsidRDefault="00D63F4E" w:rsidP="00D63F4E">
      <w:pPr>
        <w:tabs>
          <w:tab w:val="left" w:pos="1304"/>
          <w:tab w:val="center" w:pos="4536"/>
          <w:tab w:val="right" w:pos="9072"/>
        </w:tabs>
        <w:ind w:right="-2"/>
      </w:pPr>
    </w:p>
    <w:p w14:paraId="6C1351F9" w14:textId="77777777" w:rsidR="00D63F4E" w:rsidRPr="0086091D" w:rsidRDefault="00D63F4E" w:rsidP="00D63F4E">
      <w:pPr>
        <w:ind w:right="-2"/>
      </w:pPr>
      <w:r w:rsidRPr="0086091D">
        <w:t xml:space="preserve">Patienten ska helst inte hosta i samband med väckning. För att motverka hosta låt Remifentanil TCI gå på </w:t>
      </w:r>
      <w:proofErr w:type="spellStart"/>
      <w:r w:rsidRPr="0086091D">
        <w:t>Cpt</w:t>
      </w:r>
      <w:proofErr w:type="spellEnd"/>
      <w:r w:rsidRPr="0086091D">
        <w:t xml:space="preserve"> 0,4,-0,5 under </w:t>
      </w:r>
      <w:proofErr w:type="spellStart"/>
      <w:r w:rsidRPr="0086091D">
        <w:t>extubationsfasen</w:t>
      </w:r>
      <w:proofErr w:type="spellEnd"/>
      <w:r w:rsidRPr="0086091D">
        <w:t xml:space="preserve"> tills tuben är dragen. Alt. kan </w:t>
      </w:r>
      <w:proofErr w:type="spellStart"/>
      <w:r w:rsidRPr="0086091D">
        <w:t>xylocain</w:t>
      </w:r>
      <w:proofErr w:type="spellEnd"/>
      <w:r w:rsidRPr="0086091D">
        <w:t xml:space="preserve"> 10 mg/ml, 1 mg/kg i.v (utan konserveringsmedel) ges före extubation. Dosen kan upprepas efter 10 min vid behov.</w:t>
      </w:r>
    </w:p>
    <w:p w14:paraId="3C3CA409" w14:textId="77777777" w:rsidR="00D63F4E" w:rsidRPr="0086091D" w:rsidRDefault="00D63F4E" w:rsidP="00D63F4E">
      <w:pPr>
        <w:ind w:right="-2"/>
      </w:pPr>
    </w:p>
    <w:p w14:paraId="7D6DBA5E" w14:textId="77777777" w:rsidR="00D63F4E" w:rsidRPr="0086091D" w:rsidRDefault="00D63F4E" w:rsidP="00D63F4E">
      <w:pPr>
        <w:ind w:right="-2"/>
      </w:pPr>
      <w:r w:rsidRPr="0086091D">
        <w:rPr>
          <w:noProof/>
        </w:rPr>
        <w:drawing>
          <wp:inline distT="0" distB="0" distL="0" distR="0" wp14:anchorId="3C273C72" wp14:editId="4846BCC0">
            <wp:extent cx="4572000" cy="2789056"/>
            <wp:effectExtent l="0" t="0" r="0" b="0"/>
            <wp:docPr id="1686102279" name="Bildobjekt 16861022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888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789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93A4D3" w14:textId="77777777" w:rsidR="00D63F4E" w:rsidRPr="009F36DE" w:rsidRDefault="00D63F4E" w:rsidP="00D63F4E">
      <w:pPr>
        <w:ind w:right="-2"/>
      </w:pPr>
      <w:r w:rsidRPr="0086091D">
        <w:rPr>
          <w:noProof/>
        </w:rPr>
        <w:drawing>
          <wp:inline distT="0" distB="0" distL="0" distR="0" wp14:anchorId="5CC3FBB2" wp14:editId="659BD5B8">
            <wp:extent cx="5143500" cy="2686050"/>
            <wp:effectExtent l="0" t="0" r="0" b="0"/>
            <wp:docPr id="1125760889" name="Bildobjekt 11257608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6B9F95B" w14:textId="24513497" w:rsidR="00536A5A" w:rsidRPr="00D63F4E" w:rsidRDefault="00536A5A" w:rsidP="00D63F4E"/>
    <w:sectPr w:rsidR="00536A5A" w:rsidRPr="00D63F4E" w:rsidSect="00A96033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F7DF90" w14:textId="77777777" w:rsidR="00247DB9" w:rsidRDefault="00247DB9">
      <w:r>
        <w:separator/>
      </w:r>
    </w:p>
  </w:endnote>
  <w:endnote w:type="continuationSeparator" w:id="0">
    <w:p w14:paraId="7635E45C" w14:textId="77777777" w:rsidR="00247DB9" w:rsidRDefault="00247DB9">
      <w:r>
        <w:continuationSeparator/>
      </w:r>
    </w:p>
  </w:endnote>
  <w:endnote w:type="continuationNotice" w:id="1">
    <w:p w14:paraId="2234A211" w14:textId="77777777" w:rsidR="00247DB9" w:rsidRDefault="00247D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5A674" w14:textId="77777777" w:rsidR="00247DB9" w:rsidRDefault="00247DB9"/>
  </w:footnote>
  <w:footnote w:type="continuationSeparator" w:id="0">
    <w:p w14:paraId="538384DB" w14:textId="77777777" w:rsidR="00247DB9" w:rsidRDefault="00247DB9">
      <w:r>
        <w:continuationSeparator/>
      </w:r>
    </w:p>
  </w:footnote>
  <w:footnote w:type="continuationNotice" w:id="1">
    <w:p w14:paraId="69307933" w14:textId="77777777" w:rsidR="00247DB9" w:rsidRDefault="00247D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8931626">
    <w:abstractNumId w:val="17"/>
  </w:num>
  <w:num w:numId="2" w16cid:durableId="1349601927">
    <w:abstractNumId w:val="14"/>
  </w:num>
  <w:num w:numId="3" w16cid:durableId="1743791364">
    <w:abstractNumId w:val="0"/>
  </w:num>
  <w:num w:numId="4" w16cid:durableId="628903591">
    <w:abstractNumId w:val="6"/>
  </w:num>
  <w:num w:numId="5" w16cid:durableId="2058701070">
    <w:abstractNumId w:val="15"/>
  </w:num>
  <w:num w:numId="6" w16cid:durableId="433478518">
    <w:abstractNumId w:val="2"/>
  </w:num>
  <w:num w:numId="7" w16cid:durableId="1274748645">
    <w:abstractNumId w:val="11"/>
  </w:num>
  <w:num w:numId="8" w16cid:durableId="81296568">
    <w:abstractNumId w:val="8"/>
  </w:num>
  <w:num w:numId="9" w16cid:durableId="1211645258">
    <w:abstractNumId w:val="1"/>
  </w:num>
  <w:num w:numId="10" w16cid:durableId="332731025">
    <w:abstractNumId w:val="1"/>
  </w:num>
  <w:num w:numId="11" w16cid:durableId="425078495">
    <w:abstractNumId w:val="3"/>
  </w:num>
  <w:num w:numId="12" w16cid:durableId="1893347115">
    <w:abstractNumId w:val="4"/>
  </w:num>
  <w:num w:numId="13" w16cid:durableId="244875142">
    <w:abstractNumId w:val="13"/>
  </w:num>
  <w:num w:numId="14" w16cid:durableId="804740342">
    <w:abstractNumId w:val="9"/>
  </w:num>
  <w:num w:numId="15" w16cid:durableId="676005791">
    <w:abstractNumId w:val="7"/>
  </w:num>
  <w:num w:numId="16" w16cid:durableId="534150099">
    <w:abstractNumId w:val="12"/>
  </w:num>
  <w:num w:numId="17" w16cid:durableId="419837502">
    <w:abstractNumId w:val="5"/>
  </w:num>
  <w:num w:numId="18" w16cid:durableId="1981762701">
    <w:abstractNumId w:val="10"/>
  </w:num>
  <w:num w:numId="19" w16cid:durableId="12473570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BDD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7DB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FC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DCD"/>
    <w:rsid w:val="007A5C6F"/>
    <w:rsid w:val="007C1E3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6DE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033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3F4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50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alfresco.vgregion.se/alfresco/service/vgr/storage/node/content/14918?a=false&amp;guest=true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alfresco.vgregion.se/alfresco/service/vgr/storage/node/content/19652?a=false&amp;guest=true" TargetMode="External" Id="rId12" /><Relationship Type="http://schemas.openxmlformats.org/officeDocument/2006/relationships/header" Target="header1.xml" Id="rId17" /><Relationship Type="http://schemas.openxmlformats.org/officeDocument/2006/relationships/image" Target="media/image2.pn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.png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93-645455372-261/surrogate/F%c3%b6rebyggande%20%c3%a5tg%c3%a4rder%20mot%20positionsrelaterade%20tryckskador%20under%20operation.pdf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4</Pages>
  <Words>660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Öroningrepp - Myringoplastik, Stepedektomi, Ossikuloplastik och Mastoidektomi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2022-05-23T03:47:00.0000000Z</dcterms:created>
  <dcterms:modified xsi:type="dcterms:W3CDTF">2025-05-06T12:12:00.0000000Z</dcterms:modified>
</coreProperties>
</file>