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97A8A" w14:textId="77777777" w:rsidR="00993AE0" w:rsidRDefault="00993AE0" w:rsidP="00993AE0">
      <w:pPr>
        <w:pStyle w:val="Rubrik2"/>
        <w:ind w:right="-2"/>
        <w:sectPr w:rsidR="00993AE0" w:rsidSect="00993AE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CEE104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7D9B2AF8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44CC681A" w14:textId="77777777" w:rsidR="00993AE0" w:rsidRPr="00023CEC" w:rsidRDefault="00993AE0" w:rsidP="00993AE0">
      <w:pPr>
        <w:tabs>
          <w:tab w:val="left" w:pos="4590"/>
        </w:tabs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ab/>
      </w:r>
    </w:p>
    <w:p w14:paraId="70C27899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584D15" wp14:editId="6D91D10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0D3732" w14:textId="77777777" w:rsidR="00993AE0" w:rsidRPr="003D37FD" w:rsidRDefault="00993AE0" w:rsidP="00993AE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29320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3584D1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B0D3732" w14:textId="77777777" w:rsidR="00993AE0" w:rsidRPr="003D37FD" w:rsidRDefault="00993AE0" w:rsidP="00993AE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29320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93AE0" w:rsidRPr="00023CEC" w14:paraId="6AFF97C5" w14:textId="77777777" w:rsidTr="00930CA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F996689" w14:textId="77777777" w:rsidR="00993AE0" w:rsidRPr="00023CEC" w:rsidRDefault="00993AE0" w:rsidP="00930CA4">
            <w:pPr>
              <w:pStyle w:val="Rubrik1"/>
              <w:ind w:right="-2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023CEC">
              <w:rPr>
                <w:noProof/>
              </w:rPr>
              <w:t>Städning av operationssal Uddevalla</w:t>
            </w:r>
          </w:p>
        </w:tc>
      </w:tr>
    </w:tbl>
    <w:p w14:paraId="6A6E4019" w14:textId="77777777" w:rsidR="00993AE0" w:rsidRPr="00023CEC" w:rsidRDefault="00993AE0" w:rsidP="00993AE0">
      <w:pPr>
        <w:keepNext/>
        <w:spacing w:after="0" w:line="240" w:lineRule="auto"/>
        <w:ind w:right="-2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229DEFB4" w14:textId="77777777" w:rsidR="00993AE0" w:rsidRPr="00023CEC" w:rsidRDefault="00993AE0" w:rsidP="00993AE0">
      <w:pPr>
        <w:pStyle w:val="Rubrik2"/>
        <w:ind w:right="-2"/>
      </w:pPr>
      <w:r w:rsidRPr="00023CEC">
        <w:t>Revidering i denna version:</w:t>
      </w:r>
    </w:p>
    <w:p w14:paraId="20018018" w14:textId="77777777" w:rsidR="00993AE0" w:rsidRDefault="00993AE0" w:rsidP="00993AE0">
      <w:pPr>
        <w:spacing w:after="0" w:line="240" w:lineRule="auto"/>
        <w:ind w:right="-2"/>
        <w:rPr>
          <w:szCs w:val="20"/>
        </w:rPr>
      </w:pPr>
      <w:r w:rsidRPr="009836E1">
        <w:rPr>
          <w:szCs w:val="20"/>
        </w:rPr>
        <w:t>Revidering under rubrik</w:t>
      </w:r>
      <w:r>
        <w:rPr>
          <w:szCs w:val="20"/>
        </w:rPr>
        <w:t>er</w:t>
      </w:r>
      <w:r w:rsidRPr="009836E1">
        <w:rPr>
          <w:szCs w:val="20"/>
        </w:rPr>
        <w:t xml:space="preserve">: </w:t>
      </w:r>
    </w:p>
    <w:p w14:paraId="19DE15DA" w14:textId="2643D908" w:rsidR="00993AE0" w:rsidRPr="009836E1" w:rsidRDefault="00816A5D" w:rsidP="00993AE0">
      <w:pPr>
        <w:spacing w:after="0" w:line="240" w:lineRule="auto"/>
        <w:ind w:right="-2"/>
        <w:rPr>
          <w:szCs w:val="20"/>
        </w:rPr>
      </w:pPr>
      <w:r>
        <w:rPr>
          <w:szCs w:val="20"/>
        </w:rPr>
        <w:t xml:space="preserve">Rutin (byte av plats på punkt 2 och punkt 3), </w:t>
      </w:r>
      <w:r w:rsidR="007A3341">
        <w:rPr>
          <w:szCs w:val="20"/>
        </w:rPr>
        <w:t>Städning mellan operationerna,</w:t>
      </w:r>
      <w:r w:rsidR="000C1FD1">
        <w:rPr>
          <w:szCs w:val="20"/>
        </w:rPr>
        <w:t xml:space="preserve"> Smittförande avfall</w:t>
      </w:r>
    </w:p>
    <w:p w14:paraId="77F91B8B" w14:textId="77777777" w:rsidR="00993AE0" w:rsidRPr="009836E1" w:rsidRDefault="00993AE0" w:rsidP="00993AE0">
      <w:pPr>
        <w:spacing w:after="0" w:line="240" w:lineRule="auto"/>
        <w:ind w:right="-2"/>
      </w:pPr>
    </w:p>
    <w:p w14:paraId="2AA28B0C" w14:textId="77777777" w:rsidR="00993AE0" w:rsidRPr="00023CEC" w:rsidRDefault="00993AE0" w:rsidP="00993AE0">
      <w:pPr>
        <w:pStyle w:val="Rubrik2"/>
        <w:ind w:right="-2"/>
        <w:rPr>
          <w:rFonts w:ascii="Arial Fet" w:hAnsi="Arial Fet" w:cs="Arial"/>
          <w:b/>
          <w:bCs w:val="0"/>
          <w:iCs/>
          <w:sz w:val="28"/>
          <w:szCs w:val="28"/>
        </w:rPr>
      </w:pPr>
      <w:r w:rsidRPr="005533A7">
        <w:t>Syfte</w:t>
      </w:r>
    </w:p>
    <w:p w14:paraId="38BD2666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Att städning av operationssal samt hantering av tvätt och sopor blir korrekt utfört.</w:t>
      </w:r>
      <w:r w:rsidRPr="00023CEC">
        <w:rPr>
          <w:szCs w:val="20"/>
        </w:rPr>
        <w:tab/>
      </w:r>
    </w:p>
    <w:p w14:paraId="4B76E521" w14:textId="77777777" w:rsidR="00993AE0" w:rsidRPr="005533A7" w:rsidRDefault="00993AE0" w:rsidP="00993AE0">
      <w:pPr>
        <w:pStyle w:val="Rubrik2"/>
        <w:ind w:right="-2"/>
      </w:pPr>
      <w:r w:rsidRPr="005533A7">
        <w:t>Vilka berörs</w:t>
      </w:r>
    </w:p>
    <w:p w14:paraId="2B41072B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All personal på operation Uddevalla, NU-sjukvården</w:t>
      </w:r>
    </w:p>
    <w:p w14:paraId="78BCD0D6" w14:textId="77777777" w:rsidR="00993AE0" w:rsidRPr="005533A7" w:rsidRDefault="00993AE0" w:rsidP="00993AE0">
      <w:pPr>
        <w:pStyle w:val="Rubrik2"/>
        <w:ind w:right="-2"/>
      </w:pPr>
      <w:r w:rsidRPr="005533A7">
        <w:t>Rutin</w:t>
      </w:r>
    </w:p>
    <w:p w14:paraId="7EA4A83C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För omhändertagande av stora mängder blod bör lokala anvisningar utarbetas. </w:t>
      </w:r>
    </w:p>
    <w:p w14:paraId="0DD707CD" w14:textId="735B555B" w:rsidR="00993AE0" w:rsidRPr="00E63BEE" w:rsidRDefault="00993AE0" w:rsidP="00993AE0">
      <w:pPr>
        <w:numPr>
          <w:ilvl w:val="0"/>
          <w:numId w:val="20"/>
        </w:numPr>
        <w:spacing w:after="0" w:line="240" w:lineRule="auto"/>
        <w:ind w:left="1418" w:right="-2"/>
        <w:rPr>
          <w:szCs w:val="20"/>
        </w:rPr>
      </w:pPr>
      <w:r w:rsidRPr="00E63BEE">
        <w:rPr>
          <w:szCs w:val="20"/>
        </w:rPr>
        <w:t>Ta bort spill och stänkt av kroppsvätskor med alkoholbaserat             ytdesinfektionsmedel med rengörande effekt eller Virkon 1%.</w:t>
      </w:r>
    </w:p>
    <w:p w14:paraId="082E75D8" w14:textId="77777777" w:rsidR="00876B6A" w:rsidRPr="00023CEC" w:rsidRDefault="00876B6A" w:rsidP="00876B6A">
      <w:pPr>
        <w:numPr>
          <w:ilvl w:val="0"/>
          <w:numId w:val="20"/>
        </w:numPr>
        <w:spacing w:after="0" w:line="240" w:lineRule="auto"/>
        <w:ind w:left="1418" w:right="-2"/>
        <w:rPr>
          <w:szCs w:val="20"/>
        </w:rPr>
      </w:pPr>
      <w:r w:rsidRPr="00023CEC">
        <w:rPr>
          <w:szCs w:val="20"/>
        </w:rPr>
        <w:t xml:space="preserve">Torka operationslampan inklusive fastsittande handtag och uppdukningsbord med ett alkoholbaserat yt-desinfektionsmedel med rengörande effekt. </w:t>
      </w:r>
    </w:p>
    <w:p w14:paraId="0D52FCA5" w14:textId="77777777" w:rsidR="00993AE0" w:rsidRPr="00023CEC" w:rsidRDefault="00993AE0" w:rsidP="00993AE0">
      <w:pPr>
        <w:numPr>
          <w:ilvl w:val="0"/>
          <w:numId w:val="20"/>
        </w:numPr>
        <w:spacing w:after="0" w:line="240" w:lineRule="auto"/>
        <w:ind w:left="1418" w:right="-2"/>
        <w:rPr>
          <w:szCs w:val="20"/>
        </w:rPr>
      </w:pPr>
      <w:r w:rsidRPr="00023CEC">
        <w:rPr>
          <w:szCs w:val="20"/>
        </w:rPr>
        <w:t>Torka därefter operationsbordets madrass, bukduksställ och övrig använd flergångsutrustning med alkoholbaserat yt-desinfektionsmedel med rengörande effekt.</w:t>
      </w:r>
    </w:p>
    <w:p w14:paraId="477E485B" w14:textId="77777777" w:rsidR="00993AE0" w:rsidRPr="00023CEC" w:rsidRDefault="00993AE0" w:rsidP="00993AE0">
      <w:pPr>
        <w:numPr>
          <w:ilvl w:val="0"/>
          <w:numId w:val="20"/>
        </w:numPr>
        <w:spacing w:after="0" w:line="240" w:lineRule="auto"/>
        <w:ind w:left="1418" w:right="-2"/>
        <w:rPr>
          <w:szCs w:val="20"/>
        </w:rPr>
      </w:pPr>
      <w:r w:rsidRPr="00023CEC">
        <w:rPr>
          <w:szCs w:val="20"/>
        </w:rPr>
        <w:t xml:space="preserve">Torka golvet med rengöringsmedel. </w:t>
      </w:r>
    </w:p>
    <w:p w14:paraId="52AAB5C1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7A0BA020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Operationssalen kan tas i bruk omedelbart efter denna städning. </w:t>
      </w:r>
    </w:p>
    <w:p w14:paraId="2B0AE4DC" w14:textId="77777777" w:rsidR="00993AE0" w:rsidRPr="00023CEC" w:rsidRDefault="00993AE0" w:rsidP="00993AE0">
      <w:pPr>
        <w:pStyle w:val="Rubrik3"/>
        <w:ind w:right="-2"/>
      </w:pPr>
      <w:r w:rsidRPr="00023CEC">
        <w:t>Lokalvårdare utför:</w:t>
      </w:r>
    </w:p>
    <w:p w14:paraId="5BFAA1DD" w14:textId="77777777" w:rsidR="00993AE0" w:rsidRPr="00023CEC" w:rsidRDefault="00993AE0" w:rsidP="00993AE0">
      <w:pPr>
        <w:numPr>
          <w:ilvl w:val="0"/>
          <w:numId w:val="21"/>
        </w:numPr>
        <w:spacing w:after="0" w:line="240" w:lineRule="auto"/>
        <w:ind w:left="1418" w:right="-2"/>
        <w:rPr>
          <w:szCs w:val="20"/>
        </w:rPr>
      </w:pPr>
      <w:r w:rsidRPr="00023CEC">
        <w:rPr>
          <w:szCs w:val="20"/>
        </w:rPr>
        <w:t>All städning i konferensrum, expeditioner, vilrum, omklädningsrum, toalett, duschrum och korridor.</w:t>
      </w:r>
    </w:p>
    <w:p w14:paraId="3920823D" w14:textId="77777777" w:rsidR="00993AE0" w:rsidRPr="00023CEC" w:rsidRDefault="00993AE0" w:rsidP="00993AE0">
      <w:pPr>
        <w:numPr>
          <w:ilvl w:val="0"/>
          <w:numId w:val="21"/>
        </w:numPr>
        <w:spacing w:after="0" w:line="240" w:lineRule="auto"/>
        <w:ind w:left="1418" w:right="-2"/>
        <w:rPr>
          <w:szCs w:val="20"/>
        </w:rPr>
      </w:pPr>
      <w:r w:rsidRPr="00023CEC">
        <w:rPr>
          <w:szCs w:val="20"/>
        </w:rPr>
        <w:lastRenderedPageBreak/>
        <w:t>Slutstädning av operationssal.</w:t>
      </w:r>
    </w:p>
    <w:p w14:paraId="2F3127AB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0BCB85DE" w14:textId="77777777" w:rsidR="00993AE0" w:rsidRPr="005533A7" w:rsidRDefault="00993AE0" w:rsidP="00993AE0">
      <w:pPr>
        <w:pStyle w:val="Rubrik3"/>
        <w:ind w:right="-2"/>
      </w:pPr>
      <w:r w:rsidRPr="005533A7">
        <w:t>Städrutiner</w:t>
      </w:r>
    </w:p>
    <w:p w14:paraId="19DB58B6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Basala hygienrutiner tillämpas</w:t>
      </w:r>
    </w:p>
    <w:p w14:paraId="0EE70766" w14:textId="77777777" w:rsidR="00993AE0" w:rsidRPr="005533A7" w:rsidRDefault="00993AE0" w:rsidP="00993AE0">
      <w:pPr>
        <w:pStyle w:val="Rubrik3"/>
        <w:ind w:right="-2"/>
      </w:pPr>
      <w:r w:rsidRPr="005533A7">
        <w:t>Städning mellan operationerna</w:t>
      </w:r>
    </w:p>
    <w:p w14:paraId="5013A042" w14:textId="09E8C33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Akut spill torkas upp, använd alkoholbaserad yt-desinfektionsmedel, med rengörande effekt, </w:t>
      </w:r>
      <w:proofErr w:type="gramStart"/>
      <w:r w:rsidRPr="00023CEC">
        <w:rPr>
          <w:szCs w:val="20"/>
        </w:rPr>
        <w:t>t.ex.</w:t>
      </w:r>
      <w:proofErr w:type="gramEnd"/>
      <w:r w:rsidRPr="00023CEC">
        <w:rPr>
          <w:szCs w:val="20"/>
        </w:rPr>
        <w:t xml:space="preserve"> M-yt-desinfektionsmedel alt. Vir</w:t>
      </w:r>
      <w:r w:rsidR="00816A5D">
        <w:rPr>
          <w:szCs w:val="20"/>
        </w:rPr>
        <w:t>k</w:t>
      </w:r>
      <w:r w:rsidRPr="00023CEC">
        <w:rPr>
          <w:szCs w:val="20"/>
        </w:rPr>
        <w:t xml:space="preserve">on 1%. </w:t>
      </w:r>
    </w:p>
    <w:p w14:paraId="0D75DE94" w14:textId="69343803" w:rsidR="00993AE0" w:rsidRPr="00023CEC" w:rsidRDefault="00993AE0" w:rsidP="00510F5E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Sprittorka operationslampor, uppdukningsbord, monitorer, narkosapparat, slangar/kablar, handtag och övriga tagställen. </w:t>
      </w:r>
      <w:r w:rsidR="00510F5E">
        <w:rPr>
          <w:szCs w:val="20"/>
        </w:rPr>
        <w:t>Våttorka</w:t>
      </w:r>
      <w:r w:rsidRPr="00023CEC">
        <w:rPr>
          <w:szCs w:val="20"/>
        </w:rPr>
        <w:t xml:space="preserve"> golvet</w:t>
      </w:r>
      <w:r w:rsidR="00510F5E">
        <w:rPr>
          <w:szCs w:val="20"/>
        </w:rPr>
        <w:t>,</w:t>
      </w:r>
      <w:r w:rsidR="00585BB7">
        <w:rPr>
          <w:szCs w:val="20"/>
        </w:rPr>
        <w:t xml:space="preserve"> </w:t>
      </w:r>
      <w:r w:rsidRPr="00023CEC">
        <w:rPr>
          <w:szCs w:val="20"/>
        </w:rPr>
        <w:t>använd vatten och rengöringsmedel avsedd för golv. Späd enl. anvisningen. Tag ny engångstrasa varje gång du behöver doppa.</w:t>
      </w:r>
    </w:p>
    <w:p w14:paraId="7DE8842A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5C234C7F" w14:textId="615E520D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Sopsäckar </w:t>
      </w:r>
      <w:r w:rsidR="00510F5E">
        <w:rPr>
          <w:szCs w:val="20"/>
        </w:rPr>
        <w:t>efter varje operation</w:t>
      </w:r>
      <w:r w:rsidRPr="00023CEC">
        <w:rPr>
          <w:szCs w:val="20"/>
        </w:rPr>
        <w:t xml:space="preserve">. Narkosens sopsäck byts vid behov och efter dagens slut. Avfall som är kraftigt kontaminerat med kroppsvätskor ska packas i plastback med lock. Engångssugflaskor placeras i </w:t>
      </w:r>
      <w:r w:rsidR="00585BB7">
        <w:rPr>
          <w:szCs w:val="20"/>
        </w:rPr>
        <w:t>Nemo och töms</w:t>
      </w:r>
      <w:r w:rsidRPr="00023CEC">
        <w:rPr>
          <w:szCs w:val="20"/>
        </w:rPr>
        <w:t xml:space="preserve">. </w:t>
      </w:r>
    </w:p>
    <w:p w14:paraId="513A8D1C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4E44575E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Tvättsäckar byts vid behov. Tvätt som är kraftigt kontaminerade med kroppsvätskor (nerblodat) läggs i en upplösbar plastsäck (med rosa knytband) och försluts. Därefter läggs den i en gul plastsäck som försluts. Märk med sjukhus och avdelning. </w:t>
      </w:r>
    </w:p>
    <w:p w14:paraId="2ED89614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46024A71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Förberedelserum, akut spill som ovan. Sprittorka bord och bänkar. </w:t>
      </w:r>
    </w:p>
    <w:p w14:paraId="60EEAE56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Avvecklingar, sprittorka diskbänkar efter användande. Töm diskmaskinerna och rengör silarna.</w:t>
      </w:r>
    </w:p>
    <w:p w14:paraId="3FA2F88D" w14:textId="77777777" w:rsidR="00993AE0" w:rsidRPr="005533A7" w:rsidRDefault="00993AE0" w:rsidP="00993AE0">
      <w:pPr>
        <w:pStyle w:val="Rubrik3"/>
        <w:ind w:right="-2"/>
      </w:pPr>
      <w:r w:rsidRPr="005533A7">
        <w:t>Slutstädning av operationssal, förberedelserum och avveckling/tvätthall</w:t>
      </w:r>
    </w:p>
    <w:p w14:paraId="6A2614DC" w14:textId="77777777" w:rsidR="00993AE0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Akut spill torkas upp, använd ytdesinfektion med Virkon 1%. OBS! LAF-taket torkas </w:t>
      </w:r>
      <w:r>
        <w:rPr>
          <w:szCs w:val="20"/>
        </w:rPr>
        <w:t xml:space="preserve">först </w:t>
      </w:r>
      <w:r w:rsidRPr="00023CEC">
        <w:rPr>
          <w:szCs w:val="20"/>
        </w:rPr>
        <w:t>av med en ludd</w:t>
      </w:r>
      <w:r>
        <w:rPr>
          <w:szCs w:val="20"/>
        </w:rPr>
        <w:t xml:space="preserve"> </w:t>
      </w:r>
      <w:r w:rsidRPr="00023CEC">
        <w:rPr>
          <w:szCs w:val="20"/>
        </w:rPr>
        <w:t xml:space="preserve">fri trasa indränkt i NaCl </w:t>
      </w:r>
      <w:r w:rsidRPr="009836E1">
        <w:rPr>
          <w:szCs w:val="20"/>
        </w:rPr>
        <w:t>för att lösa upp fläckar vid behov. Avsluta sedan med att torka av den aktuella ytan på LAF-taket med en ludd fri trasa med Virkon 1%.</w:t>
      </w:r>
      <w:r>
        <w:rPr>
          <w:szCs w:val="20"/>
        </w:rPr>
        <w:t xml:space="preserve">  </w:t>
      </w:r>
      <w:r w:rsidRPr="00023CEC">
        <w:rPr>
          <w:szCs w:val="20"/>
        </w:rPr>
        <w:t xml:space="preserve"> </w:t>
      </w:r>
    </w:p>
    <w:p w14:paraId="51FB1B61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Låt utrustningen stå på sin plats Sopsäckar och tvättsäckar slängs och märks med operationssalens nummer. Rengör narkosapparat/tillbehör med M-yt-desinfektion </w:t>
      </w:r>
    </w:p>
    <w:p w14:paraId="295641D0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6D279FC7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Förberedelserum, sprittorka alla ytor, handtag, dörrar. Golvet städas som operationssalen. Avvecklingen, sprittorka alla ytor. Utför kontroll av diskdesinfektorerna/silarna. Kom ihåg att fylla på vid behov. Golvet städas som operationssalen. Desinfektera och rengör städutrustningen. </w:t>
      </w:r>
    </w:p>
    <w:p w14:paraId="24297F9E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Detta görs av operationspersonalen. </w:t>
      </w:r>
    </w:p>
    <w:p w14:paraId="6711A0A5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2A4CC863" w14:textId="77777777" w:rsidR="00993AE0" w:rsidRDefault="00993AE0" w:rsidP="00993AE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5EB04DC3" w14:textId="77777777" w:rsidR="00993AE0" w:rsidRPr="005533A7" w:rsidRDefault="00993AE0" w:rsidP="00993AE0">
      <w:pPr>
        <w:pStyle w:val="Rubrik3"/>
        <w:ind w:right="-2"/>
      </w:pPr>
      <w:r w:rsidRPr="005533A7">
        <w:lastRenderedPageBreak/>
        <w:t>Lokalvårdare tar sedan över slutstädningen av operationssalen</w:t>
      </w:r>
    </w:p>
    <w:p w14:paraId="2CA41CD7" w14:textId="77777777" w:rsidR="00993AE0" w:rsidRPr="009836E1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Sprittorka operationslampor, uppdukningsbord, möbler, sockel, kommod, handtag, monitorer, datorer, telefoner och övriga tagställen. OBS! LAF-taket torkas av med en ludd fri trasa indränkt i NaCl </w:t>
      </w:r>
      <w:r w:rsidRPr="009836E1">
        <w:rPr>
          <w:szCs w:val="20"/>
        </w:rPr>
        <w:t>för att lösa upp fläckar vid behov.</w:t>
      </w:r>
    </w:p>
    <w:p w14:paraId="2EF32645" w14:textId="77777777" w:rsidR="00993AE0" w:rsidRDefault="00993AE0" w:rsidP="00993AE0">
      <w:pPr>
        <w:spacing w:after="0" w:line="240" w:lineRule="auto"/>
        <w:ind w:right="-2"/>
        <w:rPr>
          <w:szCs w:val="20"/>
        </w:rPr>
      </w:pPr>
      <w:r w:rsidRPr="009836E1">
        <w:rPr>
          <w:szCs w:val="20"/>
        </w:rPr>
        <w:t>Avsluta sedan med att torka av den aktuella ytan på LAF-taket med en ludd fri trasa med Virkon 1%.</w:t>
      </w:r>
      <w:r>
        <w:rPr>
          <w:szCs w:val="20"/>
        </w:rPr>
        <w:t xml:space="preserve">  </w:t>
      </w:r>
      <w:r w:rsidRPr="00023CEC">
        <w:rPr>
          <w:szCs w:val="20"/>
        </w:rPr>
        <w:t xml:space="preserve"> </w:t>
      </w:r>
    </w:p>
    <w:p w14:paraId="410FE774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Rengör hjul och väggar vid behov. Avsluta med ett yt-desinfektionsmedel. Golvet städas med vatten och rengöringsmedel avsett för golv alternativt städmaskin.</w:t>
      </w:r>
    </w:p>
    <w:p w14:paraId="1A2F246F" w14:textId="77777777" w:rsidR="00993AE0" w:rsidRPr="005533A7" w:rsidRDefault="00993AE0" w:rsidP="00993AE0">
      <w:pPr>
        <w:pStyle w:val="Rubrik2"/>
        <w:ind w:right="-2"/>
      </w:pPr>
      <w:r w:rsidRPr="005533A7">
        <w:t>Månadsstädning</w:t>
      </w:r>
    </w:p>
    <w:p w14:paraId="1D958141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Kommod städas en gång per månad. </w:t>
      </w:r>
    </w:p>
    <w:p w14:paraId="0B8C66AB" w14:textId="77777777" w:rsidR="00993AE0" w:rsidRPr="005533A7" w:rsidRDefault="00993AE0" w:rsidP="00993AE0">
      <w:pPr>
        <w:pStyle w:val="Rubrik3"/>
        <w:ind w:right="-2"/>
      </w:pPr>
      <w:r w:rsidRPr="005533A7">
        <w:t xml:space="preserve">Skåp på salar och förberedelserum städas 3 ggr/år </w:t>
      </w:r>
    </w:p>
    <w:p w14:paraId="244B6F9C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I januari, maj och september görs detta. Utgångsdatum kontrolleras i samband med städning. </w:t>
      </w:r>
    </w:p>
    <w:p w14:paraId="7D058411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57A87C8E" w14:textId="77777777" w:rsidR="00993AE0" w:rsidRPr="005533A7" w:rsidRDefault="00993AE0" w:rsidP="00993AE0">
      <w:pPr>
        <w:pStyle w:val="Rubrik3"/>
        <w:ind w:right="-2"/>
      </w:pPr>
      <w:r w:rsidRPr="005533A7">
        <w:t>Storstädning</w:t>
      </w:r>
    </w:p>
    <w:p w14:paraId="75BF4181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Storstädning 1 gång per år. Lokalvårdarna skurar golv, tvättar väggar och tak och all fast utrustning. Det planeras till sommarmånaderna då operationsprogrammet är mindre. </w:t>
      </w:r>
    </w:p>
    <w:p w14:paraId="4540DD9C" w14:textId="77777777" w:rsidR="00993AE0" w:rsidRPr="00023CEC" w:rsidRDefault="00993AE0" w:rsidP="00993AE0">
      <w:pPr>
        <w:keepNext/>
        <w:tabs>
          <w:tab w:val="left" w:pos="5670"/>
        </w:tabs>
        <w:spacing w:after="0" w:line="240" w:lineRule="auto"/>
        <w:ind w:right="-2"/>
        <w:jc w:val="both"/>
        <w:outlineLvl w:val="4"/>
        <w:rPr>
          <w:rFonts w:ascii="Arial" w:hAnsi="Arial" w:cs="Arial"/>
          <w:b/>
          <w:sz w:val="28"/>
          <w:szCs w:val="20"/>
        </w:rPr>
      </w:pPr>
    </w:p>
    <w:p w14:paraId="64828B4D" w14:textId="77777777" w:rsidR="00993AE0" w:rsidRPr="005533A7" w:rsidRDefault="00993AE0" w:rsidP="00993AE0">
      <w:pPr>
        <w:pStyle w:val="Rubrik2"/>
        <w:ind w:right="-2"/>
      </w:pPr>
      <w:r w:rsidRPr="005533A7">
        <w:t>Städrutin vid blodsmittad patient</w:t>
      </w:r>
    </w:p>
    <w:p w14:paraId="7F26FCCF" w14:textId="7B468ED5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Om man följer städrutiner krävs i stort sett inga extra åtgärder. Desinfektion av akut blodsspill. Vid tuberkulossmitta städa med 3</w:t>
      </w:r>
      <w:r w:rsidR="00585BB7">
        <w:rPr>
          <w:szCs w:val="20"/>
        </w:rPr>
        <w:t>-procentig</w:t>
      </w:r>
      <w:r w:rsidRPr="00023CEC">
        <w:rPr>
          <w:szCs w:val="20"/>
        </w:rPr>
        <w:t xml:space="preserve"> Vir</w:t>
      </w:r>
      <w:r w:rsidR="00585BB7">
        <w:rPr>
          <w:szCs w:val="20"/>
        </w:rPr>
        <w:t>k</w:t>
      </w:r>
      <w:r w:rsidRPr="00023CEC">
        <w:rPr>
          <w:szCs w:val="20"/>
        </w:rPr>
        <w:t xml:space="preserve">on. </w:t>
      </w:r>
    </w:p>
    <w:p w14:paraId="15BD8A5C" w14:textId="77777777" w:rsidR="00993AE0" w:rsidRPr="00023CEC" w:rsidRDefault="00993AE0" w:rsidP="00993AE0">
      <w:pPr>
        <w:spacing w:before="240" w:after="60" w:line="240" w:lineRule="auto"/>
        <w:ind w:right="-2"/>
        <w:outlineLvl w:val="6"/>
      </w:pPr>
      <w:r w:rsidRPr="00023CEC">
        <w:t xml:space="preserve">Rengöring av narkosapparat/utensilier </w:t>
      </w:r>
      <w:hyperlink r:id="rId17" w:history="1">
        <w:r w:rsidRPr="00023CEC">
          <w:rPr>
            <w:color w:val="0000FF"/>
            <w:u w:val="single"/>
          </w:rPr>
          <w:t>se separat rutin.</w:t>
        </w:r>
      </w:hyperlink>
    </w:p>
    <w:p w14:paraId="2371BA53" w14:textId="77777777" w:rsidR="00993AE0" w:rsidRPr="005533A7" w:rsidRDefault="00993AE0" w:rsidP="00993AE0">
      <w:pPr>
        <w:pStyle w:val="Rubrik3"/>
        <w:ind w:right="-2"/>
      </w:pPr>
      <w:r w:rsidRPr="005533A7">
        <w:t>Smittförande avfall</w:t>
      </w:r>
    </w:p>
    <w:p w14:paraId="5D05BFE4" w14:textId="5CE27A3D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Allt avfall som är kraftigt kontaminerat med kroppsvätskor packas i plastback med lock. Märk smittförande humanbiologiskt avfall, ej anatomiskt identifierbart. Anatomiskt identifierbart används för smittförande biologiskt avfall.</w:t>
      </w:r>
    </w:p>
    <w:p w14:paraId="409F8171" w14:textId="77777777" w:rsidR="00993AE0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Övriga sopor hanteras som vanligt.</w:t>
      </w:r>
    </w:p>
    <w:p w14:paraId="4235B04E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</w:p>
    <w:p w14:paraId="20B97B87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Centraloperation: Placera plastbacken vid miljöstationen.</w:t>
      </w:r>
    </w:p>
    <w:p w14:paraId="06C49FB2" w14:textId="77777777" w:rsidR="00993AE0" w:rsidRPr="00023CEC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>Dagkirurgen:</w:t>
      </w:r>
      <w:r>
        <w:rPr>
          <w:szCs w:val="20"/>
        </w:rPr>
        <w:t xml:space="preserve"> </w:t>
      </w:r>
      <w:r w:rsidRPr="00023CEC">
        <w:rPr>
          <w:szCs w:val="20"/>
        </w:rPr>
        <w:t>Placera plastbacken bredvid hissen till C-op.</w:t>
      </w:r>
    </w:p>
    <w:p w14:paraId="402F253D" w14:textId="77777777" w:rsidR="00993AE0" w:rsidRPr="005533A7" w:rsidRDefault="00993AE0" w:rsidP="00993AE0">
      <w:pPr>
        <w:pStyle w:val="Rubrik3"/>
        <w:ind w:right="-2"/>
      </w:pPr>
      <w:r w:rsidRPr="005533A7">
        <w:t>Tvätt</w:t>
      </w:r>
    </w:p>
    <w:p w14:paraId="76B9F95B" w14:textId="6573E773" w:rsidR="00536A5A" w:rsidRDefault="00993AE0" w:rsidP="00993AE0">
      <w:pPr>
        <w:spacing w:after="0" w:line="240" w:lineRule="auto"/>
        <w:ind w:right="-2"/>
        <w:rPr>
          <w:szCs w:val="20"/>
        </w:rPr>
      </w:pPr>
      <w:r w:rsidRPr="00023CEC">
        <w:rPr>
          <w:szCs w:val="20"/>
        </w:rPr>
        <w:t xml:space="preserve">Den tvätt som är kraftigt kontaminerade med kroppsvätskor läggs i en upplösbar plastsäck (med rosa knytband) och försluts. Därefter placeras den upplösningsbara säcken i en gul plastsäck som försluts. Märks med avdelning och sjukhus. Övrig tvätt hanteras som vanlig smutstvätt. </w:t>
      </w:r>
      <w:bookmarkEnd w:id="0"/>
    </w:p>
    <w:p w14:paraId="63D2FEE7" w14:textId="77777777" w:rsidR="009D3D3A" w:rsidRDefault="009D3D3A" w:rsidP="00993AE0">
      <w:pPr>
        <w:spacing w:after="0" w:line="240" w:lineRule="auto"/>
        <w:ind w:right="-2"/>
        <w:rPr>
          <w:szCs w:val="20"/>
        </w:rPr>
      </w:pPr>
    </w:p>
    <w:p w14:paraId="477B2214" w14:textId="77777777" w:rsidR="006E5968" w:rsidRDefault="006E5968" w:rsidP="00993AE0">
      <w:pPr>
        <w:spacing w:after="0" w:line="240" w:lineRule="auto"/>
        <w:ind w:right="-2"/>
        <w:rPr>
          <w:szCs w:val="20"/>
        </w:rPr>
      </w:pPr>
    </w:p>
    <w:p w14:paraId="3094BDE4" w14:textId="18E9414F" w:rsidR="009D3D3A" w:rsidRPr="006E5968" w:rsidRDefault="009D3D3A" w:rsidP="006E5968">
      <w:pPr>
        <w:pStyle w:val="Rubrik3"/>
        <w:ind w:right="-2"/>
      </w:pPr>
      <w:r w:rsidRPr="006E5968">
        <w:lastRenderedPageBreak/>
        <w:t>Medansvarig</w:t>
      </w:r>
    </w:p>
    <w:p w14:paraId="59274B21" w14:textId="27716E21" w:rsidR="006E5968" w:rsidRDefault="009D3D3A" w:rsidP="00993AE0">
      <w:pPr>
        <w:spacing w:after="0" w:line="240" w:lineRule="auto"/>
        <w:ind w:right="-2"/>
        <w:rPr>
          <w:szCs w:val="20"/>
        </w:rPr>
      </w:pPr>
      <w:r>
        <w:rPr>
          <w:szCs w:val="20"/>
        </w:rPr>
        <w:t xml:space="preserve">Maria Nilsson </w:t>
      </w:r>
      <w:r w:rsidR="00907642">
        <w:rPr>
          <w:szCs w:val="20"/>
        </w:rPr>
        <w:t xml:space="preserve">(marni4) </w:t>
      </w:r>
    </w:p>
    <w:p w14:paraId="7702ABF6" w14:textId="623CFF9E" w:rsidR="009D3D3A" w:rsidRDefault="00907642" w:rsidP="00993AE0">
      <w:pPr>
        <w:spacing w:after="0" w:line="240" w:lineRule="auto"/>
        <w:ind w:right="-2"/>
        <w:rPr>
          <w:szCs w:val="20"/>
        </w:rPr>
      </w:pPr>
      <w:proofErr w:type="spellStart"/>
      <w:r>
        <w:rPr>
          <w:szCs w:val="20"/>
        </w:rPr>
        <w:t>Operationssjukssköterska</w:t>
      </w:r>
      <w:proofErr w:type="spellEnd"/>
      <w:r>
        <w:rPr>
          <w:szCs w:val="20"/>
        </w:rPr>
        <w:t xml:space="preserve"> </w:t>
      </w:r>
      <w:r w:rsidR="001861E8">
        <w:rPr>
          <w:szCs w:val="20"/>
        </w:rPr>
        <w:t xml:space="preserve">Operation </w:t>
      </w:r>
      <w:r>
        <w:rPr>
          <w:szCs w:val="20"/>
        </w:rPr>
        <w:t>Uddevalla sjukhus</w:t>
      </w:r>
    </w:p>
    <w:p w14:paraId="651707B1" w14:textId="77777777" w:rsidR="00D00A16" w:rsidRDefault="00D00A16" w:rsidP="00993AE0">
      <w:pPr>
        <w:spacing w:after="0" w:line="240" w:lineRule="auto"/>
        <w:ind w:right="-2"/>
        <w:rPr>
          <w:szCs w:val="20"/>
        </w:rPr>
      </w:pPr>
    </w:p>
    <w:p w14:paraId="69BCEBCA" w14:textId="3EC02E5C" w:rsidR="00D00A16" w:rsidRPr="006E5968" w:rsidRDefault="00D00A16" w:rsidP="006E5968">
      <w:pPr>
        <w:pStyle w:val="Rubrik3"/>
        <w:ind w:right="-2"/>
      </w:pPr>
      <w:r w:rsidRPr="006E5968">
        <w:t>Granskare</w:t>
      </w:r>
    </w:p>
    <w:p w14:paraId="2E844DA4" w14:textId="6CE4FAAB" w:rsidR="0099224E" w:rsidRDefault="00D00A16" w:rsidP="00993AE0">
      <w:pPr>
        <w:spacing w:after="0" w:line="240" w:lineRule="auto"/>
        <w:ind w:right="-2"/>
      </w:pPr>
      <w:r>
        <w:t>Christina Nordström</w:t>
      </w:r>
      <w:r w:rsidR="000D4DF5">
        <w:t xml:space="preserve"> (chrno21) </w:t>
      </w:r>
    </w:p>
    <w:p w14:paraId="61DB84FC" w14:textId="7EBCDD57" w:rsidR="00D00A16" w:rsidRDefault="000D4DF5" w:rsidP="00993AE0">
      <w:pPr>
        <w:spacing w:after="0" w:line="240" w:lineRule="auto"/>
        <w:ind w:right="-2"/>
      </w:pPr>
      <w:r>
        <w:t>Undersköterska Operation Uddevalla sjukhus</w:t>
      </w:r>
    </w:p>
    <w:p w14:paraId="275899B0" w14:textId="77777777" w:rsidR="0099224E" w:rsidRDefault="0099224E" w:rsidP="00993AE0">
      <w:pPr>
        <w:spacing w:after="0" w:line="240" w:lineRule="auto"/>
        <w:ind w:right="-2"/>
      </w:pPr>
    </w:p>
    <w:p w14:paraId="3E4BC6A4" w14:textId="77777777" w:rsidR="0099224E" w:rsidRDefault="00D00A16" w:rsidP="00993AE0">
      <w:pPr>
        <w:spacing w:after="0" w:line="240" w:lineRule="auto"/>
        <w:ind w:right="-2"/>
      </w:pPr>
      <w:r>
        <w:t>Sara Larsson</w:t>
      </w:r>
      <w:r w:rsidR="001861E8">
        <w:t xml:space="preserve"> (sarla33) </w:t>
      </w:r>
    </w:p>
    <w:p w14:paraId="588DAEC1" w14:textId="0D0CC770" w:rsidR="00D00A16" w:rsidRDefault="001861E8" w:rsidP="00993AE0">
      <w:pPr>
        <w:spacing w:after="0" w:line="240" w:lineRule="auto"/>
        <w:ind w:right="-2"/>
      </w:pPr>
      <w:r>
        <w:t>Anestesisjuksköterska Operation Uddevalla sjukhus</w:t>
      </w:r>
    </w:p>
    <w:p w14:paraId="17C7099E" w14:textId="77777777" w:rsidR="0099224E" w:rsidRDefault="0099224E" w:rsidP="00993AE0">
      <w:pPr>
        <w:spacing w:after="0" w:line="240" w:lineRule="auto"/>
        <w:ind w:right="-2"/>
      </w:pPr>
    </w:p>
    <w:p w14:paraId="3533AA25" w14:textId="77777777" w:rsidR="0099224E" w:rsidRDefault="00D00A16" w:rsidP="00993AE0">
      <w:pPr>
        <w:spacing w:after="0" w:line="240" w:lineRule="auto"/>
        <w:ind w:right="-2"/>
      </w:pPr>
      <w:r>
        <w:t>Hanna Davies</w:t>
      </w:r>
      <w:r w:rsidR="001861E8">
        <w:t xml:space="preserve"> </w:t>
      </w:r>
      <w:r w:rsidR="00882701">
        <w:t xml:space="preserve">(hanbe24) </w:t>
      </w:r>
    </w:p>
    <w:p w14:paraId="5250B562" w14:textId="49C8BE27" w:rsidR="00D00A16" w:rsidRPr="00993AE0" w:rsidRDefault="00882701" w:rsidP="00993AE0">
      <w:pPr>
        <w:spacing w:after="0" w:line="240" w:lineRule="auto"/>
        <w:ind w:right="-2"/>
      </w:pPr>
      <w:r>
        <w:t>Vårdenhetschef AnOpIVA NU-sjukvården</w:t>
      </w:r>
    </w:p>
    <w:sectPr w:rsidR="00D00A16" w:rsidRPr="00993AE0" w:rsidSect="006E5968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BA2D8A" w14:textId="77777777" w:rsidR="001C1E99" w:rsidRDefault="001C1E99">
      <w:r>
        <w:separator/>
      </w:r>
    </w:p>
  </w:endnote>
  <w:endnote w:type="continuationSeparator" w:id="0">
    <w:p w14:paraId="460D366F" w14:textId="77777777" w:rsidR="001C1E99" w:rsidRDefault="001C1E99">
      <w:r>
        <w:continuationSeparator/>
      </w:r>
    </w:p>
  </w:endnote>
  <w:endnote w:type="continuationNotice" w:id="1">
    <w:p w14:paraId="5F96F8A1" w14:textId="77777777" w:rsidR="001C1E99" w:rsidRDefault="001C1E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5C534" w14:textId="77777777" w:rsidR="00993AE0" w:rsidRDefault="00993AE0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01B3AD4" w14:textId="77777777" w:rsidR="00993AE0" w:rsidRDefault="00993AE0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7156773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A18CC23" w14:textId="77777777" w:rsidR="00993AE0" w:rsidRPr="00EC0A68" w:rsidRDefault="00993AE0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384EB" w14:textId="77777777" w:rsidR="00993AE0" w:rsidRDefault="00993AE0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7FCFA891" wp14:editId="5C82AEC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30585521" name="Bildobjekt 15305855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31123815" name="Bildobjekt 4311238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F53CC" w14:textId="77777777" w:rsidR="001C1E99" w:rsidRDefault="001C1E99"/>
  </w:footnote>
  <w:footnote w:type="continuationSeparator" w:id="0">
    <w:p w14:paraId="746AEBA8" w14:textId="77777777" w:rsidR="001C1E99" w:rsidRDefault="001C1E99">
      <w:r>
        <w:continuationSeparator/>
      </w:r>
    </w:p>
  </w:footnote>
  <w:footnote w:type="continuationNotice" w:id="1">
    <w:p w14:paraId="4C228D6D" w14:textId="77777777" w:rsidR="001C1E99" w:rsidRDefault="001C1E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149B3" w14:textId="77777777" w:rsidR="00993AE0" w:rsidRPr="00DA65C4" w:rsidRDefault="00993AE0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2B3D0E35" wp14:editId="6056CF1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41886879" name="Textruta 44188687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8400B4A" w14:textId="77777777" w:rsidR="00993AE0" w:rsidRDefault="00993AE0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B3D0E35" id="_x0000_t202" coordsize="21600,21600" o:spt="202" path="m,l,21600r21600,l21600,xe">
              <v:stroke joinstyle="miter"/>
              <v:path gradientshapeok="t" o:connecttype="rect"/>
            </v:shapetype>
            <v:shape id="Textruta 441886879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8400B4A" w14:textId="77777777" w:rsidR="00993AE0" w:rsidRDefault="00993AE0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0EEEA9" w14:textId="77777777" w:rsidR="00993AE0" w:rsidRDefault="00993AE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7D54466D" wp14:editId="251EBAF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09694079" name="Textruta 70969407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769A350" w14:textId="77777777" w:rsidR="00993AE0" w:rsidRDefault="00993AE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D54466D" id="_x0000_t202" coordsize="21600,21600" o:spt="202" path="m,l,21600r21600,l21600,xe">
              <v:stroke joinstyle="miter"/>
              <v:path gradientshapeok="t" o:connecttype="rect"/>
            </v:shapetype>
            <v:shape id="Textruta 709694079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769A350" w14:textId="77777777" w:rsidR="00993AE0" w:rsidRDefault="00993AE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26F7307B" wp14:editId="740BB29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4647212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5754596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A832A8"/>
    <w:multiLevelType w:val="hybridMultilevel"/>
    <w:tmpl w:val="50DC83C6"/>
    <w:lvl w:ilvl="0" w:tplc="FFFFFFFF">
      <w:start w:val="1"/>
      <w:numFmt w:val="decimal"/>
      <w:lvlText w:val="%1."/>
      <w:lvlJc w:val="left"/>
      <w:pPr>
        <w:tabs>
          <w:tab w:val="num" w:pos="1230"/>
        </w:tabs>
        <w:ind w:left="123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950"/>
        </w:tabs>
        <w:ind w:left="195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670"/>
        </w:tabs>
        <w:ind w:left="267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90"/>
        </w:tabs>
        <w:ind w:left="339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110"/>
        </w:tabs>
        <w:ind w:left="411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830"/>
        </w:tabs>
        <w:ind w:left="483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50"/>
        </w:tabs>
        <w:ind w:left="555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70"/>
        </w:tabs>
        <w:ind w:left="627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90"/>
        </w:tabs>
        <w:ind w:left="699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38E57B8"/>
    <w:multiLevelType w:val="hybridMultilevel"/>
    <w:tmpl w:val="A56227E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4695154">
    <w:abstractNumId w:val="19"/>
  </w:num>
  <w:num w:numId="2" w16cid:durableId="269624904">
    <w:abstractNumId w:val="16"/>
  </w:num>
  <w:num w:numId="3" w16cid:durableId="1727219205">
    <w:abstractNumId w:val="0"/>
  </w:num>
  <w:num w:numId="4" w16cid:durableId="1603495274">
    <w:abstractNumId w:val="8"/>
  </w:num>
  <w:num w:numId="5" w16cid:durableId="1613130932">
    <w:abstractNumId w:val="17"/>
  </w:num>
  <w:num w:numId="6" w16cid:durableId="344094875">
    <w:abstractNumId w:val="3"/>
  </w:num>
  <w:num w:numId="7" w16cid:durableId="1848247765">
    <w:abstractNumId w:val="13"/>
  </w:num>
  <w:num w:numId="8" w16cid:durableId="170608208">
    <w:abstractNumId w:val="10"/>
  </w:num>
  <w:num w:numId="9" w16cid:durableId="1675450723">
    <w:abstractNumId w:val="1"/>
  </w:num>
  <w:num w:numId="10" w16cid:durableId="1581402439">
    <w:abstractNumId w:val="1"/>
  </w:num>
  <w:num w:numId="11" w16cid:durableId="597710823">
    <w:abstractNumId w:val="4"/>
  </w:num>
  <w:num w:numId="12" w16cid:durableId="379524782">
    <w:abstractNumId w:val="5"/>
  </w:num>
  <w:num w:numId="13" w16cid:durableId="366224806">
    <w:abstractNumId w:val="15"/>
  </w:num>
  <w:num w:numId="14" w16cid:durableId="1394226">
    <w:abstractNumId w:val="11"/>
  </w:num>
  <w:num w:numId="15" w16cid:durableId="61755550">
    <w:abstractNumId w:val="9"/>
  </w:num>
  <w:num w:numId="16" w16cid:durableId="2019653626">
    <w:abstractNumId w:val="14"/>
  </w:num>
  <w:num w:numId="17" w16cid:durableId="1786533198">
    <w:abstractNumId w:val="7"/>
  </w:num>
  <w:num w:numId="18" w16cid:durableId="1610307880">
    <w:abstractNumId w:val="12"/>
  </w:num>
  <w:num w:numId="19" w16cid:durableId="1616403308">
    <w:abstractNumId w:val="18"/>
  </w:num>
  <w:num w:numId="20" w16cid:durableId="707071093">
    <w:abstractNumId w:val="2"/>
  </w:num>
  <w:num w:numId="21" w16cid:durableId="1965522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CE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FD1"/>
    <w:rsid w:val="000D4DF5"/>
    <w:rsid w:val="000E463B"/>
    <w:rsid w:val="000E5A7E"/>
    <w:rsid w:val="000F43A3"/>
    <w:rsid w:val="000F7681"/>
    <w:rsid w:val="00103031"/>
    <w:rsid w:val="001044FE"/>
    <w:rsid w:val="001139D4"/>
    <w:rsid w:val="00125D7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1E8"/>
    <w:rsid w:val="00186F2B"/>
    <w:rsid w:val="001874D6"/>
    <w:rsid w:val="0019632A"/>
    <w:rsid w:val="001A4E7C"/>
    <w:rsid w:val="001B762C"/>
    <w:rsid w:val="001C1E99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6D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DD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F5E"/>
    <w:rsid w:val="00511CC4"/>
    <w:rsid w:val="00531E60"/>
    <w:rsid w:val="00536A5A"/>
    <w:rsid w:val="00541D07"/>
    <w:rsid w:val="00544BAB"/>
    <w:rsid w:val="00545F31"/>
    <w:rsid w:val="005533A7"/>
    <w:rsid w:val="005578FA"/>
    <w:rsid w:val="00565129"/>
    <w:rsid w:val="00565CD0"/>
    <w:rsid w:val="00567820"/>
    <w:rsid w:val="005770AD"/>
    <w:rsid w:val="00581414"/>
    <w:rsid w:val="00582490"/>
    <w:rsid w:val="005826FA"/>
    <w:rsid w:val="00585BB7"/>
    <w:rsid w:val="00586FE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968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1"/>
    <w:rsid w:val="007A5C6F"/>
    <w:rsid w:val="007D4241"/>
    <w:rsid w:val="007D4317"/>
    <w:rsid w:val="007D4EA3"/>
    <w:rsid w:val="007F1CFF"/>
    <w:rsid w:val="007F5DD5"/>
    <w:rsid w:val="00815F1D"/>
    <w:rsid w:val="00816A5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B6A"/>
    <w:rsid w:val="00880E83"/>
    <w:rsid w:val="0088270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642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22D4"/>
    <w:rsid w:val="0099224E"/>
    <w:rsid w:val="00993AE0"/>
    <w:rsid w:val="009B1F6B"/>
    <w:rsid w:val="009C0D12"/>
    <w:rsid w:val="009C192E"/>
    <w:rsid w:val="009D3D3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404"/>
    <w:rsid w:val="00A92E07"/>
    <w:rsid w:val="00AA0B3A"/>
    <w:rsid w:val="00AA6EB4"/>
    <w:rsid w:val="00AA767D"/>
    <w:rsid w:val="00AB0CC9"/>
    <w:rsid w:val="00AC3FF6"/>
    <w:rsid w:val="00AC7B50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E42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A16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BEE"/>
    <w:rsid w:val="00E7237C"/>
    <w:rsid w:val="00E7317D"/>
    <w:rsid w:val="00E77C46"/>
    <w:rsid w:val="00E86CE8"/>
    <w:rsid w:val="00E90E82"/>
    <w:rsid w:val="00EA00CB"/>
    <w:rsid w:val="00EA1BAA"/>
    <w:rsid w:val="00EA2920"/>
    <w:rsid w:val="00EA3FCD"/>
    <w:rsid w:val="00EA42A0"/>
    <w:rsid w:val="00EB6714"/>
    <w:rsid w:val="00EC0A68"/>
    <w:rsid w:val="00EC5006"/>
    <w:rsid w:val="00ED49C3"/>
    <w:rsid w:val="00ED6CE8"/>
    <w:rsid w:val="00ED7AA6"/>
    <w:rsid w:val="00ED7BF3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6700/St%c3%a4drutiner%20av%20narkosapparat%20vid%20smittb%c3%a4rande%20patient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4</Pages>
  <Words>858</Words>
  <Characters>4551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5399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Städning av operationssal Uddevalla</dc:title>
  <dc:subject/>
  <dc:creator>patrik.jens.johansson@vgregion.se</dc:creator>
  <keywords/>
  <lastModifiedBy>Carina Turesson Roos</lastModifiedBy>
  <revision>24</revision>
  <lastPrinted>2016-03-31T10:56:00.0000000Z</lastPrinted>
  <dcterms:created xsi:type="dcterms:W3CDTF">2022-05-23T03:46:00.0000000Z</dcterms:created>
  <dcterms:modified xsi:type="dcterms:W3CDTF">2025-10-09T09:05:00.0000000Z</dcterms:modified>
</coreProperties>
</file>