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53472F" w14:textId="77777777" w:rsidR="000B281C" w:rsidRDefault="000B281C" w:rsidP="00041758">
      <w:pPr>
        <w:pStyle w:val="Rubrik2"/>
        <w:ind w:left="284"/>
        <w:sectPr w:rsidR="000B281C" w:rsidSect="000B281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6DE82A8" w14:textId="77777777" w:rsidR="000B281C" w:rsidRPr="000B281C" w:rsidRDefault="000B281C" w:rsidP="00041758">
      <w:pPr>
        <w:spacing w:after="0" w:line="240" w:lineRule="auto"/>
        <w:ind w:left="284" w:right="0"/>
        <w:rPr>
          <w:szCs w:val="20"/>
        </w:rPr>
      </w:pPr>
    </w:p>
    <w:p w14:paraId="114743CC" w14:textId="77777777" w:rsidR="000B281C" w:rsidRPr="000B281C" w:rsidRDefault="000B281C" w:rsidP="00041758">
      <w:pPr>
        <w:spacing w:after="0" w:line="240" w:lineRule="auto"/>
        <w:ind w:left="284" w:right="0"/>
        <w:rPr>
          <w:szCs w:val="20"/>
        </w:rPr>
      </w:pPr>
    </w:p>
    <w:p w14:paraId="1D9C7035" w14:textId="77777777" w:rsidR="00CF2259" w:rsidRDefault="00CF2259" w:rsidP="00041758">
      <w:pPr>
        <w:pStyle w:val="Rubrik1"/>
        <w:ind w:left="284"/>
      </w:pPr>
      <w:r>
        <w:t xml:space="preserve">Sjukanmälan av anestesisjuksköterska tjänstgörande på IVA-bil </w:t>
      </w:r>
    </w:p>
    <w:p w14:paraId="15897301" w14:textId="77777777" w:rsidR="00CF2259" w:rsidRDefault="00CF2259" w:rsidP="00041758">
      <w:pPr>
        <w:spacing w:after="288" w:line="259" w:lineRule="auto"/>
        <w:ind w:left="284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42960FD" wp14:editId="227ABB94">
                <wp:extent cx="5405374" cy="3048"/>
                <wp:effectExtent l="0" t="0" r="0" b="0"/>
                <wp:docPr id="2387" name="Group 23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05374" cy="3048"/>
                          <a:chOff x="0" y="0"/>
                          <a:chExt cx="5405374" cy="3048"/>
                        </a:xfrm>
                      </wpg:grpSpPr>
                      <wps:wsp>
                        <wps:cNvPr id="2860" name="Shape 2860"/>
                        <wps:cNvSpPr/>
                        <wps:spPr>
                          <a:xfrm>
                            <a:off x="0" y="0"/>
                            <a:ext cx="540537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05374" h="9144">
                                <a:moveTo>
                                  <a:pt x="0" y="0"/>
                                </a:moveTo>
                                <a:lnTo>
                                  <a:pt x="5405374" y="0"/>
                                </a:lnTo>
                                <a:lnTo>
                                  <a:pt x="540537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9EBB8FD" id="Group 2387" o:spid="_x0000_s1026" style="width:425.6pt;height:.25pt;mso-position-horizontal-relative:char;mso-position-vertical-relative:line" coordsize="54053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">
                <v:shape id="Shape 2860" o:spid="_x0000_s1027" style="position:absolute;width:54053;height:91;visibility:visible;mso-wrap-style:square;v-text-anchor:top" coordsize="540537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" path="m,l5405374,r,9144l,9144,,e" fillcolor="black" stroked="f" strokeweight="0">
                  <v:stroke miterlimit="83231f" joinstyle="miter"/>
                  <v:path arrowok="t" textboxrect="0,0,5405374,9144"/>
                </v:shape>
                <w10:anchorlock/>
              </v:group>
            </w:pict>
          </mc:Fallback>
        </mc:AlternateContent>
      </w:r>
    </w:p>
    <w:p w14:paraId="550DA75B" w14:textId="77777777" w:rsidR="00CF2259" w:rsidRDefault="00CF2259" w:rsidP="00041758">
      <w:pPr>
        <w:spacing w:after="217" w:line="259" w:lineRule="auto"/>
        <w:ind w:left="284"/>
      </w:pPr>
      <w:r>
        <w:rPr>
          <w:rFonts w:ascii="Calibri" w:eastAsia="Calibri" w:hAnsi="Calibri" w:cs="Calibri"/>
          <w:b/>
        </w:rPr>
        <w:t xml:space="preserve"> </w:t>
      </w:r>
    </w:p>
    <w:p w14:paraId="07DA3E88" w14:textId="77777777" w:rsidR="00CF2259" w:rsidRDefault="00CF2259" w:rsidP="00041758">
      <w:pPr>
        <w:pStyle w:val="Rubrik2"/>
        <w:ind w:left="284"/>
      </w:pPr>
      <w:r>
        <w:t xml:space="preserve">Revidering i denna version </w:t>
      </w:r>
    </w:p>
    <w:p w14:paraId="5A9D8D2B" w14:textId="578DC45C" w:rsidR="00CF2259" w:rsidRDefault="00013497" w:rsidP="00041758">
      <w:pPr>
        <w:spacing w:after="277"/>
        <w:ind w:left="284" w:right="1502"/>
      </w:pPr>
      <w:r>
        <w:t>Ingen revidering</w:t>
      </w:r>
    </w:p>
    <w:p w14:paraId="693D9970" w14:textId="77777777" w:rsidR="00CF2259" w:rsidRDefault="00CF2259" w:rsidP="00041758">
      <w:pPr>
        <w:pStyle w:val="Rubrik2"/>
        <w:ind w:left="284"/>
      </w:pPr>
      <w:r w:rsidRPr="00CF2259">
        <w:t>Bakgrund</w:t>
      </w:r>
      <w:r>
        <w:t xml:space="preserve"> </w:t>
      </w:r>
    </w:p>
    <w:p w14:paraId="7B345053" w14:textId="77777777" w:rsidR="00CF2259" w:rsidRDefault="00CF2259" w:rsidP="00041758">
      <w:pPr>
        <w:ind w:left="284" w:right="1502"/>
      </w:pPr>
      <w:r>
        <w:t xml:space="preserve">Operationsavdelningen NÄL har tagit över bemanningsansvaret för Anestesisjuksköterska som tjänstgör på IVA-bil. </w:t>
      </w:r>
    </w:p>
    <w:p w14:paraId="20FA7CE9" w14:textId="77777777" w:rsidR="00CF2259" w:rsidRDefault="00CF2259" w:rsidP="00041758">
      <w:pPr>
        <w:spacing w:after="266" w:line="259" w:lineRule="auto"/>
        <w:ind w:left="284"/>
      </w:pPr>
      <w:r>
        <w:t xml:space="preserve"> </w:t>
      </w:r>
    </w:p>
    <w:p w14:paraId="4496BAC1" w14:textId="02CFCC72" w:rsidR="00CF2259" w:rsidRDefault="00CF2259" w:rsidP="00041758">
      <w:pPr>
        <w:pStyle w:val="Rubrik2"/>
        <w:ind w:left="284"/>
      </w:pPr>
      <w:r w:rsidRPr="00CF2259">
        <w:t>S</w:t>
      </w:r>
      <w:r>
        <w:t xml:space="preserve">yfte  </w:t>
      </w:r>
    </w:p>
    <w:p w14:paraId="65875C39" w14:textId="77777777" w:rsidR="00CF2259" w:rsidRDefault="00CF2259" w:rsidP="00041758">
      <w:pPr>
        <w:ind w:left="284" w:right="1502"/>
      </w:pPr>
      <w:r>
        <w:t xml:space="preserve">Att skapa ett dokumentstöd för sjukanmälan och inringning av ersättare för Anestesisjuksköterska tjänstgörande på IVA- bil. </w:t>
      </w:r>
    </w:p>
    <w:p w14:paraId="14E9D5F2" w14:textId="27D68723" w:rsidR="00CF2259" w:rsidRDefault="00CF2259" w:rsidP="00041758">
      <w:pPr>
        <w:spacing w:after="0" w:line="259" w:lineRule="auto"/>
        <w:ind w:left="284"/>
      </w:pPr>
      <w:r>
        <w:t xml:space="preserve"> </w:t>
      </w:r>
    </w:p>
    <w:p w14:paraId="69C15338" w14:textId="77777777" w:rsidR="00CF2259" w:rsidRDefault="00CF2259" w:rsidP="00041758">
      <w:pPr>
        <w:spacing w:after="26" w:line="259" w:lineRule="auto"/>
        <w:ind w:left="284"/>
      </w:pPr>
      <w:r>
        <w:t xml:space="preserve"> </w:t>
      </w:r>
    </w:p>
    <w:p w14:paraId="38A26EED" w14:textId="77777777" w:rsidR="00CF2259" w:rsidRDefault="00CF2259" w:rsidP="00041758">
      <w:pPr>
        <w:pStyle w:val="Rubrik2"/>
        <w:ind w:left="284"/>
      </w:pPr>
      <w:r>
        <w:t xml:space="preserve">Vilka </w:t>
      </w:r>
      <w:r w:rsidRPr="00CF2259">
        <w:t>berörs</w:t>
      </w:r>
      <w:r>
        <w:t xml:space="preserve"> </w:t>
      </w:r>
    </w:p>
    <w:p w14:paraId="4A863CEF" w14:textId="77777777" w:rsidR="00CF2259" w:rsidRDefault="00CF2259" w:rsidP="00041758">
      <w:pPr>
        <w:ind w:left="284" w:right="1502"/>
      </w:pPr>
      <w:r>
        <w:t xml:space="preserve">Anestesisjuksköterska som tjänstgör i IVA-bil, Ambulansens ODL och Personalkoordinator på Operation NÄL. </w:t>
      </w:r>
    </w:p>
    <w:p w14:paraId="1ADC7791" w14:textId="77777777" w:rsidR="00CF2259" w:rsidRDefault="00CF2259" w:rsidP="00041758">
      <w:pPr>
        <w:spacing w:after="266" w:line="259" w:lineRule="auto"/>
        <w:ind w:left="284"/>
      </w:pPr>
      <w:r>
        <w:t xml:space="preserve"> </w:t>
      </w:r>
    </w:p>
    <w:p w14:paraId="16E3A7E1" w14:textId="77777777" w:rsidR="00CF2259" w:rsidRDefault="00CF2259" w:rsidP="00041758">
      <w:pPr>
        <w:pStyle w:val="Rubrik2"/>
        <w:ind w:left="284"/>
      </w:pPr>
      <w:r w:rsidRPr="00041758">
        <w:lastRenderedPageBreak/>
        <w:t>Åtgärder</w:t>
      </w:r>
      <w:r>
        <w:t xml:space="preserve"> </w:t>
      </w:r>
    </w:p>
    <w:p w14:paraId="36AC310A" w14:textId="77777777" w:rsidR="00CF2259" w:rsidRDefault="00CF2259" w:rsidP="00041758">
      <w:pPr>
        <w:ind w:left="284" w:right="1502"/>
      </w:pPr>
      <w:r>
        <w:t xml:space="preserve">Vid sjukanmälan på </w:t>
      </w:r>
      <w:r>
        <w:rPr>
          <w:b/>
        </w:rPr>
        <w:t xml:space="preserve">dagtid helgfri måndag-fredag 07.15-16.30 </w:t>
      </w:r>
      <w:r>
        <w:t xml:space="preserve">ring Personalkoordinator Operation NÄL 010-435 15 54 </w:t>
      </w:r>
    </w:p>
    <w:p w14:paraId="06E21F5C" w14:textId="77777777" w:rsidR="00CF2259" w:rsidRDefault="00CF2259" w:rsidP="00041758">
      <w:pPr>
        <w:spacing w:after="0" w:line="259" w:lineRule="auto"/>
        <w:ind w:left="284"/>
      </w:pPr>
      <w:r>
        <w:t xml:space="preserve"> </w:t>
      </w:r>
    </w:p>
    <w:p w14:paraId="2BD9ADEB" w14:textId="77777777" w:rsidR="00CF2259" w:rsidRDefault="00CF2259" w:rsidP="00041758">
      <w:pPr>
        <w:ind w:left="284" w:right="1502"/>
      </w:pPr>
      <w:r>
        <w:t xml:space="preserve">Vid sjukanmälan på </w:t>
      </w:r>
      <w:r>
        <w:rPr>
          <w:b/>
        </w:rPr>
        <w:t>jourtid, all övrig tid,</w:t>
      </w:r>
      <w:r>
        <w:t xml:space="preserve"> ring Anestesisjuksköterska på IVA- bil 0795–549221, som ansvarar för inringning enligt följande;   </w:t>
      </w:r>
    </w:p>
    <w:p w14:paraId="58F1CB43" w14:textId="77777777" w:rsidR="00CF2259" w:rsidRDefault="00CF2259" w:rsidP="00041758">
      <w:pPr>
        <w:spacing w:after="0" w:line="259" w:lineRule="auto"/>
        <w:ind w:left="284"/>
      </w:pPr>
      <w:r>
        <w:t xml:space="preserve"> </w:t>
      </w:r>
    </w:p>
    <w:p w14:paraId="4F0FC0B3" w14:textId="77777777" w:rsidR="00CF2259" w:rsidRDefault="00CF2259" w:rsidP="00041758">
      <w:pPr>
        <w:ind w:left="284" w:right="1502"/>
      </w:pPr>
      <w:r>
        <w:t xml:space="preserve">Om frånvaron är </w:t>
      </w:r>
      <w:r>
        <w:rPr>
          <w:b/>
        </w:rPr>
        <w:t xml:space="preserve">akut, </w:t>
      </w:r>
      <w:r>
        <w:t xml:space="preserve">dvs. samma natt eller under helg. </w:t>
      </w:r>
    </w:p>
    <w:p w14:paraId="2A607A6E" w14:textId="77777777" w:rsidR="00CF2259" w:rsidRDefault="00CF2259" w:rsidP="00041758">
      <w:pPr>
        <w:spacing w:after="0" w:line="259" w:lineRule="auto"/>
        <w:ind w:left="284"/>
      </w:pPr>
      <w:r>
        <w:t xml:space="preserve"> </w:t>
      </w:r>
    </w:p>
    <w:p w14:paraId="52459AE9" w14:textId="77777777" w:rsidR="00CF2259" w:rsidRDefault="00CF2259" w:rsidP="00041758">
      <w:pPr>
        <w:numPr>
          <w:ilvl w:val="0"/>
          <w:numId w:val="23"/>
        </w:numPr>
        <w:spacing w:after="1" w:line="249" w:lineRule="auto"/>
        <w:ind w:left="709" w:right="1502" w:hanging="360"/>
      </w:pPr>
      <w:r>
        <w:t xml:space="preserve">SMS- lista Anestesisjuksköterska i IVA-bilsgrupp </w:t>
      </w:r>
    </w:p>
    <w:p w14:paraId="5354CB63" w14:textId="014BE9AE" w:rsidR="00CF2259" w:rsidRDefault="00CF2259" w:rsidP="00041758">
      <w:pPr>
        <w:numPr>
          <w:ilvl w:val="0"/>
          <w:numId w:val="23"/>
        </w:numPr>
        <w:spacing w:after="1" w:line="249" w:lineRule="auto"/>
        <w:ind w:left="709" w:right="1502" w:hanging="360"/>
      </w:pPr>
      <w:r>
        <w:t xml:space="preserve">SMS- lista enligt ambulansens rutin för inringning av sjuksköterska </w:t>
      </w:r>
      <w:r>
        <w:rPr>
          <w:b/>
        </w:rPr>
        <w:t xml:space="preserve">utan </w:t>
      </w:r>
      <w:r>
        <w:t>IVA</w:t>
      </w:r>
      <w:r w:rsidR="00041758">
        <w:t>-</w:t>
      </w:r>
      <w:r>
        <w:t xml:space="preserve">bilskompetens, i samråd med Ambulansens ODL, Operativ DagLedare Ambulans, 0795–548202  </w:t>
      </w:r>
    </w:p>
    <w:p w14:paraId="770B80A2" w14:textId="77777777" w:rsidR="00CF2259" w:rsidRDefault="00CF2259" w:rsidP="00041758">
      <w:pPr>
        <w:spacing w:after="0" w:line="259" w:lineRule="auto"/>
        <w:ind w:left="284"/>
      </w:pPr>
      <w:r>
        <w:t xml:space="preserve"> </w:t>
      </w:r>
    </w:p>
    <w:p w14:paraId="0F52C7BB" w14:textId="77777777" w:rsidR="00CF2259" w:rsidRDefault="00CF2259" w:rsidP="00041758">
      <w:pPr>
        <w:ind w:left="284" w:right="1502"/>
      </w:pPr>
      <w:r>
        <w:t xml:space="preserve">Om frånvaron avser </w:t>
      </w:r>
      <w:r>
        <w:rPr>
          <w:b/>
        </w:rPr>
        <w:t xml:space="preserve">närmaste vardag </w:t>
      </w:r>
      <w:r>
        <w:t xml:space="preserve">(t ex någon ringer tisdag kväll och sjukanmäler sig för onsdag) </w:t>
      </w:r>
    </w:p>
    <w:p w14:paraId="75C51497" w14:textId="4486D98C" w:rsidR="00CF2259" w:rsidRDefault="00CF2259" w:rsidP="00041758">
      <w:pPr>
        <w:spacing w:after="161" w:line="259" w:lineRule="auto"/>
        <w:ind w:left="284" w:right="-324"/>
      </w:pPr>
    </w:p>
    <w:p w14:paraId="593D3A68" w14:textId="77777777" w:rsidR="00CF2259" w:rsidRDefault="00CF2259" w:rsidP="00041758">
      <w:pPr>
        <w:numPr>
          <w:ilvl w:val="0"/>
          <w:numId w:val="24"/>
        </w:numPr>
        <w:spacing w:after="1" w:line="249" w:lineRule="auto"/>
        <w:ind w:left="709" w:right="1502" w:hanging="360"/>
      </w:pPr>
      <w:r>
        <w:t xml:space="preserve">Ring Operation NÄL 010-435 15 00. Be dem kolla tavlan vid Bryggan om det står något namn i rutan för ” Ev. IVA-bil imorgon”. Personalkoordinator kommer att skriva upp namn på Anestesisjuksköterska som arbetar på Operation NÄL, och om bemanningen tillåter, kan ersätta på IVA-bil. Ring den personen! </w:t>
      </w:r>
    </w:p>
    <w:p w14:paraId="1CF6969A" w14:textId="77777777" w:rsidR="00CF2259" w:rsidRDefault="00CF2259" w:rsidP="00041758">
      <w:pPr>
        <w:numPr>
          <w:ilvl w:val="0"/>
          <w:numId w:val="24"/>
        </w:numPr>
        <w:spacing w:after="1" w:line="249" w:lineRule="auto"/>
        <w:ind w:left="709" w:right="1502" w:hanging="360"/>
      </w:pPr>
      <w:r>
        <w:t xml:space="preserve">SMS- lista Anestesisjuksköterska i IVA-bilsgrupp </w:t>
      </w:r>
    </w:p>
    <w:p w14:paraId="3AFC5E39" w14:textId="17913979" w:rsidR="00CF2259" w:rsidRDefault="00CF2259" w:rsidP="00041758">
      <w:pPr>
        <w:numPr>
          <w:ilvl w:val="0"/>
          <w:numId w:val="24"/>
        </w:numPr>
        <w:spacing w:after="1" w:line="249" w:lineRule="auto"/>
        <w:ind w:left="709" w:right="1502" w:hanging="360"/>
      </w:pPr>
      <w:r>
        <w:t>SMS- lista enligt Ambulansens rutin för inringning av Sjuksköterska</w:t>
      </w:r>
      <w:r>
        <w:rPr>
          <w:b/>
        </w:rPr>
        <w:t xml:space="preserve"> utan </w:t>
      </w:r>
      <w:r>
        <w:t>IVA</w:t>
      </w:r>
      <w:r w:rsidR="00041758">
        <w:t>-</w:t>
      </w:r>
      <w:r>
        <w:t xml:space="preserve">bilskompetens i samråd med ODL, Operativ DagLedare Ambulans 0795–548202  </w:t>
      </w:r>
    </w:p>
    <w:p w14:paraId="7EB78719" w14:textId="77777777" w:rsidR="00CF2259" w:rsidRDefault="00CF2259" w:rsidP="00041758">
      <w:pPr>
        <w:spacing w:after="220" w:line="259" w:lineRule="auto"/>
        <w:ind w:left="284"/>
      </w:pPr>
      <w:r>
        <w:t xml:space="preserve"> </w:t>
      </w:r>
    </w:p>
    <w:p w14:paraId="61C6B47A" w14:textId="77777777" w:rsidR="00CF2259" w:rsidRDefault="00CF2259" w:rsidP="00041758">
      <w:pPr>
        <w:pStyle w:val="Rubrik2"/>
        <w:ind w:left="284"/>
      </w:pPr>
      <w:r>
        <w:t xml:space="preserve">Beordring av personal </w:t>
      </w:r>
    </w:p>
    <w:p w14:paraId="1F06A9D4" w14:textId="77777777" w:rsidR="00CF2259" w:rsidRDefault="00CF2259" w:rsidP="00041758">
      <w:pPr>
        <w:ind w:left="284" w:right="1502"/>
      </w:pPr>
      <w:r>
        <w:t xml:space="preserve">Om behov uppstår att beordra personal till IVA-bil, </w:t>
      </w:r>
    </w:p>
    <w:p w14:paraId="5DADE701" w14:textId="77777777" w:rsidR="00CF2259" w:rsidRDefault="00CF2259" w:rsidP="00041758">
      <w:pPr>
        <w:numPr>
          <w:ilvl w:val="0"/>
          <w:numId w:val="25"/>
        </w:numPr>
        <w:spacing w:after="1" w:line="249" w:lineRule="auto"/>
        <w:ind w:left="709" w:right="1502" w:hanging="360"/>
      </w:pPr>
      <w:r>
        <w:rPr>
          <w:u w:val="single" w:color="000000"/>
        </w:rPr>
        <w:t>Ring</w:t>
      </w:r>
      <w:r>
        <w:t xml:space="preserve"> enligt lista Anestesisjuksköterska IVA-bilsgrupp. Detta ansvarar tjänstgörande IVA-bils besättning för. </w:t>
      </w:r>
    </w:p>
    <w:p w14:paraId="73840C05" w14:textId="77777777" w:rsidR="00CF2259" w:rsidRDefault="00CF2259" w:rsidP="00041758">
      <w:pPr>
        <w:numPr>
          <w:ilvl w:val="0"/>
          <w:numId w:val="25"/>
        </w:numPr>
        <w:spacing w:after="1" w:line="249" w:lineRule="auto"/>
        <w:ind w:left="709" w:right="1502" w:hanging="360"/>
      </w:pPr>
      <w:r>
        <w:t>Enligt</w:t>
      </w:r>
      <w:r>
        <w:rPr>
          <w:u w:val="single" w:color="000000"/>
        </w:rPr>
        <w:t xml:space="preserve"> </w:t>
      </w:r>
      <w:r>
        <w:t xml:space="preserve">Ambulansens rutin för inringning av sjuksköterska </w:t>
      </w:r>
      <w:r>
        <w:rPr>
          <w:b/>
        </w:rPr>
        <w:t>utan</w:t>
      </w:r>
      <w:r>
        <w:t xml:space="preserve"> IVAbilskompetens i samråd med Ambulansens ODL, Operativ DagLedare Ambulans 0795–548202, som vid behov har en dialog med AIB, Ambulans Chef i Beredskap. </w:t>
      </w:r>
    </w:p>
    <w:p w14:paraId="2BCE02EB" w14:textId="77777777" w:rsidR="00CF2259" w:rsidRDefault="00CF2259" w:rsidP="00041758">
      <w:pPr>
        <w:spacing w:after="0" w:line="259" w:lineRule="auto"/>
        <w:ind w:left="284"/>
      </w:pPr>
      <w:r>
        <w:t xml:space="preserve"> </w:t>
      </w:r>
    </w:p>
    <w:p w14:paraId="1952C8D1" w14:textId="77777777" w:rsidR="00CF2259" w:rsidRDefault="00CF2259" w:rsidP="00041758">
      <w:pPr>
        <w:spacing w:after="0" w:line="259" w:lineRule="auto"/>
        <w:ind w:left="284"/>
      </w:pPr>
      <w:r>
        <w:t xml:space="preserve"> </w:t>
      </w:r>
    </w:p>
    <w:p w14:paraId="76B9F95B" w14:textId="5DC68E29" w:rsidR="00536A5A" w:rsidRPr="00536A5A" w:rsidRDefault="00CF2259" w:rsidP="00041758">
      <w:pPr>
        <w:ind w:left="284" w:right="1502"/>
      </w:pPr>
      <w:r>
        <w:rPr>
          <w:b/>
        </w:rPr>
        <w:t>OBS!</w:t>
      </w:r>
      <w:r>
        <w:t xml:space="preserve"> Om Anestesisjuksköterska i IVA-bil ersätts med Ambulanssjuksköterska </w:t>
      </w:r>
      <w:r>
        <w:rPr>
          <w:b/>
        </w:rPr>
        <w:t xml:space="preserve">utan </w:t>
      </w:r>
      <w:r>
        <w:t xml:space="preserve">IVA-bilskompetens måste IVA-jouren meddelas 010-435 14 33. </w:t>
      </w:r>
      <w:bookmarkEnd w:id="0"/>
    </w:p>
    <w:sectPr w:rsidR="00536A5A" w:rsidRPr="00536A5A" w:rsidSect="000B281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D981C3" w14:textId="77777777" w:rsidR="008D2BD9" w:rsidRDefault="008D2BD9">
      <w:r>
        <w:separator/>
      </w:r>
    </w:p>
  </w:endnote>
  <w:endnote w:type="continuationSeparator" w:id="0">
    <w:p w14:paraId="75A9E23E" w14:textId="77777777" w:rsidR="008D2BD9" w:rsidRDefault="008D2BD9">
      <w:r>
        <w:continuationSeparator/>
      </w:r>
    </w:p>
  </w:endnote>
  <w:endnote w:type="continuationNotice" w:id="1">
    <w:p w14:paraId="2C12B58F" w14:textId="77777777" w:rsidR="008D2BD9" w:rsidRDefault="008D2BD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3" name="Bildobjekt 2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26AC2B" w14:textId="77777777" w:rsidR="008D2BD9" w:rsidRDefault="008D2BD9"/>
  </w:footnote>
  <w:footnote w:type="continuationSeparator" w:id="0">
    <w:p w14:paraId="32114F38" w14:textId="77777777" w:rsidR="008D2BD9" w:rsidRDefault="008D2BD9">
      <w:r>
        <w:continuationSeparator/>
      </w:r>
    </w:p>
  </w:footnote>
  <w:footnote w:type="continuationNotice" w:id="1">
    <w:p w14:paraId="1DD2ED50" w14:textId="77777777" w:rsidR="008D2BD9" w:rsidRDefault="008D2BD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795FA4"/>
    <w:multiLevelType w:val="hybridMultilevel"/>
    <w:tmpl w:val="D09436F0"/>
    <w:lvl w:ilvl="0" w:tplc="21B6C5D8">
      <w:start w:val="1"/>
      <w:numFmt w:val="decimal"/>
      <w:lvlText w:val="%1."/>
      <w:lvlJc w:val="left"/>
      <w:pPr>
        <w:ind w:left="8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CC6E3E2">
      <w:start w:val="1"/>
      <w:numFmt w:val="lowerLetter"/>
      <w:lvlText w:val="%2"/>
      <w:lvlJc w:val="left"/>
      <w:pPr>
        <w:ind w:left="1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6D2F9D4">
      <w:start w:val="1"/>
      <w:numFmt w:val="lowerRoman"/>
      <w:lvlText w:val="%3"/>
      <w:lvlJc w:val="left"/>
      <w:pPr>
        <w:ind w:left="2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5241374">
      <w:start w:val="1"/>
      <w:numFmt w:val="decimal"/>
      <w:lvlText w:val="%4"/>
      <w:lvlJc w:val="left"/>
      <w:pPr>
        <w:ind w:left="2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7C18D4">
      <w:start w:val="1"/>
      <w:numFmt w:val="lowerLetter"/>
      <w:lvlText w:val="%5"/>
      <w:lvlJc w:val="left"/>
      <w:pPr>
        <w:ind w:left="3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EA0A5F8">
      <w:start w:val="1"/>
      <w:numFmt w:val="lowerRoman"/>
      <w:lvlText w:val="%6"/>
      <w:lvlJc w:val="left"/>
      <w:pPr>
        <w:ind w:left="42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0A4A78">
      <w:start w:val="1"/>
      <w:numFmt w:val="decimal"/>
      <w:lvlText w:val="%7"/>
      <w:lvlJc w:val="left"/>
      <w:pPr>
        <w:ind w:left="49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5CE28A2">
      <w:start w:val="1"/>
      <w:numFmt w:val="lowerLetter"/>
      <w:lvlText w:val="%8"/>
      <w:lvlJc w:val="left"/>
      <w:pPr>
        <w:ind w:left="56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61662C8">
      <w:start w:val="1"/>
      <w:numFmt w:val="lowerRoman"/>
      <w:lvlText w:val="%9"/>
      <w:lvlJc w:val="left"/>
      <w:pPr>
        <w:ind w:left="6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2F7D8A"/>
    <w:multiLevelType w:val="hybridMultilevel"/>
    <w:tmpl w:val="EB469942"/>
    <w:lvl w:ilvl="0" w:tplc="2974CF66">
      <w:start w:val="1"/>
      <w:numFmt w:val="decimal"/>
      <w:lvlText w:val="%1."/>
      <w:lvlJc w:val="left"/>
      <w:pPr>
        <w:ind w:left="8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3E49288">
      <w:start w:val="1"/>
      <w:numFmt w:val="lowerLetter"/>
      <w:lvlText w:val="%2"/>
      <w:lvlJc w:val="left"/>
      <w:pPr>
        <w:ind w:left="1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CEEFD5C">
      <w:start w:val="1"/>
      <w:numFmt w:val="lowerRoman"/>
      <w:lvlText w:val="%3"/>
      <w:lvlJc w:val="left"/>
      <w:pPr>
        <w:ind w:left="2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922D45C">
      <w:start w:val="1"/>
      <w:numFmt w:val="decimal"/>
      <w:lvlText w:val="%4"/>
      <w:lvlJc w:val="left"/>
      <w:pPr>
        <w:ind w:left="2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E224328">
      <w:start w:val="1"/>
      <w:numFmt w:val="lowerLetter"/>
      <w:lvlText w:val="%5"/>
      <w:lvlJc w:val="left"/>
      <w:pPr>
        <w:ind w:left="3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B989A6C">
      <w:start w:val="1"/>
      <w:numFmt w:val="lowerRoman"/>
      <w:lvlText w:val="%6"/>
      <w:lvlJc w:val="left"/>
      <w:pPr>
        <w:ind w:left="42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C0CC4CA">
      <w:start w:val="1"/>
      <w:numFmt w:val="decimal"/>
      <w:lvlText w:val="%7"/>
      <w:lvlJc w:val="left"/>
      <w:pPr>
        <w:ind w:left="49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AAA70B0">
      <w:start w:val="1"/>
      <w:numFmt w:val="lowerLetter"/>
      <w:lvlText w:val="%8"/>
      <w:lvlJc w:val="left"/>
      <w:pPr>
        <w:ind w:left="56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BF83EEC">
      <w:start w:val="1"/>
      <w:numFmt w:val="lowerRoman"/>
      <w:lvlText w:val="%9"/>
      <w:lvlJc w:val="left"/>
      <w:pPr>
        <w:ind w:left="6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E4336E3"/>
    <w:multiLevelType w:val="hybridMultilevel"/>
    <w:tmpl w:val="BB66E784"/>
    <w:lvl w:ilvl="0" w:tplc="2EAA90DE">
      <w:start w:val="1"/>
      <w:numFmt w:val="decimal"/>
      <w:lvlText w:val="%1."/>
      <w:lvlJc w:val="left"/>
      <w:pPr>
        <w:ind w:left="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CBED5A4">
      <w:start w:val="1"/>
      <w:numFmt w:val="lowerLetter"/>
      <w:lvlText w:val="%2"/>
      <w:lvlJc w:val="left"/>
      <w:pPr>
        <w:ind w:left="1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D968274">
      <w:start w:val="1"/>
      <w:numFmt w:val="lowerRoman"/>
      <w:lvlText w:val="%3"/>
      <w:lvlJc w:val="left"/>
      <w:pPr>
        <w:ind w:left="2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AC48C2">
      <w:start w:val="1"/>
      <w:numFmt w:val="decimal"/>
      <w:lvlText w:val="%4"/>
      <w:lvlJc w:val="left"/>
      <w:pPr>
        <w:ind w:left="31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16C9B0A">
      <w:start w:val="1"/>
      <w:numFmt w:val="lowerLetter"/>
      <w:lvlText w:val="%5"/>
      <w:lvlJc w:val="left"/>
      <w:pPr>
        <w:ind w:left="38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AE2169C">
      <w:start w:val="1"/>
      <w:numFmt w:val="lowerRoman"/>
      <w:lvlText w:val="%6"/>
      <w:lvlJc w:val="left"/>
      <w:pPr>
        <w:ind w:left="45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B8C96B0">
      <w:start w:val="1"/>
      <w:numFmt w:val="decimal"/>
      <w:lvlText w:val="%7"/>
      <w:lvlJc w:val="left"/>
      <w:pPr>
        <w:ind w:left="5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3A228D8">
      <w:start w:val="1"/>
      <w:numFmt w:val="lowerLetter"/>
      <w:lvlText w:val="%8"/>
      <w:lvlJc w:val="left"/>
      <w:pPr>
        <w:ind w:left="60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7E46368">
      <w:start w:val="1"/>
      <w:numFmt w:val="lowerRoman"/>
      <w:lvlText w:val="%9"/>
      <w:lvlJc w:val="left"/>
      <w:pPr>
        <w:ind w:left="67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8952B2"/>
    <w:multiLevelType w:val="hybridMultilevel"/>
    <w:tmpl w:val="E8966EAE"/>
    <w:lvl w:ilvl="0" w:tplc="C128AA62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E35AAD4C" w:tentative="1">
      <w:start w:val="1"/>
      <w:numFmt w:val="lowerLetter"/>
      <w:lvlText w:val="%2."/>
      <w:lvlJc w:val="left"/>
      <w:pPr>
        <w:ind w:left="1320" w:hanging="360"/>
      </w:pPr>
    </w:lvl>
    <w:lvl w:ilvl="2" w:tplc="C3AC3A48" w:tentative="1">
      <w:start w:val="1"/>
      <w:numFmt w:val="lowerRoman"/>
      <w:lvlText w:val="%3."/>
      <w:lvlJc w:val="right"/>
      <w:pPr>
        <w:ind w:left="2040" w:hanging="180"/>
      </w:pPr>
    </w:lvl>
    <w:lvl w:ilvl="3" w:tplc="50A409B6" w:tentative="1">
      <w:start w:val="1"/>
      <w:numFmt w:val="decimal"/>
      <w:lvlText w:val="%4."/>
      <w:lvlJc w:val="left"/>
      <w:pPr>
        <w:ind w:left="2760" w:hanging="360"/>
      </w:pPr>
    </w:lvl>
    <w:lvl w:ilvl="4" w:tplc="D14E3004" w:tentative="1">
      <w:start w:val="1"/>
      <w:numFmt w:val="lowerLetter"/>
      <w:lvlText w:val="%5."/>
      <w:lvlJc w:val="left"/>
      <w:pPr>
        <w:ind w:left="3480" w:hanging="360"/>
      </w:pPr>
    </w:lvl>
    <w:lvl w:ilvl="5" w:tplc="4F5A7FB8" w:tentative="1">
      <w:start w:val="1"/>
      <w:numFmt w:val="lowerRoman"/>
      <w:lvlText w:val="%6."/>
      <w:lvlJc w:val="right"/>
      <w:pPr>
        <w:ind w:left="4200" w:hanging="180"/>
      </w:pPr>
    </w:lvl>
    <w:lvl w:ilvl="6" w:tplc="50FE722A" w:tentative="1">
      <w:start w:val="1"/>
      <w:numFmt w:val="decimal"/>
      <w:lvlText w:val="%7."/>
      <w:lvlJc w:val="left"/>
      <w:pPr>
        <w:ind w:left="4920" w:hanging="360"/>
      </w:pPr>
    </w:lvl>
    <w:lvl w:ilvl="7" w:tplc="35566A54" w:tentative="1">
      <w:start w:val="1"/>
      <w:numFmt w:val="lowerLetter"/>
      <w:lvlText w:val="%8."/>
      <w:lvlJc w:val="left"/>
      <w:pPr>
        <w:ind w:left="5640" w:hanging="360"/>
      </w:pPr>
    </w:lvl>
    <w:lvl w:ilvl="8" w:tplc="7916A8A6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F561DF9"/>
    <w:multiLevelType w:val="hybridMultilevel"/>
    <w:tmpl w:val="78A868B6"/>
    <w:lvl w:ilvl="0" w:tplc="2B5A733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0E066F8" w:tentative="1">
      <w:start w:val="1"/>
      <w:numFmt w:val="lowerLetter"/>
      <w:lvlText w:val="%2."/>
      <w:lvlJc w:val="left"/>
      <w:pPr>
        <w:ind w:left="1440" w:hanging="360"/>
      </w:pPr>
    </w:lvl>
    <w:lvl w:ilvl="2" w:tplc="98E8604A" w:tentative="1">
      <w:start w:val="1"/>
      <w:numFmt w:val="lowerRoman"/>
      <w:lvlText w:val="%3."/>
      <w:lvlJc w:val="right"/>
      <w:pPr>
        <w:ind w:left="2160" w:hanging="180"/>
      </w:pPr>
    </w:lvl>
    <w:lvl w:ilvl="3" w:tplc="7E96BFC0" w:tentative="1">
      <w:start w:val="1"/>
      <w:numFmt w:val="decimal"/>
      <w:lvlText w:val="%4."/>
      <w:lvlJc w:val="left"/>
      <w:pPr>
        <w:ind w:left="2880" w:hanging="360"/>
      </w:pPr>
    </w:lvl>
    <w:lvl w:ilvl="4" w:tplc="BA9A3864" w:tentative="1">
      <w:start w:val="1"/>
      <w:numFmt w:val="lowerLetter"/>
      <w:lvlText w:val="%5."/>
      <w:lvlJc w:val="left"/>
      <w:pPr>
        <w:ind w:left="3600" w:hanging="360"/>
      </w:pPr>
    </w:lvl>
    <w:lvl w:ilvl="5" w:tplc="ACAE2194" w:tentative="1">
      <w:start w:val="1"/>
      <w:numFmt w:val="lowerRoman"/>
      <w:lvlText w:val="%6."/>
      <w:lvlJc w:val="right"/>
      <w:pPr>
        <w:ind w:left="4320" w:hanging="180"/>
      </w:pPr>
    </w:lvl>
    <w:lvl w:ilvl="6" w:tplc="890C1A42" w:tentative="1">
      <w:start w:val="1"/>
      <w:numFmt w:val="decimal"/>
      <w:lvlText w:val="%7."/>
      <w:lvlJc w:val="left"/>
      <w:pPr>
        <w:ind w:left="5040" w:hanging="360"/>
      </w:pPr>
    </w:lvl>
    <w:lvl w:ilvl="7" w:tplc="AF165672" w:tentative="1">
      <w:start w:val="1"/>
      <w:numFmt w:val="lowerLetter"/>
      <w:lvlText w:val="%8."/>
      <w:lvlJc w:val="left"/>
      <w:pPr>
        <w:ind w:left="5760" w:hanging="360"/>
      </w:pPr>
    </w:lvl>
    <w:lvl w:ilvl="8" w:tplc="E628321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831C3E"/>
    <w:multiLevelType w:val="hybridMultilevel"/>
    <w:tmpl w:val="593839B4"/>
    <w:lvl w:ilvl="0" w:tplc="7476595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38962552" w:tentative="1">
      <w:start w:val="1"/>
      <w:numFmt w:val="lowerLetter"/>
      <w:lvlText w:val="%2."/>
      <w:lvlJc w:val="left"/>
      <w:pPr>
        <w:ind w:left="1320" w:hanging="360"/>
      </w:pPr>
    </w:lvl>
    <w:lvl w:ilvl="2" w:tplc="34146570" w:tentative="1">
      <w:start w:val="1"/>
      <w:numFmt w:val="lowerRoman"/>
      <w:lvlText w:val="%3."/>
      <w:lvlJc w:val="right"/>
      <w:pPr>
        <w:ind w:left="2040" w:hanging="180"/>
      </w:pPr>
    </w:lvl>
    <w:lvl w:ilvl="3" w:tplc="F05EDD92" w:tentative="1">
      <w:start w:val="1"/>
      <w:numFmt w:val="decimal"/>
      <w:lvlText w:val="%4."/>
      <w:lvlJc w:val="left"/>
      <w:pPr>
        <w:ind w:left="2760" w:hanging="360"/>
      </w:pPr>
    </w:lvl>
    <w:lvl w:ilvl="4" w:tplc="DA987CC4" w:tentative="1">
      <w:start w:val="1"/>
      <w:numFmt w:val="lowerLetter"/>
      <w:lvlText w:val="%5."/>
      <w:lvlJc w:val="left"/>
      <w:pPr>
        <w:ind w:left="3480" w:hanging="360"/>
      </w:pPr>
    </w:lvl>
    <w:lvl w:ilvl="5" w:tplc="D0E450E8" w:tentative="1">
      <w:start w:val="1"/>
      <w:numFmt w:val="lowerRoman"/>
      <w:lvlText w:val="%6."/>
      <w:lvlJc w:val="right"/>
      <w:pPr>
        <w:ind w:left="4200" w:hanging="180"/>
      </w:pPr>
    </w:lvl>
    <w:lvl w:ilvl="6" w:tplc="2A52F50C" w:tentative="1">
      <w:start w:val="1"/>
      <w:numFmt w:val="decimal"/>
      <w:lvlText w:val="%7."/>
      <w:lvlJc w:val="left"/>
      <w:pPr>
        <w:ind w:left="4920" w:hanging="360"/>
      </w:pPr>
    </w:lvl>
    <w:lvl w:ilvl="7" w:tplc="6A802802" w:tentative="1">
      <w:start w:val="1"/>
      <w:numFmt w:val="lowerLetter"/>
      <w:lvlText w:val="%8."/>
      <w:lvlJc w:val="left"/>
      <w:pPr>
        <w:ind w:left="5640" w:hanging="360"/>
      </w:pPr>
    </w:lvl>
    <w:lvl w:ilvl="8" w:tplc="30628E1A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60464241">
    <w:abstractNumId w:val="23"/>
  </w:num>
  <w:num w:numId="2" w16cid:durableId="152182798">
    <w:abstractNumId w:val="18"/>
  </w:num>
  <w:num w:numId="3" w16cid:durableId="636301259">
    <w:abstractNumId w:val="0"/>
  </w:num>
  <w:num w:numId="4" w16cid:durableId="1023946093">
    <w:abstractNumId w:val="8"/>
  </w:num>
  <w:num w:numId="5" w16cid:durableId="1397435593">
    <w:abstractNumId w:val="20"/>
  </w:num>
  <w:num w:numId="6" w16cid:durableId="1021976687">
    <w:abstractNumId w:val="2"/>
  </w:num>
  <w:num w:numId="7" w16cid:durableId="307591722">
    <w:abstractNumId w:val="14"/>
  </w:num>
  <w:num w:numId="8" w16cid:durableId="1914506940">
    <w:abstractNumId w:val="11"/>
  </w:num>
  <w:num w:numId="9" w16cid:durableId="1852717166">
    <w:abstractNumId w:val="1"/>
  </w:num>
  <w:num w:numId="10" w16cid:durableId="1778787324">
    <w:abstractNumId w:val="1"/>
  </w:num>
  <w:num w:numId="11" w16cid:durableId="219485034">
    <w:abstractNumId w:val="3"/>
  </w:num>
  <w:num w:numId="12" w16cid:durableId="748888307">
    <w:abstractNumId w:val="5"/>
  </w:num>
  <w:num w:numId="13" w16cid:durableId="1286617568">
    <w:abstractNumId w:val="17"/>
  </w:num>
  <w:num w:numId="14" w16cid:durableId="20980278">
    <w:abstractNumId w:val="12"/>
  </w:num>
  <w:num w:numId="15" w16cid:durableId="710959235">
    <w:abstractNumId w:val="9"/>
  </w:num>
  <w:num w:numId="16" w16cid:durableId="560214991">
    <w:abstractNumId w:val="16"/>
  </w:num>
  <w:num w:numId="17" w16cid:durableId="1098792193">
    <w:abstractNumId w:val="7"/>
  </w:num>
  <w:num w:numId="18" w16cid:durableId="1467502899">
    <w:abstractNumId w:val="13"/>
  </w:num>
  <w:num w:numId="19" w16cid:durableId="819737248">
    <w:abstractNumId w:val="22"/>
  </w:num>
  <w:num w:numId="20" w16cid:durableId="75519833">
    <w:abstractNumId w:val="19"/>
  </w:num>
  <w:num w:numId="21" w16cid:durableId="1475412177">
    <w:abstractNumId w:val="21"/>
  </w:num>
  <w:num w:numId="22" w16cid:durableId="1384449123">
    <w:abstractNumId w:val="15"/>
  </w:num>
  <w:num w:numId="23" w16cid:durableId="1986005124">
    <w:abstractNumId w:val="10"/>
  </w:num>
  <w:num w:numId="24" w16cid:durableId="1097796504">
    <w:abstractNumId w:val="4"/>
  </w:num>
  <w:num w:numId="25" w16cid:durableId="12878507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497"/>
    <w:rsid w:val="00016CF0"/>
    <w:rsid w:val="0002435C"/>
    <w:rsid w:val="00030DDD"/>
    <w:rsid w:val="000313BB"/>
    <w:rsid w:val="00033ED5"/>
    <w:rsid w:val="00041758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281C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2BD9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2259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21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292</Words>
  <Characters>1902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Sjukanmälan av anestesisjuksköterska tjänstgörande på IVA-bil</dc:title>
  <dc:subject/>
  <dc:creator>patrik.jens.johansson@vgregion.se</dc:creator>
  <keywords/>
  <lastModifiedBy>Carina Turesson Roos</lastModifiedBy>
  <revision>6</revision>
  <lastPrinted>2016-03-31T10:56:00.0000000Z</lastPrinted>
  <dcterms:created xsi:type="dcterms:W3CDTF">2022-05-23T03:45:00.0000000Z</dcterms:created>
  <dcterms:modified xsi:type="dcterms:W3CDTF">2024-09-16T13:14:00.0000000Z</dcterms:modified>
</coreProperties>
</file>