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6A285" w14:textId="77777777" w:rsidR="00362C1F" w:rsidRDefault="00362C1F" w:rsidP="00276839">
      <w:pPr>
        <w:pStyle w:val="Rubrik2"/>
        <w:sectPr w:rsidR="00362C1F" w:rsidSect="00362C1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B3D5034" w14:textId="77777777" w:rsidR="00362C1F" w:rsidRPr="00362C1F" w:rsidRDefault="00362C1F" w:rsidP="00276839">
      <w:pPr>
        <w:spacing w:after="0" w:line="240" w:lineRule="auto"/>
        <w:ind w:right="0"/>
        <w:rPr>
          <w:szCs w:val="20"/>
        </w:rPr>
      </w:pPr>
    </w:p>
    <w:p w14:paraId="3A3AA213" w14:textId="77777777" w:rsidR="00362C1F" w:rsidRPr="00362C1F" w:rsidRDefault="00362C1F" w:rsidP="00276839">
      <w:pPr>
        <w:spacing w:after="0" w:line="240" w:lineRule="auto"/>
        <w:ind w:right="0"/>
        <w:rPr>
          <w:szCs w:val="20"/>
        </w:rPr>
      </w:pPr>
    </w:p>
    <w:p w14:paraId="76687BCE" w14:textId="77777777" w:rsidR="00362C1F" w:rsidRPr="00362C1F" w:rsidRDefault="00362C1F" w:rsidP="00276839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362C1F">
        <w:rPr>
          <w:szCs w:val="20"/>
        </w:rPr>
        <w:tab/>
      </w:r>
    </w:p>
    <w:p w14:paraId="216283ED" w14:textId="225902FB" w:rsidR="00362C1F" w:rsidRPr="00362C1F" w:rsidRDefault="00362C1F" w:rsidP="00276839">
      <w:pPr>
        <w:spacing w:after="0" w:line="240" w:lineRule="auto"/>
        <w:ind w:right="0"/>
        <w:rPr>
          <w:szCs w:val="20"/>
        </w:rPr>
      </w:pPr>
      <w:r w:rsidRPr="00362C1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2915F" wp14:editId="61AC197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8FD14A" w14:textId="77777777" w:rsidR="00362C1F" w:rsidRPr="003D37FD" w:rsidRDefault="00362C1F" w:rsidP="00362C1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15115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02915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08FD14A" w14:textId="77777777" w:rsidR="00362C1F" w:rsidRPr="003D37FD" w:rsidRDefault="00362C1F" w:rsidP="00362C1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15115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62C1F" w:rsidRPr="00362C1F" w14:paraId="53679D7C" w14:textId="77777777" w:rsidTr="002F736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B6BD8C3" w14:textId="77777777" w:rsidR="00362C1F" w:rsidRPr="00362C1F" w:rsidRDefault="00362C1F" w:rsidP="00276839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362C1F">
              <w:rPr>
                <w:noProof/>
              </w:rPr>
              <w:t>Signeringslista</w:t>
            </w:r>
          </w:p>
        </w:tc>
      </w:tr>
    </w:tbl>
    <w:p w14:paraId="4911866C" w14:textId="77777777" w:rsidR="00362C1F" w:rsidRPr="00362C1F" w:rsidRDefault="00362C1F" w:rsidP="00276839">
      <w:pPr>
        <w:pStyle w:val="Rubrik2"/>
      </w:pPr>
      <w:r w:rsidRPr="00362C1F">
        <w:t>Revidering i denna version</w:t>
      </w:r>
    </w:p>
    <w:p w14:paraId="405EB80C" w14:textId="40AFB949" w:rsidR="00362C1F" w:rsidRPr="00362C1F" w:rsidRDefault="007B0FDF" w:rsidP="00276839">
      <w:pPr>
        <w:spacing w:after="0" w:line="240" w:lineRule="auto"/>
        <w:ind w:right="0"/>
        <w:rPr>
          <w:szCs w:val="20"/>
        </w:rPr>
      </w:pPr>
      <w:r>
        <w:rPr>
          <w:szCs w:val="20"/>
        </w:rPr>
        <w:t>Ingen revidering.</w:t>
      </w:r>
    </w:p>
    <w:p w14:paraId="0CC783E5" w14:textId="77777777" w:rsidR="00362C1F" w:rsidRPr="00276839" w:rsidRDefault="00362C1F" w:rsidP="00276839">
      <w:pPr>
        <w:pStyle w:val="Rubrik2"/>
      </w:pPr>
      <w:r w:rsidRPr="00276839">
        <w:t>Syfte</w:t>
      </w:r>
    </w:p>
    <w:p w14:paraId="0A96B99C" w14:textId="4A7F69CC" w:rsidR="00362C1F" w:rsidRPr="00362C1F" w:rsidRDefault="00362C1F" w:rsidP="00276839">
      <w:pPr>
        <w:spacing w:after="0" w:line="240" w:lineRule="auto"/>
        <w:ind w:right="0"/>
        <w:rPr>
          <w:szCs w:val="20"/>
        </w:rPr>
      </w:pPr>
      <w:r w:rsidRPr="00362C1F">
        <w:rPr>
          <w:szCs w:val="20"/>
        </w:rPr>
        <w:t>Att skapa en säker rutin då det gäller signaturlista för operationsavdelningarna.</w:t>
      </w:r>
    </w:p>
    <w:p w14:paraId="535B5A01" w14:textId="77777777" w:rsidR="00362C1F" w:rsidRPr="00276839" w:rsidRDefault="00362C1F" w:rsidP="00276839">
      <w:pPr>
        <w:pStyle w:val="Rubrik2"/>
      </w:pPr>
      <w:r w:rsidRPr="00276839">
        <w:t>Vilka berörs</w:t>
      </w:r>
    </w:p>
    <w:p w14:paraId="7298CB60" w14:textId="77777777" w:rsidR="00362C1F" w:rsidRPr="00362C1F" w:rsidRDefault="00362C1F" w:rsidP="00276839">
      <w:pPr>
        <w:spacing w:after="0" w:line="240" w:lineRule="auto"/>
        <w:ind w:right="0"/>
        <w:rPr>
          <w:szCs w:val="20"/>
        </w:rPr>
      </w:pPr>
      <w:r w:rsidRPr="00362C1F">
        <w:rPr>
          <w:szCs w:val="20"/>
        </w:rPr>
        <w:t>Narkossjuksköterskor, operationssjuksköterskor, undersköterskor och läkemedelsassistenter.</w:t>
      </w:r>
    </w:p>
    <w:p w14:paraId="407FD71D" w14:textId="77777777" w:rsidR="00362C1F" w:rsidRPr="00276839" w:rsidRDefault="00362C1F" w:rsidP="00276839">
      <w:pPr>
        <w:pStyle w:val="Rubrik2"/>
      </w:pPr>
      <w:r w:rsidRPr="00276839">
        <w:t>Förvaring</w:t>
      </w:r>
    </w:p>
    <w:p w14:paraId="036C5A7E" w14:textId="77777777" w:rsidR="00362C1F" w:rsidRPr="00362C1F" w:rsidRDefault="00362C1F" w:rsidP="00276839">
      <w:pPr>
        <w:spacing w:after="0" w:line="240" w:lineRule="auto"/>
        <w:ind w:right="0"/>
        <w:rPr>
          <w:szCs w:val="20"/>
        </w:rPr>
      </w:pPr>
      <w:r w:rsidRPr="00362C1F">
        <w:rPr>
          <w:szCs w:val="20"/>
        </w:rPr>
        <w:t>Läkemedelsrum</w:t>
      </w:r>
    </w:p>
    <w:p w14:paraId="77BF901D" w14:textId="77777777" w:rsidR="00362C1F" w:rsidRPr="00276839" w:rsidRDefault="00362C1F" w:rsidP="00276839">
      <w:pPr>
        <w:pStyle w:val="Rubrik2"/>
      </w:pPr>
      <w:r w:rsidRPr="00276839">
        <w:t>Ansvar</w:t>
      </w:r>
    </w:p>
    <w:p w14:paraId="0B0891F6" w14:textId="77777777" w:rsidR="00362C1F" w:rsidRPr="00362C1F" w:rsidRDefault="00362C1F" w:rsidP="00276839">
      <w:pPr>
        <w:spacing w:after="0" w:line="240" w:lineRule="auto"/>
        <w:ind w:right="0"/>
        <w:rPr>
          <w:szCs w:val="20"/>
        </w:rPr>
      </w:pPr>
      <w:r w:rsidRPr="00362C1F">
        <w:rPr>
          <w:szCs w:val="20"/>
        </w:rPr>
        <w:t>Läkemedelsansvarig sjuksköterska</w:t>
      </w:r>
    </w:p>
    <w:p w14:paraId="069CB362" w14:textId="77777777" w:rsidR="00362C1F" w:rsidRPr="00276839" w:rsidRDefault="00362C1F" w:rsidP="00276839">
      <w:pPr>
        <w:pStyle w:val="Rubrik2"/>
      </w:pPr>
      <w:r w:rsidRPr="00276839">
        <w:t>Uppdatering</w:t>
      </w:r>
    </w:p>
    <w:p w14:paraId="449A5B8B" w14:textId="77777777" w:rsidR="00362C1F" w:rsidRPr="00362C1F" w:rsidRDefault="00362C1F" w:rsidP="00276839">
      <w:pPr>
        <w:spacing w:after="0" w:line="240" w:lineRule="auto"/>
        <w:ind w:right="0"/>
        <w:rPr>
          <w:szCs w:val="20"/>
        </w:rPr>
      </w:pPr>
      <w:r w:rsidRPr="00362C1F">
        <w:rPr>
          <w:szCs w:val="20"/>
        </w:rPr>
        <w:t>En gång per år.</w:t>
      </w:r>
    </w:p>
    <w:p w14:paraId="2AF25BCA" w14:textId="77777777" w:rsidR="00362C1F" w:rsidRPr="00276839" w:rsidRDefault="00362C1F" w:rsidP="00276839">
      <w:pPr>
        <w:pStyle w:val="Rubrik2"/>
      </w:pPr>
      <w:r w:rsidRPr="00276839">
        <w:t>Innehåll</w:t>
      </w:r>
    </w:p>
    <w:p w14:paraId="2EB826BB" w14:textId="77777777" w:rsidR="00362C1F" w:rsidRPr="00362C1F" w:rsidRDefault="00362C1F" w:rsidP="00276839">
      <w:pPr>
        <w:spacing w:after="0" w:line="240" w:lineRule="auto"/>
        <w:ind w:right="0"/>
        <w:rPr>
          <w:szCs w:val="20"/>
        </w:rPr>
      </w:pPr>
      <w:r w:rsidRPr="00362C1F">
        <w:rPr>
          <w:szCs w:val="20"/>
        </w:rPr>
        <w:t>Signaturer för narkossköterskor, operationssköterskor, undersköterskor och läkemedelsassistenter.</w:t>
      </w:r>
    </w:p>
    <w:p w14:paraId="04968F91" w14:textId="77777777" w:rsidR="00362C1F" w:rsidRPr="00276839" w:rsidRDefault="00362C1F" w:rsidP="00276839">
      <w:pPr>
        <w:pStyle w:val="Rubrik2"/>
      </w:pPr>
      <w:r w:rsidRPr="00276839">
        <w:t>Arkivering</w:t>
      </w:r>
    </w:p>
    <w:p w14:paraId="1F0E5670" w14:textId="792B5B7D" w:rsidR="00362C1F" w:rsidRPr="00362C1F" w:rsidRDefault="00362C1F" w:rsidP="00276839">
      <w:pPr>
        <w:spacing w:after="0" w:line="240" w:lineRule="auto"/>
        <w:ind w:right="0"/>
        <w:rPr>
          <w:szCs w:val="20"/>
        </w:rPr>
      </w:pPr>
      <w:r w:rsidRPr="00362C1F">
        <w:rPr>
          <w:szCs w:val="20"/>
        </w:rPr>
        <w:t xml:space="preserve">Arkiveras </w:t>
      </w:r>
      <w:r w:rsidR="00276839">
        <w:rPr>
          <w:szCs w:val="20"/>
        </w:rPr>
        <w:t>femton</w:t>
      </w:r>
      <w:r w:rsidRPr="00362C1F">
        <w:rPr>
          <w:szCs w:val="20"/>
        </w:rPr>
        <w:t xml:space="preserve"> år.</w:t>
      </w:r>
    </w:p>
    <w:bookmarkEnd w:id="0"/>
    <w:p w14:paraId="76B9F95B" w14:textId="24513497" w:rsidR="00536A5A" w:rsidRPr="00536A5A" w:rsidRDefault="00536A5A" w:rsidP="00276839">
      <w:pPr>
        <w:spacing w:after="0" w:line="240" w:lineRule="auto"/>
        <w:ind w:right="0"/>
      </w:pPr>
    </w:p>
    <w:sectPr w:rsidR="00536A5A" w:rsidRPr="00536A5A" w:rsidSect="00362C1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BBF94" w14:textId="77777777" w:rsidR="008F2914" w:rsidRDefault="008F2914">
      <w:r>
        <w:separator/>
      </w:r>
    </w:p>
  </w:endnote>
  <w:endnote w:type="continuationSeparator" w:id="0">
    <w:p w14:paraId="42FA1F39" w14:textId="77777777" w:rsidR="008F2914" w:rsidRDefault="008F2914">
      <w:r>
        <w:continuationSeparator/>
      </w:r>
    </w:p>
  </w:endnote>
  <w:endnote w:type="continuationNotice" w:id="1">
    <w:p w14:paraId="7C89341C" w14:textId="77777777" w:rsidR="008F2914" w:rsidRDefault="008F29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D62C4" w14:textId="77777777" w:rsidR="008F2914" w:rsidRDefault="008F2914"/>
  </w:footnote>
  <w:footnote w:type="continuationSeparator" w:id="0">
    <w:p w14:paraId="5308F0FA" w14:textId="77777777" w:rsidR="008F2914" w:rsidRDefault="008F2914">
      <w:r>
        <w:continuationSeparator/>
      </w:r>
    </w:p>
  </w:footnote>
  <w:footnote w:type="continuationNotice" w:id="1">
    <w:p w14:paraId="4E3713F0" w14:textId="77777777" w:rsidR="008F2914" w:rsidRDefault="008F29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83135043">
    <w:abstractNumId w:val="17"/>
  </w:num>
  <w:num w:numId="2" w16cid:durableId="1659723041">
    <w:abstractNumId w:val="14"/>
  </w:num>
  <w:num w:numId="3" w16cid:durableId="20207434">
    <w:abstractNumId w:val="0"/>
  </w:num>
  <w:num w:numId="4" w16cid:durableId="1344237689">
    <w:abstractNumId w:val="6"/>
  </w:num>
  <w:num w:numId="5" w16cid:durableId="1519588338">
    <w:abstractNumId w:val="15"/>
  </w:num>
  <w:num w:numId="6" w16cid:durableId="183253432">
    <w:abstractNumId w:val="2"/>
  </w:num>
  <w:num w:numId="7" w16cid:durableId="1587693349">
    <w:abstractNumId w:val="11"/>
  </w:num>
  <w:num w:numId="8" w16cid:durableId="452746303">
    <w:abstractNumId w:val="8"/>
  </w:num>
  <w:num w:numId="9" w16cid:durableId="2015956172">
    <w:abstractNumId w:val="1"/>
  </w:num>
  <w:num w:numId="10" w16cid:durableId="2033605662">
    <w:abstractNumId w:val="1"/>
  </w:num>
  <w:num w:numId="11" w16cid:durableId="631597029">
    <w:abstractNumId w:val="3"/>
  </w:num>
  <w:num w:numId="12" w16cid:durableId="1374229244">
    <w:abstractNumId w:val="4"/>
  </w:num>
  <w:num w:numId="13" w16cid:durableId="2109229184">
    <w:abstractNumId w:val="13"/>
  </w:num>
  <w:num w:numId="14" w16cid:durableId="1951621879">
    <w:abstractNumId w:val="9"/>
  </w:num>
  <w:num w:numId="15" w16cid:durableId="751203990">
    <w:abstractNumId w:val="7"/>
  </w:num>
  <w:num w:numId="16" w16cid:durableId="1276710996">
    <w:abstractNumId w:val="12"/>
  </w:num>
  <w:num w:numId="17" w16cid:durableId="1394742476">
    <w:abstractNumId w:val="5"/>
  </w:num>
  <w:num w:numId="18" w16cid:durableId="425619510">
    <w:abstractNumId w:val="10"/>
  </w:num>
  <w:num w:numId="19" w16cid:durableId="5397061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6839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2C1F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0FD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2914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669B7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13CB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48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492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Signeringslista</dc:title>
  <dc:subject/>
  <dc:creator>patrik.jens.johansson@vgregion.se</dc:creator>
  <keywords/>
  <lastModifiedBy>Carina Turesson Roos</lastModifiedBy>
  <revision>4</revision>
  <lastPrinted>2016-03-31T10:56:00.0000000Z</lastPrinted>
  <dcterms:created xsi:type="dcterms:W3CDTF">2022-05-23T03:45:00.0000000Z</dcterms:created>
  <dcterms:modified xsi:type="dcterms:W3CDTF">2025-04-22T12:22:00.0000000Z</dcterms:modified>
</coreProperties>
</file>