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66A285" w14:textId="77777777" w:rsidR="00362C1F" w:rsidRDefault="00362C1F" w:rsidP="00276839">
      <w:pPr>
        <w:pStyle w:val="Rubrik2"/>
        <w:sectPr w:rsidR="00362C1F" w:rsidSect="00362C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3D5034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</w:p>
    <w:p w14:paraId="3A3AA213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</w:p>
    <w:p w14:paraId="76687BCE" w14:textId="77777777" w:rsidR="00362C1F" w:rsidRPr="00362C1F" w:rsidRDefault="00362C1F" w:rsidP="00276839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ab/>
      </w:r>
    </w:p>
    <w:p w14:paraId="216283ED" w14:textId="225902FB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02915F" wp14:editId="61AC197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8FD14A" w14:textId="77777777" w:rsidR="00362C1F" w:rsidRPr="003D37FD" w:rsidRDefault="00362C1F" w:rsidP="00362C1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15115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F02915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08FD14A" w14:textId="77777777" w:rsidR="00362C1F" w:rsidRPr="003D37FD" w:rsidRDefault="00362C1F" w:rsidP="00362C1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15115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62C1F" w:rsidRPr="00362C1F" w14:paraId="53679D7C" w14:textId="77777777" w:rsidTr="002F736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B6BD8C3" w14:textId="77777777" w:rsidR="00362C1F" w:rsidRPr="00362C1F" w:rsidRDefault="00362C1F" w:rsidP="00276839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62C1F">
              <w:rPr>
                <w:noProof/>
              </w:rPr>
              <w:t>Signeringslista</w:t>
            </w:r>
          </w:p>
        </w:tc>
      </w:tr>
    </w:tbl>
    <w:p w14:paraId="4911866C" w14:textId="77777777" w:rsidR="00362C1F" w:rsidRPr="00362C1F" w:rsidRDefault="00362C1F" w:rsidP="00276839">
      <w:pPr>
        <w:pStyle w:val="Rubrik2"/>
      </w:pPr>
      <w:r w:rsidRPr="00362C1F">
        <w:t>Revidering i denna version</w:t>
      </w:r>
    </w:p>
    <w:p w14:paraId="405EB80C" w14:textId="40AFB949" w:rsidR="00362C1F" w:rsidRPr="00362C1F" w:rsidRDefault="007B0FDF" w:rsidP="00276839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revidering.</w:t>
      </w:r>
    </w:p>
    <w:p w14:paraId="0CC783E5" w14:textId="77777777" w:rsidR="00362C1F" w:rsidRPr="00276839" w:rsidRDefault="00362C1F" w:rsidP="00276839">
      <w:pPr>
        <w:pStyle w:val="Rubrik2"/>
      </w:pPr>
      <w:r w:rsidRPr="00276839">
        <w:t>Syfte</w:t>
      </w:r>
    </w:p>
    <w:p w14:paraId="0A96B99C" w14:textId="4A7F69CC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>Att skapa en säker rutin då det gäller signaturlista för operationsavdelningarna.</w:t>
      </w:r>
    </w:p>
    <w:p w14:paraId="535B5A01" w14:textId="77777777" w:rsidR="00362C1F" w:rsidRPr="00276839" w:rsidRDefault="00362C1F" w:rsidP="00276839">
      <w:pPr>
        <w:pStyle w:val="Rubrik2"/>
      </w:pPr>
      <w:r w:rsidRPr="00276839">
        <w:t>Vilka berörs</w:t>
      </w:r>
    </w:p>
    <w:p w14:paraId="7298CB60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>Narkossjuksköterskor, operationssjuksköterskor, undersköterskor och läkemedelsassistenter.</w:t>
      </w:r>
    </w:p>
    <w:p w14:paraId="407FD71D" w14:textId="77777777" w:rsidR="00362C1F" w:rsidRPr="00276839" w:rsidRDefault="00362C1F" w:rsidP="00276839">
      <w:pPr>
        <w:pStyle w:val="Rubrik2"/>
      </w:pPr>
      <w:r w:rsidRPr="00276839">
        <w:t>Förvaring</w:t>
      </w:r>
    </w:p>
    <w:p w14:paraId="036C5A7E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>Läkemedelsrum</w:t>
      </w:r>
    </w:p>
    <w:p w14:paraId="77BF901D" w14:textId="77777777" w:rsidR="00362C1F" w:rsidRPr="00276839" w:rsidRDefault="00362C1F" w:rsidP="00276839">
      <w:pPr>
        <w:pStyle w:val="Rubrik2"/>
      </w:pPr>
      <w:r w:rsidRPr="00276839">
        <w:t>Ansvar</w:t>
      </w:r>
    </w:p>
    <w:p w14:paraId="0B0891F6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>Läkemedelsansvarig sjuksköterska</w:t>
      </w:r>
    </w:p>
    <w:p w14:paraId="069CB362" w14:textId="77777777" w:rsidR="00362C1F" w:rsidRPr="00276839" w:rsidRDefault="00362C1F" w:rsidP="00276839">
      <w:pPr>
        <w:pStyle w:val="Rubrik2"/>
      </w:pPr>
      <w:r w:rsidRPr="00276839">
        <w:t>Uppdatering</w:t>
      </w:r>
    </w:p>
    <w:p w14:paraId="449A5B8B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>En gång per år.</w:t>
      </w:r>
    </w:p>
    <w:p w14:paraId="2AF25BCA" w14:textId="77777777" w:rsidR="00362C1F" w:rsidRPr="00276839" w:rsidRDefault="00362C1F" w:rsidP="00276839">
      <w:pPr>
        <w:pStyle w:val="Rubrik2"/>
      </w:pPr>
      <w:r w:rsidRPr="00276839">
        <w:t>Innehåll</w:t>
      </w:r>
    </w:p>
    <w:p w14:paraId="2EB826BB" w14:textId="77777777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>Signaturer för narkossköterskor, operationssköterskor, undersköterskor och läkemedelsassistenter.</w:t>
      </w:r>
    </w:p>
    <w:p w14:paraId="04968F91" w14:textId="77777777" w:rsidR="00362C1F" w:rsidRPr="00276839" w:rsidRDefault="00362C1F" w:rsidP="00276839">
      <w:pPr>
        <w:pStyle w:val="Rubrik2"/>
      </w:pPr>
      <w:r w:rsidRPr="00276839">
        <w:t>Arkivering</w:t>
      </w:r>
    </w:p>
    <w:p w14:paraId="1F0E5670" w14:textId="792B5B7D" w:rsidR="00362C1F" w:rsidRPr="00362C1F" w:rsidRDefault="00362C1F" w:rsidP="00276839">
      <w:pPr>
        <w:spacing w:after="0" w:line="240" w:lineRule="auto"/>
        <w:ind w:right="0"/>
        <w:rPr>
          <w:szCs w:val="20"/>
        </w:rPr>
      </w:pPr>
      <w:r w:rsidRPr="00362C1F">
        <w:rPr>
          <w:szCs w:val="20"/>
        </w:rPr>
        <w:t xml:space="preserve">Arkiveras </w:t>
      </w:r>
      <w:r w:rsidR="00276839">
        <w:rPr>
          <w:szCs w:val="20"/>
        </w:rPr>
        <w:t>femton</w:t>
      </w:r>
      <w:r w:rsidRPr="00362C1F">
        <w:rPr>
          <w:szCs w:val="20"/>
        </w:rPr>
        <w:t xml:space="preserve"> år.</w:t>
      </w:r>
    </w:p>
    <w:bookmarkEnd w:id="0"/>
    <w:p w14:paraId="76B9F95B" w14:textId="24513497" w:rsidR="00536A5A" w:rsidRPr="00536A5A" w:rsidRDefault="00536A5A" w:rsidP="00276839">
      <w:pPr>
        <w:spacing w:after="0" w:line="240" w:lineRule="auto"/>
        <w:ind w:right="0"/>
      </w:pPr>
    </w:p>
    <w:sectPr w:rsidR="00536A5A" w:rsidRPr="00536A5A" w:rsidSect="00362C1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BBF94" w14:textId="77777777" w:rsidR="008F2914" w:rsidRDefault="008F2914">
      <w:r>
        <w:separator/>
      </w:r>
    </w:p>
  </w:endnote>
  <w:endnote w:type="continuationSeparator" w:id="0">
    <w:p w14:paraId="42FA1F39" w14:textId="77777777" w:rsidR="008F2914" w:rsidRDefault="008F2914">
      <w:r>
        <w:continuationSeparator/>
      </w:r>
    </w:p>
  </w:endnote>
  <w:endnote w:type="continuationNotice" w:id="1">
    <w:p w14:paraId="7C89341C" w14:textId="77777777" w:rsidR="008F2914" w:rsidRDefault="008F29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D62C4" w14:textId="77777777" w:rsidR="008F2914" w:rsidRDefault="008F2914"/>
  </w:footnote>
  <w:footnote w:type="continuationSeparator" w:id="0">
    <w:p w14:paraId="5308F0FA" w14:textId="77777777" w:rsidR="008F2914" w:rsidRDefault="008F2914">
      <w:r>
        <w:continuationSeparator/>
      </w:r>
    </w:p>
  </w:footnote>
  <w:footnote w:type="continuationNotice" w:id="1">
    <w:p w14:paraId="4E3713F0" w14:textId="77777777" w:rsidR="008F2914" w:rsidRDefault="008F29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3135043">
    <w:abstractNumId w:val="17"/>
  </w:num>
  <w:num w:numId="2" w16cid:durableId="1659723041">
    <w:abstractNumId w:val="14"/>
  </w:num>
  <w:num w:numId="3" w16cid:durableId="20207434">
    <w:abstractNumId w:val="0"/>
  </w:num>
  <w:num w:numId="4" w16cid:durableId="1344237689">
    <w:abstractNumId w:val="6"/>
  </w:num>
  <w:num w:numId="5" w16cid:durableId="1519588338">
    <w:abstractNumId w:val="15"/>
  </w:num>
  <w:num w:numId="6" w16cid:durableId="183253432">
    <w:abstractNumId w:val="2"/>
  </w:num>
  <w:num w:numId="7" w16cid:durableId="1587693349">
    <w:abstractNumId w:val="11"/>
  </w:num>
  <w:num w:numId="8" w16cid:durableId="452746303">
    <w:abstractNumId w:val="8"/>
  </w:num>
  <w:num w:numId="9" w16cid:durableId="2015956172">
    <w:abstractNumId w:val="1"/>
  </w:num>
  <w:num w:numId="10" w16cid:durableId="2033605662">
    <w:abstractNumId w:val="1"/>
  </w:num>
  <w:num w:numId="11" w16cid:durableId="631597029">
    <w:abstractNumId w:val="3"/>
  </w:num>
  <w:num w:numId="12" w16cid:durableId="1374229244">
    <w:abstractNumId w:val="4"/>
  </w:num>
  <w:num w:numId="13" w16cid:durableId="2109229184">
    <w:abstractNumId w:val="13"/>
  </w:num>
  <w:num w:numId="14" w16cid:durableId="1951621879">
    <w:abstractNumId w:val="9"/>
  </w:num>
  <w:num w:numId="15" w16cid:durableId="751203990">
    <w:abstractNumId w:val="7"/>
  </w:num>
  <w:num w:numId="16" w16cid:durableId="1276710996">
    <w:abstractNumId w:val="12"/>
  </w:num>
  <w:num w:numId="17" w16cid:durableId="1394742476">
    <w:abstractNumId w:val="5"/>
  </w:num>
  <w:num w:numId="18" w16cid:durableId="425619510">
    <w:abstractNumId w:val="10"/>
  </w:num>
  <w:num w:numId="19" w16cid:durableId="5397061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839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C1F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FD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914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9B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3C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48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Signeringslista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2022-05-23T03:45:00.0000000Z</dcterms:created>
  <dcterms:modified xsi:type="dcterms:W3CDTF">2025-04-22T12:22:00.0000000Z</dcterms:modified>
</coreProperties>
</file>