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4C209" w14:textId="77777777" w:rsidR="00C6427B" w:rsidRDefault="00C6427B" w:rsidP="000E2B6F">
      <w:pPr>
        <w:pStyle w:val="Rubrik2"/>
        <w:ind w:right="424"/>
        <w:sectPr w:rsidR="00C6427B" w:rsidSect="00C6427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C6427B" w:rsidRPr="00C6427B" w14:paraId="25E25939" w14:textId="77777777" w:rsidTr="006A65AE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1A4AF36" w14:textId="77777777" w:rsidR="00C6427B" w:rsidRPr="00C6427B" w:rsidRDefault="00C6427B" w:rsidP="000E2B6F">
            <w:pPr>
              <w:pStyle w:val="Rubrik1"/>
              <w:ind w:right="424"/>
            </w:pPr>
            <w:r w:rsidRPr="00C6427B">
              <w:t>Samtidiga larm på AnOpIVA-kliniken NÄL, prioritering</w:t>
            </w:r>
          </w:p>
        </w:tc>
      </w:tr>
    </w:tbl>
    <w:p w14:paraId="7785B8CB" w14:textId="77777777" w:rsidR="00C6427B" w:rsidRPr="00C6427B" w:rsidRDefault="00C6427B" w:rsidP="000E2B6F">
      <w:pPr>
        <w:spacing w:after="0" w:line="240" w:lineRule="auto"/>
        <w:ind w:right="424"/>
        <w:rPr>
          <w:rFonts w:ascii="Calibri" w:hAnsi="Calibri" w:cs="Calibri"/>
          <w:bCs/>
          <w:szCs w:val="26"/>
        </w:rPr>
      </w:pPr>
      <w:bookmarkStart w:id="1" w:name="_Toc501440349"/>
    </w:p>
    <w:p w14:paraId="600F4E53" w14:textId="77777777" w:rsidR="00C6427B" w:rsidRDefault="00C6427B" w:rsidP="000E2B6F">
      <w:pPr>
        <w:pStyle w:val="Rubrik2"/>
        <w:ind w:right="424"/>
      </w:pPr>
      <w:r w:rsidRPr="00C6427B">
        <w:t>Revidering i denna version</w:t>
      </w:r>
      <w:bookmarkEnd w:id="1"/>
    </w:p>
    <w:p w14:paraId="660B88AC" w14:textId="31D5DAD3" w:rsidR="009F533E" w:rsidRPr="000E2B6F" w:rsidRDefault="009F533E" w:rsidP="000E2B6F">
      <w:pPr>
        <w:spacing w:after="0" w:line="240" w:lineRule="auto"/>
        <w:ind w:right="424"/>
        <w:rPr>
          <w:szCs w:val="20"/>
        </w:rPr>
      </w:pPr>
      <w:r w:rsidRPr="000E2B6F">
        <w:rPr>
          <w:szCs w:val="20"/>
        </w:rPr>
        <w:t>Ändring under rubrik: Ba</w:t>
      </w:r>
      <w:r w:rsidR="000E2B6F" w:rsidRPr="000E2B6F">
        <w:rPr>
          <w:szCs w:val="20"/>
        </w:rPr>
        <w:t>kgrund</w:t>
      </w:r>
    </w:p>
    <w:p w14:paraId="21620776" w14:textId="77777777" w:rsidR="00C6427B" w:rsidRPr="00C6427B" w:rsidRDefault="00C6427B" w:rsidP="000E2B6F">
      <w:pPr>
        <w:pStyle w:val="Rubrik2"/>
        <w:ind w:right="424"/>
      </w:pPr>
      <w:bookmarkStart w:id="2" w:name="_Toc501440348"/>
      <w:r w:rsidRPr="00C6427B">
        <w:t>Bakgrund</w:t>
      </w:r>
      <w:bookmarkEnd w:id="2"/>
    </w:p>
    <w:p w14:paraId="48C50060" w14:textId="77777777" w:rsidR="00C6427B" w:rsidRDefault="00C6427B" w:rsidP="000E2B6F">
      <w:pPr>
        <w:numPr>
          <w:ilvl w:val="0"/>
          <w:numId w:val="20"/>
        </w:numPr>
        <w:spacing w:after="0" w:line="240" w:lineRule="auto"/>
        <w:ind w:left="1418" w:right="424"/>
        <w:contextualSpacing/>
        <w:rPr>
          <w:szCs w:val="20"/>
        </w:rPr>
      </w:pPr>
      <w:r w:rsidRPr="00C6427B">
        <w:rPr>
          <w:szCs w:val="20"/>
        </w:rPr>
        <w:t xml:space="preserve">Personal på AnOpIVA-kliniken ingår i olika larmteam, </w:t>
      </w:r>
      <w:proofErr w:type="spellStart"/>
      <w:proofErr w:type="gramStart"/>
      <w:r w:rsidRPr="00C6427B">
        <w:rPr>
          <w:szCs w:val="20"/>
        </w:rPr>
        <w:t>bl</w:t>
      </w:r>
      <w:proofErr w:type="spellEnd"/>
      <w:r w:rsidRPr="00C6427B">
        <w:rPr>
          <w:szCs w:val="20"/>
        </w:rPr>
        <w:t xml:space="preserve"> a</w:t>
      </w:r>
      <w:proofErr w:type="gramEnd"/>
      <w:r w:rsidRPr="00C6427B">
        <w:rPr>
          <w:szCs w:val="20"/>
        </w:rPr>
        <w:t>:</w:t>
      </w:r>
      <w:r w:rsidRPr="00C6427B">
        <w:rPr>
          <w:szCs w:val="20"/>
        </w:rPr>
        <w:br/>
      </w:r>
      <w:proofErr w:type="spellStart"/>
      <w:r w:rsidRPr="00C6427B">
        <w:rPr>
          <w:szCs w:val="20"/>
        </w:rPr>
        <w:t>Sectio</w:t>
      </w:r>
      <w:proofErr w:type="spellEnd"/>
      <w:r w:rsidRPr="00C6427B">
        <w:rPr>
          <w:szCs w:val="20"/>
        </w:rPr>
        <w:t xml:space="preserve">, </w:t>
      </w:r>
      <w:proofErr w:type="spellStart"/>
      <w:r w:rsidRPr="00C6427B">
        <w:rPr>
          <w:szCs w:val="20"/>
        </w:rPr>
        <w:t>urakut</w:t>
      </w:r>
      <w:proofErr w:type="spellEnd"/>
      <w:r w:rsidRPr="00C6427B">
        <w:rPr>
          <w:szCs w:val="20"/>
        </w:rPr>
        <w:t xml:space="preserve"> eller inom 30 min (narkosjour, narkos-ssk, op-ssk, </w:t>
      </w:r>
      <w:proofErr w:type="spellStart"/>
      <w:r w:rsidRPr="00C6427B">
        <w:rPr>
          <w:szCs w:val="20"/>
        </w:rPr>
        <w:t>usk</w:t>
      </w:r>
      <w:proofErr w:type="spellEnd"/>
      <w:r w:rsidRPr="00C6427B">
        <w:rPr>
          <w:szCs w:val="20"/>
        </w:rPr>
        <w:t>),</w:t>
      </w:r>
      <w:r w:rsidRPr="00C6427B">
        <w:rPr>
          <w:szCs w:val="20"/>
        </w:rPr>
        <w:br/>
        <w:t>Traumalarm (narkosjour, narkos-ssk, IVA-ssk),</w:t>
      </w:r>
      <w:r w:rsidRPr="00C6427B">
        <w:rPr>
          <w:szCs w:val="20"/>
        </w:rPr>
        <w:br/>
        <w:t>Hjärtstoppslarm (narkosjour, narkos-ssk).</w:t>
      </w:r>
    </w:p>
    <w:p w14:paraId="1A1FD204" w14:textId="654E78A2" w:rsidR="009E43B1" w:rsidRPr="00C6427B" w:rsidRDefault="009E43B1" w:rsidP="009E43B1">
      <w:pPr>
        <w:spacing w:after="0" w:line="240" w:lineRule="auto"/>
        <w:ind w:left="1418" w:right="424"/>
        <w:contextualSpacing/>
        <w:rPr>
          <w:szCs w:val="20"/>
        </w:rPr>
      </w:pPr>
      <w:r>
        <w:rPr>
          <w:szCs w:val="20"/>
        </w:rPr>
        <w:t xml:space="preserve">Placentalösning (narkosjour, narkos-ssk, </w:t>
      </w:r>
      <w:proofErr w:type="spellStart"/>
      <w:r>
        <w:rPr>
          <w:szCs w:val="20"/>
        </w:rPr>
        <w:t>usk</w:t>
      </w:r>
      <w:proofErr w:type="spellEnd"/>
      <w:r>
        <w:rPr>
          <w:szCs w:val="20"/>
        </w:rPr>
        <w:t>)</w:t>
      </w:r>
    </w:p>
    <w:p w14:paraId="48AC39CB" w14:textId="77777777" w:rsidR="00C6427B" w:rsidRPr="00C6427B" w:rsidRDefault="00C6427B" w:rsidP="000E2B6F">
      <w:pPr>
        <w:numPr>
          <w:ilvl w:val="0"/>
          <w:numId w:val="20"/>
        </w:numPr>
        <w:spacing w:after="0" w:line="240" w:lineRule="auto"/>
        <w:ind w:left="1418" w:right="424"/>
        <w:contextualSpacing/>
        <w:rPr>
          <w:szCs w:val="20"/>
        </w:rPr>
      </w:pPr>
      <w:r w:rsidRPr="00C6427B">
        <w:rPr>
          <w:szCs w:val="20"/>
        </w:rPr>
        <w:t>På jourtid finns det på operationsavdelningen två (på kvällar och nätter)</w:t>
      </w:r>
      <w:r w:rsidRPr="00C6427B">
        <w:rPr>
          <w:szCs w:val="20"/>
        </w:rPr>
        <w:br/>
        <w:t xml:space="preserve">eller tre (på dagtid på helger) operationslag (narkos-ssk, op-ssk, </w:t>
      </w:r>
      <w:proofErr w:type="spellStart"/>
      <w:r w:rsidRPr="00C6427B">
        <w:rPr>
          <w:szCs w:val="20"/>
        </w:rPr>
        <w:t>usk</w:t>
      </w:r>
      <w:proofErr w:type="spellEnd"/>
      <w:r w:rsidRPr="00C6427B">
        <w:rPr>
          <w:szCs w:val="20"/>
        </w:rPr>
        <w:t>).</w:t>
      </w:r>
      <w:r w:rsidRPr="00C6427B">
        <w:rPr>
          <w:szCs w:val="20"/>
        </w:rPr>
        <w:br/>
        <w:t>Ett av lagen har larmsökare och bör bara ställa sig med en operation om den enligt operationsanmälande läkare inte kan anstå tills en pågående operation är avslutad.</w:t>
      </w:r>
      <w:r w:rsidRPr="00C6427B">
        <w:rPr>
          <w:szCs w:val="20"/>
        </w:rPr>
        <w:br/>
        <w:t>’</w:t>
      </w:r>
      <w:proofErr w:type="spellStart"/>
      <w:r w:rsidRPr="00C6427B">
        <w:rPr>
          <w:szCs w:val="20"/>
        </w:rPr>
        <w:t>Sökarlaget</w:t>
      </w:r>
      <w:proofErr w:type="spellEnd"/>
      <w:r w:rsidRPr="00C6427B">
        <w:rPr>
          <w:szCs w:val="20"/>
        </w:rPr>
        <w:t xml:space="preserve">’ kan dock med fördel ringa ner och förbereda patient inför kommande operation, eller utföra mindre procedurer som t ex inläggning av CVK, </w:t>
      </w:r>
      <w:proofErr w:type="spellStart"/>
      <w:r w:rsidRPr="00C6427B">
        <w:rPr>
          <w:szCs w:val="20"/>
        </w:rPr>
        <w:t>elkonvertering</w:t>
      </w:r>
      <w:proofErr w:type="spellEnd"/>
      <w:r w:rsidRPr="00C6427B">
        <w:rPr>
          <w:szCs w:val="20"/>
        </w:rPr>
        <w:t xml:space="preserve"> m </w:t>
      </w:r>
      <w:proofErr w:type="spellStart"/>
      <w:r w:rsidRPr="00C6427B">
        <w:rPr>
          <w:szCs w:val="20"/>
        </w:rPr>
        <w:t>m</w:t>
      </w:r>
      <w:proofErr w:type="spellEnd"/>
      <w:r w:rsidRPr="00C6427B">
        <w:rPr>
          <w:szCs w:val="20"/>
        </w:rPr>
        <w:t xml:space="preserve">, under förutsättningen att ansvarig narkosläkare </w:t>
      </w:r>
    </w:p>
    <w:p w14:paraId="1231EF33" w14:textId="77777777" w:rsidR="00C6427B" w:rsidRPr="00C6427B" w:rsidRDefault="00C6427B" w:rsidP="000E2B6F">
      <w:pPr>
        <w:spacing w:after="0" w:line="240" w:lineRule="auto"/>
        <w:ind w:left="1418" w:right="424"/>
        <w:contextualSpacing/>
        <w:rPr>
          <w:szCs w:val="20"/>
        </w:rPr>
      </w:pPr>
      <w:r w:rsidRPr="00C6427B">
        <w:rPr>
          <w:szCs w:val="20"/>
        </w:rPr>
        <w:t>har lagt upp en plan för en eventuell larmsituation som uppstår samtidigt.</w:t>
      </w:r>
    </w:p>
    <w:p w14:paraId="20B231D3" w14:textId="77777777" w:rsidR="00C6427B" w:rsidRPr="00C6427B" w:rsidRDefault="00C6427B" w:rsidP="000E2B6F">
      <w:pPr>
        <w:numPr>
          <w:ilvl w:val="0"/>
          <w:numId w:val="20"/>
        </w:numPr>
        <w:spacing w:after="0" w:line="240" w:lineRule="auto"/>
        <w:ind w:left="1418" w:right="424"/>
        <w:contextualSpacing/>
        <w:rPr>
          <w:szCs w:val="20"/>
        </w:rPr>
      </w:pPr>
      <w:r w:rsidRPr="00C6427B">
        <w:rPr>
          <w:szCs w:val="20"/>
        </w:rPr>
        <w:t>Rutinen avser i första hand jourtid, då det således kan bli samtidighetskonflikter vid flera pågående akuta operationer och / eller larm.</w:t>
      </w:r>
    </w:p>
    <w:p w14:paraId="6F2E2B44" w14:textId="77777777" w:rsidR="00C6427B" w:rsidRPr="000E2B6F" w:rsidRDefault="00C6427B" w:rsidP="000E2B6F">
      <w:pPr>
        <w:pStyle w:val="Rubrik2"/>
        <w:ind w:right="424"/>
      </w:pPr>
      <w:bookmarkStart w:id="3" w:name="_Toc501440350"/>
      <w:r w:rsidRPr="000E2B6F">
        <w:t>Syfte</w:t>
      </w:r>
      <w:bookmarkEnd w:id="3"/>
    </w:p>
    <w:p w14:paraId="593EB1B5" w14:textId="77777777" w:rsidR="00C6427B" w:rsidRPr="00C6427B" w:rsidRDefault="00C6427B" w:rsidP="000E2B6F">
      <w:pPr>
        <w:spacing w:after="0" w:line="240" w:lineRule="auto"/>
        <w:ind w:right="424"/>
        <w:rPr>
          <w:szCs w:val="20"/>
        </w:rPr>
      </w:pPr>
      <w:bookmarkStart w:id="4" w:name="_Toc501440351"/>
      <w:r w:rsidRPr="00C6427B">
        <w:rPr>
          <w:szCs w:val="20"/>
        </w:rPr>
        <w:t>Underlätta prioritering vid larm när andra larm och / eller operationer pågår.</w:t>
      </w:r>
    </w:p>
    <w:p w14:paraId="55345D12" w14:textId="77777777" w:rsidR="00C6427B" w:rsidRPr="000E2B6F" w:rsidRDefault="00C6427B" w:rsidP="000E2B6F">
      <w:pPr>
        <w:pStyle w:val="Rubrik2"/>
        <w:ind w:right="424"/>
      </w:pPr>
      <w:r w:rsidRPr="000E2B6F">
        <w:t>Vilka berörs</w:t>
      </w:r>
    </w:p>
    <w:p w14:paraId="54E36018" w14:textId="77777777" w:rsidR="00C6427B" w:rsidRPr="00C6427B" w:rsidRDefault="00C6427B" w:rsidP="000E2B6F">
      <w:pPr>
        <w:spacing w:after="0" w:line="240" w:lineRule="auto"/>
        <w:ind w:right="424"/>
        <w:rPr>
          <w:szCs w:val="20"/>
        </w:rPr>
      </w:pPr>
      <w:r w:rsidRPr="00C6427B">
        <w:rPr>
          <w:szCs w:val="20"/>
        </w:rPr>
        <w:t>All personal på operationsavdelningen, NÄL och IVA, NÄL.</w:t>
      </w:r>
    </w:p>
    <w:bookmarkEnd w:id="4"/>
    <w:p w14:paraId="31EA496B" w14:textId="77777777" w:rsidR="00C6427B" w:rsidRPr="000E2B6F" w:rsidRDefault="00C6427B" w:rsidP="000E2B6F">
      <w:pPr>
        <w:pStyle w:val="Rubrik2"/>
        <w:ind w:right="424"/>
      </w:pPr>
      <w:r w:rsidRPr="000E2B6F">
        <w:lastRenderedPageBreak/>
        <w:t xml:space="preserve">Planering vid </w:t>
      </w:r>
      <w:bookmarkStart w:id="5" w:name="_Hlk67317817"/>
      <w:r w:rsidRPr="000E2B6F">
        <w:t>ett flertal operationer och / eller larm</w:t>
      </w:r>
      <w:bookmarkEnd w:id="5"/>
      <w:r w:rsidRPr="000E2B6F">
        <w:t xml:space="preserve"> </w:t>
      </w:r>
    </w:p>
    <w:p w14:paraId="040F5967" w14:textId="77777777" w:rsidR="00C6427B" w:rsidRPr="00C6427B" w:rsidRDefault="00C6427B" w:rsidP="000E2B6F">
      <w:pPr>
        <w:spacing w:after="0" w:line="240" w:lineRule="auto"/>
        <w:ind w:right="424"/>
        <w:rPr>
          <w:szCs w:val="20"/>
        </w:rPr>
      </w:pPr>
      <w:r w:rsidRPr="00C6427B">
        <w:rPr>
          <w:szCs w:val="20"/>
        </w:rPr>
        <w:t xml:space="preserve">När alla operationslag (eller åtminstone narkos-ssk som ingår) är upptagna med akuta operationer eller larm, måste man lägga upp en plan för vilka som ska springa på ett eventuellt ytterligare larm. </w:t>
      </w:r>
      <w:r w:rsidRPr="00C6427B">
        <w:rPr>
          <w:b/>
          <w:bCs/>
          <w:szCs w:val="20"/>
        </w:rPr>
        <w:t>Ansvarig för denna planering är narkosjouren i samråd med IVA-jouren.</w:t>
      </w:r>
      <w:r w:rsidRPr="00C6427B">
        <w:rPr>
          <w:szCs w:val="20"/>
        </w:rPr>
        <w:t xml:space="preserve"> Denna bedömning kan så klart inte göras omedelbart vid larm, men behöver göras så snart som möjligt.</w:t>
      </w:r>
    </w:p>
    <w:p w14:paraId="5BE57B7D" w14:textId="5E9FB47A" w:rsidR="00C6427B" w:rsidRPr="00C6427B" w:rsidRDefault="00C6427B" w:rsidP="000E2B6F">
      <w:pPr>
        <w:spacing w:after="0" w:line="240" w:lineRule="auto"/>
        <w:ind w:right="424"/>
        <w:rPr>
          <w:rFonts w:ascii="Calibri" w:hAnsi="Calibri" w:cs="Arial"/>
          <w:b/>
          <w:bCs/>
        </w:rPr>
      </w:pPr>
      <w:bookmarkStart w:id="6" w:name="_Toc501440352"/>
    </w:p>
    <w:p w14:paraId="0DBF57A9" w14:textId="77777777" w:rsidR="00C6427B" w:rsidRPr="00C6427B" w:rsidRDefault="00C6427B" w:rsidP="000E2B6F">
      <w:pPr>
        <w:pStyle w:val="Rubrik3"/>
        <w:ind w:right="424"/>
      </w:pPr>
      <w:r w:rsidRPr="00C6427B">
        <w:t>Prioritering vid okänd larmsituation</w:t>
      </w:r>
    </w:p>
    <w:p w14:paraId="00929B6E" w14:textId="77777777" w:rsidR="00C6427B" w:rsidRPr="00C6427B" w:rsidRDefault="00C6427B" w:rsidP="000E2B6F">
      <w:pPr>
        <w:spacing w:after="0" w:line="240" w:lineRule="auto"/>
        <w:ind w:right="424"/>
        <w:rPr>
          <w:szCs w:val="20"/>
        </w:rPr>
      </w:pPr>
      <w:r w:rsidRPr="00C6427B">
        <w:rPr>
          <w:szCs w:val="20"/>
        </w:rPr>
        <w:t>Prioritering vid sådana samtidighetskonflikter får initialt ske utan att man har kännedom om hur allvarliga de olika larmsituationer är och hur de utvecklas. I en sådan situation prioriteras larmen så här:</w:t>
      </w:r>
    </w:p>
    <w:p w14:paraId="136184CF" w14:textId="77777777" w:rsidR="00C6427B" w:rsidRPr="00C6427B" w:rsidRDefault="00C6427B" w:rsidP="00B46350">
      <w:pPr>
        <w:numPr>
          <w:ilvl w:val="0"/>
          <w:numId w:val="21"/>
        </w:numPr>
        <w:spacing w:after="0" w:line="240" w:lineRule="auto"/>
        <w:ind w:left="1418" w:right="424"/>
        <w:contextualSpacing/>
        <w:rPr>
          <w:szCs w:val="20"/>
        </w:rPr>
      </w:pPr>
      <w:proofErr w:type="spellStart"/>
      <w:r w:rsidRPr="00C6427B">
        <w:rPr>
          <w:szCs w:val="20"/>
        </w:rPr>
        <w:t>Sectio</w:t>
      </w:r>
      <w:proofErr w:type="spellEnd"/>
      <w:r w:rsidRPr="00C6427B">
        <w:rPr>
          <w:szCs w:val="20"/>
        </w:rPr>
        <w:t xml:space="preserve">, </w:t>
      </w:r>
      <w:proofErr w:type="spellStart"/>
      <w:r w:rsidRPr="00C6427B">
        <w:rPr>
          <w:szCs w:val="20"/>
        </w:rPr>
        <w:t>urakut</w:t>
      </w:r>
      <w:proofErr w:type="spellEnd"/>
      <w:r w:rsidRPr="00C6427B">
        <w:rPr>
          <w:szCs w:val="20"/>
        </w:rPr>
        <w:t xml:space="preserve"> eller inom 30 min,</w:t>
      </w:r>
    </w:p>
    <w:p w14:paraId="1F30B55F" w14:textId="77777777" w:rsidR="00C6427B" w:rsidRPr="00C6427B" w:rsidRDefault="00C6427B" w:rsidP="00B46350">
      <w:pPr>
        <w:numPr>
          <w:ilvl w:val="0"/>
          <w:numId w:val="21"/>
        </w:numPr>
        <w:spacing w:after="0" w:line="240" w:lineRule="auto"/>
        <w:ind w:left="1418" w:right="424"/>
        <w:contextualSpacing/>
        <w:rPr>
          <w:szCs w:val="20"/>
        </w:rPr>
      </w:pPr>
      <w:r w:rsidRPr="00C6427B">
        <w:rPr>
          <w:szCs w:val="20"/>
        </w:rPr>
        <w:t>Trauma (där även kirurg larmas),</w:t>
      </w:r>
    </w:p>
    <w:p w14:paraId="2AAAB705" w14:textId="77777777" w:rsidR="00C6427B" w:rsidRDefault="00C6427B" w:rsidP="00B46350">
      <w:pPr>
        <w:numPr>
          <w:ilvl w:val="0"/>
          <w:numId w:val="21"/>
        </w:numPr>
        <w:spacing w:after="0" w:line="240" w:lineRule="auto"/>
        <w:ind w:left="1418" w:right="424"/>
        <w:contextualSpacing/>
        <w:rPr>
          <w:szCs w:val="20"/>
        </w:rPr>
      </w:pPr>
      <w:r w:rsidRPr="00C6427B">
        <w:rPr>
          <w:szCs w:val="20"/>
        </w:rPr>
        <w:t>Hjärtstopp (där även medicinläkare larmas).</w:t>
      </w:r>
    </w:p>
    <w:p w14:paraId="2FB3C806" w14:textId="77777777" w:rsidR="0093392C" w:rsidRPr="00C6427B" w:rsidRDefault="0093392C" w:rsidP="0093392C">
      <w:pPr>
        <w:spacing w:after="0" w:line="240" w:lineRule="auto"/>
        <w:ind w:left="1418" w:right="424"/>
        <w:contextualSpacing/>
        <w:rPr>
          <w:szCs w:val="20"/>
        </w:rPr>
      </w:pPr>
    </w:p>
    <w:p w14:paraId="723C112B" w14:textId="77777777" w:rsidR="00C6427B" w:rsidRPr="00C6427B" w:rsidRDefault="00C6427B" w:rsidP="000E2B6F">
      <w:pPr>
        <w:spacing w:after="0" w:line="240" w:lineRule="auto"/>
        <w:ind w:right="424"/>
        <w:rPr>
          <w:szCs w:val="20"/>
        </w:rPr>
      </w:pPr>
      <w:r w:rsidRPr="00C6427B">
        <w:rPr>
          <w:szCs w:val="20"/>
        </w:rPr>
        <w:t xml:space="preserve">Exempelvis vid samtidigt </w:t>
      </w:r>
      <w:proofErr w:type="spellStart"/>
      <w:r w:rsidRPr="00C6427B">
        <w:rPr>
          <w:szCs w:val="20"/>
        </w:rPr>
        <w:t>sectio</w:t>
      </w:r>
      <w:proofErr w:type="spellEnd"/>
      <w:r w:rsidRPr="00C6427B">
        <w:rPr>
          <w:szCs w:val="20"/>
        </w:rPr>
        <w:t xml:space="preserve"> och trauma:</w:t>
      </w:r>
    </w:p>
    <w:p w14:paraId="056B98B8" w14:textId="77777777" w:rsidR="00C6427B" w:rsidRPr="00C6427B" w:rsidRDefault="00C6427B" w:rsidP="00B46350">
      <w:pPr>
        <w:numPr>
          <w:ilvl w:val="0"/>
          <w:numId w:val="23"/>
        </w:numPr>
        <w:spacing w:after="0" w:line="240" w:lineRule="auto"/>
        <w:ind w:left="1418" w:right="424"/>
        <w:contextualSpacing/>
        <w:rPr>
          <w:szCs w:val="20"/>
        </w:rPr>
      </w:pPr>
      <w:r w:rsidRPr="00C6427B">
        <w:rPr>
          <w:szCs w:val="20"/>
        </w:rPr>
        <w:t xml:space="preserve">Narkosjour eller IVA-jour, tillsammans med narkos-ssk, tar hand om </w:t>
      </w:r>
      <w:proofErr w:type="spellStart"/>
      <w:r w:rsidRPr="00C6427B">
        <w:rPr>
          <w:szCs w:val="20"/>
        </w:rPr>
        <w:t>sectio</w:t>
      </w:r>
      <w:proofErr w:type="spellEnd"/>
      <w:r w:rsidRPr="00C6427B">
        <w:rPr>
          <w:szCs w:val="20"/>
        </w:rPr>
        <w:t>.</w:t>
      </w:r>
    </w:p>
    <w:p w14:paraId="0BCE90E8" w14:textId="77777777" w:rsidR="00C6427B" w:rsidRPr="00C6427B" w:rsidRDefault="00C6427B" w:rsidP="00B46350">
      <w:pPr>
        <w:numPr>
          <w:ilvl w:val="0"/>
          <w:numId w:val="23"/>
        </w:numPr>
        <w:spacing w:after="0" w:line="240" w:lineRule="auto"/>
        <w:ind w:left="1418" w:right="424"/>
        <w:contextualSpacing/>
        <w:rPr>
          <w:szCs w:val="20"/>
        </w:rPr>
      </w:pPr>
      <w:r w:rsidRPr="00C6427B">
        <w:rPr>
          <w:szCs w:val="20"/>
        </w:rPr>
        <w:t>IVA-jour eller narkosjour, tillsammans med IVA-ssk, tar hand om trauma.</w:t>
      </w:r>
    </w:p>
    <w:p w14:paraId="0E99C164" w14:textId="77777777" w:rsidR="00C6427B" w:rsidRPr="00C6427B" w:rsidRDefault="00C6427B" w:rsidP="00B46350">
      <w:pPr>
        <w:spacing w:after="0" w:line="240" w:lineRule="auto"/>
        <w:ind w:left="1418" w:right="424"/>
        <w:rPr>
          <w:szCs w:val="20"/>
        </w:rPr>
      </w:pPr>
      <w:r w:rsidRPr="00C6427B">
        <w:rPr>
          <w:szCs w:val="20"/>
        </w:rPr>
        <w:t>När det kommer fram mer information om de olika larmsituationer, behöver resurs</w:t>
      </w:r>
      <w:r w:rsidRPr="00C6427B">
        <w:rPr>
          <w:szCs w:val="20"/>
        </w:rPr>
        <w:softHyphen/>
        <w:t>fördelningen omvärderas.</w:t>
      </w:r>
    </w:p>
    <w:p w14:paraId="3B9CDA24" w14:textId="77777777" w:rsidR="00C6427B" w:rsidRPr="000E2B6F" w:rsidRDefault="00C6427B" w:rsidP="000E2B6F">
      <w:pPr>
        <w:pStyle w:val="Rubrik3"/>
        <w:ind w:right="424"/>
      </w:pPr>
      <w:r w:rsidRPr="000E2B6F">
        <w:t>Resurser utanför operationsavdelningen</w:t>
      </w:r>
    </w:p>
    <w:p w14:paraId="0B69757E" w14:textId="77777777" w:rsidR="00C6427B" w:rsidRPr="00C6427B" w:rsidRDefault="00C6427B" w:rsidP="000E2B6F">
      <w:pPr>
        <w:spacing w:after="0" w:line="240" w:lineRule="auto"/>
        <w:ind w:right="424"/>
        <w:rPr>
          <w:szCs w:val="20"/>
        </w:rPr>
      </w:pPr>
      <w:r w:rsidRPr="00C6427B">
        <w:rPr>
          <w:szCs w:val="20"/>
        </w:rPr>
        <w:t>Resurser som finns att tillgå vid samtidighetskonflikter är</w:t>
      </w:r>
    </w:p>
    <w:p w14:paraId="67CD1127" w14:textId="77777777" w:rsidR="00C6427B" w:rsidRPr="00C6427B" w:rsidRDefault="00C6427B" w:rsidP="00B46350">
      <w:pPr>
        <w:numPr>
          <w:ilvl w:val="0"/>
          <w:numId w:val="22"/>
        </w:numPr>
        <w:spacing w:after="0" w:line="240" w:lineRule="auto"/>
        <w:ind w:left="1418" w:right="424"/>
        <w:contextualSpacing/>
        <w:rPr>
          <w:szCs w:val="20"/>
        </w:rPr>
      </w:pPr>
      <w:r w:rsidRPr="00C6427B">
        <w:rPr>
          <w:szCs w:val="20"/>
        </w:rPr>
        <w:t xml:space="preserve">IVA-jour (tel </w:t>
      </w:r>
      <w:proofErr w:type="gramStart"/>
      <w:r w:rsidRPr="00C6427B">
        <w:rPr>
          <w:szCs w:val="20"/>
        </w:rPr>
        <w:t>51433</w:t>
      </w:r>
      <w:proofErr w:type="gramEnd"/>
      <w:r w:rsidRPr="00C6427B">
        <w:rPr>
          <w:szCs w:val="20"/>
        </w:rPr>
        <w:t>) och</w:t>
      </w:r>
    </w:p>
    <w:p w14:paraId="4117EFB7" w14:textId="77777777" w:rsidR="00C6427B" w:rsidRPr="00C6427B" w:rsidRDefault="00C6427B" w:rsidP="00B46350">
      <w:pPr>
        <w:numPr>
          <w:ilvl w:val="0"/>
          <w:numId w:val="22"/>
        </w:numPr>
        <w:spacing w:after="0" w:line="240" w:lineRule="auto"/>
        <w:ind w:left="1418" w:right="424"/>
        <w:contextualSpacing/>
        <w:rPr>
          <w:szCs w:val="20"/>
        </w:rPr>
      </w:pPr>
      <w:r w:rsidRPr="00C6427B">
        <w:rPr>
          <w:szCs w:val="20"/>
        </w:rPr>
        <w:t xml:space="preserve">IVA-ssk (tel </w:t>
      </w:r>
      <w:proofErr w:type="gramStart"/>
      <w:r w:rsidRPr="00C6427B">
        <w:rPr>
          <w:szCs w:val="20"/>
        </w:rPr>
        <w:t>50767</w:t>
      </w:r>
      <w:proofErr w:type="gramEnd"/>
      <w:r w:rsidRPr="00C6427B">
        <w:rPr>
          <w:szCs w:val="20"/>
        </w:rPr>
        <w:t>, Trauma/MIG-ssk) alt koordinator på IVA (tel 51360).</w:t>
      </w:r>
    </w:p>
    <w:p w14:paraId="4E54248F" w14:textId="77777777" w:rsidR="00C6427B" w:rsidRPr="00C6427B" w:rsidRDefault="00C6427B" w:rsidP="00B46350">
      <w:pPr>
        <w:spacing w:after="0" w:line="240" w:lineRule="auto"/>
        <w:ind w:left="1418" w:right="424"/>
        <w:rPr>
          <w:szCs w:val="20"/>
        </w:rPr>
      </w:pPr>
      <w:r w:rsidRPr="00C6427B">
        <w:rPr>
          <w:szCs w:val="20"/>
        </w:rPr>
        <w:t>Om man bedömer att all personal kommer att bli upptagen under längre tid, får extra personal kallas in på operationsavdelningen, och bakjouren kontaktas.</w:t>
      </w:r>
    </w:p>
    <w:p w14:paraId="0D0B5D11" w14:textId="77777777" w:rsidR="00C6427B" w:rsidRPr="000E2B6F" w:rsidRDefault="00C6427B" w:rsidP="000E2B6F">
      <w:pPr>
        <w:pStyle w:val="Rubrik3"/>
        <w:ind w:right="424"/>
      </w:pPr>
      <w:r w:rsidRPr="000E2B6F">
        <w:t>Flera samtidiga larm, dagtid</w:t>
      </w:r>
    </w:p>
    <w:p w14:paraId="07FE03DC" w14:textId="77777777" w:rsidR="00C6427B" w:rsidRPr="00C6427B" w:rsidRDefault="00C6427B" w:rsidP="000E2B6F">
      <w:pPr>
        <w:spacing w:after="0" w:line="240" w:lineRule="auto"/>
        <w:ind w:right="424"/>
        <w:rPr>
          <w:szCs w:val="20"/>
        </w:rPr>
      </w:pPr>
      <w:r w:rsidRPr="00C6427B">
        <w:rPr>
          <w:szCs w:val="20"/>
        </w:rPr>
        <w:t>Vid ett flertal samtidiga larm under dagtid kontaktas</w:t>
      </w:r>
    </w:p>
    <w:p w14:paraId="36E6C89E" w14:textId="77777777" w:rsidR="00C6427B" w:rsidRPr="00C6427B" w:rsidRDefault="00C6427B" w:rsidP="00B46350">
      <w:pPr>
        <w:numPr>
          <w:ilvl w:val="0"/>
          <w:numId w:val="24"/>
        </w:numPr>
        <w:spacing w:after="0" w:line="240" w:lineRule="auto"/>
        <w:ind w:left="1418" w:right="424"/>
        <w:contextualSpacing/>
        <w:rPr>
          <w:szCs w:val="20"/>
        </w:rPr>
      </w:pPr>
      <w:r w:rsidRPr="00C6427B">
        <w:rPr>
          <w:szCs w:val="20"/>
        </w:rPr>
        <w:t xml:space="preserve">SOL (tel </w:t>
      </w:r>
      <w:proofErr w:type="gramStart"/>
      <w:r w:rsidRPr="00C6427B">
        <w:rPr>
          <w:szCs w:val="20"/>
        </w:rPr>
        <w:t>51435</w:t>
      </w:r>
      <w:proofErr w:type="gramEnd"/>
      <w:r w:rsidRPr="00C6427B">
        <w:rPr>
          <w:szCs w:val="20"/>
        </w:rPr>
        <w:t xml:space="preserve">) för att få tag i narkosläkare vid </w:t>
      </w:r>
      <w:proofErr w:type="spellStart"/>
      <w:r w:rsidRPr="00C6427B">
        <w:rPr>
          <w:szCs w:val="20"/>
        </w:rPr>
        <w:t>sectiolarm</w:t>
      </w:r>
      <w:proofErr w:type="spellEnd"/>
      <w:r w:rsidRPr="00C6427B">
        <w:rPr>
          <w:szCs w:val="20"/>
        </w:rPr>
        <w:t>,</w:t>
      </w:r>
    </w:p>
    <w:p w14:paraId="4EAB29FE" w14:textId="77777777" w:rsidR="00C6427B" w:rsidRPr="00C6427B" w:rsidRDefault="00C6427B" w:rsidP="00B46350">
      <w:pPr>
        <w:numPr>
          <w:ilvl w:val="0"/>
          <w:numId w:val="24"/>
        </w:numPr>
        <w:spacing w:after="0" w:line="240" w:lineRule="auto"/>
        <w:ind w:left="1418" w:right="424"/>
        <w:contextualSpacing/>
        <w:rPr>
          <w:szCs w:val="20"/>
        </w:rPr>
      </w:pPr>
      <w:r w:rsidRPr="00C6427B">
        <w:rPr>
          <w:szCs w:val="20"/>
        </w:rPr>
        <w:t xml:space="preserve">IVA-dagbakjour (tel </w:t>
      </w:r>
      <w:proofErr w:type="gramStart"/>
      <w:r w:rsidRPr="00C6427B">
        <w:rPr>
          <w:szCs w:val="20"/>
        </w:rPr>
        <w:t>51433</w:t>
      </w:r>
      <w:proofErr w:type="gramEnd"/>
      <w:r w:rsidRPr="00C6427B">
        <w:rPr>
          <w:szCs w:val="20"/>
        </w:rPr>
        <w:t>) för att få tag i narkosläkare vid traumalarm eller hjärtstoppslarm,</w:t>
      </w:r>
    </w:p>
    <w:p w14:paraId="1776D1E3" w14:textId="77777777" w:rsidR="00C6427B" w:rsidRPr="00C6427B" w:rsidRDefault="00C6427B" w:rsidP="00B46350">
      <w:pPr>
        <w:numPr>
          <w:ilvl w:val="0"/>
          <w:numId w:val="24"/>
        </w:numPr>
        <w:spacing w:after="0" w:line="240" w:lineRule="auto"/>
        <w:ind w:left="1418" w:right="424"/>
        <w:contextualSpacing/>
        <w:rPr>
          <w:szCs w:val="20"/>
        </w:rPr>
      </w:pPr>
      <w:r w:rsidRPr="00C6427B">
        <w:rPr>
          <w:szCs w:val="20"/>
        </w:rPr>
        <w:t xml:space="preserve">under ordinarie arbetstid operationskoordinator (tel </w:t>
      </w:r>
      <w:proofErr w:type="gramStart"/>
      <w:r w:rsidRPr="00C6427B">
        <w:rPr>
          <w:szCs w:val="20"/>
        </w:rPr>
        <w:t>51555</w:t>
      </w:r>
      <w:proofErr w:type="gramEnd"/>
      <w:r w:rsidRPr="00C6427B">
        <w:rPr>
          <w:szCs w:val="20"/>
        </w:rPr>
        <w:t xml:space="preserve">) för att få tag i operationslag vid </w:t>
      </w:r>
      <w:proofErr w:type="spellStart"/>
      <w:r w:rsidRPr="00C6427B">
        <w:rPr>
          <w:szCs w:val="20"/>
        </w:rPr>
        <w:t>sectiolarm</w:t>
      </w:r>
      <w:proofErr w:type="spellEnd"/>
      <w:r w:rsidRPr="00C6427B">
        <w:rPr>
          <w:szCs w:val="20"/>
        </w:rPr>
        <w:t xml:space="preserve"> och narkos-ssk vid traumalarm eller hjärt</w:t>
      </w:r>
      <w:r w:rsidRPr="00C6427B">
        <w:rPr>
          <w:szCs w:val="20"/>
        </w:rPr>
        <w:softHyphen/>
        <w:t>stopps</w:t>
      </w:r>
      <w:r w:rsidRPr="00C6427B">
        <w:rPr>
          <w:szCs w:val="20"/>
        </w:rPr>
        <w:softHyphen/>
        <w:t>larm.</w:t>
      </w:r>
    </w:p>
    <w:p w14:paraId="445EB86C" w14:textId="77777777" w:rsidR="00C6427B" w:rsidRPr="00C6427B" w:rsidRDefault="00C6427B" w:rsidP="00B46350">
      <w:pPr>
        <w:spacing w:after="0" w:line="240" w:lineRule="auto"/>
        <w:ind w:left="1418" w:right="424"/>
        <w:rPr>
          <w:szCs w:val="20"/>
        </w:rPr>
      </w:pPr>
    </w:p>
    <w:bookmarkEnd w:id="6"/>
    <w:p w14:paraId="00D5E19A" w14:textId="77777777" w:rsidR="00C6427B" w:rsidRPr="00C6427B" w:rsidRDefault="00C6427B" w:rsidP="000E2B6F">
      <w:pPr>
        <w:spacing w:after="0" w:line="240" w:lineRule="auto"/>
        <w:ind w:right="424"/>
        <w:rPr>
          <w:szCs w:val="20"/>
        </w:rPr>
      </w:pPr>
    </w:p>
    <w:bookmarkEnd w:id="0"/>
    <w:p w14:paraId="76B9F95B" w14:textId="24513497" w:rsidR="00536A5A" w:rsidRPr="00536A5A" w:rsidRDefault="00536A5A" w:rsidP="000E2B6F">
      <w:pPr>
        <w:spacing w:after="0" w:line="240" w:lineRule="auto"/>
        <w:ind w:right="424"/>
      </w:pPr>
    </w:p>
    <w:sectPr w:rsidR="00536A5A" w:rsidRPr="00536A5A" w:rsidSect="00C6427B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6" name="Bildobjekt 1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5" name="Bildobjekt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AD2186"/>
    <w:multiLevelType w:val="hybridMultilevel"/>
    <w:tmpl w:val="83F60CB0"/>
    <w:lvl w:ilvl="0" w:tplc="ACF49F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7207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A49D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6853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9829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F0AE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CAEE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AA36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2E01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70B2794"/>
    <w:multiLevelType w:val="hybridMultilevel"/>
    <w:tmpl w:val="149E67C2"/>
    <w:lvl w:ilvl="0" w:tplc="DA34BB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0E37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E05E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8ED8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4694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C88A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9A89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8C3E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0E40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6D094A"/>
    <w:multiLevelType w:val="hybridMultilevel"/>
    <w:tmpl w:val="0CD47BE2"/>
    <w:lvl w:ilvl="0" w:tplc="3A8689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306B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FCCB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66B7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966F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94E6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4005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52E6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CA9A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771374D"/>
    <w:multiLevelType w:val="hybridMultilevel"/>
    <w:tmpl w:val="7EB08CD4"/>
    <w:lvl w:ilvl="0" w:tplc="2B0A84CA">
      <w:start w:val="1"/>
      <w:numFmt w:val="decimal"/>
      <w:lvlText w:val="%1."/>
      <w:lvlJc w:val="left"/>
      <w:pPr>
        <w:ind w:left="720" w:hanging="360"/>
      </w:pPr>
    </w:lvl>
    <w:lvl w:ilvl="1" w:tplc="D26032D6" w:tentative="1">
      <w:start w:val="1"/>
      <w:numFmt w:val="lowerLetter"/>
      <w:lvlText w:val="%2."/>
      <w:lvlJc w:val="left"/>
      <w:pPr>
        <w:ind w:left="1440" w:hanging="360"/>
      </w:pPr>
    </w:lvl>
    <w:lvl w:ilvl="2" w:tplc="C1D24D02" w:tentative="1">
      <w:start w:val="1"/>
      <w:numFmt w:val="lowerRoman"/>
      <w:lvlText w:val="%3."/>
      <w:lvlJc w:val="right"/>
      <w:pPr>
        <w:ind w:left="2160" w:hanging="180"/>
      </w:pPr>
    </w:lvl>
    <w:lvl w:ilvl="3" w:tplc="93743FEA" w:tentative="1">
      <w:start w:val="1"/>
      <w:numFmt w:val="decimal"/>
      <w:lvlText w:val="%4."/>
      <w:lvlJc w:val="left"/>
      <w:pPr>
        <w:ind w:left="2880" w:hanging="360"/>
      </w:pPr>
    </w:lvl>
    <w:lvl w:ilvl="4" w:tplc="80445116" w:tentative="1">
      <w:start w:val="1"/>
      <w:numFmt w:val="lowerLetter"/>
      <w:lvlText w:val="%5."/>
      <w:lvlJc w:val="left"/>
      <w:pPr>
        <w:ind w:left="3600" w:hanging="360"/>
      </w:pPr>
    </w:lvl>
    <w:lvl w:ilvl="5" w:tplc="413AB046" w:tentative="1">
      <w:start w:val="1"/>
      <w:numFmt w:val="lowerRoman"/>
      <w:lvlText w:val="%6."/>
      <w:lvlJc w:val="right"/>
      <w:pPr>
        <w:ind w:left="4320" w:hanging="180"/>
      </w:pPr>
    </w:lvl>
    <w:lvl w:ilvl="6" w:tplc="F872D372" w:tentative="1">
      <w:start w:val="1"/>
      <w:numFmt w:val="decimal"/>
      <w:lvlText w:val="%7."/>
      <w:lvlJc w:val="left"/>
      <w:pPr>
        <w:ind w:left="5040" w:hanging="360"/>
      </w:pPr>
    </w:lvl>
    <w:lvl w:ilvl="7" w:tplc="35C89744" w:tentative="1">
      <w:start w:val="1"/>
      <w:numFmt w:val="lowerLetter"/>
      <w:lvlText w:val="%8."/>
      <w:lvlJc w:val="left"/>
      <w:pPr>
        <w:ind w:left="5760" w:hanging="360"/>
      </w:pPr>
    </w:lvl>
    <w:lvl w:ilvl="8" w:tplc="9A5C48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93BC3"/>
    <w:multiLevelType w:val="hybridMultilevel"/>
    <w:tmpl w:val="C20015EC"/>
    <w:lvl w:ilvl="0" w:tplc="6BAC09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D070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1C6C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1635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70BE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7841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1616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0055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0E4C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2046907">
    <w:abstractNumId w:val="22"/>
  </w:num>
  <w:num w:numId="2" w16cid:durableId="1620575002">
    <w:abstractNumId w:val="17"/>
  </w:num>
  <w:num w:numId="3" w16cid:durableId="1438719964">
    <w:abstractNumId w:val="0"/>
  </w:num>
  <w:num w:numId="4" w16cid:durableId="1625192633">
    <w:abstractNumId w:val="8"/>
  </w:num>
  <w:num w:numId="5" w16cid:durableId="1740521527">
    <w:abstractNumId w:val="20"/>
  </w:num>
  <w:num w:numId="6" w16cid:durableId="853107690">
    <w:abstractNumId w:val="2"/>
  </w:num>
  <w:num w:numId="7" w16cid:durableId="274479509">
    <w:abstractNumId w:val="13"/>
  </w:num>
  <w:num w:numId="8" w16cid:durableId="1373529910">
    <w:abstractNumId w:val="10"/>
  </w:num>
  <w:num w:numId="9" w16cid:durableId="2067756960">
    <w:abstractNumId w:val="1"/>
  </w:num>
  <w:num w:numId="10" w16cid:durableId="1575818002">
    <w:abstractNumId w:val="1"/>
  </w:num>
  <w:num w:numId="11" w16cid:durableId="653222830">
    <w:abstractNumId w:val="4"/>
  </w:num>
  <w:num w:numId="12" w16cid:durableId="507184494">
    <w:abstractNumId w:val="5"/>
  </w:num>
  <w:num w:numId="13" w16cid:durableId="1123425249">
    <w:abstractNumId w:val="16"/>
  </w:num>
  <w:num w:numId="14" w16cid:durableId="2133357625">
    <w:abstractNumId w:val="11"/>
  </w:num>
  <w:num w:numId="15" w16cid:durableId="1184709452">
    <w:abstractNumId w:val="9"/>
  </w:num>
  <w:num w:numId="16" w16cid:durableId="386144154">
    <w:abstractNumId w:val="15"/>
  </w:num>
  <w:num w:numId="17" w16cid:durableId="823279700">
    <w:abstractNumId w:val="6"/>
  </w:num>
  <w:num w:numId="18" w16cid:durableId="124202432">
    <w:abstractNumId w:val="12"/>
  </w:num>
  <w:num w:numId="19" w16cid:durableId="151258916">
    <w:abstractNumId w:val="21"/>
  </w:num>
  <w:num w:numId="20" w16cid:durableId="1344357711">
    <w:abstractNumId w:val="7"/>
  </w:num>
  <w:num w:numId="21" w16cid:durableId="556937560">
    <w:abstractNumId w:val="18"/>
  </w:num>
  <w:num w:numId="22" w16cid:durableId="1278021978">
    <w:abstractNumId w:val="14"/>
  </w:num>
  <w:num w:numId="23" w16cid:durableId="1790926882">
    <w:abstractNumId w:val="3"/>
  </w:num>
  <w:num w:numId="24" w16cid:durableId="12260658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2B6F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392C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43B1"/>
    <w:rsid w:val="009E531B"/>
    <w:rsid w:val="009E6C56"/>
    <w:rsid w:val="009E7DCF"/>
    <w:rsid w:val="009F4A56"/>
    <w:rsid w:val="009F4E65"/>
    <w:rsid w:val="009F533E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350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427B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2</Pages>
  <Words>444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3114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Samtidiga larm på AnOpIVA-kliniken NÄL, prioritering</dc:title>
  <dc:subject/>
  <dc:creator>patrik.jens.johansson@vgregion.se</dc:creator>
  <keywords/>
  <lastModifiedBy>Carina Turesson Roos</lastModifiedBy>
  <revision>7</revision>
  <lastPrinted>2016-03-31T10:56:00.0000000Z</lastPrinted>
  <dcterms:created xsi:type="dcterms:W3CDTF">2022-05-23T03:45:00.0000000Z</dcterms:created>
  <dcterms:modified xsi:type="dcterms:W3CDTF">2024-03-08T09:54:00.0000000Z</dcterms:modified>
</coreProperties>
</file>