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6A80" w14:textId="77777777" w:rsidR="00450A3C" w:rsidRDefault="00450A3C" w:rsidP="007D246D">
      <w:pPr>
        <w:pStyle w:val="Rubrik2"/>
        <w:ind w:right="-143"/>
        <w:sectPr w:rsidR="00450A3C" w:rsidSect="00450A3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07A5D6" w14:textId="77777777" w:rsidR="00450A3C" w:rsidRPr="00450A3C" w:rsidRDefault="00450A3C" w:rsidP="007D246D">
      <w:pPr>
        <w:tabs>
          <w:tab w:val="left" w:pos="4590"/>
        </w:tabs>
        <w:spacing w:after="0" w:line="240" w:lineRule="auto"/>
        <w:ind w:left="0" w:right="-143"/>
        <w:rPr>
          <w:szCs w:val="20"/>
        </w:rPr>
      </w:pPr>
      <w:r w:rsidRPr="00450A3C">
        <w:rPr>
          <w:szCs w:val="20"/>
        </w:rPr>
        <w:tab/>
      </w:r>
    </w:p>
    <w:p w14:paraId="2271D517" w14:textId="60A104CA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9F931" wp14:editId="5718772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8F8AE" w14:textId="77777777" w:rsidR="00450A3C" w:rsidRPr="003D37FD" w:rsidRDefault="00450A3C" w:rsidP="00450A3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14444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99F93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788F8AE" w14:textId="77777777" w:rsidR="00450A3C" w:rsidRPr="003D37FD" w:rsidRDefault="00450A3C" w:rsidP="00450A3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14444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50A3C" w:rsidRPr="00450A3C" w14:paraId="59BE61CB" w14:textId="77777777" w:rsidTr="004932D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089EBD" w14:textId="77777777" w:rsidR="00450A3C" w:rsidRPr="00450A3C" w:rsidRDefault="00450A3C" w:rsidP="007D246D">
            <w:pPr>
              <w:pStyle w:val="Rubrik1"/>
              <w:ind w:left="142" w:right="-143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450A3C">
              <w:rPr>
                <w:noProof/>
              </w:rPr>
              <w:t>Ryggfusion</w:t>
            </w:r>
          </w:p>
        </w:tc>
      </w:tr>
    </w:tbl>
    <w:p w14:paraId="77BA9E3B" w14:textId="77777777" w:rsidR="005A7443" w:rsidRDefault="00450A3C" w:rsidP="007D246D">
      <w:pPr>
        <w:pStyle w:val="Rubrik2"/>
        <w:ind w:left="142" w:right="-143"/>
        <w:rPr>
          <w:rFonts w:ascii="Calibri" w:hAnsi="Calibri" w:cs="Calibri"/>
        </w:rPr>
      </w:pPr>
      <w:r w:rsidRPr="00450A3C">
        <w:t>Revidering i denna version</w:t>
      </w:r>
    </w:p>
    <w:p w14:paraId="4D553671" w14:textId="1DEC3DB1" w:rsidR="00450A3C" w:rsidRPr="008A36A7" w:rsidRDefault="008A36A7" w:rsidP="008A36A7">
      <w:pPr>
        <w:spacing w:after="0" w:line="240" w:lineRule="auto"/>
        <w:ind w:left="142" w:right="-143"/>
        <w:rPr>
          <w:szCs w:val="20"/>
        </w:rPr>
      </w:pPr>
      <w:r>
        <w:rPr>
          <w:szCs w:val="20"/>
        </w:rPr>
        <w:t>Ingen revidering</w:t>
      </w:r>
    </w:p>
    <w:p w14:paraId="59167460" w14:textId="77777777" w:rsidR="00450A3C" w:rsidRPr="008D46D2" w:rsidRDefault="00450A3C" w:rsidP="007D246D">
      <w:pPr>
        <w:pStyle w:val="Rubrik2"/>
        <w:ind w:left="142" w:right="-143"/>
      </w:pPr>
      <w:r w:rsidRPr="008D46D2">
        <w:t>Bakgrund</w:t>
      </w:r>
    </w:p>
    <w:p w14:paraId="4D7B7339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>Patienter med förskjutning mellan två lumbalkotor (</w:t>
      </w:r>
      <w:proofErr w:type="spellStart"/>
      <w:r w:rsidRPr="00450A3C">
        <w:rPr>
          <w:szCs w:val="20"/>
        </w:rPr>
        <w:t>spondylolistes</w:t>
      </w:r>
      <w:proofErr w:type="spellEnd"/>
      <w:r w:rsidRPr="00450A3C">
        <w:rPr>
          <w:szCs w:val="20"/>
        </w:rPr>
        <w:t xml:space="preserve">) kan få rygginsufficiens, lumbago eller ischiassmärtor. En del behöver opereras och då utförs en stabiliserande artrodes, antingen genom att använda patientens eget benmaterial eller med plattor = instrumenterad fusion. </w:t>
      </w:r>
    </w:p>
    <w:p w14:paraId="14001E36" w14:textId="77777777" w:rsidR="00450A3C" w:rsidRPr="00450A3C" w:rsidRDefault="00450A3C" w:rsidP="007D246D">
      <w:pPr>
        <w:pStyle w:val="Rubrik2"/>
        <w:ind w:left="142" w:right="-143"/>
        <w:rPr>
          <w:rFonts w:ascii="Arial" w:hAnsi="Arial" w:cs="Arial"/>
          <w:b/>
          <w:bCs w:val="0"/>
          <w:iCs/>
          <w:sz w:val="26"/>
          <w:szCs w:val="28"/>
        </w:rPr>
      </w:pPr>
      <w:r w:rsidRPr="008D46D2">
        <w:t>Syfte</w:t>
      </w:r>
    </w:p>
    <w:p w14:paraId="6393C28D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Att skapa ett dokumentstöd för omhändertagande av patient vid ryggfusion. </w:t>
      </w:r>
    </w:p>
    <w:p w14:paraId="369B7942" w14:textId="77777777" w:rsidR="00450A3C" w:rsidRPr="008D46D2" w:rsidRDefault="00450A3C" w:rsidP="007D246D">
      <w:pPr>
        <w:pStyle w:val="Rubrik2"/>
        <w:ind w:left="142" w:right="-143"/>
      </w:pPr>
      <w:r w:rsidRPr="008D46D2">
        <w:t>Vilka berörs</w:t>
      </w:r>
    </w:p>
    <w:p w14:paraId="0587B13F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>All personal, Operation NU-sjukvården</w:t>
      </w:r>
    </w:p>
    <w:p w14:paraId="41A77050" w14:textId="77777777" w:rsidR="00450A3C" w:rsidRPr="008D46D2" w:rsidRDefault="00450A3C" w:rsidP="007D246D">
      <w:pPr>
        <w:pStyle w:val="Rubrik2"/>
        <w:ind w:left="142" w:right="-143"/>
      </w:pPr>
      <w:r w:rsidRPr="008D46D2">
        <w:t>Anestesi</w:t>
      </w:r>
    </w:p>
    <w:p w14:paraId="4F8C9044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>Generell anestesi, Sevo-</w:t>
      </w:r>
      <w:proofErr w:type="spellStart"/>
      <w:r w:rsidRPr="00450A3C">
        <w:rPr>
          <w:szCs w:val="20"/>
        </w:rPr>
        <w:t>Ultiva</w:t>
      </w:r>
      <w:proofErr w:type="spellEnd"/>
      <w:r w:rsidRPr="00450A3C">
        <w:rPr>
          <w:szCs w:val="20"/>
        </w:rPr>
        <w:t xml:space="preserve"> alt Sevo-</w:t>
      </w:r>
      <w:proofErr w:type="spellStart"/>
      <w:r w:rsidRPr="00450A3C">
        <w:rPr>
          <w:szCs w:val="20"/>
        </w:rPr>
        <w:t>Fent</w:t>
      </w:r>
      <w:proofErr w:type="spellEnd"/>
      <w:r w:rsidRPr="00450A3C">
        <w:rPr>
          <w:szCs w:val="20"/>
        </w:rPr>
        <w:t>.</w:t>
      </w:r>
    </w:p>
    <w:p w14:paraId="5E876D6C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>Intubation, spiraltub med utökad fixering.</w:t>
      </w:r>
    </w:p>
    <w:p w14:paraId="0C7DB795" w14:textId="77777777" w:rsidR="00450A3C" w:rsidRPr="00450A3C" w:rsidRDefault="00450A3C" w:rsidP="007D246D">
      <w:pPr>
        <w:pStyle w:val="Rubrik3"/>
        <w:ind w:left="142" w:right="-143"/>
      </w:pPr>
      <w:r w:rsidRPr="00450A3C">
        <w:t>Premedicinering</w:t>
      </w:r>
    </w:p>
    <w:p w14:paraId="4DF87F75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T Paracetamol </w:t>
      </w:r>
      <w:proofErr w:type="spellStart"/>
      <w:r w:rsidRPr="00450A3C">
        <w:rPr>
          <w:szCs w:val="20"/>
        </w:rPr>
        <w:t>enl.rutin</w:t>
      </w:r>
      <w:proofErr w:type="spellEnd"/>
      <w:r w:rsidRPr="00450A3C">
        <w:rPr>
          <w:szCs w:val="20"/>
        </w:rPr>
        <w:t xml:space="preserve"> för premedicinering</w:t>
      </w:r>
    </w:p>
    <w:p w14:paraId="513E8B69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T </w:t>
      </w:r>
      <w:proofErr w:type="spellStart"/>
      <w:r w:rsidRPr="00450A3C">
        <w:rPr>
          <w:szCs w:val="20"/>
        </w:rPr>
        <w:t>Oxycontin</w:t>
      </w:r>
      <w:proofErr w:type="spellEnd"/>
      <w:r w:rsidRPr="00450A3C">
        <w:rPr>
          <w:szCs w:val="20"/>
        </w:rPr>
        <w:t xml:space="preserve"> ca 0,2 mg/kg (max 20 mg), dos anpassas till ålder och tidigare </w:t>
      </w:r>
      <w:proofErr w:type="spellStart"/>
      <w:r w:rsidRPr="00450A3C">
        <w:rPr>
          <w:szCs w:val="20"/>
        </w:rPr>
        <w:t>opioidkonsumtion</w:t>
      </w:r>
      <w:proofErr w:type="spellEnd"/>
    </w:p>
    <w:p w14:paraId="6777282A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T </w:t>
      </w:r>
      <w:proofErr w:type="spellStart"/>
      <w:r w:rsidRPr="00450A3C">
        <w:rPr>
          <w:szCs w:val="20"/>
        </w:rPr>
        <w:t>Gabapentin</w:t>
      </w:r>
      <w:proofErr w:type="spellEnd"/>
      <w:r w:rsidRPr="00450A3C">
        <w:rPr>
          <w:szCs w:val="20"/>
        </w:rPr>
        <w:t xml:space="preserve"> 5-10 mg/kg, normaldos 300 mg</w:t>
      </w:r>
    </w:p>
    <w:p w14:paraId="614CB81C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</w:p>
    <w:p w14:paraId="573FF6BE" w14:textId="77777777" w:rsidR="00450A3C" w:rsidRPr="008D46D2" w:rsidRDefault="00450A3C" w:rsidP="007D246D">
      <w:pPr>
        <w:pStyle w:val="Rubrik3"/>
        <w:ind w:left="142" w:right="-143"/>
      </w:pPr>
      <w:r w:rsidRPr="008D46D2">
        <w:t>Utrustning</w:t>
      </w:r>
    </w:p>
    <w:p w14:paraId="4BE9B86E" w14:textId="77777777" w:rsidR="00450A3C" w:rsidRPr="00450A3C" w:rsidRDefault="00450A3C" w:rsidP="007D246D">
      <w:pPr>
        <w:spacing w:after="0" w:line="240" w:lineRule="auto"/>
        <w:ind w:left="142" w:right="-143"/>
        <w:rPr>
          <w:rFonts w:ascii="VPPFC G+ Times New" w:hAnsi="VPPFC G+ Times New" w:cs="VPPFC G+ Times New"/>
          <w:sz w:val="23"/>
          <w:szCs w:val="23"/>
        </w:rPr>
      </w:pPr>
      <w:r w:rsidRPr="00450A3C">
        <w:rPr>
          <w:rFonts w:ascii="VPPFC G+ Times New" w:hAnsi="VPPFC G+ Times New" w:cs="VPPFC G+ Times New"/>
          <w:sz w:val="23"/>
          <w:szCs w:val="23"/>
        </w:rPr>
        <w:t xml:space="preserve">Standard. Basmonitorering. </w:t>
      </w:r>
      <w:r w:rsidRPr="00450A3C">
        <w:rPr>
          <w:rFonts w:ascii="URWSQ K+ Times New" w:hAnsi="URWSQ K+ Times New" w:cs="URWSQ K+ Times New"/>
          <w:sz w:val="23"/>
          <w:szCs w:val="23"/>
        </w:rPr>
        <w:t>Neuromuskulär transmissionsmonitorering (NMT) med TOF.</w:t>
      </w:r>
      <w:r w:rsidRPr="00450A3C">
        <w:rPr>
          <w:rFonts w:ascii="VPPFC G+ Times New" w:hAnsi="VPPFC G+ Times New" w:cs="VPPFC G+ Times New"/>
          <w:sz w:val="23"/>
          <w:szCs w:val="23"/>
        </w:rPr>
        <w:t xml:space="preserve"> Spiraltub! Patientvärmare, blod/vätskevärmare, volympump och cellsaver. </w:t>
      </w:r>
    </w:p>
    <w:p w14:paraId="605532E5" w14:textId="77777777" w:rsidR="00450A3C" w:rsidRPr="00450A3C" w:rsidRDefault="00450A3C" w:rsidP="007D246D">
      <w:pPr>
        <w:pStyle w:val="Rubrik2"/>
        <w:ind w:left="142" w:right="-143"/>
      </w:pPr>
      <w:r w:rsidRPr="00450A3C">
        <w:lastRenderedPageBreak/>
        <w:t>Blodgruppering/</w:t>
      </w:r>
      <w:proofErr w:type="spellStart"/>
      <w:r w:rsidRPr="00450A3C">
        <w:t>bastest</w:t>
      </w:r>
      <w:proofErr w:type="spellEnd"/>
    </w:p>
    <w:p w14:paraId="3F8E5A5A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Ja/Ja </w:t>
      </w:r>
    </w:p>
    <w:p w14:paraId="532CFC65" w14:textId="77777777" w:rsidR="00450A3C" w:rsidRPr="00450A3C" w:rsidRDefault="00450A3C" w:rsidP="007D246D">
      <w:pPr>
        <w:pStyle w:val="Rubrik2"/>
        <w:ind w:left="142" w:right="-143"/>
      </w:pPr>
      <w:r w:rsidRPr="00450A3C">
        <w:t>Praktiska råd</w:t>
      </w:r>
    </w:p>
    <w:p w14:paraId="7FDB9663" w14:textId="77777777" w:rsidR="00450A3C" w:rsidRPr="00450A3C" w:rsidRDefault="00450A3C" w:rsidP="007D246D">
      <w:pPr>
        <w:autoSpaceDE w:val="0"/>
        <w:autoSpaceDN w:val="0"/>
        <w:adjustRightInd w:val="0"/>
        <w:spacing w:after="0" w:line="240" w:lineRule="auto"/>
        <w:ind w:left="142" w:right="-143"/>
        <w:rPr>
          <w:rFonts w:ascii="UGNAB C+ Times New" w:hAnsi="UGNAB C+ Times New" w:cs="UGNAB C+ Times New"/>
          <w:color w:val="000000"/>
          <w:sz w:val="23"/>
          <w:szCs w:val="23"/>
        </w:rPr>
      </w:pPr>
      <w:r w:rsidRPr="00450A3C">
        <w:rPr>
          <w:rFonts w:ascii="VPPFC G+ Times New" w:hAnsi="VPPFC G+ Times New" w:cs="VPPFC G+ Times New"/>
          <w:color w:val="000000"/>
          <w:sz w:val="23"/>
          <w:szCs w:val="23"/>
        </w:rPr>
        <w:t>Grova PVK.</w:t>
      </w:r>
      <w:r w:rsidRPr="00450A3C">
        <w:rPr>
          <w:rFonts w:ascii="UGNAB C+ Times New" w:hAnsi="UGNAB C+ Times New" w:cs="UGNAB C+ Times New"/>
          <w:color w:val="000000"/>
          <w:sz w:val="23"/>
          <w:szCs w:val="23"/>
        </w:rPr>
        <w:t xml:space="preserve"> Tänk på att proceduren är smärtsam! Bedöm om det kan räcka med </w:t>
      </w:r>
      <w:r w:rsidRPr="00450A3C">
        <w:rPr>
          <w:rFonts w:ascii="UGNAB C+ Times New" w:hAnsi="UGNAB C+ Times New" w:cs="UGNAB C+ Times New"/>
          <w:i/>
          <w:color w:val="000000"/>
          <w:sz w:val="23"/>
          <w:szCs w:val="23"/>
        </w:rPr>
        <w:t>en</w:t>
      </w:r>
      <w:r w:rsidRPr="00450A3C">
        <w:rPr>
          <w:rFonts w:ascii="UGNAB C+ Times New" w:hAnsi="UGNAB C+ Times New" w:cs="UGNAB C+ Times New"/>
          <w:color w:val="000000"/>
          <w:sz w:val="23"/>
          <w:szCs w:val="23"/>
        </w:rPr>
        <w:t xml:space="preserve"> PVK före sövning och komplettera med ytterligare infarter på sövd patient innan vändning till bukläge. </w:t>
      </w:r>
    </w:p>
    <w:p w14:paraId="176B4662" w14:textId="77777777" w:rsidR="006F34CB" w:rsidRPr="002104E9" w:rsidRDefault="006F34CB" w:rsidP="007D246D">
      <w:pPr>
        <w:pStyle w:val="Rubrik2"/>
        <w:ind w:left="142" w:right="-143"/>
      </w:pPr>
      <w:r w:rsidRPr="002104E9">
        <w:t>Operationsbord/läge</w:t>
      </w:r>
    </w:p>
    <w:p w14:paraId="0977CE29" w14:textId="77777777" w:rsidR="006F34CB" w:rsidRPr="008A067B" w:rsidRDefault="006F34CB" w:rsidP="007D246D">
      <w:pPr>
        <w:spacing w:after="0" w:line="240" w:lineRule="auto"/>
        <w:ind w:left="142" w:right="-143"/>
      </w:pPr>
      <w:r>
        <w:t>Planbord</w:t>
      </w:r>
      <w:r w:rsidRPr="008A067B">
        <w:t xml:space="preserve"> Wilsonvagga/bukläge.  (se bilaga 1) </w:t>
      </w:r>
    </w:p>
    <w:p w14:paraId="542CA2FB" w14:textId="77777777" w:rsidR="006F34CB" w:rsidRPr="008A067B" w:rsidRDefault="006F34CB" w:rsidP="007D246D">
      <w:pPr>
        <w:spacing w:after="0" w:line="240" w:lineRule="auto"/>
        <w:ind w:left="142" w:right="-143"/>
      </w:pPr>
      <w:r w:rsidRPr="008A067B">
        <w:t xml:space="preserve">Ordineras av operatören. </w:t>
      </w:r>
    </w:p>
    <w:p w14:paraId="4F7557D7" w14:textId="77777777" w:rsidR="006F34CB" w:rsidRPr="008A067B" w:rsidRDefault="006F34CB" w:rsidP="007D246D">
      <w:pPr>
        <w:spacing w:after="0" w:line="240" w:lineRule="auto"/>
        <w:ind w:left="142" w:right="-143"/>
      </w:pPr>
    </w:p>
    <w:p w14:paraId="63B7B915" w14:textId="77777777" w:rsidR="006F34CB" w:rsidRDefault="006F34CB" w:rsidP="007D246D">
      <w:pPr>
        <w:spacing w:after="0" w:line="240" w:lineRule="auto"/>
        <w:ind w:left="142" w:right="-143"/>
        <w:rPr>
          <w:b/>
          <w:i/>
          <w:szCs w:val="20"/>
        </w:rPr>
      </w:pPr>
      <w:r>
        <w:rPr>
          <w:b/>
          <w:i/>
          <w:szCs w:val="20"/>
        </w:rPr>
        <w:t>Max vikt för operationsbord på sax 7 är 180 kilo för Planbord och 225 kg för kolfiberbordet, sen får man välja ryggvagga efter patientens vikt, men ej överstiga bordets kapacitet.</w:t>
      </w:r>
    </w:p>
    <w:p w14:paraId="1A443CA3" w14:textId="77777777" w:rsidR="006F34CB" w:rsidRDefault="006F34CB" w:rsidP="007D246D">
      <w:pPr>
        <w:spacing w:after="0" w:line="240" w:lineRule="auto"/>
        <w:ind w:left="142" w:right="-143"/>
        <w:rPr>
          <w:b/>
          <w:i/>
          <w:szCs w:val="20"/>
        </w:rPr>
      </w:pPr>
    </w:p>
    <w:p w14:paraId="46D7032B" w14:textId="77777777" w:rsidR="006F34CB" w:rsidRPr="008A067B" w:rsidRDefault="006F34CB" w:rsidP="007D246D">
      <w:pPr>
        <w:spacing w:after="0" w:line="240" w:lineRule="auto"/>
        <w:ind w:left="142" w:right="-143"/>
        <w:rPr>
          <w:szCs w:val="20"/>
        </w:rPr>
      </w:pPr>
      <w:r>
        <w:rPr>
          <w:b/>
          <w:i/>
          <w:szCs w:val="20"/>
        </w:rPr>
        <w:t>Ska man utföra någon ryggoperation på operationssal 3-4 så är 180 kg max för båda operationsborden, mobila pelarna tillåter inte mer.</w:t>
      </w:r>
    </w:p>
    <w:p w14:paraId="2261FBA4" w14:textId="77777777" w:rsidR="00450A3C" w:rsidRPr="00450A3C" w:rsidRDefault="00450A3C" w:rsidP="007D246D">
      <w:pPr>
        <w:spacing w:after="0" w:line="240" w:lineRule="auto"/>
        <w:ind w:left="142" w:right="-143"/>
        <w:rPr>
          <w:b/>
          <w:i/>
          <w:szCs w:val="20"/>
        </w:rPr>
      </w:pPr>
    </w:p>
    <w:p w14:paraId="23FF8AE3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b/>
          <w:i/>
          <w:szCs w:val="20"/>
        </w:rPr>
        <w:t>Före anestesistart</w:t>
      </w:r>
      <w:r w:rsidRPr="00450A3C">
        <w:rPr>
          <w:szCs w:val="20"/>
        </w:rPr>
        <w:t xml:space="preserve">: Har patienten värk, stelhet och/eller domningar i kroppen, framför allt i nacke, axlar och armar? Något med hudkostymen som ska beaktas? Är patienten bröstopererad? Stomiopererad? Höftopererad? Njurtransplanterad? Annat? </w:t>
      </w:r>
      <w:r w:rsidRPr="00450A3C">
        <w:rPr>
          <w:vanish/>
          <w:szCs w:val="20"/>
        </w:rPr>
        <w:t>öftopererad</w:t>
      </w:r>
      <w:r w:rsidRPr="00450A3C">
        <w:rPr>
          <w:szCs w:val="20"/>
        </w:rPr>
        <w:t xml:space="preserve">Planera i teamet i fall </w:t>
      </w:r>
      <w:r w:rsidRPr="00450A3C">
        <w:rPr>
          <w:i/>
          <w:szCs w:val="20"/>
        </w:rPr>
        <w:t>särskilda</w:t>
      </w:r>
      <w:r w:rsidRPr="00450A3C">
        <w:rPr>
          <w:szCs w:val="20"/>
        </w:rPr>
        <w:t xml:space="preserve"> åtgärder ska vidtas för att undvika skador. Dokumentera! </w:t>
      </w:r>
    </w:p>
    <w:p w14:paraId="1D7FE4CF" w14:textId="77777777" w:rsidR="00450A3C" w:rsidRPr="00450A3C" w:rsidRDefault="00450A3C" w:rsidP="007D246D">
      <w:pPr>
        <w:pStyle w:val="Rubrik2"/>
        <w:ind w:left="142" w:right="-143"/>
      </w:pPr>
      <w:r w:rsidRPr="00450A3C">
        <w:t>Håravkortning</w:t>
      </w:r>
    </w:p>
    <w:p w14:paraId="4E799178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Vid behov i operationsområdet. </w:t>
      </w:r>
    </w:p>
    <w:p w14:paraId="301F796D" w14:textId="77777777" w:rsidR="0083508E" w:rsidRPr="002104E9" w:rsidRDefault="0083508E" w:rsidP="007D246D">
      <w:pPr>
        <w:pStyle w:val="Rubrik2"/>
        <w:ind w:left="142" w:right="-143"/>
      </w:pPr>
      <w:r w:rsidRPr="002104E9">
        <w:t>KAD</w:t>
      </w:r>
    </w:p>
    <w:p w14:paraId="42820E68" w14:textId="77777777" w:rsidR="0083508E" w:rsidRPr="008A067B" w:rsidRDefault="0083508E" w:rsidP="007D246D">
      <w:pPr>
        <w:spacing w:after="0" w:line="240" w:lineRule="auto"/>
        <w:ind w:left="142" w:right="-143"/>
        <w:rPr>
          <w:szCs w:val="20"/>
        </w:rPr>
      </w:pPr>
      <w:r w:rsidRPr="008A067B">
        <w:rPr>
          <w:szCs w:val="20"/>
        </w:rPr>
        <w:t>Ja</w:t>
      </w:r>
      <w:r>
        <w:rPr>
          <w:szCs w:val="20"/>
        </w:rPr>
        <w:t>, om förväntad operationstid över 2 timmar</w:t>
      </w:r>
    </w:p>
    <w:p w14:paraId="126F9462" w14:textId="77777777" w:rsidR="0083508E" w:rsidRPr="00DF0E74" w:rsidRDefault="0083508E" w:rsidP="007D246D">
      <w:pPr>
        <w:pStyle w:val="Rubrik2"/>
        <w:ind w:left="142" w:right="-143"/>
      </w:pPr>
      <w:r w:rsidRPr="00DF0E74">
        <w:t>Vändning</w:t>
      </w:r>
    </w:p>
    <w:p w14:paraId="5D9C3CF4" w14:textId="77777777" w:rsidR="0083508E" w:rsidRPr="008A067B" w:rsidRDefault="0083508E" w:rsidP="007D246D">
      <w:pPr>
        <w:spacing w:after="0" w:line="240" w:lineRule="auto"/>
        <w:ind w:left="142" w:right="-143"/>
        <w:rPr>
          <w:szCs w:val="20"/>
        </w:rPr>
      </w:pPr>
      <w:r w:rsidRPr="008A067B">
        <w:rPr>
          <w:szCs w:val="20"/>
        </w:rPr>
        <w:t>Håll noga uppsikt över extremiteter vid vändning</w:t>
      </w:r>
    </w:p>
    <w:p w14:paraId="4DDB562C" w14:textId="77777777" w:rsidR="0083508E" w:rsidRPr="00DF0E74" w:rsidRDefault="0083508E" w:rsidP="007D246D">
      <w:pPr>
        <w:pStyle w:val="Rubrik2"/>
        <w:ind w:left="142" w:right="-143"/>
      </w:pPr>
      <w:r w:rsidRPr="00DF0E74">
        <w:t>Att tänka på</w:t>
      </w:r>
    </w:p>
    <w:p w14:paraId="4F0F5F06" w14:textId="77777777" w:rsidR="00450A3C" w:rsidRPr="00450A3C" w:rsidRDefault="00450A3C" w:rsidP="00D03484">
      <w:pPr>
        <w:numPr>
          <w:ilvl w:val="0"/>
          <w:numId w:val="20"/>
        </w:numPr>
        <w:spacing w:after="0" w:line="240" w:lineRule="auto"/>
        <w:ind w:left="567" w:right="-143"/>
        <w:rPr>
          <w:b/>
          <w:szCs w:val="20"/>
          <w:u w:val="single"/>
        </w:rPr>
      </w:pPr>
      <w:r w:rsidRPr="00450A3C">
        <w:rPr>
          <w:b/>
          <w:szCs w:val="20"/>
        </w:rPr>
        <w:t xml:space="preserve">Risk för komplikation som gör att man snabbt vill vända över i ryggläge! </w:t>
      </w:r>
    </w:p>
    <w:p w14:paraId="498F8828" w14:textId="490EAEB6" w:rsidR="00450A3C" w:rsidRPr="00450A3C" w:rsidRDefault="00450A3C" w:rsidP="00D03484">
      <w:pPr>
        <w:spacing w:after="0" w:line="240" w:lineRule="auto"/>
        <w:ind w:left="567" w:right="-143"/>
        <w:rPr>
          <w:szCs w:val="20"/>
        </w:rPr>
      </w:pPr>
      <w:r w:rsidRPr="00450A3C">
        <w:rPr>
          <w:szCs w:val="20"/>
        </w:rPr>
        <w:t xml:space="preserve">Placera ett operationsbord eller en säng med </w:t>
      </w:r>
      <w:r w:rsidRPr="00450A3C">
        <w:rPr>
          <w:b/>
          <w:i/>
          <w:szCs w:val="20"/>
        </w:rPr>
        <w:t>borttagen huvudgavel</w:t>
      </w:r>
      <w:r w:rsidRPr="00450A3C">
        <w:rPr>
          <w:szCs w:val="20"/>
        </w:rPr>
        <w:t xml:space="preserve"> i nära anslutning till operationssalen.</w:t>
      </w:r>
    </w:p>
    <w:p w14:paraId="22674578" w14:textId="77777777" w:rsidR="00450A3C" w:rsidRPr="00450A3C" w:rsidRDefault="00450A3C" w:rsidP="00D03484">
      <w:pPr>
        <w:numPr>
          <w:ilvl w:val="0"/>
          <w:numId w:val="20"/>
        </w:numPr>
        <w:spacing w:after="0" w:line="240" w:lineRule="auto"/>
        <w:ind w:left="567" w:right="-143"/>
        <w:rPr>
          <w:szCs w:val="20"/>
        </w:rPr>
      </w:pPr>
      <w:r w:rsidRPr="00450A3C">
        <w:rPr>
          <w:b/>
          <w:szCs w:val="20"/>
        </w:rPr>
        <w:t xml:space="preserve">Risk för </w:t>
      </w:r>
      <w:proofErr w:type="spellStart"/>
      <w:r w:rsidRPr="00450A3C">
        <w:rPr>
          <w:b/>
          <w:szCs w:val="20"/>
        </w:rPr>
        <w:t>hypotension</w:t>
      </w:r>
      <w:proofErr w:type="spellEnd"/>
      <w:r w:rsidRPr="00450A3C">
        <w:rPr>
          <w:b/>
          <w:szCs w:val="20"/>
        </w:rPr>
        <w:t xml:space="preserve">! </w:t>
      </w:r>
    </w:p>
    <w:p w14:paraId="6EE0C563" w14:textId="77777777" w:rsidR="00450A3C" w:rsidRPr="00450A3C" w:rsidRDefault="00450A3C" w:rsidP="00D03484">
      <w:pPr>
        <w:spacing w:after="0" w:line="240" w:lineRule="auto"/>
        <w:ind w:left="567" w:right="-143"/>
        <w:rPr>
          <w:szCs w:val="20"/>
        </w:rPr>
      </w:pPr>
      <w:r w:rsidRPr="00450A3C">
        <w:rPr>
          <w:szCs w:val="20"/>
        </w:rPr>
        <w:t>Ha en beredskap.</w:t>
      </w:r>
    </w:p>
    <w:p w14:paraId="40015B07" w14:textId="77777777" w:rsidR="00450A3C" w:rsidRPr="00450A3C" w:rsidRDefault="00450A3C" w:rsidP="00D03484">
      <w:pPr>
        <w:numPr>
          <w:ilvl w:val="0"/>
          <w:numId w:val="21"/>
        </w:numPr>
        <w:spacing w:after="0" w:line="240" w:lineRule="auto"/>
        <w:ind w:left="567" w:right="-143"/>
        <w:rPr>
          <w:szCs w:val="20"/>
        </w:rPr>
      </w:pPr>
      <w:r w:rsidRPr="00450A3C">
        <w:rPr>
          <w:b/>
          <w:szCs w:val="20"/>
        </w:rPr>
        <w:t xml:space="preserve">Risk för oönskat </w:t>
      </w:r>
      <w:proofErr w:type="spellStart"/>
      <w:r w:rsidRPr="00450A3C">
        <w:rPr>
          <w:b/>
          <w:szCs w:val="20"/>
        </w:rPr>
        <w:t>tubläge</w:t>
      </w:r>
      <w:proofErr w:type="spellEnd"/>
      <w:r w:rsidRPr="00450A3C">
        <w:rPr>
          <w:b/>
          <w:szCs w:val="20"/>
        </w:rPr>
        <w:t xml:space="preserve">! </w:t>
      </w:r>
    </w:p>
    <w:p w14:paraId="0F0E0352" w14:textId="7192229E" w:rsidR="00450A3C" w:rsidRPr="00450A3C" w:rsidRDefault="00450A3C" w:rsidP="00D03484">
      <w:pPr>
        <w:spacing w:after="0" w:line="240" w:lineRule="auto"/>
        <w:ind w:left="567" w:right="-143"/>
        <w:rPr>
          <w:szCs w:val="20"/>
        </w:rPr>
      </w:pPr>
      <w:r w:rsidRPr="00450A3C">
        <w:rPr>
          <w:szCs w:val="20"/>
        </w:rPr>
        <w:t xml:space="preserve">Noggrann fixering samt auskultera lungorna även efter vändning. </w:t>
      </w:r>
    </w:p>
    <w:p w14:paraId="27A22A38" w14:textId="55F379E6" w:rsidR="00450A3C" w:rsidRPr="00450A3C" w:rsidRDefault="00450A3C" w:rsidP="00D03484">
      <w:pPr>
        <w:spacing w:after="0" w:line="240" w:lineRule="auto"/>
        <w:ind w:left="567" w:right="-143"/>
        <w:rPr>
          <w:szCs w:val="20"/>
        </w:rPr>
      </w:pPr>
      <w:r w:rsidRPr="00450A3C">
        <w:rPr>
          <w:szCs w:val="20"/>
        </w:rPr>
        <w:t>Dokumentera!</w:t>
      </w:r>
    </w:p>
    <w:p w14:paraId="133A807C" w14:textId="77777777" w:rsidR="00450A3C" w:rsidRPr="00450A3C" w:rsidRDefault="00450A3C" w:rsidP="00D03484">
      <w:pPr>
        <w:numPr>
          <w:ilvl w:val="0"/>
          <w:numId w:val="21"/>
        </w:numPr>
        <w:spacing w:after="0" w:line="240" w:lineRule="auto"/>
        <w:ind w:left="567" w:right="-143"/>
        <w:rPr>
          <w:szCs w:val="20"/>
        </w:rPr>
      </w:pPr>
      <w:r w:rsidRPr="00450A3C">
        <w:rPr>
          <w:b/>
          <w:szCs w:val="20"/>
        </w:rPr>
        <w:t xml:space="preserve">Risk för blödningskomplikation! </w:t>
      </w:r>
    </w:p>
    <w:p w14:paraId="66908C56" w14:textId="48D39B65" w:rsidR="00450A3C" w:rsidRPr="00450A3C" w:rsidRDefault="00492C20" w:rsidP="00D03484">
      <w:pPr>
        <w:spacing w:after="0" w:line="240" w:lineRule="auto"/>
        <w:ind w:left="567" w:right="-143"/>
        <w:rPr>
          <w:szCs w:val="20"/>
        </w:rPr>
      </w:pPr>
      <w:r>
        <w:rPr>
          <w:szCs w:val="20"/>
        </w:rPr>
        <w:t xml:space="preserve">     </w:t>
      </w:r>
      <w:r w:rsidR="00450A3C" w:rsidRPr="00450A3C">
        <w:rPr>
          <w:szCs w:val="20"/>
        </w:rPr>
        <w:t xml:space="preserve"> Kommunicera med operatören vid oväntade blodtrycksfall och/eller takykardi.</w:t>
      </w:r>
    </w:p>
    <w:p w14:paraId="5264B554" w14:textId="77777777" w:rsidR="00450A3C" w:rsidRPr="00450A3C" w:rsidRDefault="00450A3C" w:rsidP="00D03484">
      <w:pPr>
        <w:numPr>
          <w:ilvl w:val="0"/>
          <w:numId w:val="21"/>
        </w:numPr>
        <w:spacing w:after="0" w:line="240" w:lineRule="auto"/>
        <w:ind w:left="567" w:right="-143"/>
        <w:rPr>
          <w:szCs w:val="20"/>
        </w:rPr>
      </w:pPr>
      <w:r w:rsidRPr="00450A3C">
        <w:rPr>
          <w:b/>
          <w:szCs w:val="20"/>
        </w:rPr>
        <w:t xml:space="preserve">Risk för skador orsakad av positioneringen! </w:t>
      </w:r>
    </w:p>
    <w:p w14:paraId="7C8D3B8B" w14:textId="77777777" w:rsidR="00450A3C" w:rsidRPr="00450A3C" w:rsidRDefault="00450A3C" w:rsidP="00D03484">
      <w:pPr>
        <w:spacing w:after="0" w:line="240" w:lineRule="auto"/>
        <w:ind w:left="567" w:right="-143"/>
        <w:rPr>
          <w:i/>
        </w:rPr>
      </w:pPr>
      <w:r w:rsidRPr="00450A3C">
        <w:lastRenderedPageBreak/>
        <w:t>Ha en kunskap om riskerna och hur skador undviks. Gör kontinuerliga lägeskontroller och åtgärda sådant som kan innebära en risk. Dokumentera kontroller och åtgärder!</w:t>
      </w:r>
    </w:p>
    <w:p w14:paraId="51323024" w14:textId="77777777" w:rsidR="00450A3C" w:rsidRPr="00450A3C" w:rsidRDefault="00450A3C" w:rsidP="00D03484">
      <w:pPr>
        <w:spacing w:after="0" w:line="240" w:lineRule="auto"/>
        <w:ind w:left="567" w:right="-143"/>
      </w:pPr>
      <w:r w:rsidRPr="00450A3C">
        <w:t>Ju längre tid som patienten är positionerad på operationsbordet desto större risk.</w:t>
      </w:r>
      <w:r w:rsidRPr="00450A3C">
        <w:rPr>
          <w:i/>
        </w:rPr>
        <w:t xml:space="preserve"> </w:t>
      </w:r>
      <w:r w:rsidRPr="00450A3C">
        <w:rPr>
          <w:b/>
        </w:rPr>
        <w:t xml:space="preserve">Hypotermi är en riskfaktor! </w:t>
      </w:r>
      <w:r w:rsidRPr="00450A3C">
        <w:t xml:space="preserve">Äldre personer, överviktiga, magra, diabetiker, kärlsjuka och rökare löper en ökad risk. </w:t>
      </w:r>
    </w:p>
    <w:p w14:paraId="0D6DBD9B" w14:textId="77777777" w:rsidR="00450A3C" w:rsidRPr="00450A3C" w:rsidRDefault="00450A3C" w:rsidP="007D246D">
      <w:pPr>
        <w:pStyle w:val="Rubrik2"/>
        <w:ind w:left="142" w:right="-143"/>
      </w:pPr>
      <w:r w:rsidRPr="00450A3C">
        <w:t>Avslutning/Postoperativt</w:t>
      </w:r>
    </w:p>
    <w:p w14:paraId="460FA5B2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Patienten vänds över inne på salen till säng inbäddad med gröna lakan och </w:t>
      </w:r>
      <w:r w:rsidRPr="00450A3C">
        <w:rPr>
          <w:b/>
          <w:i/>
          <w:szCs w:val="20"/>
        </w:rPr>
        <w:t>borttagen huvudgavel!</w:t>
      </w:r>
      <w:r w:rsidRPr="00450A3C">
        <w:rPr>
          <w:szCs w:val="20"/>
        </w:rPr>
        <w:t xml:space="preserve"> Gaveln sätts tillbaka först när patienten har en säker luftväg/stabil andning och det är dags för avfärd till UVA. </w:t>
      </w:r>
    </w:p>
    <w:p w14:paraId="615474F4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</w:p>
    <w:p w14:paraId="0017A5F0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Inspektera huden; särskilt områden som har varit utsatta för tryck och där ben sticker ut/ligger ytligt. Vid tecken på skada – dokumentera i operationssköterskejournalen och rapportera omgående till samtliga som har varit delaktiga i operationen, sektionsledare samt till UVA-personalen.  </w:t>
      </w:r>
    </w:p>
    <w:p w14:paraId="26458DE1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</w:p>
    <w:p w14:paraId="5560B23A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Fri mobilisering. </w:t>
      </w:r>
    </w:p>
    <w:p w14:paraId="79A2391A" w14:textId="77777777" w:rsidR="00450A3C" w:rsidRPr="008D46D2" w:rsidRDefault="00450A3C" w:rsidP="007D246D">
      <w:pPr>
        <w:pStyle w:val="Rubrik2"/>
        <w:ind w:left="142" w:right="-143"/>
      </w:pPr>
      <w:r w:rsidRPr="008D46D2">
        <w:t>Postoperativ vård när patienten varit sövd</w:t>
      </w:r>
    </w:p>
    <w:p w14:paraId="5F759913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>Patientvärmare kvar tills patienten lämnar operationssalen. Ligger över natt på UVA. Ge OxyNorm innan väckning och OxyContin på UVA</w:t>
      </w:r>
    </w:p>
    <w:p w14:paraId="3D7E46D8" w14:textId="77777777" w:rsidR="00450A3C" w:rsidRPr="007F26B7" w:rsidRDefault="00450A3C" w:rsidP="007D246D">
      <w:pPr>
        <w:spacing w:after="0" w:line="240" w:lineRule="auto"/>
        <w:ind w:left="142" w:right="-143"/>
        <w:rPr>
          <w:sz w:val="12"/>
          <w:szCs w:val="8"/>
        </w:rPr>
      </w:pPr>
    </w:p>
    <w:p w14:paraId="6A67305D" w14:textId="77777777" w:rsidR="00450A3C" w:rsidRPr="00450A3C" w:rsidRDefault="00450A3C" w:rsidP="007D246D">
      <w:pPr>
        <w:pStyle w:val="Rubrik3"/>
        <w:ind w:left="142" w:right="-143"/>
      </w:pPr>
      <w:r w:rsidRPr="00450A3C">
        <w:t>Källa och lästips</w:t>
      </w:r>
    </w:p>
    <w:p w14:paraId="13B74FE2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GB"/>
        </w:rPr>
      </w:pPr>
      <w:proofErr w:type="spellStart"/>
      <w:r w:rsidRPr="00450A3C">
        <w:rPr>
          <w:szCs w:val="20"/>
        </w:rPr>
        <w:t>Adedeji</w:t>
      </w:r>
      <w:proofErr w:type="spellEnd"/>
      <w:r w:rsidRPr="00450A3C">
        <w:rPr>
          <w:szCs w:val="20"/>
        </w:rPr>
        <w:t xml:space="preserve">, R., </w:t>
      </w:r>
      <w:proofErr w:type="spellStart"/>
      <w:r w:rsidRPr="00450A3C">
        <w:rPr>
          <w:szCs w:val="20"/>
        </w:rPr>
        <w:t>Oragui</w:t>
      </w:r>
      <w:proofErr w:type="spellEnd"/>
      <w:r w:rsidRPr="00450A3C">
        <w:rPr>
          <w:szCs w:val="20"/>
        </w:rPr>
        <w:t xml:space="preserve">, E., </w:t>
      </w:r>
      <w:proofErr w:type="spellStart"/>
      <w:r w:rsidRPr="00450A3C">
        <w:rPr>
          <w:szCs w:val="20"/>
        </w:rPr>
        <w:t>Wasim</w:t>
      </w:r>
      <w:proofErr w:type="spellEnd"/>
      <w:r w:rsidRPr="00450A3C">
        <w:rPr>
          <w:szCs w:val="20"/>
        </w:rPr>
        <w:t xml:space="preserve">, K., &amp; </w:t>
      </w:r>
      <w:proofErr w:type="spellStart"/>
      <w:r w:rsidRPr="00450A3C">
        <w:rPr>
          <w:szCs w:val="20"/>
        </w:rPr>
        <w:t>Maruthainar</w:t>
      </w:r>
      <w:proofErr w:type="spellEnd"/>
      <w:r w:rsidRPr="00450A3C">
        <w:rPr>
          <w:szCs w:val="20"/>
        </w:rPr>
        <w:t xml:space="preserve">, N. (2010). </w:t>
      </w:r>
      <w:r w:rsidRPr="00450A3C">
        <w:rPr>
          <w:szCs w:val="20"/>
          <w:lang w:val="en-GB"/>
        </w:rPr>
        <w:t xml:space="preserve">The importance of correct patient positioning in theatre and implications of mal-positioning. </w:t>
      </w:r>
      <w:r w:rsidRPr="00450A3C">
        <w:rPr>
          <w:i/>
          <w:szCs w:val="20"/>
          <w:lang w:val="en-GB"/>
        </w:rPr>
        <w:t>Open learning Zone, 20</w:t>
      </w:r>
      <w:r w:rsidRPr="00450A3C">
        <w:rPr>
          <w:szCs w:val="20"/>
          <w:lang w:val="en-GB"/>
        </w:rPr>
        <w:t>(4), 143-147.</w:t>
      </w:r>
    </w:p>
    <w:p w14:paraId="7A803A62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GB"/>
        </w:rPr>
      </w:pPr>
    </w:p>
    <w:p w14:paraId="244CC507" w14:textId="77777777" w:rsidR="00450A3C" w:rsidRPr="00450A3C" w:rsidRDefault="00450A3C" w:rsidP="007D246D">
      <w:pPr>
        <w:spacing w:after="0" w:line="240" w:lineRule="auto"/>
        <w:ind w:left="142" w:right="-143"/>
        <w:rPr>
          <w:rFonts w:ascii="Helvetica" w:hAnsi="Helvetica" w:cs="Helvetica"/>
          <w:sz w:val="21"/>
          <w:szCs w:val="21"/>
          <w:bdr w:val="none" w:sz="0" w:space="0" w:color="auto" w:frame="1"/>
          <w:lang w:val="en"/>
        </w:rPr>
      </w:pPr>
      <w:proofErr w:type="spellStart"/>
      <w:r w:rsidRPr="00450A3C">
        <w:rPr>
          <w:szCs w:val="20"/>
          <w:lang w:val="en-GB"/>
        </w:rPr>
        <w:t>Bonnaig</w:t>
      </w:r>
      <w:proofErr w:type="spellEnd"/>
      <w:r w:rsidRPr="00450A3C">
        <w:rPr>
          <w:szCs w:val="20"/>
          <w:lang w:val="en-GB"/>
        </w:rPr>
        <w:t xml:space="preserve">, N., Dailey, S., &amp; Archdeacon, M. (2014). Proper Patient Positioning and Complication Prevention in Orthopaedic Surgery. </w:t>
      </w:r>
      <w:r w:rsidRPr="00450A3C">
        <w:rPr>
          <w:i/>
          <w:szCs w:val="20"/>
          <w:lang w:val="en-GB"/>
        </w:rPr>
        <w:t>The Journal of Bone &amp; Joint Surgery, Jul 02;96</w:t>
      </w:r>
      <w:r w:rsidRPr="00450A3C">
        <w:rPr>
          <w:szCs w:val="20"/>
          <w:lang w:val="en-GB"/>
        </w:rPr>
        <w:t>(13), 1135-1140.</w:t>
      </w:r>
      <w:r w:rsidRPr="00450A3C">
        <w:rPr>
          <w:i/>
          <w:szCs w:val="20"/>
          <w:lang w:val="en-GB"/>
        </w:rPr>
        <w:t xml:space="preserve"> </w:t>
      </w:r>
    </w:p>
    <w:p w14:paraId="302F6819" w14:textId="77777777" w:rsidR="00450A3C" w:rsidRPr="00450A3C" w:rsidRDefault="00450A3C" w:rsidP="007D246D">
      <w:pPr>
        <w:spacing w:after="0" w:line="240" w:lineRule="auto"/>
        <w:ind w:left="142" w:right="-143"/>
        <w:rPr>
          <w:i/>
          <w:szCs w:val="20"/>
          <w:lang w:val="en-GB"/>
        </w:rPr>
      </w:pPr>
    </w:p>
    <w:p w14:paraId="25B956A8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GB"/>
        </w:rPr>
      </w:pPr>
      <w:proofErr w:type="spellStart"/>
      <w:r w:rsidRPr="00450A3C">
        <w:rPr>
          <w:szCs w:val="20"/>
          <w:lang w:val="en-GB"/>
        </w:rPr>
        <w:t>Bouyer-Ferullo</w:t>
      </w:r>
      <w:proofErr w:type="spellEnd"/>
      <w:r w:rsidRPr="00450A3C">
        <w:rPr>
          <w:szCs w:val="20"/>
          <w:lang w:val="en-GB"/>
        </w:rPr>
        <w:t xml:space="preserve">, S. (2013). Preventing Perioperative Peripheral Nerve Injuries. </w:t>
      </w:r>
      <w:r w:rsidRPr="00450A3C">
        <w:rPr>
          <w:i/>
          <w:szCs w:val="20"/>
          <w:lang w:val="en-GB"/>
        </w:rPr>
        <w:t>AORN Journal, 97</w:t>
      </w:r>
      <w:r w:rsidRPr="00450A3C">
        <w:rPr>
          <w:szCs w:val="20"/>
          <w:lang w:val="en-GB"/>
        </w:rPr>
        <w:t>(1), 110-124.</w:t>
      </w:r>
    </w:p>
    <w:p w14:paraId="523E4120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GB"/>
        </w:rPr>
      </w:pPr>
    </w:p>
    <w:p w14:paraId="39553727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US"/>
        </w:rPr>
      </w:pPr>
      <w:r w:rsidRPr="00450A3C">
        <w:rPr>
          <w:szCs w:val="20"/>
          <w:lang w:val="en-US"/>
        </w:rPr>
        <w:t xml:space="preserve">Knight, David JW., &amp; Mahajan, Ravi P. (2004). Patient positioning in </w:t>
      </w:r>
      <w:proofErr w:type="spellStart"/>
      <w:r w:rsidRPr="00450A3C">
        <w:rPr>
          <w:szCs w:val="20"/>
          <w:lang w:val="en-US"/>
        </w:rPr>
        <w:t>anaesthesia</w:t>
      </w:r>
      <w:proofErr w:type="spellEnd"/>
      <w:r w:rsidRPr="00450A3C">
        <w:rPr>
          <w:szCs w:val="20"/>
          <w:lang w:val="en-US"/>
        </w:rPr>
        <w:t xml:space="preserve">. </w:t>
      </w:r>
      <w:r w:rsidRPr="00450A3C">
        <w:rPr>
          <w:i/>
          <w:szCs w:val="20"/>
          <w:lang w:val="en-US"/>
        </w:rPr>
        <w:t xml:space="preserve">Continuing Education in </w:t>
      </w:r>
      <w:proofErr w:type="spellStart"/>
      <w:r w:rsidRPr="00450A3C">
        <w:rPr>
          <w:i/>
          <w:szCs w:val="20"/>
          <w:lang w:val="en-US"/>
        </w:rPr>
        <w:t>Anaesthesia</w:t>
      </w:r>
      <w:proofErr w:type="spellEnd"/>
      <w:r w:rsidRPr="00450A3C">
        <w:rPr>
          <w:i/>
          <w:szCs w:val="20"/>
          <w:lang w:val="en-US"/>
        </w:rPr>
        <w:t>, Critical Care &amp; Pain, 4</w:t>
      </w:r>
      <w:r w:rsidRPr="00450A3C">
        <w:rPr>
          <w:szCs w:val="20"/>
          <w:lang w:val="en-US"/>
        </w:rPr>
        <w:t>(5), 160-163.</w:t>
      </w:r>
    </w:p>
    <w:p w14:paraId="1531946F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  <w:lang w:val="en-GB"/>
        </w:rPr>
      </w:pPr>
    </w:p>
    <w:p w14:paraId="2A1821D2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  <w:lang w:val="en-GB"/>
        </w:rPr>
        <w:t xml:space="preserve">Leibovitch, I., Casson, R., </w:t>
      </w:r>
      <w:proofErr w:type="spellStart"/>
      <w:r w:rsidRPr="00450A3C">
        <w:rPr>
          <w:szCs w:val="20"/>
          <w:lang w:val="en-GB"/>
        </w:rPr>
        <w:t>Laforest</w:t>
      </w:r>
      <w:proofErr w:type="spellEnd"/>
      <w:r w:rsidRPr="00450A3C">
        <w:rPr>
          <w:szCs w:val="20"/>
          <w:lang w:val="en-GB"/>
        </w:rPr>
        <w:t xml:space="preserve">, C., &amp; Selva, D. (2006). Ischemic Orbital Compartment Syndrome as a Complication of Spinal Surgery in the Prone Position. </w:t>
      </w:r>
      <w:proofErr w:type="spellStart"/>
      <w:r w:rsidRPr="00450A3C">
        <w:rPr>
          <w:i/>
          <w:szCs w:val="20"/>
        </w:rPr>
        <w:t>American</w:t>
      </w:r>
      <w:proofErr w:type="spellEnd"/>
      <w:r w:rsidRPr="00450A3C">
        <w:rPr>
          <w:i/>
          <w:szCs w:val="20"/>
        </w:rPr>
        <w:t xml:space="preserve"> Academy </w:t>
      </w:r>
      <w:proofErr w:type="spellStart"/>
      <w:r w:rsidRPr="00450A3C">
        <w:rPr>
          <w:i/>
          <w:szCs w:val="20"/>
        </w:rPr>
        <w:t>of</w:t>
      </w:r>
      <w:proofErr w:type="spellEnd"/>
      <w:r w:rsidRPr="00450A3C">
        <w:rPr>
          <w:i/>
          <w:szCs w:val="20"/>
        </w:rPr>
        <w:t xml:space="preserve"> </w:t>
      </w:r>
      <w:proofErr w:type="spellStart"/>
      <w:r w:rsidRPr="00450A3C">
        <w:rPr>
          <w:i/>
          <w:szCs w:val="20"/>
        </w:rPr>
        <w:t>Ophthalmology</w:t>
      </w:r>
      <w:proofErr w:type="spellEnd"/>
      <w:r w:rsidRPr="00450A3C">
        <w:rPr>
          <w:i/>
          <w:szCs w:val="20"/>
        </w:rPr>
        <w:t>, 113</w:t>
      </w:r>
      <w:r w:rsidRPr="00450A3C">
        <w:rPr>
          <w:szCs w:val="20"/>
        </w:rPr>
        <w:t xml:space="preserve">(1), 105-108. </w:t>
      </w:r>
    </w:p>
    <w:p w14:paraId="7AD6314E" w14:textId="77777777" w:rsidR="00450A3C" w:rsidRPr="00450A3C" w:rsidRDefault="00450A3C" w:rsidP="007D246D">
      <w:pPr>
        <w:spacing w:after="0" w:line="240" w:lineRule="auto"/>
        <w:ind w:left="142" w:right="-143"/>
        <w:rPr>
          <w:b/>
          <w:szCs w:val="20"/>
          <w:u w:val="single"/>
        </w:rPr>
      </w:pPr>
    </w:p>
    <w:p w14:paraId="062E6A23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SFS 1982:763. </w:t>
      </w:r>
      <w:r w:rsidRPr="00450A3C">
        <w:rPr>
          <w:i/>
          <w:szCs w:val="20"/>
        </w:rPr>
        <w:t xml:space="preserve">Hälso- och sjukvårdslag. </w:t>
      </w:r>
      <w:r w:rsidRPr="00450A3C">
        <w:rPr>
          <w:szCs w:val="20"/>
        </w:rPr>
        <w:t>§ 2a och § 2e. Stockholm: Socialdepartementet.</w:t>
      </w:r>
    </w:p>
    <w:p w14:paraId="3DAA6A4D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</w:p>
    <w:p w14:paraId="4DBCDE8B" w14:textId="77777777" w:rsidR="00450A3C" w:rsidRPr="00450A3C" w:rsidRDefault="00450A3C" w:rsidP="007D246D">
      <w:pPr>
        <w:spacing w:after="0" w:line="240" w:lineRule="auto"/>
        <w:ind w:left="142" w:right="-143"/>
        <w:rPr>
          <w:szCs w:val="20"/>
        </w:rPr>
      </w:pPr>
      <w:r w:rsidRPr="00450A3C">
        <w:rPr>
          <w:szCs w:val="20"/>
        </w:rPr>
        <w:t xml:space="preserve">SFS 2010:659. </w:t>
      </w:r>
      <w:r w:rsidRPr="00450A3C">
        <w:rPr>
          <w:i/>
          <w:szCs w:val="20"/>
        </w:rPr>
        <w:t xml:space="preserve">Patientsäkerhetslag. </w:t>
      </w:r>
      <w:r w:rsidRPr="00450A3C">
        <w:rPr>
          <w:szCs w:val="20"/>
        </w:rPr>
        <w:t xml:space="preserve">3 kap. § 1 och 6 kap. § 1, § 2 och § 4. Stockholm: Socialdepartementet. </w:t>
      </w:r>
    </w:p>
    <w:p w14:paraId="61B25AC7" w14:textId="77777777" w:rsidR="00450A3C" w:rsidRPr="00450A3C" w:rsidRDefault="00450A3C" w:rsidP="00450A3C">
      <w:pPr>
        <w:keepNext/>
        <w:spacing w:before="240" w:after="60" w:line="240" w:lineRule="auto"/>
        <w:ind w:left="0" w:right="1161"/>
        <w:outlineLvl w:val="1"/>
        <w:rPr>
          <w:b/>
          <w:bCs/>
          <w:iCs/>
          <w:sz w:val="28"/>
          <w:szCs w:val="28"/>
        </w:rPr>
      </w:pPr>
    </w:p>
    <w:p w14:paraId="12516DCC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58EDD4FE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371102B8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22A21CA5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031AA93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C69B1ED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0DDBB9DA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1759120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564D438D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6D256AA3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F78D711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69DF77B9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3D00D829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64718292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71AB0788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94CED35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2734ED63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3483AE5B" w14:textId="77777777" w:rsidR="00450A3C" w:rsidRPr="00450A3C" w:rsidRDefault="00450A3C" w:rsidP="008D46D2">
      <w:pPr>
        <w:pStyle w:val="Rubrik2"/>
        <w:rPr>
          <w:noProof/>
        </w:rPr>
      </w:pPr>
      <w:r w:rsidRPr="00450A3C">
        <w:rPr>
          <w:noProof/>
        </w:rPr>
        <w:t>Positionering på planbord med ryggkuddar</w:t>
      </w:r>
    </w:p>
    <w:p w14:paraId="3AC4A629" w14:textId="77777777" w:rsidR="00450A3C" w:rsidRPr="00450A3C" w:rsidRDefault="00450A3C" w:rsidP="00450A3C">
      <w:pPr>
        <w:spacing w:after="0" w:line="240" w:lineRule="auto"/>
        <w:ind w:left="0" w:right="0"/>
        <w:jc w:val="center"/>
        <w:rPr>
          <w:b/>
          <w:noProof/>
          <w:sz w:val="32"/>
          <w:szCs w:val="32"/>
        </w:rPr>
      </w:pPr>
    </w:p>
    <w:p w14:paraId="25274937" w14:textId="7BC01230" w:rsidR="00450A3C" w:rsidRPr="00450A3C" w:rsidRDefault="00450A3C" w:rsidP="00450A3C">
      <w:pPr>
        <w:spacing w:after="0" w:line="240" w:lineRule="auto"/>
        <w:ind w:left="0" w:right="0"/>
        <w:jc w:val="center"/>
        <w:rPr>
          <w:noProof/>
          <w:szCs w:val="20"/>
        </w:rPr>
      </w:pPr>
      <w:r w:rsidRPr="00450A3C">
        <w:rPr>
          <w:noProof/>
          <w:szCs w:val="20"/>
        </w:rPr>
        <w:drawing>
          <wp:anchor distT="0" distB="0" distL="114300" distR="114300" simplePos="0" relativeHeight="251658242" behindDoc="0" locked="0" layoutInCell="1" allowOverlap="1" wp14:anchorId="68F9CDAD" wp14:editId="3E988200">
            <wp:simplePos x="0" y="0"/>
            <wp:positionH relativeFrom="column">
              <wp:posOffset>-194945</wp:posOffset>
            </wp:positionH>
            <wp:positionV relativeFrom="paragraph">
              <wp:posOffset>100330</wp:posOffset>
            </wp:positionV>
            <wp:extent cx="5360670" cy="2985770"/>
            <wp:effectExtent l="0" t="0" r="0" b="5080"/>
            <wp:wrapSquare wrapText="left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4" t="24258" r="3250" b="6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0800B" w14:textId="77777777" w:rsidR="00450A3C" w:rsidRPr="00450A3C" w:rsidRDefault="00450A3C" w:rsidP="00450A3C">
      <w:pPr>
        <w:spacing w:after="0" w:line="240" w:lineRule="auto"/>
        <w:ind w:left="0" w:right="0"/>
        <w:rPr>
          <w:noProof/>
          <w:szCs w:val="20"/>
        </w:rPr>
      </w:pPr>
    </w:p>
    <w:p w14:paraId="32AD27A0" w14:textId="77777777" w:rsidR="00450A3C" w:rsidRPr="00450A3C" w:rsidRDefault="00450A3C" w:rsidP="00450A3C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450A3C">
        <w:t xml:space="preserve">Planbord med huvudplatta, ryggkuddar och armskenor. </w:t>
      </w:r>
    </w:p>
    <w:p w14:paraId="37D5E1E5" w14:textId="6C0B3905" w:rsidR="00450A3C" w:rsidRPr="00450A3C" w:rsidRDefault="00450A3C" w:rsidP="00450A3C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450A3C">
        <w:t>Hjälm + spegel så långt upp mot huvudändan som möjligt.</w:t>
      </w:r>
      <w:r w:rsidR="00B22CCB">
        <w:t xml:space="preserve"> Ej förhöjning under </w:t>
      </w:r>
      <w:proofErr w:type="spellStart"/>
      <w:r w:rsidR="00B22CCB">
        <w:t>hjä</w:t>
      </w:r>
      <w:r w:rsidR="008B3E1A">
        <w:t>m</w:t>
      </w:r>
      <w:proofErr w:type="spellEnd"/>
      <w:r w:rsidR="008B3E1A">
        <w:t xml:space="preserve"> + spegel.</w:t>
      </w:r>
      <w:r w:rsidRPr="00450A3C">
        <w:t xml:space="preserve"> </w:t>
      </w:r>
    </w:p>
    <w:p w14:paraId="2347CD95" w14:textId="77777777" w:rsidR="00450A3C" w:rsidRPr="00450A3C" w:rsidRDefault="00450A3C" w:rsidP="00450A3C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450A3C">
        <w:t>Bröstkuddens övre kant i nivå med mellanrummet till huvudplattan.</w:t>
      </w:r>
    </w:p>
    <w:p w14:paraId="14A69A3C" w14:textId="77777777" w:rsidR="00450A3C" w:rsidRPr="00450A3C" w:rsidRDefault="00450A3C" w:rsidP="00450A3C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450A3C">
        <w:t xml:space="preserve">Ställ in avståndet mellan kuddarna utifrån patientens kropps-byggnad. Höftbenskammarna ska vila på den övre delen av höft-kudden. </w:t>
      </w:r>
      <w:r w:rsidRPr="00450A3C">
        <w:rPr>
          <w:b/>
          <w:u w:val="single"/>
        </w:rPr>
        <w:t>MÅL</w:t>
      </w:r>
      <w:r w:rsidRPr="00450A3C">
        <w:t xml:space="preserve">: Buken ska ”hänga fritt” för att undvika ett förhöjt </w:t>
      </w:r>
      <w:proofErr w:type="spellStart"/>
      <w:r w:rsidRPr="00450A3C">
        <w:t>intraabdominellt</w:t>
      </w:r>
      <w:proofErr w:type="spellEnd"/>
      <w:r w:rsidRPr="00450A3C">
        <w:t xml:space="preserve"> tryck, vilket leder till ökad risk för blödnings-komplikation.</w:t>
      </w:r>
    </w:p>
    <w:p w14:paraId="56779FC0" w14:textId="77777777" w:rsidR="00450A3C" w:rsidRPr="00450A3C" w:rsidRDefault="00450A3C" w:rsidP="00450A3C">
      <w:pPr>
        <w:tabs>
          <w:tab w:val="left" w:pos="5145"/>
        </w:tabs>
        <w:spacing w:after="160" w:line="259" w:lineRule="auto"/>
        <w:ind w:left="720" w:right="0"/>
        <w:contextualSpacing/>
      </w:pPr>
      <w:r w:rsidRPr="00450A3C">
        <w:tab/>
      </w:r>
    </w:p>
    <w:p w14:paraId="46386C2E" w14:textId="4C20BE85" w:rsidR="00450A3C" w:rsidRPr="00450A3C" w:rsidRDefault="00450A3C" w:rsidP="00450A3C">
      <w:pPr>
        <w:spacing w:after="160" w:line="259" w:lineRule="auto"/>
        <w:ind w:left="720" w:right="0"/>
        <w:contextualSpacing/>
        <w:jc w:val="center"/>
      </w:pPr>
      <w:r w:rsidRPr="00450A3C">
        <w:rPr>
          <w:noProof/>
        </w:rPr>
        <w:lastRenderedPageBreak/>
        <w:drawing>
          <wp:inline distT="0" distB="0" distL="0" distR="0" wp14:anchorId="3B96FC87" wp14:editId="24B197FE">
            <wp:extent cx="2686050" cy="2305050"/>
            <wp:effectExtent l="0" t="0" r="0" b="0"/>
            <wp:docPr id="5" name="Picture 5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35"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FBF8" w14:textId="77777777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450A3C">
        <w:rPr>
          <w:b/>
          <w:i/>
          <w:szCs w:val="20"/>
        </w:rPr>
        <w:t>Vid operation av tung/överviktig patient – var frikostig med geldynor för att skydda bålen, buken, ljumskar och lår från skav och tryck från de rosa undre kuddarna!</w:t>
      </w:r>
      <w:r w:rsidRPr="00450A3C">
        <w:rPr>
          <w:b/>
          <w:szCs w:val="20"/>
        </w:rPr>
        <w:t xml:space="preserve"> </w:t>
      </w:r>
    </w:p>
    <w:p w14:paraId="3DC16270" w14:textId="77777777" w:rsidR="00450A3C" w:rsidRPr="00450A3C" w:rsidRDefault="00450A3C" w:rsidP="00450A3C">
      <w:pPr>
        <w:spacing w:after="0" w:line="240" w:lineRule="auto"/>
        <w:ind w:left="720" w:right="0"/>
        <w:rPr>
          <w:szCs w:val="20"/>
        </w:rPr>
      </w:pPr>
    </w:p>
    <w:p w14:paraId="3EEA3A94" w14:textId="311D6194" w:rsidR="00450A3C" w:rsidRPr="00450A3C" w:rsidRDefault="00450A3C" w:rsidP="00450A3C">
      <w:pPr>
        <w:spacing w:after="0" w:line="240" w:lineRule="auto"/>
        <w:ind w:left="0" w:right="0"/>
        <w:jc w:val="center"/>
        <w:rPr>
          <w:noProof/>
          <w:szCs w:val="20"/>
        </w:rPr>
      </w:pPr>
      <w:r w:rsidRPr="00450A3C">
        <w:rPr>
          <w:noProof/>
          <w:szCs w:val="20"/>
        </w:rPr>
        <w:drawing>
          <wp:inline distT="0" distB="0" distL="0" distR="0" wp14:anchorId="2A62A72D" wp14:editId="26D76A7F">
            <wp:extent cx="4733925" cy="2171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9" b="18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1C14" w14:textId="77777777" w:rsidR="00450A3C" w:rsidRPr="00450A3C" w:rsidRDefault="00450A3C" w:rsidP="00450A3C">
      <w:pPr>
        <w:spacing w:after="0" w:line="240" w:lineRule="auto"/>
        <w:ind w:left="0" w:right="0"/>
        <w:jc w:val="center"/>
        <w:rPr>
          <w:noProof/>
          <w:szCs w:val="20"/>
        </w:rPr>
      </w:pPr>
    </w:p>
    <w:p w14:paraId="42FFFCB6" w14:textId="77777777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>Små gröna lakan för att lyfta patienten vid justering av läget.</w:t>
      </w:r>
    </w:p>
    <w:p w14:paraId="718EBCF6" w14:textId="77777777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 xml:space="preserve">Söv på valfritt operationsbord och genomför en </w:t>
      </w:r>
      <w:r w:rsidRPr="00450A3C">
        <w:rPr>
          <w:b/>
          <w:szCs w:val="20"/>
        </w:rPr>
        <w:t xml:space="preserve">säker </w:t>
      </w:r>
      <w:r w:rsidRPr="00450A3C">
        <w:rPr>
          <w:szCs w:val="20"/>
        </w:rPr>
        <w:t>överflyttning.</w:t>
      </w:r>
    </w:p>
    <w:p w14:paraId="0BF42A53" w14:textId="77777777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b/>
          <w:szCs w:val="20"/>
          <w:u w:val="single"/>
        </w:rPr>
      </w:pPr>
      <w:r w:rsidRPr="00450A3C">
        <w:rPr>
          <w:b/>
          <w:szCs w:val="20"/>
        </w:rPr>
        <w:t>Före vändning</w:t>
      </w:r>
      <w:r w:rsidRPr="00450A3C">
        <w:rPr>
          <w:szCs w:val="20"/>
        </w:rPr>
        <w:t xml:space="preserve"> tas skjortan av eftersom det annars finns risk för veckbildning och skav. Patienten behåller trosor/kalsonger på. </w:t>
      </w:r>
    </w:p>
    <w:p w14:paraId="3108567E" w14:textId="77777777" w:rsidR="00450A3C" w:rsidRPr="00450A3C" w:rsidRDefault="00450A3C" w:rsidP="00450A3C">
      <w:pPr>
        <w:spacing w:after="0" w:line="240" w:lineRule="auto"/>
        <w:ind w:left="720" w:right="0"/>
        <w:rPr>
          <w:b/>
          <w:szCs w:val="20"/>
        </w:rPr>
      </w:pPr>
      <w:r w:rsidRPr="00450A3C">
        <w:rPr>
          <w:szCs w:val="20"/>
        </w:rPr>
        <w:t xml:space="preserve">Tjocka och långa strumpor på benen. Ögonlocken ska vara slutna och täckta med självhäftande plastfilm. </w:t>
      </w:r>
      <w:r w:rsidRPr="00450A3C">
        <w:rPr>
          <w:b/>
          <w:szCs w:val="20"/>
        </w:rPr>
        <w:t xml:space="preserve">Noggrann fixering av trachealtuben. </w:t>
      </w:r>
    </w:p>
    <w:p w14:paraId="27EAFD49" w14:textId="77777777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b/>
          <w:szCs w:val="20"/>
          <w:u w:val="single"/>
        </w:rPr>
      </w:pPr>
      <w:r w:rsidRPr="00450A3C">
        <w:rPr>
          <w:szCs w:val="20"/>
        </w:rPr>
        <w:t xml:space="preserve">Den som är ansvarig vid huvudändan leder överflyttningen. </w:t>
      </w:r>
      <w:r w:rsidRPr="00450A3C">
        <w:rPr>
          <w:b/>
          <w:i/>
          <w:szCs w:val="20"/>
        </w:rPr>
        <w:t>Alla manipuleringar/justeringar ska göras i samråd med ansvarig vid huvudändan!</w:t>
      </w:r>
    </w:p>
    <w:p w14:paraId="7D03A75E" w14:textId="77777777" w:rsidR="00450A3C" w:rsidRPr="00450A3C" w:rsidRDefault="00450A3C" w:rsidP="00450A3C">
      <w:pPr>
        <w:spacing w:after="0" w:line="240" w:lineRule="auto"/>
        <w:ind w:left="720" w:right="0"/>
        <w:rPr>
          <w:b/>
          <w:szCs w:val="20"/>
          <w:u w:val="single"/>
        </w:rPr>
      </w:pPr>
    </w:p>
    <w:p w14:paraId="1038B6CA" w14:textId="017A52F7" w:rsidR="00450A3C" w:rsidRPr="00450A3C" w:rsidRDefault="00450A3C" w:rsidP="00450A3C">
      <w:pPr>
        <w:spacing w:after="0" w:line="240" w:lineRule="auto"/>
        <w:ind w:left="360" w:right="0"/>
        <w:jc w:val="center"/>
        <w:rPr>
          <w:szCs w:val="20"/>
        </w:rPr>
      </w:pPr>
      <w:r w:rsidRPr="00450A3C">
        <w:rPr>
          <w:noProof/>
          <w:szCs w:val="20"/>
        </w:rPr>
        <w:lastRenderedPageBreak/>
        <w:drawing>
          <wp:inline distT="0" distB="0" distL="0" distR="0" wp14:anchorId="25B444E9" wp14:editId="51428F25">
            <wp:extent cx="4181475" cy="2905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8" t="15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91DC0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40873BB2" w14:textId="000DD3CB" w:rsidR="00450A3C" w:rsidRPr="00450A3C" w:rsidRDefault="00450A3C" w:rsidP="00450A3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 xml:space="preserve">Huvudet ska vila bekvämt och </w:t>
      </w:r>
      <w:r w:rsidRPr="00450A3C">
        <w:rPr>
          <w:i/>
          <w:szCs w:val="20"/>
        </w:rPr>
        <w:t>lätt</w:t>
      </w:r>
      <w:r w:rsidRPr="00450A3C">
        <w:rPr>
          <w:szCs w:val="20"/>
        </w:rPr>
        <w:t xml:space="preserve"> framåtböjt i </w:t>
      </w:r>
      <w:r w:rsidR="007B4687">
        <w:rPr>
          <w:szCs w:val="20"/>
        </w:rPr>
        <w:t>ansiktskudden. Inget mater</w:t>
      </w:r>
      <w:r w:rsidR="0054704A">
        <w:rPr>
          <w:szCs w:val="20"/>
        </w:rPr>
        <w:t>ia</w:t>
      </w:r>
      <w:r w:rsidR="007B4687">
        <w:rPr>
          <w:szCs w:val="20"/>
        </w:rPr>
        <w:t xml:space="preserve">l mellan hud och </w:t>
      </w:r>
      <w:r w:rsidR="0054704A">
        <w:rPr>
          <w:szCs w:val="20"/>
        </w:rPr>
        <w:t>ansiktskudde</w:t>
      </w:r>
      <w:r w:rsidRPr="00450A3C">
        <w:rPr>
          <w:szCs w:val="20"/>
        </w:rPr>
        <w:t xml:space="preserve">. Nacken ska ligga i ett neutralt läge. För att få lämplig höjd på hjälmen – justera fästena på spegeln och använd förhöjningsdyna. Även huvudplattan kan höjas vid behov. </w:t>
      </w:r>
    </w:p>
    <w:p w14:paraId="1F09F9B4" w14:textId="700DFCC5" w:rsidR="00450A3C" w:rsidRPr="00450A3C" w:rsidRDefault="00450A3C" w:rsidP="00450A3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 xml:space="preserve">Ögon, </w:t>
      </w:r>
      <w:r w:rsidR="002351C2">
        <w:rPr>
          <w:szCs w:val="20"/>
        </w:rPr>
        <w:t xml:space="preserve">ögonbryn, </w:t>
      </w:r>
      <w:r w:rsidRPr="00450A3C">
        <w:rPr>
          <w:szCs w:val="20"/>
        </w:rPr>
        <w:t xml:space="preserve">näsa och mun ska vara fria från tryck. Ett lätt tippat </w:t>
      </w:r>
    </w:p>
    <w:p w14:paraId="5CBD204B" w14:textId="77777777" w:rsidR="00450A3C" w:rsidRPr="00450A3C" w:rsidRDefault="00450A3C" w:rsidP="00450A3C">
      <w:pPr>
        <w:spacing w:after="0" w:line="240" w:lineRule="auto"/>
        <w:ind w:left="720" w:right="0"/>
        <w:rPr>
          <w:szCs w:val="20"/>
        </w:rPr>
      </w:pPr>
      <w:r w:rsidRPr="00450A3C">
        <w:rPr>
          <w:szCs w:val="20"/>
        </w:rPr>
        <w:t xml:space="preserve">operationsbord (10-15 grader höjd huvudända) minskar risken för ansiktsödem och ökat tryck i ögonen. </w:t>
      </w:r>
    </w:p>
    <w:p w14:paraId="5E8CB609" w14:textId="77777777" w:rsidR="00450A3C" w:rsidRPr="00450A3C" w:rsidRDefault="00450A3C" w:rsidP="00450A3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 xml:space="preserve">Mest skonsamt är att förflytta båda armarna </w:t>
      </w:r>
      <w:r w:rsidRPr="00450A3C">
        <w:rPr>
          <w:i/>
          <w:szCs w:val="20"/>
        </w:rPr>
        <w:t>samtidigt</w:t>
      </w:r>
      <w:r w:rsidRPr="00450A3C">
        <w:rPr>
          <w:szCs w:val="20"/>
        </w:rPr>
        <w:t xml:space="preserve"> till armstöden. Nedåt och framåt. Översträck inte armarnas leder! – Risk för nervskador! Max 90 grader i axelled och armbågsled. Axellederna ska vila bekvämt - </w:t>
      </w:r>
      <w:r w:rsidRPr="00450A3C">
        <w:rPr>
          <w:b/>
          <w:i/>
          <w:szCs w:val="20"/>
        </w:rPr>
        <w:t xml:space="preserve">inte </w:t>
      </w:r>
      <w:r w:rsidRPr="00450A3C">
        <w:rPr>
          <w:szCs w:val="20"/>
        </w:rPr>
        <w:t>hänga nedåt/framåt,</w:t>
      </w:r>
      <w:r w:rsidRPr="00450A3C">
        <w:rPr>
          <w:b/>
          <w:i/>
          <w:szCs w:val="20"/>
        </w:rPr>
        <w:t xml:space="preserve"> inte</w:t>
      </w:r>
      <w:r w:rsidRPr="00450A3C">
        <w:rPr>
          <w:szCs w:val="20"/>
        </w:rPr>
        <w:t xml:space="preserve"> vara tryckta uppåt/bakåt. Stor huvudkudde under vardera överarm. </w:t>
      </w:r>
    </w:p>
    <w:p w14:paraId="57305A79" w14:textId="77777777" w:rsidR="00450A3C" w:rsidRPr="00450A3C" w:rsidRDefault="00450A3C" w:rsidP="00450A3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>Skydda halsen, axillerna, framsidan av axlarna och insidan av armbågslederna från tryck!</w:t>
      </w:r>
      <w:r w:rsidRPr="00450A3C">
        <w:t xml:space="preserve"> – Risk för nervskador! </w:t>
      </w:r>
    </w:p>
    <w:p w14:paraId="750BC0AD" w14:textId="77777777" w:rsidR="00450A3C" w:rsidRPr="00450A3C" w:rsidRDefault="00450A3C" w:rsidP="00450A3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450A3C">
        <w:t>Händerna ska ligga bekvämt med handflatorna mot underlaget. Om handlederna vinklas bakåt – lägg något under som planar ut.</w:t>
      </w:r>
    </w:p>
    <w:p w14:paraId="5EEB9C31" w14:textId="77777777" w:rsidR="00450A3C" w:rsidRPr="00450A3C" w:rsidRDefault="00450A3C" w:rsidP="00450A3C">
      <w:pPr>
        <w:spacing w:after="0" w:line="240" w:lineRule="auto"/>
        <w:ind w:left="0" w:right="0"/>
        <w:jc w:val="center"/>
        <w:rPr>
          <w:szCs w:val="20"/>
        </w:rPr>
      </w:pPr>
    </w:p>
    <w:p w14:paraId="0FD3DAA5" w14:textId="76184560" w:rsidR="00450A3C" w:rsidRPr="00450A3C" w:rsidRDefault="00450A3C" w:rsidP="00450A3C">
      <w:pPr>
        <w:spacing w:after="0" w:line="240" w:lineRule="auto"/>
        <w:ind w:left="0" w:right="0"/>
        <w:jc w:val="center"/>
        <w:rPr>
          <w:szCs w:val="20"/>
        </w:rPr>
      </w:pPr>
      <w:r w:rsidRPr="00450A3C">
        <w:rPr>
          <w:noProof/>
          <w:szCs w:val="20"/>
        </w:rPr>
        <w:drawing>
          <wp:inline distT="0" distB="0" distL="0" distR="0" wp14:anchorId="0FC47723" wp14:editId="02684B2A">
            <wp:extent cx="3571875" cy="2686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B36C" w14:textId="77777777" w:rsidR="00450A3C" w:rsidRPr="00450A3C" w:rsidRDefault="00450A3C" w:rsidP="00450A3C">
      <w:pPr>
        <w:spacing w:after="0" w:line="240" w:lineRule="auto"/>
        <w:ind w:left="0" w:right="0"/>
        <w:jc w:val="center"/>
        <w:rPr>
          <w:szCs w:val="20"/>
        </w:rPr>
      </w:pPr>
    </w:p>
    <w:p w14:paraId="042B1B04" w14:textId="77777777" w:rsidR="00450A3C" w:rsidRPr="00450A3C" w:rsidRDefault="00450A3C" w:rsidP="00450A3C">
      <w:pPr>
        <w:numPr>
          <w:ilvl w:val="0"/>
          <w:numId w:val="28"/>
        </w:numPr>
        <w:spacing w:after="0" w:line="240" w:lineRule="auto"/>
        <w:ind w:right="0"/>
        <w:rPr>
          <w:b/>
          <w:i/>
          <w:szCs w:val="20"/>
        </w:rPr>
      </w:pPr>
      <w:r w:rsidRPr="00450A3C">
        <w:rPr>
          <w:b/>
          <w:i/>
          <w:szCs w:val="20"/>
        </w:rPr>
        <w:lastRenderedPageBreak/>
        <w:t xml:space="preserve">Kontrollera att patienten skyddas från de hårda rosa kuddarna! </w:t>
      </w:r>
    </w:p>
    <w:p w14:paraId="04B827B2" w14:textId="77777777" w:rsidR="00450A3C" w:rsidRPr="00450A3C" w:rsidRDefault="00450A3C" w:rsidP="00450A3C">
      <w:pPr>
        <w:numPr>
          <w:ilvl w:val="0"/>
          <w:numId w:val="28"/>
        </w:numPr>
        <w:spacing w:after="0" w:line="240" w:lineRule="auto"/>
        <w:ind w:right="0"/>
        <w:rPr>
          <w:b/>
          <w:i/>
          <w:szCs w:val="20"/>
        </w:rPr>
      </w:pPr>
      <w:r w:rsidRPr="00450A3C">
        <w:rPr>
          <w:szCs w:val="20"/>
        </w:rPr>
        <w:t xml:space="preserve">Kontroller att ”buken hänger fritt” mellan ryggkuddarna. </w:t>
      </w:r>
    </w:p>
    <w:p w14:paraId="27D796D5" w14:textId="77777777" w:rsidR="00450A3C" w:rsidRPr="00450A3C" w:rsidRDefault="00450A3C" w:rsidP="00450A3C">
      <w:pPr>
        <w:numPr>
          <w:ilvl w:val="0"/>
          <w:numId w:val="25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  <w:u w:val="single"/>
        </w:rPr>
        <w:t>Kvinnor</w:t>
      </w:r>
      <w:r w:rsidRPr="00450A3C">
        <w:rPr>
          <w:szCs w:val="20"/>
        </w:rPr>
        <w:t xml:space="preserve">: Kontrollera att brösten inte kläms. </w:t>
      </w:r>
    </w:p>
    <w:p w14:paraId="14C22194" w14:textId="5C02BD16" w:rsidR="00450A3C" w:rsidRPr="00450A3C" w:rsidRDefault="00450A3C" w:rsidP="00450A3C">
      <w:pPr>
        <w:tabs>
          <w:tab w:val="left" w:pos="2985"/>
          <w:tab w:val="left" w:pos="4470"/>
        </w:tabs>
        <w:spacing w:after="0" w:line="240" w:lineRule="auto"/>
        <w:ind w:left="0" w:right="0"/>
        <w:rPr>
          <w:szCs w:val="20"/>
        </w:rPr>
      </w:pPr>
      <w:r w:rsidRPr="00450A3C">
        <w:rPr>
          <w:noProof/>
          <w:szCs w:val="20"/>
        </w:rPr>
        <w:drawing>
          <wp:anchor distT="0" distB="0" distL="114300" distR="114300" simplePos="0" relativeHeight="251658241" behindDoc="0" locked="0" layoutInCell="1" allowOverlap="1" wp14:anchorId="52544FDF" wp14:editId="1939DDE8">
            <wp:simplePos x="0" y="0"/>
            <wp:positionH relativeFrom="column">
              <wp:posOffset>266700</wp:posOffset>
            </wp:positionH>
            <wp:positionV relativeFrom="paragraph">
              <wp:posOffset>126365</wp:posOffset>
            </wp:positionV>
            <wp:extent cx="4543425" cy="2406015"/>
            <wp:effectExtent l="0" t="0" r="9525" b="0"/>
            <wp:wrapSquare wrapText="right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A3C">
        <w:rPr>
          <w:szCs w:val="20"/>
        </w:rPr>
        <w:tab/>
      </w:r>
    </w:p>
    <w:p w14:paraId="768EE714" w14:textId="77777777" w:rsidR="00450A3C" w:rsidRPr="00450A3C" w:rsidRDefault="00450A3C" w:rsidP="00450A3C">
      <w:pPr>
        <w:tabs>
          <w:tab w:val="left" w:pos="2985"/>
          <w:tab w:val="left" w:pos="4470"/>
        </w:tabs>
        <w:spacing w:after="0" w:line="240" w:lineRule="auto"/>
        <w:ind w:left="0" w:right="0"/>
        <w:rPr>
          <w:szCs w:val="20"/>
        </w:rPr>
      </w:pPr>
    </w:p>
    <w:p w14:paraId="6343F2EF" w14:textId="77777777" w:rsidR="00450A3C" w:rsidRPr="00450A3C" w:rsidRDefault="00450A3C" w:rsidP="00450A3C">
      <w:pPr>
        <w:numPr>
          <w:ilvl w:val="0"/>
          <w:numId w:val="27"/>
        </w:numPr>
        <w:spacing w:after="0" w:line="240" w:lineRule="auto"/>
        <w:ind w:right="0"/>
        <w:rPr>
          <w:i/>
          <w:szCs w:val="20"/>
        </w:rPr>
      </w:pPr>
      <w:r w:rsidRPr="00450A3C">
        <w:rPr>
          <w:szCs w:val="20"/>
        </w:rPr>
        <w:t>Risk för kärlskada/ischemi om ljumskarna utsätts för tryck! Avlasta!</w:t>
      </w:r>
    </w:p>
    <w:p w14:paraId="40CBA0A7" w14:textId="77777777" w:rsidR="00450A3C" w:rsidRPr="00450A3C" w:rsidRDefault="00450A3C" w:rsidP="00450A3C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  <w:u w:val="single"/>
        </w:rPr>
        <w:t>Män</w:t>
      </w:r>
      <w:r w:rsidRPr="00450A3C">
        <w:rPr>
          <w:szCs w:val="20"/>
        </w:rPr>
        <w:t xml:space="preserve">: Avlasta könsorgan. Penis ska ligga nedåt. </w:t>
      </w:r>
    </w:p>
    <w:p w14:paraId="5EDEFABC" w14:textId="77777777" w:rsidR="00450A3C" w:rsidRPr="00450A3C" w:rsidRDefault="00450A3C" w:rsidP="00450A3C">
      <w:pPr>
        <w:spacing w:after="0" w:line="240" w:lineRule="auto"/>
        <w:ind w:left="720" w:right="0"/>
        <w:rPr>
          <w:szCs w:val="20"/>
        </w:rPr>
      </w:pPr>
    </w:p>
    <w:p w14:paraId="2B45F6DC" w14:textId="77777777" w:rsidR="00450A3C" w:rsidRPr="00450A3C" w:rsidRDefault="00450A3C" w:rsidP="00450A3C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450A3C">
        <w:rPr>
          <w:szCs w:val="20"/>
        </w:rPr>
        <w:t xml:space="preserve">Fixera KAD-slangen och se till att den ligger så att den inte orsakar skador på huden. </w:t>
      </w:r>
    </w:p>
    <w:p w14:paraId="361C135D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 xml:space="preserve">Knäna ska ligga stabilt mot underlaget. Använd en eller två dynor för att skapa lämplig höjd. Svart </w:t>
      </w:r>
      <w:proofErr w:type="spellStart"/>
      <w:r w:rsidRPr="00450A3C">
        <w:t>tempurdyna</w:t>
      </w:r>
      <w:proofErr w:type="spellEnd"/>
      <w:r w:rsidRPr="00450A3C">
        <w:t xml:space="preserve"> närmast knäna!</w:t>
      </w:r>
    </w:p>
    <w:p w14:paraId="6E1FAE86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 xml:space="preserve">Täcke och remmar om benen. </w:t>
      </w:r>
    </w:p>
    <w:p w14:paraId="50773F6B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 xml:space="preserve">Fötterna vilar mot en </w:t>
      </w:r>
      <w:proofErr w:type="spellStart"/>
      <w:r w:rsidRPr="00450A3C">
        <w:t>tempurrulle</w:t>
      </w:r>
      <w:proofErr w:type="spellEnd"/>
      <w:r w:rsidRPr="00450A3C">
        <w:t xml:space="preserve">. Tårna ska ligga fria utan kontakt med underlaget. Vid behov – bygg upp med en eller två dynor under rullen. </w:t>
      </w:r>
    </w:p>
    <w:p w14:paraId="09C8C5B7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 xml:space="preserve">Placera EKG-elektroder, kablar/sladdar/slangar/remmar och övrig utrustning så att de inte orsakar skador. Byt ibland placering av pulsoximeterproben. </w:t>
      </w:r>
    </w:p>
    <w:p w14:paraId="7655A8C9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>Kontrollera att textilier och underlag inte orsakar skador pga. sömmar och veck.</w:t>
      </w:r>
    </w:p>
    <w:p w14:paraId="4F3926C6" w14:textId="77777777" w:rsidR="00450A3C" w:rsidRPr="00450A3C" w:rsidRDefault="00450A3C" w:rsidP="00450A3C">
      <w:pPr>
        <w:numPr>
          <w:ilvl w:val="0"/>
          <w:numId w:val="26"/>
        </w:numPr>
        <w:spacing w:after="160" w:line="259" w:lineRule="auto"/>
        <w:ind w:right="0"/>
        <w:contextualSpacing/>
      </w:pPr>
      <w:r w:rsidRPr="00450A3C">
        <w:t xml:space="preserve">Operationsbordet ”slajdas” maximalt upp mot huvudändan för att ge plats för c-bågen. </w:t>
      </w:r>
    </w:p>
    <w:p w14:paraId="5E91483A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p w14:paraId="068CD229" w14:textId="77777777" w:rsidR="00450A3C" w:rsidRPr="00450A3C" w:rsidRDefault="00450A3C" w:rsidP="00450A3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50A3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B308" w14:textId="77777777" w:rsidR="007D6407" w:rsidRDefault="007D6407">
      <w:r>
        <w:separator/>
      </w:r>
    </w:p>
  </w:endnote>
  <w:endnote w:type="continuationSeparator" w:id="0">
    <w:p w14:paraId="1A30B96D" w14:textId="77777777" w:rsidR="007D6407" w:rsidRDefault="007D6407">
      <w:r>
        <w:continuationSeparator/>
      </w:r>
    </w:p>
  </w:endnote>
  <w:endnote w:type="continuationNotice" w:id="1">
    <w:p w14:paraId="57D30204" w14:textId="77777777" w:rsidR="007D6407" w:rsidRDefault="007D64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PPFC G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SQ K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GNAB C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7F8A" w14:textId="77777777" w:rsidR="007D6407" w:rsidRDefault="007D6407"/>
  </w:footnote>
  <w:footnote w:type="continuationSeparator" w:id="0">
    <w:p w14:paraId="05072032" w14:textId="77777777" w:rsidR="007D6407" w:rsidRDefault="007D6407">
      <w:r>
        <w:continuationSeparator/>
      </w:r>
    </w:p>
  </w:footnote>
  <w:footnote w:type="continuationNotice" w:id="1">
    <w:p w14:paraId="07B3FE56" w14:textId="77777777" w:rsidR="007D6407" w:rsidRDefault="007D64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DC4FA8"/>
    <w:multiLevelType w:val="hybridMultilevel"/>
    <w:tmpl w:val="F54E46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1755DC"/>
    <w:multiLevelType w:val="hybridMultilevel"/>
    <w:tmpl w:val="04D6D7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33169"/>
    <w:multiLevelType w:val="hybridMultilevel"/>
    <w:tmpl w:val="ACC6BC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2A613D"/>
    <w:multiLevelType w:val="hybridMultilevel"/>
    <w:tmpl w:val="7A105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BA452A7"/>
    <w:multiLevelType w:val="hybridMultilevel"/>
    <w:tmpl w:val="5D642C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80E9D"/>
    <w:multiLevelType w:val="hybridMultilevel"/>
    <w:tmpl w:val="6FFA29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11203"/>
    <w:multiLevelType w:val="hybridMultilevel"/>
    <w:tmpl w:val="C1A69D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2F4028"/>
    <w:multiLevelType w:val="hybridMultilevel"/>
    <w:tmpl w:val="FCD4D7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A055D06"/>
    <w:multiLevelType w:val="hybridMultilevel"/>
    <w:tmpl w:val="132CE0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9208696">
    <w:abstractNumId w:val="27"/>
  </w:num>
  <w:num w:numId="2" w16cid:durableId="180362674">
    <w:abstractNumId w:val="23"/>
  </w:num>
  <w:num w:numId="3" w16cid:durableId="1523128680">
    <w:abstractNumId w:val="0"/>
  </w:num>
  <w:num w:numId="4" w16cid:durableId="1867981211">
    <w:abstractNumId w:val="10"/>
  </w:num>
  <w:num w:numId="5" w16cid:durableId="2137403951">
    <w:abstractNumId w:val="24"/>
  </w:num>
  <w:num w:numId="6" w16cid:durableId="1632982444">
    <w:abstractNumId w:val="2"/>
  </w:num>
  <w:num w:numId="7" w16cid:durableId="1560707050">
    <w:abstractNumId w:val="19"/>
  </w:num>
  <w:num w:numId="8" w16cid:durableId="448813971">
    <w:abstractNumId w:val="13"/>
  </w:num>
  <w:num w:numId="9" w16cid:durableId="1542130754">
    <w:abstractNumId w:val="1"/>
  </w:num>
  <w:num w:numId="10" w16cid:durableId="33235582">
    <w:abstractNumId w:val="1"/>
  </w:num>
  <w:num w:numId="11" w16cid:durableId="1949584783">
    <w:abstractNumId w:val="4"/>
  </w:num>
  <w:num w:numId="12" w16cid:durableId="1046949586">
    <w:abstractNumId w:val="5"/>
  </w:num>
  <w:num w:numId="13" w16cid:durableId="1990861162">
    <w:abstractNumId w:val="21"/>
  </w:num>
  <w:num w:numId="14" w16cid:durableId="257754515">
    <w:abstractNumId w:val="14"/>
  </w:num>
  <w:num w:numId="15" w16cid:durableId="2010058456">
    <w:abstractNumId w:val="11"/>
  </w:num>
  <w:num w:numId="16" w16cid:durableId="940451757">
    <w:abstractNumId w:val="20"/>
  </w:num>
  <w:num w:numId="17" w16cid:durableId="1317563997">
    <w:abstractNumId w:val="6"/>
  </w:num>
  <w:num w:numId="18" w16cid:durableId="925501679">
    <w:abstractNumId w:val="18"/>
  </w:num>
  <w:num w:numId="19" w16cid:durableId="1527862434">
    <w:abstractNumId w:val="26"/>
  </w:num>
  <w:num w:numId="20" w16cid:durableId="406733319">
    <w:abstractNumId w:val="3"/>
  </w:num>
  <w:num w:numId="21" w16cid:durableId="1494183420">
    <w:abstractNumId w:val="9"/>
  </w:num>
  <w:num w:numId="22" w16cid:durableId="836580645">
    <w:abstractNumId w:val="16"/>
  </w:num>
  <w:num w:numId="23" w16cid:durableId="2016685628">
    <w:abstractNumId w:val="17"/>
  </w:num>
  <w:num w:numId="24" w16cid:durableId="2131781017">
    <w:abstractNumId w:val="22"/>
  </w:num>
  <w:num w:numId="25" w16cid:durableId="1575159678">
    <w:abstractNumId w:val="15"/>
  </w:num>
  <w:num w:numId="26" w16cid:durableId="296419631">
    <w:abstractNumId w:val="7"/>
  </w:num>
  <w:num w:numId="27" w16cid:durableId="521751153">
    <w:abstractNumId w:val="25"/>
  </w:num>
  <w:num w:numId="28" w16cid:durableId="452483051">
    <w:abstractNumId w:val="12"/>
  </w:num>
  <w:num w:numId="29" w16cid:durableId="4664364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1C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A3C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C20"/>
    <w:rsid w:val="004932D6"/>
    <w:rsid w:val="004A29F6"/>
    <w:rsid w:val="004A355D"/>
    <w:rsid w:val="004A4970"/>
    <w:rsid w:val="004B2183"/>
    <w:rsid w:val="004B2A01"/>
    <w:rsid w:val="004C1362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04A"/>
    <w:rsid w:val="005578FA"/>
    <w:rsid w:val="00564AB8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44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DE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4C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687"/>
    <w:rsid w:val="007D246D"/>
    <w:rsid w:val="007D4241"/>
    <w:rsid w:val="007D4317"/>
    <w:rsid w:val="007D4EA3"/>
    <w:rsid w:val="007D6407"/>
    <w:rsid w:val="007F1CFF"/>
    <w:rsid w:val="007F26B7"/>
    <w:rsid w:val="007F5DD5"/>
    <w:rsid w:val="00821A1B"/>
    <w:rsid w:val="008262E9"/>
    <w:rsid w:val="00827E69"/>
    <w:rsid w:val="0083508E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6A7"/>
    <w:rsid w:val="008A3DEA"/>
    <w:rsid w:val="008A4EB9"/>
    <w:rsid w:val="008A74C0"/>
    <w:rsid w:val="008B1694"/>
    <w:rsid w:val="008B3E1A"/>
    <w:rsid w:val="008C4B27"/>
    <w:rsid w:val="008C7F2A"/>
    <w:rsid w:val="008D46D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40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DD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2CC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CF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484"/>
    <w:rsid w:val="00D074DB"/>
    <w:rsid w:val="00D139CF"/>
    <w:rsid w:val="00D37E7F"/>
    <w:rsid w:val="00D47AD7"/>
    <w:rsid w:val="00D51529"/>
    <w:rsid w:val="00D601F6"/>
    <w:rsid w:val="00D775E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BC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5A55589-6D10-4FF5-832A-A3A960E6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7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7</Pages>
  <Words>1270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Ryggfusion</dc:title>
  <dc:subject/>
  <dc:creator>patrik.jens.johansson@vgregion.se</dc:creator>
  <keywords/>
  <lastModifiedBy>Carina Turesson Roos</lastModifiedBy>
  <revision>23</revision>
  <lastPrinted>2016-03-31T19:56:00.0000000Z</lastPrinted>
  <dcterms:created xsi:type="dcterms:W3CDTF">2022-05-23T12:45:00.0000000Z</dcterms:created>
  <dcterms:modified xsi:type="dcterms:W3CDTF">2024-10-22T07:03:00.0000000Z</dcterms:modified>
</coreProperties>
</file>