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A9EBDE" w14:textId="77777777" w:rsidR="001D0093" w:rsidRDefault="001D0093" w:rsidP="007A43E1">
      <w:pPr>
        <w:pStyle w:val="Rubrik2"/>
        <w:ind w:right="282"/>
        <w:sectPr w:rsidR="001D0093" w:rsidSect="001D009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5E0E451" w14:textId="77777777" w:rsidR="001D0093" w:rsidRPr="001D0093" w:rsidRDefault="001D0093" w:rsidP="007A43E1">
      <w:pPr>
        <w:spacing w:after="0" w:line="240" w:lineRule="auto"/>
        <w:ind w:right="282"/>
        <w:rPr>
          <w:szCs w:val="20"/>
        </w:rPr>
      </w:pPr>
    </w:p>
    <w:p w14:paraId="5FA3E3C5" w14:textId="77777777" w:rsidR="001D0093" w:rsidRPr="001D0093" w:rsidRDefault="001D0093" w:rsidP="007A43E1">
      <w:pPr>
        <w:spacing w:after="0" w:line="240" w:lineRule="auto"/>
        <w:ind w:right="282"/>
        <w:rPr>
          <w:szCs w:val="20"/>
        </w:rPr>
      </w:pPr>
    </w:p>
    <w:p w14:paraId="2D65EF6F" w14:textId="77777777" w:rsidR="001D0093" w:rsidRPr="001D0093" w:rsidRDefault="001D0093" w:rsidP="007A43E1">
      <w:pPr>
        <w:tabs>
          <w:tab w:val="left" w:pos="4590"/>
        </w:tabs>
        <w:spacing w:after="0" w:line="240" w:lineRule="auto"/>
        <w:ind w:right="282"/>
        <w:rPr>
          <w:szCs w:val="20"/>
        </w:rPr>
      </w:pPr>
      <w:r w:rsidRPr="001D0093">
        <w:rPr>
          <w:szCs w:val="20"/>
        </w:rPr>
        <w:tab/>
      </w:r>
    </w:p>
    <w:p w14:paraId="3A9F3A42" w14:textId="755ABF68" w:rsidR="001D0093" w:rsidRPr="001D0093" w:rsidRDefault="001D0093" w:rsidP="007A43E1">
      <w:pPr>
        <w:spacing w:after="0" w:line="240" w:lineRule="auto"/>
        <w:ind w:right="282"/>
        <w:rPr>
          <w:szCs w:val="20"/>
        </w:rPr>
      </w:pPr>
      <w:r w:rsidRPr="001D009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6231740" wp14:editId="23E3CDC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3FA413" w14:textId="77777777" w:rsidR="001D0093" w:rsidRPr="003D37FD" w:rsidRDefault="001D0093" w:rsidP="001D009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21776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623174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B3FA413" w14:textId="77777777" w:rsidR="001D0093" w:rsidRPr="003D37FD" w:rsidRDefault="001D0093" w:rsidP="001D009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21776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D0093" w:rsidRPr="001D0093" w14:paraId="2DF44F5B" w14:textId="77777777" w:rsidTr="0038187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98AD404" w14:textId="77777777" w:rsidR="001D0093" w:rsidRPr="001D0093" w:rsidRDefault="001D0093" w:rsidP="007A43E1">
            <w:pPr>
              <w:pStyle w:val="Rubrik1"/>
              <w:ind w:right="282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0662C8">
              <w:rPr>
                <w:noProof/>
                <w:szCs w:val="48"/>
              </w:rPr>
              <w:t>Orbitdokumentation –</w:t>
            </w:r>
            <w:r w:rsidRPr="001D0093">
              <w:rPr>
                <w:noProof/>
                <w:sz w:val="36"/>
              </w:rPr>
              <w:t xml:space="preserve"> </w:t>
            </w:r>
            <w:r w:rsidRPr="001D0093">
              <w:rPr>
                <w:noProof/>
              </w:rPr>
              <w:t>fysiologiska/respiratoriska värden</w:t>
            </w:r>
          </w:p>
        </w:tc>
      </w:tr>
    </w:tbl>
    <w:p w14:paraId="10952EDA" w14:textId="77777777" w:rsidR="001D0093" w:rsidRPr="001D0093" w:rsidRDefault="001D0093" w:rsidP="007A43E1">
      <w:pPr>
        <w:keepNext/>
        <w:spacing w:after="0" w:line="240" w:lineRule="auto"/>
        <w:ind w:right="282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46331E09" w14:textId="77777777" w:rsidR="001D0093" w:rsidRDefault="001D0093" w:rsidP="007A43E1">
      <w:pPr>
        <w:pStyle w:val="Rubrik2"/>
        <w:ind w:right="282"/>
      </w:pPr>
      <w:r w:rsidRPr="001D0093">
        <w:t>Ändringar i denna version</w:t>
      </w:r>
    </w:p>
    <w:p w14:paraId="639BFCF5" w14:textId="77777777" w:rsidR="000662C8" w:rsidRPr="00451257" w:rsidRDefault="000662C8" w:rsidP="007A43E1">
      <w:pPr>
        <w:keepNext/>
        <w:spacing w:after="0" w:line="240" w:lineRule="auto"/>
        <w:ind w:right="282"/>
        <w:outlineLvl w:val="0"/>
        <w:rPr>
          <w:rFonts w:ascii="Arial Fet" w:hAnsi="Arial Fet" w:cs="Arial"/>
          <w:b/>
          <w:bCs/>
          <w:kern w:val="32"/>
          <w:sz w:val="12"/>
          <w:szCs w:val="16"/>
        </w:rPr>
      </w:pPr>
    </w:p>
    <w:p w14:paraId="666E53C1" w14:textId="0FD4F453" w:rsidR="000662C8" w:rsidRDefault="000662C8" w:rsidP="007A43E1">
      <w:pPr>
        <w:keepNext/>
        <w:spacing w:after="0" w:line="240" w:lineRule="auto"/>
        <w:ind w:right="282"/>
        <w:outlineLvl w:val="0"/>
        <w:rPr>
          <w:kern w:val="32"/>
        </w:rPr>
      </w:pPr>
      <w:r>
        <w:rPr>
          <w:kern w:val="32"/>
        </w:rPr>
        <w:t>Inga revideringar i denna version.</w:t>
      </w:r>
    </w:p>
    <w:p w14:paraId="3B77CC1B" w14:textId="77777777" w:rsidR="000662C8" w:rsidRPr="000662C8" w:rsidRDefault="000662C8" w:rsidP="007A43E1">
      <w:pPr>
        <w:keepNext/>
        <w:spacing w:after="0" w:line="240" w:lineRule="auto"/>
        <w:ind w:right="282"/>
        <w:outlineLvl w:val="0"/>
        <w:rPr>
          <w:kern w:val="32"/>
        </w:rPr>
      </w:pPr>
    </w:p>
    <w:p w14:paraId="4AE87841" w14:textId="77777777" w:rsidR="001D0093" w:rsidRPr="001D0093" w:rsidRDefault="001D0093" w:rsidP="007A43E1">
      <w:pPr>
        <w:pStyle w:val="Rubrik2"/>
        <w:ind w:right="282"/>
      </w:pPr>
      <w:r w:rsidRPr="001D0093">
        <w:t>Bakgrund</w:t>
      </w:r>
    </w:p>
    <w:p w14:paraId="535A2C4E" w14:textId="77777777" w:rsidR="001D0093" w:rsidRPr="001D0093" w:rsidRDefault="001D0093" w:rsidP="007A43E1">
      <w:pPr>
        <w:spacing w:after="0" w:line="240" w:lineRule="auto"/>
        <w:ind w:right="282"/>
        <w:rPr>
          <w:szCs w:val="20"/>
        </w:rPr>
      </w:pPr>
    </w:p>
    <w:p w14:paraId="45628C3F" w14:textId="77777777" w:rsidR="001D0093" w:rsidRPr="001D0093" w:rsidRDefault="001D0093" w:rsidP="007A43E1">
      <w:pPr>
        <w:spacing w:after="0" w:line="240" w:lineRule="auto"/>
        <w:ind w:right="282"/>
      </w:pPr>
      <w:r w:rsidRPr="001D0093">
        <w:t xml:space="preserve">Dokumentation av fysiologiska och respiratoriska parametrar är viktigt för att få en överblick av anestesiförloppet, och för att </w:t>
      </w:r>
      <w:proofErr w:type="spellStart"/>
      <w:r w:rsidRPr="001D0093">
        <w:t>v.b</w:t>
      </w:r>
      <w:proofErr w:type="spellEnd"/>
      <w:r w:rsidRPr="001D0093">
        <w:t>. se förloppet av tidigare anestesier.</w:t>
      </w:r>
    </w:p>
    <w:p w14:paraId="70AB138B" w14:textId="77777777" w:rsidR="001D0093" w:rsidRPr="001D0093" w:rsidRDefault="001D0093" w:rsidP="007A43E1">
      <w:pPr>
        <w:spacing w:after="0" w:line="240" w:lineRule="auto"/>
        <w:ind w:right="282"/>
      </w:pPr>
      <w:r w:rsidRPr="001D0093">
        <w:t>I övervakning av en patient ingår visuell observation såväl som skriftlig dokumentation.</w:t>
      </w:r>
    </w:p>
    <w:p w14:paraId="6E19A059" w14:textId="77777777" w:rsidR="001D0093" w:rsidRPr="001D0093" w:rsidRDefault="001D0093" w:rsidP="007A43E1">
      <w:pPr>
        <w:spacing w:after="0" w:line="240" w:lineRule="auto"/>
        <w:ind w:right="282"/>
      </w:pPr>
    </w:p>
    <w:p w14:paraId="6829630D" w14:textId="77777777" w:rsidR="001D0093" w:rsidRPr="001D0093" w:rsidRDefault="001D0093" w:rsidP="007A43E1">
      <w:pPr>
        <w:pStyle w:val="Rubrik2"/>
        <w:ind w:right="282"/>
      </w:pPr>
      <w:r w:rsidRPr="001D0093">
        <w:t>Syfte</w:t>
      </w:r>
    </w:p>
    <w:p w14:paraId="16C9D925" w14:textId="77777777" w:rsidR="001D0093" w:rsidRPr="001D0093" w:rsidRDefault="001D0093" w:rsidP="007A43E1">
      <w:pPr>
        <w:spacing w:after="0" w:line="240" w:lineRule="auto"/>
        <w:ind w:right="282"/>
        <w:rPr>
          <w:szCs w:val="20"/>
        </w:rPr>
      </w:pPr>
    </w:p>
    <w:p w14:paraId="589C17BD" w14:textId="77777777" w:rsidR="001D0093" w:rsidRPr="001D0093" w:rsidRDefault="001D0093" w:rsidP="007A43E1">
      <w:pPr>
        <w:spacing w:after="0" w:line="240" w:lineRule="auto"/>
        <w:ind w:right="282"/>
        <w:rPr>
          <w:szCs w:val="20"/>
        </w:rPr>
      </w:pPr>
      <w:r w:rsidRPr="001D0093">
        <w:rPr>
          <w:szCs w:val="20"/>
        </w:rPr>
        <w:t>Införa en säker och tydlig rutin för digital dokumentation av fysiologiska och respiratoriska mätvärden i Orbit.</w:t>
      </w:r>
    </w:p>
    <w:p w14:paraId="77478972" w14:textId="77777777" w:rsidR="001D0093" w:rsidRPr="001D0093" w:rsidRDefault="001D0093" w:rsidP="007A43E1">
      <w:pPr>
        <w:spacing w:after="0" w:line="240" w:lineRule="auto"/>
        <w:ind w:right="282"/>
        <w:rPr>
          <w:szCs w:val="20"/>
        </w:rPr>
      </w:pPr>
    </w:p>
    <w:p w14:paraId="0E70C7D0" w14:textId="77777777" w:rsidR="001D0093" w:rsidRPr="001D0093" w:rsidRDefault="001D0093" w:rsidP="007A43E1">
      <w:pPr>
        <w:pStyle w:val="Rubrik2"/>
        <w:ind w:right="282"/>
      </w:pPr>
      <w:r w:rsidRPr="001D0093">
        <w:t>Vilka berörs</w:t>
      </w:r>
    </w:p>
    <w:p w14:paraId="17AE3189" w14:textId="77777777" w:rsidR="001D0093" w:rsidRPr="001D0093" w:rsidRDefault="001D0093" w:rsidP="007A43E1">
      <w:pPr>
        <w:spacing w:after="0" w:line="240" w:lineRule="auto"/>
        <w:ind w:right="282"/>
      </w:pPr>
    </w:p>
    <w:p w14:paraId="10AF0660" w14:textId="77777777" w:rsidR="001D0093" w:rsidRPr="001D0093" w:rsidRDefault="001D0093" w:rsidP="007A43E1">
      <w:pPr>
        <w:spacing w:after="0" w:line="240" w:lineRule="auto"/>
        <w:ind w:right="282"/>
      </w:pPr>
      <w:r w:rsidRPr="001D0093">
        <w:t>Anestesisjuksköterskor och anestesiläkare med tjänstgöring på Uddevalla enheten.</w:t>
      </w:r>
    </w:p>
    <w:p w14:paraId="25944DCB" w14:textId="77777777" w:rsidR="001D0093" w:rsidRPr="001D0093" w:rsidRDefault="001D0093" w:rsidP="007A43E1">
      <w:pPr>
        <w:spacing w:after="0" w:line="240" w:lineRule="auto"/>
        <w:ind w:right="282"/>
      </w:pPr>
    </w:p>
    <w:p w14:paraId="625EAD10" w14:textId="77777777" w:rsidR="00440FFF" w:rsidRDefault="00440FFF" w:rsidP="007A43E1">
      <w:pPr>
        <w:pStyle w:val="Rubrik3"/>
        <w:ind w:right="282"/>
        <w:rPr>
          <w:b/>
        </w:rPr>
      </w:pPr>
    </w:p>
    <w:p w14:paraId="68354F0B" w14:textId="77777777" w:rsidR="00440FFF" w:rsidRDefault="00440FFF" w:rsidP="007A43E1">
      <w:pPr>
        <w:pStyle w:val="Rubrik3"/>
        <w:ind w:right="282"/>
        <w:rPr>
          <w:b/>
        </w:rPr>
      </w:pPr>
    </w:p>
    <w:p w14:paraId="45793212" w14:textId="65221966" w:rsidR="001D0093" w:rsidRPr="007A43E1" w:rsidRDefault="001D0093" w:rsidP="007A43E1">
      <w:pPr>
        <w:pStyle w:val="Rubrik2"/>
      </w:pPr>
      <w:r w:rsidRPr="007A43E1">
        <w:t>Fysiologiska parametrar (</w:t>
      </w:r>
      <w:proofErr w:type="gramStart"/>
      <w:r w:rsidRPr="007A43E1">
        <w:t>t.ex.</w:t>
      </w:r>
      <w:proofErr w:type="gramEnd"/>
      <w:r w:rsidRPr="007A43E1">
        <w:t xml:space="preserve"> blodtryck, hjärtfrekvens)</w:t>
      </w:r>
    </w:p>
    <w:p w14:paraId="39BA50E4" w14:textId="77777777" w:rsidR="00440FFF" w:rsidRPr="00440FFF" w:rsidRDefault="00440FFF" w:rsidP="007A43E1">
      <w:pPr>
        <w:ind w:right="282"/>
        <w:rPr>
          <w:sz w:val="2"/>
          <w:szCs w:val="2"/>
        </w:rPr>
      </w:pPr>
    </w:p>
    <w:p w14:paraId="5582C7C3" w14:textId="77777777" w:rsidR="001D0093" w:rsidRPr="001D0093" w:rsidRDefault="001D0093" w:rsidP="009D6986">
      <w:pPr>
        <w:numPr>
          <w:ilvl w:val="0"/>
          <w:numId w:val="20"/>
        </w:numPr>
        <w:spacing w:after="0" w:line="240" w:lineRule="auto"/>
        <w:ind w:left="1560" w:right="282" w:hanging="426"/>
      </w:pPr>
      <w:r w:rsidRPr="001D0093">
        <w:t>Observeras minst var 5:e min, och dokumenteras som rutin i Orbit minst var 10:e min</w:t>
      </w:r>
    </w:p>
    <w:p w14:paraId="15365AE9" w14:textId="77777777" w:rsidR="001D0093" w:rsidRPr="001D0093" w:rsidRDefault="001D0093" w:rsidP="009D6986">
      <w:pPr>
        <w:numPr>
          <w:ilvl w:val="0"/>
          <w:numId w:val="20"/>
        </w:numPr>
        <w:spacing w:after="0" w:line="240" w:lineRule="auto"/>
        <w:ind w:left="1560" w:right="282" w:hanging="426"/>
      </w:pPr>
      <w:r w:rsidRPr="001D0093">
        <w:t xml:space="preserve">När aktuellt värde föranleder en åtgärd, </w:t>
      </w:r>
      <w:proofErr w:type="gramStart"/>
      <w:r w:rsidRPr="001D0093">
        <w:t>t.ex.</w:t>
      </w:r>
      <w:proofErr w:type="gramEnd"/>
      <w:r w:rsidRPr="001D0093">
        <w:t xml:space="preserve"> läkemedelstillförsel, lägesförändring av patient, görs alltid en dokumentation i Orbit</w:t>
      </w:r>
    </w:p>
    <w:p w14:paraId="614A52AB" w14:textId="77777777" w:rsidR="001D0093" w:rsidRPr="001D0093" w:rsidRDefault="001D0093" w:rsidP="007A43E1">
      <w:pPr>
        <w:spacing w:after="0" w:line="240" w:lineRule="auto"/>
        <w:ind w:right="282"/>
      </w:pPr>
    </w:p>
    <w:p w14:paraId="7B524288" w14:textId="77777777" w:rsidR="001D0093" w:rsidRPr="009D6986" w:rsidRDefault="001D0093" w:rsidP="009D6986">
      <w:pPr>
        <w:pStyle w:val="Rubrik2"/>
      </w:pPr>
      <w:r w:rsidRPr="009D6986">
        <w:t>Respiratoriska parametrar (</w:t>
      </w:r>
      <w:proofErr w:type="gramStart"/>
      <w:r w:rsidRPr="009D6986">
        <w:t>t.ex.</w:t>
      </w:r>
      <w:proofErr w:type="gramEnd"/>
      <w:r w:rsidRPr="009D6986">
        <w:t xml:space="preserve"> Saturation, ET gasvärden, MAC, BIS)</w:t>
      </w:r>
    </w:p>
    <w:p w14:paraId="048808AE" w14:textId="77777777" w:rsidR="00440FFF" w:rsidRPr="00440FFF" w:rsidRDefault="00440FFF" w:rsidP="007A43E1">
      <w:pPr>
        <w:ind w:right="282"/>
        <w:rPr>
          <w:sz w:val="2"/>
          <w:szCs w:val="2"/>
        </w:rPr>
      </w:pPr>
    </w:p>
    <w:p w14:paraId="1DCF6880" w14:textId="77777777" w:rsidR="001D0093" w:rsidRPr="001D0093" w:rsidRDefault="001D0093" w:rsidP="009D6986">
      <w:pPr>
        <w:numPr>
          <w:ilvl w:val="0"/>
          <w:numId w:val="20"/>
        </w:numPr>
        <w:spacing w:after="0" w:line="240" w:lineRule="auto"/>
        <w:ind w:left="1560" w:right="282" w:hanging="426"/>
      </w:pPr>
      <w:r w:rsidRPr="001D0093">
        <w:t>Observeras minst var 5.e min, och dokumenteras som rutin i Orbit minst var 15:e min</w:t>
      </w:r>
    </w:p>
    <w:p w14:paraId="38E8AB2D" w14:textId="77777777" w:rsidR="001D0093" w:rsidRPr="001D0093" w:rsidRDefault="001D0093" w:rsidP="009D6986">
      <w:pPr>
        <w:numPr>
          <w:ilvl w:val="0"/>
          <w:numId w:val="20"/>
        </w:numPr>
        <w:spacing w:after="0" w:line="240" w:lineRule="auto"/>
        <w:ind w:left="1560" w:right="282" w:hanging="426"/>
      </w:pPr>
      <w:r w:rsidRPr="001D0093">
        <w:t xml:space="preserve">När aktuella värden föranleder en åtgärd, </w:t>
      </w:r>
      <w:proofErr w:type="gramStart"/>
      <w:r w:rsidRPr="001D0093">
        <w:t>t.ex.</w:t>
      </w:r>
      <w:proofErr w:type="gramEnd"/>
      <w:r w:rsidRPr="001D0093">
        <w:t xml:space="preserve"> ökad syrgastillförsel, görs alltid en dokumentation i Orbit</w:t>
      </w:r>
    </w:p>
    <w:p w14:paraId="50FBAB6C" w14:textId="77777777" w:rsidR="001D0093" w:rsidRPr="001D0093" w:rsidRDefault="001D0093" w:rsidP="009D6986">
      <w:pPr>
        <w:spacing w:after="0" w:line="240" w:lineRule="auto"/>
        <w:ind w:left="1560" w:right="282"/>
      </w:pPr>
    </w:p>
    <w:p w14:paraId="61EC3269" w14:textId="77777777" w:rsidR="001D0093" w:rsidRDefault="001D0093" w:rsidP="007A43E1">
      <w:pPr>
        <w:pStyle w:val="Rubrik2"/>
        <w:ind w:right="282"/>
      </w:pPr>
      <w:r w:rsidRPr="001D0093">
        <w:t>Patientens tillstånd går alltid före dokumentation</w:t>
      </w:r>
    </w:p>
    <w:p w14:paraId="2C747D56" w14:textId="77777777" w:rsidR="00440FFF" w:rsidRPr="00440FFF" w:rsidRDefault="00440FFF" w:rsidP="007A43E1">
      <w:pPr>
        <w:ind w:right="282"/>
        <w:rPr>
          <w:sz w:val="2"/>
          <w:szCs w:val="2"/>
        </w:rPr>
      </w:pPr>
    </w:p>
    <w:p w14:paraId="3D56E0BA" w14:textId="77777777" w:rsidR="001D0093" w:rsidRPr="001D0093" w:rsidRDefault="001D0093" w:rsidP="007A43E1">
      <w:pPr>
        <w:spacing w:after="0" w:line="240" w:lineRule="auto"/>
        <w:ind w:right="282"/>
        <w:rPr>
          <w:b/>
          <w:bCs/>
          <w:iCs/>
        </w:rPr>
      </w:pPr>
      <w:r w:rsidRPr="001D0093">
        <w:t xml:space="preserve">I de situationer när patientens tillstånd förhindrar en fullgod skriftlig dokumentation enligt ovan, dokumenteras så långt möjligt under anestesin, och en sammanfattande dokumentation görs när patientens tillstånd tillåter. </w:t>
      </w:r>
    </w:p>
    <w:bookmarkEnd w:id="0"/>
    <w:p w14:paraId="76B9F95B" w14:textId="24513497" w:rsidR="00536A5A" w:rsidRPr="00536A5A" w:rsidRDefault="00536A5A" w:rsidP="007A43E1">
      <w:pPr>
        <w:spacing w:after="0" w:line="240" w:lineRule="auto"/>
        <w:ind w:right="282"/>
      </w:pPr>
    </w:p>
    <w:sectPr w:rsidR="00536A5A" w:rsidRPr="00536A5A" w:rsidSect="001D009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573B56" w14:textId="77777777" w:rsidR="00C13884" w:rsidRDefault="00C13884">
      <w:r>
        <w:separator/>
      </w:r>
    </w:p>
  </w:endnote>
  <w:endnote w:type="continuationSeparator" w:id="0">
    <w:p w14:paraId="7E0BBB42" w14:textId="77777777" w:rsidR="00C13884" w:rsidRDefault="00C13884">
      <w:r>
        <w:continuationSeparator/>
      </w:r>
    </w:p>
  </w:endnote>
  <w:endnote w:type="continuationNotice" w:id="1">
    <w:p w14:paraId="7E8CB15A" w14:textId="77777777" w:rsidR="00C13884" w:rsidRDefault="00C1388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ED23A9" w14:textId="77777777" w:rsidR="00C13884" w:rsidRDefault="00C13884"/>
  </w:footnote>
  <w:footnote w:type="continuationSeparator" w:id="0">
    <w:p w14:paraId="1419108A" w14:textId="77777777" w:rsidR="00C13884" w:rsidRDefault="00C13884">
      <w:r>
        <w:continuationSeparator/>
      </w:r>
    </w:p>
  </w:footnote>
  <w:footnote w:type="continuationNotice" w:id="1">
    <w:p w14:paraId="22B224A6" w14:textId="77777777" w:rsidR="00C13884" w:rsidRDefault="00C1388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EAE231E"/>
    <w:multiLevelType w:val="hybridMultilevel"/>
    <w:tmpl w:val="D19A785E"/>
    <w:lvl w:ilvl="0" w:tplc="FFFFFFFF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232619349">
    <w:abstractNumId w:val="17"/>
  </w:num>
  <w:num w:numId="2" w16cid:durableId="1333026838">
    <w:abstractNumId w:val="14"/>
  </w:num>
  <w:num w:numId="3" w16cid:durableId="1356464680">
    <w:abstractNumId w:val="0"/>
  </w:num>
  <w:num w:numId="4" w16cid:durableId="1510176046">
    <w:abstractNumId w:val="6"/>
  </w:num>
  <w:num w:numId="5" w16cid:durableId="1997345139">
    <w:abstractNumId w:val="15"/>
  </w:num>
  <w:num w:numId="6" w16cid:durableId="538278032">
    <w:abstractNumId w:val="2"/>
  </w:num>
  <w:num w:numId="7" w16cid:durableId="418913794">
    <w:abstractNumId w:val="11"/>
  </w:num>
  <w:num w:numId="8" w16cid:durableId="101414237">
    <w:abstractNumId w:val="8"/>
  </w:num>
  <w:num w:numId="9" w16cid:durableId="1618484497">
    <w:abstractNumId w:val="1"/>
  </w:num>
  <w:num w:numId="10" w16cid:durableId="1253928656">
    <w:abstractNumId w:val="1"/>
  </w:num>
  <w:num w:numId="11" w16cid:durableId="2116360530">
    <w:abstractNumId w:val="3"/>
  </w:num>
  <w:num w:numId="12" w16cid:durableId="1741322286">
    <w:abstractNumId w:val="4"/>
  </w:num>
  <w:num w:numId="13" w16cid:durableId="594097936">
    <w:abstractNumId w:val="13"/>
  </w:num>
  <w:num w:numId="14" w16cid:durableId="2032100443">
    <w:abstractNumId w:val="9"/>
  </w:num>
  <w:num w:numId="15" w16cid:durableId="2058121278">
    <w:abstractNumId w:val="7"/>
  </w:num>
  <w:num w:numId="16" w16cid:durableId="297540046">
    <w:abstractNumId w:val="12"/>
  </w:num>
  <w:num w:numId="17" w16cid:durableId="546113693">
    <w:abstractNumId w:val="5"/>
  </w:num>
  <w:num w:numId="18" w16cid:durableId="1808859423">
    <w:abstractNumId w:val="10"/>
  </w:num>
  <w:num w:numId="19" w16cid:durableId="1792360702">
    <w:abstractNumId w:val="16"/>
  </w:num>
  <w:num w:numId="20" w16cid:durableId="114284781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2C8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009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FFF"/>
    <w:rsid w:val="00443C1E"/>
    <w:rsid w:val="00446255"/>
    <w:rsid w:val="00451257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43E1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986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388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185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Orbitdokumentation  fysiologiska respiratoriska värden</dc:title>
  <dc:subject/>
  <dc:creator>patrik.jens.johansson@vgregion.se</dc:creator>
  <keywords/>
  <lastModifiedBy>Carina Turesson Roos</lastModifiedBy>
  <revision>7</revision>
  <lastPrinted>2016-03-31T10:56:00.0000000Z</lastPrinted>
  <dcterms:created xsi:type="dcterms:W3CDTF">2022-05-23T03:39:00.0000000Z</dcterms:created>
  <dcterms:modified xsi:type="dcterms:W3CDTF">2024-04-16T09:05:00.0000000Z</dcterms:modified>
</coreProperties>
</file>